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4" ma:contentTypeDescription="Een nieuw document maken." ma:contentTypeScope="" ma:versionID="d118c272bf0887d745e39be73f969f1f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38a017216e97cb4cb654c66b9f5515b0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a88f9-618d-4a19-8c34-d2d584750334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65F8A995-E067-4013-B85D-3FFF863EF9C7}"/>
</file>

<file path=customXml/itemProps4.xml><?xml version="1.0" encoding="utf-8"?>
<ds:datastoreItem xmlns:ds="http://schemas.openxmlformats.org/officeDocument/2006/customXml" ds:itemID="{F5EF486E-9F94-41C7-B72A-1A27A352FFDD}"/>
</file>

<file path=customXml/itemProps5.xml><?xml version="1.0" encoding="utf-8"?>
<ds:datastoreItem xmlns:ds="http://schemas.openxmlformats.org/officeDocument/2006/customXml" ds:itemID="{C5C7E984-2EEA-46D2-A476-173D50E99723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503000</vt:r8>
  </property>
  <property fmtid="{D5CDD505-2E9C-101B-9397-08002B2CF9AE}" pid="5" name="MediaServiceImageTags">
    <vt:lpwstr/>
  </property>
</Properties>
</file>