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C52C3AA" w14:textId="7A7DF303" w:rsidR="00AA7338" w:rsidRDefault="3FC868C5" w:rsidP="00AA7338">
      <w:pPr>
        <w:pStyle w:val="Heading1"/>
      </w:pPr>
      <w:r>
        <w:t xml:space="preserve">Bijlage 6: </w:t>
      </w:r>
      <w:proofErr w:type="spellStart"/>
      <w:r w:rsidR="00AA7338">
        <w:t>Use</w:t>
      </w:r>
      <w:proofErr w:type="spellEnd"/>
      <w:r w:rsidR="55BEE24E">
        <w:t xml:space="preserve"> </w:t>
      </w:r>
      <w:r w:rsidR="00AA7338">
        <w:t>cases demonstratie</w:t>
      </w:r>
    </w:p>
    <w:p w14:paraId="57EA6840" w14:textId="34A2DAFF" w:rsidR="00AA7338" w:rsidRDefault="1BDD7C63" w:rsidP="00AA7338">
      <w:r>
        <w:t xml:space="preserve">Aan de hand van onderstaande </w:t>
      </w:r>
      <w:proofErr w:type="spellStart"/>
      <w:r>
        <w:t>use</w:t>
      </w:r>
      <w:proofErr w:type="spellEnd"/>
      <w:r>
        <w:t xml:space="preserve"> cases wordt de inschrijver gevraagd te demonstreren hoe het DD-JGZ </w:t>
      </w:r>
      <w:r w:rsidR="0C85C756">
        <w:t>voldoet aan de gespecificeerde aandachtspunten.</w:t>
      </w:r>
      <w:r>
        <w:t xml:space="preserve"> </w:t>
      </w:r>
    </w:p>
    <w:p w14:paraId="650B5A25" w14:textId="795E0BFB" w:rsidR="4AB18A4E" w:rsidRDefault="4AB18A4E"/>
    <w:p w14:paraId="2B5DF50B" w14:textId="77777777" w:rsidR="009526D2" w:rsidRPr="00ED1402" w:rsidRDefault="009526D2" w:rsidP="00710D9B">
      <w:pPr>
        <w:pStyle w:val="Heading1"/>
        <w:numPr>
          <w:ilvl w:val="0"/>
          <w:numId w:val="19"/>
        </w:numPr>
      </w:pPr>
      <w:r w:rsidRPr="4AB18A4E">
        <w:t xml:space="preserve">Spreekuur voorbereiden </w:t>
      </w:r>
    </w:p>
    <w:p w14:paraId="4E8E8209" w14:textId="77777777" w:rsidR="009526D2" w:rsidRDefault="009526D2" w:rsidP="009526D2"/>
    <w:p w14:paraId="4C1F6158" w14:textId="77777777" w:rsidR="009526D2" w:rsidRDefault="009526D2" w:rsidP="009526D2">
      <w:r>
        <w:t xml:space="preserve">We willen graag zien hoe de applicatie een professional </w:t>
      </w:r>
      <w:r w:rsidRPr="00942E5C">
        <w:t xml:space="preserve">ondersteunt bij het voorbereiden van de </w:t>
      </w:r>
      <w:r>
        <w:t>afspraken:</w:t>
      </w:r>
      <w:r w:rsidRPr="00942E5C">
        <w:t xml:space="preserve"> </w:t>
      </w:r>
    </w:p>
    <w:p w14:paraId="6AE65125" w14:textId="77777777" w:rsidR="009526D2" w:rsidRDefault="009526D2" w:rsidP="009526D2">
      <w:pPr>
        <w:pStyle w:val="ListParagraph"/>
        <w:numPr>
          <w:ilvl w:val="0"/>
          <w:numId w:val="8"/>
        </w:numPr>
      </w:pPr>
      <w:r>
        <w:t xml:space="preserve">Wat zijn de </w:t>
      </w:r>
      <w:r w:rsidRPr="00942E5C">
        <w:t>aandachtspunten</w:t>
      </w:r>
      <w:r>
        <w:t>? (bijvoorbeeld</w:t>
      </w:r>
      <w:r w:rsidRPr="00942E5C">
        <w:t xml:space="preserve"> overlijden ouder, prematuur geboren, </w:t>
      </w:r>
      <w:r>
        <w:t>meldcode,</w:t>
      </w:r>
      <w:r w:rsidRPr="00942E5C">
        <w:t xml:space="preserve"> afgezegde afspraken, leeftijd van cliënt</w:t>
      </w:r>
      <w:r>
        <w:t>)</w:t>
      </w:r>
    </w:p>
    <w:p w14:paraId="20C3F307" w14:textId="77777777" w:rsidR="009526D2" w:rsidRDefault="009526D2" w:rsidP="009526D2">
      <w:pPr>
        <w:pStyle w:val="ListParagraph"/>
        <w:numPr>
          <w:ilvl w:val="0"/>
          <w:numId w:val="8"/>
        </w:numPr>
      </w:pPr>
      <w:r>
        <w:t>Wat is er in vorige contacten onderzocht en/of besproken?</w:t>
      </w:r>
    </w:p>
    <w:p w14:paraId="184F0D51" w14:textId="77777777" w:rsidR="009526D2" w:rsidRDefault="009526D2" w:rsidP="009526D2">
      <w:pPr>
        <w:pStyle w:val="ListParagraph"/>
        <w:numPr>
          <w:ilvl w:val="0"/>
          <w:numId w:val="8"/>
        </w:numPr>
      </w:pPr>
      <w:r w:rsidRPr="00CC5437">
        <w:t xml:space="preserve">Welke inhoudelijke afspraken en/of bijzonderheden </w:t>
      </w:r>
      <w:r>
        <w:t xml:space="preserve">zijn </w:t>
      </w:r>
      <w:r w:rsidRPr="00CC5437">
        <w:t>er bij het laatste contact geregistreerd</w:t>
      </w:r>
      <w:r>
        <w:t>?</w:t>
      </w:r>
    </w:p>
    <w:p w14:paraId="2BBE91A0" w14:textId="77777777" w:rsidR="009526D2" w:rsidRDefault="009526D2" w:rsidP="009526D2">
      <w:pPr>
        <w:pStyle w:val="ListParagraph"/>
        <w:numPr>
          <w:ilvl w:val="0"/>
          <w:numId w:val="8"/>
        </w:numPr>
      </w:pPr>
      <w:r>
        <w:t>Hoe kijk je terug op eerdere onderzoeken? (bijvoorbeeld visus)</w:t>
      </w:r>
    </w:p>
    <w:p w14:paraId="48E57F9D" w14:textId="77777777" w:rsidR="009526D2" w:rsidRDefault="009526D2" w:rsidP="009526D2">
      <w:pPr>
        <w:pStyle w:val="ListParagraph"/>
        <w:numPr>
          <w:ilvl w:val="0"/>
          <w:numId w:val="8"/>
        </w:numPr>
      </w:pPr>
      <w:r>
        <w:t xml:space="preserve">Welke </w:t>
      </w:r>
      <w:r w:rsidRPr="00942E5C">
        <w:t>lopende trajecten</w:t>
      </w:r>
      <w:r>
        <w:t xml:space="preserve"> zijn er?</w:t>
      </w:r>
      <w:r w:rsidRPr="00942E5C">
        <w:t xml:space="preserve"> (</w:t>
      </w:r>
      <w:r>
        <w:t xml:space="preserve">meldcode, </w:t>
      </w:r>
      <w:r w:rsidRPr="00942E5C">
        <w:t>VVE indicatie, verwijzing oogarts</w:t>
      </w:r>
      <w:r>
        <w:t>)</w:t>
      </w:r>
    </w:p>
    <w:p w14:paraId="275D97BB" w14:textId="77777777" w:rsidR="009526D2" w:rsidRDefault="009526D2" w:rsidP="009526D2">
      <w:pPr>
        <w:pStyle w:val="ListParagraph"/>
        <w:numPr>
          <w:ilvl w:val="0"/>
          <w:numId w:val="8"/>
        </w:numPr>
      </w:pPr>
      <w:r>
        <w:t xml:space="preserve">Hoe heb je inzicht in historische en toekomstige </w:t>
      </w:r>
      <w:r w:rsidRPr="00942E5C">
        <w:t>afspraken</w:t>
      </w:r>
      <w:r>
        <w:t>?</w:t>
      </w:r>
    </w:p>
    <w:p w14:paraId="4C92B7C6" w14:textId="77777777" w:rsidR="009526D2" w:rsidRDefault="009526D2" w:rsidP="009526D2">
      <w:pPr>
        <w:pStyle w:val="ListParagraph"/>
        <w:numPr>
          <w:ilvl w:val="0"/>
          <w:numId w:val="8"/>
        </w:numPr>
      </w:pPr>
      <w:r>
        <w:t>Hoe zie je wie het gezag heeft?</w:t>
      </w:r>
    </w:p>
    <w:p w14:paraId="33A114C7" w14:textId="77777777" w:rsidR="009526D2" w:rsidRDefault="009526D2" w:rsidP="009526D2">
      <w:pPr>
        <w:pStyle w:val="ListParagraph"/>
        <w:numPr>
          <w:ilvl w:val="0"/>
          <w:numId w:val="8"/>
        </w:numPr>
      </w:pPr>
      <w:r>
        <w:t>Wat is de v</w:t>
      </w:r>
      <w:r w:rsidRPr="00960809">
        <w:t>accinatiestatus</w:t>
      </w:r>
      <w:r>
        <w:t>?</w:t>
      </w:r>
    </w:p>
    <w:p w14:paraId="26996FF5" w14:textId="77777777" w:rsidR="009526D2" w:rsidRPr="00BF1444" w:rsidRDefault="009526D2" w:rsidP="00710D9B">
      <w:pPr>
        <w:pStyle w:val="Heading1"/>
        <w:numPr>
          <w:ilvl w:val="0"/>
          <w:numId w:val="19"/>
        </w:numPr>
      </w:pPr>
      <w:r w:rsidRPr="00BF1444">
        <w:t>Verwijzen</w:t>
      </w:r>
    </w:p>
    <w:p w14:paraId="6768DAD9" w14:textId="77777777" w:rsidR="009526D2" w:rsidRDefault="009526D2" w:rsidP="009526D2"/>
    <w:p w14:paraId="3CA0B6A9" w14:textId="77777777" w:rsidR="009526D2" w:rsidRDefault="009526D2" w:rsidP="009526D2">
      <w:r>
        <w:t>We willen graag zien hoe je verwijzingen maakt, zowel via Zorgdomein als buiten Zorgdomein om:</w:t>
      </w:r>
    </w:p>
    <w:p w14:paraId="7C8C4696" w14:textId="77777777" w:rsidR="009526D2" w:rsidRDefault="009526D2" w:rsidP="009526D2">
      <w:pPr>
        <w:pStyle w:val="ListParagraph"/>
        <w:numPr>
          <w:ilvl w:val="0"/>
          <w:numId w:val="12"/>
        </w:numPr>
        <w:spacing w:after="0"/>
      </w:pPr>
      <w:r>
        <w:t xml:space="preserve">Hoe de </w:t>
      </w:r>
      <w:r w:rsidRPr="00942E5C">
        <w:t>persoonsgegevens uit het dossier</w:t>
      </w:r>
      <w:r>
        <w:t xml:space="preserve"> worden overgenomen.</w:t>
      </w:r>
    </w:p>
    <w:p w14:paraId="2C7CD67D" w14:textId="77777777" w:rsidR="009526D2" w:rsidRDefault="009526D2" w:rsidP="009526D2">
      <w:pPr>
        <w:pStyle w:val="ListParagraph"/>
        <w:numPr>
          <w:ilvl w:val="0"/>
          <w:numId w:val="12"/>
        </w:numPr>
        <w:spacing w:after="0"/>
      </w:pPr>
      <w:r>
        <w:t>Hoe de relevante</w:t>
      </w:r>
      <w:r w:rsidRPr="00942E5C">
        <w:t xml:space="preserve"> medische gegevens uit het dossier</w:t>
      </w:r>
      <w:r>
        <w:t xml:space="preserve"> worden overgenomen.</w:t>
      </w:r>
    </w:p>
    <w:p w14:paraId="4C3D45C3" w14:textId="77777777" w:rsidR="009526D2" w:rsidRDefault="009526D2" w:rsidP="009526D2">
      <w:pPr>
        <w:pStyle w:val="ListParagraph"/>
        <w:numPr>
          <w:ilvl w:val="0"/>
          <w:numId w:val="12"/>
        </w:numPr>
        <w:spacing w:after="0"/>
      </w:pPr>
      <w:r>
        <w:t xml:space="preserve">Hoe de </w:t>
      </w:r>
      <w:r w:rsidRPr="00942E5C">
        <w:t>groei</w:t>
      </w:r>
      <w:r>
        <w:t>diagrammen</w:t>
      </w:r>
      <w:r w:rsidRPr="00942E5C">
        <w:t xml:space="preserve"> </w:t>
      </w:r>
      <w:r>
        <w:t>(</w:t>
      </w:r>
      <w:r w:rsidRPr="00942E5C">
        <w:t xml:space="preserve">inclusief </w:t>
      </w:r>
      <w:r>
        <w:t>meetwaardes) meegestuurd kunnen worden.</w:t>
      </w:r>
    </w:p>
    <w:p w14:paraId="65AA2733" w14:textId="77777777" w:rsidR="009526D2" w:rsidRDefault="009526D2" w:rsidP="009526D2">
      <w:pPr>
        <w:pStyle w:val="ListParagraph"/>
        <w:numPr>
          <w:ilvl w:val="0"/>
          <w:numId w:val="12"/>
        </w:numPr>
        <w:spacing w:after="0"/>
      </w:pPr>
      <w:r>
        <w:t>Hoe he</w:t>
      </w:r>
      <w:r w:rsidRPr="00942E5C">
        <w:t xml:space="preserve">t Van </w:t>
      </w:r>
      <w:proofErr w:type="spellStart"/>
      <w:r w:rsidRPr="00942E5C">
        <w:t>Wiechenschema</w:t>
      </w:r>
      <w:proofErr w:type="spellEnd"/>
      <w:r w:rsidRPr="00942E5C">
        <w:t xml:space="preserve"> </w:t>
      </w:r>
      <w:r>
        <w:t>toegevoegd kan worden.</w:t>
      </w:r>
    </w:p>
    <w:p w14:paraId="4BAEB5CE" w14:textId="77777777" w:rsidR="009526D2" w:rsidRDefault="009526D2" w:rsidP="009526D2">
      <w:pPr>
        <w:pStyle w:val="ListParagraph"/>
        <w:numPr>
          <w:ilvl w:val="0"/>
          <w:numId w:val="12"/>
        </w:numPr>
        <w:spacing w:after="0"/>
      </w:pPr>
      <w:r w:rsidRPr="00942E5C">
        <w:t xml:space="preserve">Het </w:t>
      </w:r>
      <w:r>
        <w:t>eventuele correspondentie van een andere zorgverlener toegevoegd kan worden.</w:t>
      </w:r>
    </w:p>
    <w:p w14:paraId="0881775B" w14:textId="77777777" w:rsidR="009526D2" w:rsidRDefault="009526D2" w:rsidP="009526D2">
      <w:pPr>
        <w:pStyle w:val="ListParagraph"/>
        <w:numPr>
          <w:ilvl w:val="0"/>
          <w:numId w:val="12"/>
        </w:numPr>
        <w:spacing w:after="0"/>
      </w:pPr>
      <w:r>
        <w:t>Hoe je tijdens het maken van de verwijzing het dossier kan raadplegen.</w:t>
      </w:r>
    </w:p>
    <w:p w14:paraId="69CC9787" w14:textId="77777777" w:rsidR="009526D2" w:rsidRDefault="009526D2" w:rsidP="009526D2">
      <w:pPr>
        <w:pStyle w:val="ListParagraph"/>
        <w:numPr>
          <w:ilvl w:val="0"/>
          <w:numId w:val="12"/>
        </w:numPr>
        <w:spacing w:after="0"/>
      </w:pPr>
      <w:r>
        <w:t>Hoe je de huisarts informeert over de verwijzing.</w:t>
      </w:r>
    </w:p>
    <w:p w14:paraId="68DDFC18" w14:textId="77777777" w:rsidR="009526D2" w:rsidRDefault="009526D2" w:rsidP="009526D2">
      <w:pPr>
        <w:pStyle w:val="ListParagraph"/>
        <w:numPr>
          <w:ilvl w:val="0"/>
          <w:numId w:val="12"/>
        </w:numPr>
        <w:spacing w:after="0"/>
      </w:pPr>
      <w:r>
        <w:t>Hoe de verwijzing is terug te vinden in het dossier.</w:t>
      </w:r>
    </w:p>
    <w:p w14:paraId="6F8A4582" w14:textId="77777777" w:rsidR="009526D2" w:rsidRDefault="009526D2" w:rsidP="009526D2"/>
    <w:p w14:paraId="254EC86B" w14:textId="77777777" w:rsidR="009D15FC" w:rsidRPr="00710D9B" w:rsidRDefault="009D15FC" w:rsidP="00710D9B">
      <w:pPr>
        <w:pStyle w:val="Heading1"/>
        <w:numPr>
          <w:ilvl w:val="0"/>
          <w:numId w:val="19"/>
        </w:numPr>
      </w:pPr>
      <w:r w:rsidRPr="00710D9B">
        <w:t>Afspraken maken en wijzigen</w:t>
      </w:r>
    </w:p>
    <w:p w14:paraId="5A6B74C1" w14:textId="77777777" w:rsidR="009D15FC" w:rsidRPr="00683AF3" w:rsidRDefault="009D15FC" w:rsidP="009D15FC">
      <w:pPr>
        <w:rPr>
          <w:b/>
          <w:bCs/>
        </w:rPr>
      </w:pPr>
    </w:p>
    <w:p w14:paraId="676AFFAE" w14:textId="77777777" w:rsidR="009D15FC" w:rsidRDefault="009D15FC" w:rsidP="009D15FC">
      <w:r>
        <w:t>We willen graag zien:</w:t>
      </w:r>
    </w:p>
    <w:p w14:paraId="0F0B0F65" w14:textId="77777777" w:rsidR="00224769" w:rsidRDefault="00224769" w:rsidP="00224769"/>
    <w:p w14:paraId="332A3793" w14:textId="1EF64378" w:rsidR="00224769" w:rsidRDefault="00224769" w:rsidP="00224769">
      <w:pPr>
        <w:pStyle w:val="ListParagraph"/>
        <w:numPr>
          <w:ilvl w:val="0"/>
          <w:numId w:val="15"/>
        </w:numPr>
      </w:pPr>
      <w:r w:rsidRPr="00942E5C">
        <w:t xml:space="preserve">Hoe een </w:t>
      </w:r>
      <w:r w:rsidR="00871336">
        <w:t xml:space="preserve">gebruiker </w:t>
      </w:r>
      <w:r w:rsidRPr="00942E5C">
        <w:t>een afspraak maakt</w:t>
      </w:r>
      <w:r w:rsidR="00871336">
        <w:t>/wijzigt/afzegt</w:t>
      </w:r>
      <w:r>
        <w:t xml:space="preserve"> </w:t>
      </w:r>
      <w:r w:rsidR="009A1D59">
        <w:t>voor een individueel dossier</w:t>
      </w:r>
      <w:r w:rsidR="00871336">
        <w:t xml:space="preserve"> of in bulk</w:t>
      </w:r>
      <w:r>
        <w:t>.</w:t>
      </w:r>
    </w:p>
    <w:p w14:paraId="75A2D26C" w14:textId="77777777" w:rsidR="00224769" w:rsidRDefault="00224769" w:rsidP="00224769">
      <w:pPr>
        <w:pStyle w:val="ListParagraph"/>
        <w:numPr>
          <w:ilvl w:val="0"/>
          <w:numId w:val="15"/>
        </w:numPr>
      </w:pPr>
      <w:r w:rsidRPr="00942E5C">
        <w:t>Hoe er bij een afspraak een bandbreedte ingesteld kan worden die bepaald binnen welke periode de afspraak plaats dient te vinden</w:t>
      </w:r>
      <w:r>
        <w:t>.</w:t>
      </w:r>
    </w:p>
    <w:p w14:paraId="1D7BCE20" w14:textId="65DB692A" w:rsidR="00224769" w:rsidRDefault="00224769" w:rsidP="00224769">
      <w:pPr>
        <w:pStyle w:val="ListParagraph"/>
        <w:numPr>
          <w:ilvl w:val="0"/>
          <w:numId w:val="15"/>
        </w:numPr>
      </w:pPr>
      <w:r w:rsidRPr="00E42CB8">
        <w:t xml:space="preserve">Hoe </w:t>
      </w:r>
      <w:r>
        <w:t>een ouder</w:t>
      </w:r>
      <w:r w:rsidRPr="00E42CB8">
        <w:t xml:space="preserve"> wordt geïnformeerd over een gemaakte</w:t>
      </w:r>
      <w:r w:rsidR="001E09C1">
        <w:t>/</w:t>
      </w:r>
      <w:r>
        <w:t>gewijzigde</w:t>
      </w:r>
      <w:r w:rsidR="001E09C1">
        <w:t>/geannuleerde</w:t>
      </w:r>
      <w:r w:rsidRPr="00E42CB8">
        <w:t xml:space="preserve"> afspraak.</w:t>
      </w:r>
    </w:p>
    <w:p w14:paraId="319F5ADD" w14:textId="77777777" w:rsidR="00224769" w:rsidRDefault="00224769" w:rsidP="00224769">
      <w:pPr>
        <w:pStyle w:val="ListParagraph"/>
        <w:numPr>
          <w:ilvl w:val="0"/>
          <w:numId w:val="15"/>
        </w:numPr>
      </w:pPr>
      <w:r w:rsidRPr="00942E5C">
        <w:t xml:space="preserve">Hoe </w:t>
      </w:r>
      <w:r>
        <w:t>een</w:t>
      </w:r>
      <w:r w:rsidRPr="00942E5C">
        <w:t xml:space="preserve"> professional </w:t>
      </w:r>
      <w:r>
        <w:t>kan zien da</w:t>
      </w:r>
      <w:r w:rsidRPr="00942E5C">
        <w:t>t een afspraak is afgezegd zonder dat er een nieuwe afspraak is ingepland</w:t>
      </w:r>
      <w:r>
        <w:t>.</w:t>
      </w:r>
    </w:p>
    <w:p w14:paraId="7B6D098F" w14:textId="77777777" w:rsidR="007D42DE" w:rsidRDefault="007D42DE" w:rsidP="007D42DE">
      <w:pPr>
        <w:pStyle w:val="ListParagraph"/>
        <w:numPr>
          <w:ilvl w:val="0"/>
          <w:numId w:val="15"/>
        </w:numPr>
      </w:pPr>
      <w:r w:rsidRPr="00942E5C">
        <w:t>Hoe een ouder een afspraak maakt</w:t>
      </w:r>
      <w:r>
        <w:t xml:space="preserve"> via het online portaal.</w:t>
      </w:r>
    </w:p>
    <w:p w14:paraId="18B88FB0" w14:textId="687A336B" w:rsidR="007D42DE" w:rsidRDefault="007D42DE" w:rsidP="4AB18A4E">
      <w:pPr>
        <w:pStyle w:val="ListParagraph"/>
        <w:numPr>
          <w:ilvl w:val="0"/>
          <w:numId w:val="15"/>
        </w:numPr>
      </w:pPr>
      <w:r>
        <w:t>Hoe een ouder een afspraak kan wijzigen binnen een bepaalde bandbreedte.</w:t>
      </w:r>
    </w:p>
    <w:p w14:paraId="158E3EF5" w14:textId="77777777" w:rsidR="00C80FD9" w:rsidRDefault="00C80FD9">
      <w:pPr>
        <w:spacing w:line="240" w:lineRule="auto"/>
        <w:rPr>
          <w:b/>
          <w:bCs/>
        </w:rPr>
      </w:pPr>
      <w:r>
        <w:rPr>
          <w:b/>
          <w:bCs/>
        </w:rPr>
        <w:br w:type="page"/>
      </w:r>
    </w:p>
    <w:p w14:paraId="19A29375" w14:textId="686C15D3" w:rsidR="009A0184" w:rsidRPr="00710D9B" w:rsidRDefault="009A0184" w:rsidP="00710D9B">
      <w:pPr>
        <w:pStyle w:val="Heading1"/>
        <w:numPr>
          <w:ilvl w:val="0"/>
          <w:numId w:val="19"/>
        </w:numPr>
      </w:pPr>
      <w:r w:rsidRPr="00710D9B">
        <w:t xml:space="preserve">Vrije afspraaktijden opvullen </w:t>
      </w:r>
    </w:p>
    <w:p w14:paraId="0CFFBBB6" w14:textId="77777777" w:rsidR="009A0184" w:rsidRDefault="009A0184" w:rsidP="009A0184"/>
    <w:p w14:paraId="49D0DE2D" w14:textId="77777777" w:rsidR="009A0184" w:rsidRDefault="009A0184" w:rsidP="009A0184">
      <w:r>
        <w:t>We willen graag zien:</w:t>
      </w:r>
    </w:p>
    <w:p w14:paraId="6CE852DD" w14:textId="77777777" w:rsidR="009A0184" w:rsidRDefault="009A0184" w:rsidP="009A0184">
      <w:pPr>
        <w:pStyle w:val="ListParagraph"/>
        <w:numPr>
          <w:ilvl w:val="0"/>
          <w:numId w:val="4"/>
        </w:numPr>
      </w:pPr>
      <w:r w:rsidRPr="00942E5C">
        <w:t xml:space="preserve">Hoe </w:t>
      </w:r>
      <w:r>
        <w:t xml:space="preserve">je </w:t>
      </w:r>
      <w:r w:rsidRPr="00942E5C">
        <w:t xml:space="preserve">overzicht krijgt van de vrije </w:t>
      </w:r>
      <w:r>
        <w:t>sloten.</w:t>
      </w:r>
    </w:p>
    <w:p w14:paraId="27BFE56B" w14:textId="77777777" w:rsidR="009A0184" w:rsidRDefault="009A0184" w:rsidP="009A0184">
      <w:pPr>
        <w:pStyle w:val="ListParagraph"/>
        <w:numPr>
          <w:ilvl w:val="0"/>
          <w:numId w:val="4"/>
        </w:numPr>
      </w:pPr>
      <w:r w:rsidRPr="00942E5C">
        <w:t xml:space="preserve">Hoe </w:t>
      </w:r>
      <w:r>
        <w:t>je</w:t>
      </w:r>
      <w:r w:rsidRPr="00942E5C">
        <w:t xml:space="preserve"> vrije </w:t>
      </w:r>
      <w:r>
        <w:t>sloten</w:t>
      </w:r>
      <w:r w:rsidRPr="00942E5C">
        <w:t xml:space="preserve"> automatisch kan vullen op basis van een aantal selectiecriteria</w:t>
      </w:r>
      <w:r>
        <w:t>.</w:t>
      </w:r>
    </w:p>
    <w:p w14:paraId="16676DAC" w14:textId="65D75E4D" w:rsidR="00AA7338" w:rsidRPr="00AA7338" w:rsidRDefault="00AA7338" w:rsidP="00710D9B">
      <w:pPr>
        <w:pStyle w:val="Heading1"/>
        <w:numPr>
          <w:ilvl w:val="0"/>
          <w:numId w:val="19"/>
        </w:numPr>
      </w:pPr>
      <w:r w:rsidRPr="00AA7338">
        <w:t>Schoolklas uitnodigen voor gezondheidsonderzoek</w:t>
      </w:r>
    </w:p>
    <w:p w14:paraId="6453CA02" w14:textId="77777777" w:rsidR="00F24C1C" w:rsidRDefault="00F24C1C" w:rsidP="00AA7338"/>
    <w:p w14:paraId="18E72A1E" w14:textId="13349C10" w:rsidR="00AA7338" w:rsidRDefault="00AA7338" w:rsidP="00AA7338">
      <w:r>
        <w:t>Een planner wil alle leerlingen van een bepaald geboortecohort en een bepaalde school uitnodigen voor een gezondheidsonderzoek (digitale vragenlijst).</w:t>
      </w:r>
    </w:p>
    <w:p w14:paraId="747F8299" w14:textId="77777777" w:rsidR="00AA7338" w:rsidRDefault="00AA7338" w:rsidP="00AA7338"/>
    <w:p w14:paraId="77477113" w14:textId="490C35FA" w:rsidR="00AA7338" w:rsidRDefault="00AA7338" w:rsidP="00AA7338">
      <w:r>
        <w:t>We willen graag zien:</w:t>
      </w:r>
    </w:p>
    <w:p w14:paraId="0AC9DE3E" w14:textId="77777777" w:rsidR="00AA7338" w:rsidRDefault="00AA7338" w:rsidP="00AA7338">
      <w:pPr>
        <w:pStyle w:val="ListParagraph"/>
        <w:numPr>
          <w:ilvl w:val="0"/>
          <w:numId w:val="13"/>
        </w:numPr>
      </w:pPr>
      <w:r>
        <w:t>Hoe de digitale vragenlijsten klaargezet worden voor ouders.</w:t>
      </w:r>
    </w:p>
    <w:p w14:paraId="7D5F9935" w14:textId="77777777" w:rsidR="00AA7338" w:rsidRDefault="00AA7338" w:rsidP="00AA7338">
      <w:pPr>
        <w:pStyle w:val="ListParagraph"/>
        <w:numPr>
          <w:ilvl w:val="0"/>
          <w:numId w:val="13"/>
        </w:numPr>
      </w:pPr>
      <w:r>
        <w:t>Hoe ouders geïnformeerd worden dat er een vragenlijst voor ze klaar staat.</w:t>
      </w:r>
    </w:p>
    <w:p w14:paraId="5785784B" w14:textId="77777777" w:rsidR="00AA7338" w:rsidRDefault="00AA7338" w:rsidP="00AA7338">
      <w:pPr>
        <w:pStyle w:val="ListParagraph"/>
        <w:numPr>
          <w:ilvl w:val="0"/>
          <w:numId w:val="13"/>
        </w:numPr>
      </w:pPr>
      <w:r>
        <w:t>Hoe de vragenlijsten door functioneel beheer ingericht kunnen worden.</w:t>
      </w:r>
    </w:p>
    <w:p w14:paraId="3664C0C5" w14:textId="77777777" w:rsidR="00AA7338" w:rsidRPr="0090798E" w:rsidRDefault="00AA7338" w:rsidP="00710D9B">
      <w:pPr>
        <w:pStyle w:val="Heading1"/>
        <w:numPr>
          <w:ilvl w:val="0"/>
          <w:numId w:val="19"/>
        </w:numPr>
      </w:pPr>
      <w:r w:rsidRPr="0090798E">
        <w:t xml:space="preserve">Vragenlijsten invullen </w:t>
      </w:r>
    </w:p>
    <w:p w14:paraId="3BCC2516" w14:textId="77777777" w:rsidR="00F24C1C" w:rsidRDefault="00F24C1C" w:rsidP="00AA7338"/>
    <w:p w14:paraId="52441224" w14:textId="7D799167" w:rsidR="00AA7338" w:rsidRDefault="00AA7338" w:rsidP="00AA7338">
      <w:r>
        <w:t>Ouders hebben een digitale vragenlijst aangeboden gekregen voor een gezondheidsonderzoek van hun kind.</w:t>
      </w:r>
      <w:r w:rsidRPr="00942E5C">
        <w:t xml:space="preserve"> </w:t>
      </w:r>
    </w:p>
    <w:p w14:paraId="0F87876D" w14:textId="77777777" w:rsidR="00AA7338" w:rsidRDefault="00AA7338" w:rsidP="00AA7338"/>
    <w:p w14:paraId="1878E159" w14:textId="3E7E54C9" w:rsidR="00AA7338" w:rsidRDefault="00AA7338" w:rsidP="00AA7338">
      <w:r>
        <w:t>We willen graag zien:</w:t>
      </w:r>
    </w:p>
    <w:p w14:paraId="7069C6E1" w14:textId="77777777" w:rsidR="00AA7338" w:rsidRDefault="00AA7338" w:rsidP="00AA7338">
      <w:pPr>
        <w:pStyle w:val="ListParagraph"/>
        <w:numPr>
          <w:ilvl w:val="0"/>
          <w:numId w:val="14"/>
        </w:numPr>
      </w:pPr>
      <w:r w:rsidRPr="00942E5C">
        <w:t>Hoe een ouder een vragenlijst digitaal</w:t>
      </w:r>
      <w:r>
        <w:t xml:space="preserve"> kan invullen</w:t>
      </w:r>
      <w:r w:rsidRPr="00942E5C">
        <w:t>.</w:t>
      </w:r>
    </w:p>
    <w:p w14:paraId="24FFA4BE" w14:textId="77777777" w:rsidR="00AA7338" w:rsidRDefault="00AA7338" w:rsidP="00AA7338">
      <w:pPr>
        <w:pStyle w:val="ListParagraph"/>
        <w:numPr>
          <w:ilvl w:val="0"/>
          <w:numId w:val="14"/>
        </w:numPr>
      </w:pPr>
      <w:r>
        <w:t xml:space="preserve">Hoe de antwoorden van de ouders worden weergegeven in het </w:t>
      </w:r>
      <w:r w:rsidRPr="009076E0">
        <w:t>dossier</w:t>
      </w:r>
      <w:r>
        <w:t>.</w:t>
      </w:r>
    </w:p>
    <w:p w14:paraId="7E5FE25D" w14:textId="77777777" w:rsidR="00AA7338" w:rsidRDefault="00AA7338" w:rsidP="00AA7338">
      <w:pPr>
        <w:pStyle w:val="ListParagraph"/>
        <w:numPr>
          <w:ilvl w:val="0"/>
          <w:numId w:val="14"/>
        </w:numPr>
      </w:pPr>
      <w:r w:rsidRPr="009076E0">
        <w:t xml:space="preserve">Hoe je ziet welke vragenlijsten al ingevuld zijn en welke </w:t>
      </w:r>
      <w:r>
        <w:t xml:space="preserve">(nog) </w:t>
      </w:r>
      <w:r w:rsidRPr="009076E0">
        <w:t>niet.</w:t>
      </w:r>
    </w:p>
    <w:p w14:paraId="3F7C05B8" w14:textId="77777777" w:rsidR="00AA7338" w:rsidRDefault="00AA7338" w:rsidP="00AA7338">
      <w:pPr>
        <w:pStyle w:val="ListParagraph"/>
        <w:numPr>
          <w:ilvl w:val="0"/>
          <w:numId w:val="14"/>
        </w:numPr>
      </w:pPr>
      <w:r>
        <w:t>Hoe je kan zien welk vervolg nodig is, op basis van de gegeven antwoorden.</w:t>
      </w:r>
    </w:p>
    <w:p w14:paraId="660BB1CE" w14:textId="61D8F4E7" w:rsidR="004A7F81" w:rsidRDefault="004A7F81">
      <w:pPr>
        <w:spacing w:line="240" w:lineRule="auto"/>
        <w:rPr>
          <w:b/>
          <w:bCs/>
        </w:rPr>
      </w:pPr>
    </w:p>
    <w:p w14:paraId="04A9C4E4" w14:textId="48E2AAB8" w:rsidR="00AA7338" w:rsidRPr="00710D9B" w:rsidRDefault="003E56C2" w:rsidP="00710D9B">
      <w:pPr>
        <w:pStyle w:val="Heading1"/>
        <w:numPr>
          <w:ilvl w:val="0"/>
          <w:numId w:val="19"/>
        </w:numPr>
      </w:pPr>
      <w:r w:rsidRPr="00710D9B">
        <w:t>D</w:t>
      </w:r>
      <w:r w:rsidR="00AA7338" w:rsidRPr="00710D9B">
        <w:t xml:space="preserve">ossier inzien </w:t>
      </w:r>
      <w:r w:rsidRPr="00710D9B">
        <w:t>door ouders via online portaal</w:t>
      </w:r>
    </w:p>
    <w:p w14:paraId="23145CC7" w14:textId="77777777" w:rsidR="00AA7338" w:rsidRDefault="00AA7338" w:rsidP="00AA7338"/>
    <w:p w14:paraId="28F88432" w14:textId="7B771959" w:rsidR="00AA7338" w:rsidRDefault="00AA7338" w:rsidP="00AA7338">
      <w:r>
        <w:t>We willen graag zien:</w:t>
      </w:r>
    </w:p>
    <w:p w14:paraId="378403CE" w14:textId="25105B7C" w:rsidR="00DA792F" w:rsidRDefault="00DA792F" w:rsidP="00AA7338">
      <w:pPr>
        <w:pStyle w:val="ListParagraph"/>
        <w:numPr>
          <w:ilvl w:val="0"/>
          <w:numId w:val="7"/>
        </w:numPr>
      </w:pPr>
      <w:r w:rsidRPr="00942E5C">
        <w:t>Hoe dossiers</w:t>
      </w:r>
      <w:r w:rsidR="006D5A04">
        <w:t xml:space="preserve"> (automatisch)</w:t>
      </w:r>
      <w:r w:rsidRPr="00942E5C">
        <w:t xml:space="preserve"> voor inzage door ouders </w:t>
      </w:r>
      <w:r w:rsidR="006D5A04">
        <w:t>worden geblokkeerd</w:t>
      </w:r>
      <w:r w:rsidRPr="00942E5C">
        <w:t xml:space="preserve"> </w:t>
      </w:r>
      <w:r w:rsidR="00353D6B">
        <w:t>vanaf 12 jaar</w:t>
      </w:r>
      <w:r>
        <w:t>.</w:t>
      </w:r>
    </w:p>
    <w:p w14:paraId="2EDAE2D5" w14:textId="06B7CE79" w:rsidR="00353D6B" w:rsidRDefault="00353D6B" w:rsidP="00AA7338">
      <w:pPr>
        <w:pStyle w:val="ListParagraph"/>
        <w:numPr>
          <w:ilvl w:val="0"/>
          <w:numId w:val="7"/>
        </w:numPr>
      </w:pPr>
      <w:r>
        <w:t xml:space="preserve">Hoe je toestemming van een jeugdige tussen 12 en 16 jaar kan vastleggen als zij </w:t>
      </w:r>
      <w:r w:rsidR="003E56C2">
        <w:t xml:space="preserve">hun </w:t>
      </w:r>
      <w:r>
        <w:t>ouders inzage willen geven.</w:t>
      </w:r>
    </w:p>
    <w:p w14:paraId="7479B216" w14:textId="768F0033" w:rsidR="00AA7338" w:rsidRPr="00E52082" w:rsidRDefault="00AA7338" w:rsidP="00E52082">
      <w:pPr>
        <w:pStyle w:val="ListParagraph"/>
        <w:numPr>
          <w:ilvl w:val="0"/>
          <w:numId w:val="7"/>
        </w:numPr>
      </w:pPr>
      <w:r w:rsidRPr="00322FC8">
        <w:t>Dat</w:t>
      </w:r>
      <w:r w:rsidR="00C80FD9">
        <w:t xml:space="preserve"> </w:t>
      </w:r>
      <w:r w:rsidRPr="00322FC8">
        <w:t>dossier</w:t>
      </w:r>
      <w:r w:rsidR="00C80FD9">
        <w:t>s</w:t>
      </w:r>
      <w:r w:rsidRPr="00322FC8">
        <w:t xml:space="preserve"> van</w:t>
      </w:r>
      <w:r w:rsidR="001432FA">
        <w:t xml:space="preserve"> jeugdigen van</w:t>
      </w:r>
      <w:r w:rsidR="003E56C2">
        <w:t>af</w:t>
      </w:r>
      <w:r w:rsidR="001432FA">
        <w:t xml:space="preserve"> 16 jaar n</w:t>
      </w:r>
      <w:r w:rsidR="003E56C2">
        <w:t>ooit</w:t>
      </w:r>
      <w:r w:rsidR="001432FA">
        <w:t xml:space="preserve"> inzichtelijk zijn voor ouders via het online portaal.</w:t>
      </w:r>
    </w:p>
    <w:p w14:paraId="6E37A84A" w14:textId="69B1219F" w:rsidR="00AA7338" w:rsidRPr="00710D9B" w:rsidRDefault="00AA7338" w:rsidP="00710D9B">
      <w:pPr>
        <w:pStyle w:val="Heading1"/>
        <w:numPr>
          <w:ilvl w:val="0"/>
          <w:numId w:val="19"/>
        </w:numPr>
      </w:pPr>
      <w:r w:rsidRPr="00710D9B">
        <w:t>Vaccinatieschema</w:t>
      </w:r>
    </w:p>
    <w:p w14:paraId="69340727" w14:textId="77777777" w:rsidR="004A7F81" w:rsidRDefault="004A7F81" w:rsidP="00AA7338"/>
    <w:p w14:paraId="68401831" w14:textId="45E47A48" w:rsidR="00AA7338" w:rsidRDefault="00AA7338" w:rsidP="00AA7338">
      <w:r>
        <w:t>We willen graag zien:</w:t>
      </w:r>
    </w:p>
    <w:p w14:paraId="7DECECA2" w14:textId="77777777" w:rsidR="00AA7338" w:rsidRDefault="00AA7338" w:rsidP="00AA7338">
      <w:pPr>
        <w:pStyle w:val="ListParagraph"/>
        <w:numPr>
          <w:ilvl w:val="0"/>
          <w:numId w:val="9"/>
        </w:numPr>
      </w:pPr>
      <w:r w:rsidRPr="00942E5C">
        <w:t>Hoe een standaard vaccinatieschema geregistreerd kan worden.</w:t>
      </w:r>
    </w:p>
    <w:p w14:paraId="053F0515" w14:textId="77777777" w:rsidR="00AA7338" w:rsidRDefault="00AA7338" w:rsidP="00AA7338">
      <w:pPr>
        <w:pStyle w:val="ListParagraph"/>
        <w:numPr>
          <w:ilvl w:val="0"/>
          <w:numId w:val="9"/>
        </w:numPr>
      </w:pPr>
      <w:r w:rsidRPr="00942E5C">
        <w:t>Hoe een gepersonaliseerd vaccinatieschema geregistreerd kan worden</w:t>
      </w:r>
      <w:r>
        <w:t>.</w:t>
      </w:r>
    </w:p>
    <w:p w14:paraId="5DB29E6A" w14:textId="77777777" w:rsidR="00AA7338" w:rsidRDefault="00AA7338" w:rsidP="00AA7338">
      <w:pPr>
        <w:pStyle w:val="ListParagraph"/>
        <w:numPr>
          <w:ilvl w:val="0"/>
          <w:numId w:val="9"/>
        </w:numPr>
      </w:pPr>
      <w:r w:rsidRPr="00942E5C">
        <w:t>Hoe de toestemming voor het delen van gegevens met het RIVM wordt vastgelegd.</w:t>
      </w:r>
    </w:p>
    <w:p w14:paraId="287433A8" w14:textId="45BEEAFB" w:rsidR="00AA7338" w:rsidRDefault="00AA7338" w:rsidP="00AA7338">
      <w:pPr>
        <w:pStyle w:val="ListParagraph"/>
        <w:numPr>
          <w:ilvl w:val="0"/>
          <w:numId w:val="9"/>
        </w:numPr>
      </w:pPr>
      <w:r w:rsidRPr="00942E5C">
        <w:t xml:space="preserve">Hoe </w:t>
      </w:r>
      <w:r w:rsidR="00B61836">
        <w:t xml:space="preserve">een gegeven </w:t>
      </w:r>
      <w:r w:rsidRPr="00E52082">
        <w:t xml:space="preserve">vaccinatie </w:t>
      </w:r>
      <w:r w:rsidRPr="00942E5C">
        <w:t>geregistreerd kan worde</w:t>
      </w:r>
      <w:r>
        <w:t>n.</w:t>
      </w:r>
    </w:p>
    <w:p w14:paraId="77CB906D" w14:textId="77777777" w:rsidR="00E52082" w:rsidRDefault="00E52082">
      <w:pPr>
        <w:spacing w:line="240" w:lineRule="auto"/>
        <w:rPr>
          <w:b/>
          <w:bCs/>
        </w:rPr>
      </w:pPr>
      <w:r>
        <w:rPr>
          <w:b/>
          <w:bCs/>
        </w:rPr>
        <w:br w:type="page"/>
      </w:r>
    </w:p>
    <w:p w14:paraId="0CEE8422" w14:textId="3C7536FE" w:rsidR="00AA7338" w:rsidRPr="00710D9B" w:rsidRDefault="00AA7338" w:rsidP="00710D9B">
      <w:pPr>
        <w:pStyle w:val="Heading1"/>
        <w:numPr>
          <w:ilvl w:val="0"/>
          <w:numId w:val="19"/>
        </w:numPr>
      </w:pPr>
      <w:r w:rsidRPr="00710D9B">
        <w:t>Ouderdossier</w:t>
      </w:r>
      <w:r w:rsidR="00B87926" w:rsidRPr="00710D9B">
        <w:t>s</w:t>
      </w:r>
    </w:p>
    <w:p w14:paraId="757BAE0C" w14:textId="77777777" w:rsidR="004A7F81" w:rsidRDefault="004A7F81" w:rsidP="00AA7338"/>
    <w:p w14:paraId="354FC67F" w14:textId="0C034BB2" w:rsidR="00AA7338" w:rsidRDefault="00AA7338" w:rsidP="00AA7338">
      <w:r>
        <w:t>We willen graag zien:</w:t>
      </w:r>
    </w:p>
    <w:p w14:paraId="507ECE2D" w14:textId="77777777" w:rsidR="00AA7338" w:rsidRDefault="00AA7338" w:rsidP="00AA7338">
      <w:pPr>
        <w:pStyle w:val="ListParagraph"/>
        <w:numPr>
          <w:ilvl w:val="0"/>
          <w:numId w:val="3"/>
        </w:numPr>
      </w:pPr>
      <w:r>
        <w:t xml:space="preserve">Hoe dossiers van kinderen en </w:t>
      </w:r>
      <w:proofErr w:type="spellStart"/>
      <w:r>
        <w:t>zwangeren</w:t>
      </w:r>
      <w:proofErr w:type="spellEnd"/>
      <w:r>
        <w:t xml:space="preserve"> gescheiden zijn van elkaar.</w:t>
      </w:r>
    </w:p>
    <w:p w14:paraId="2BB87E99" w14:textId="77777777" w:rsidR="00AA7338" w:rsidRDefault="00AA7338" w:rsidP="00AA7338">
      <w:pPr>
        <w:pStyle w:val="ListParagraph"/>
        <w:numPr>
          <w:ilvl w:val="0"/>
          <w:numId w:val="3"/>
        </w:numPr>
      </w:pPr>
      <w:r>
        <w:t>Hoe een zwangere zichzelf kan aanmelden en een afspraak kan plannen.</w:t>
      </w:r>
    </w:p>
    <w:p w14:paraId="5FDD7CC9" w14:textId="77777777" w:rsidR="00AA7338" w:rsidRDefault="00AA7338" w:rsidP="00AA7338">
      <w:pPr>
        <w:pStyle w:val="ListParagraph"/>
        <w:numPr>
          <w:ilvl w:val="0"/>
          <w:numId w:val="3"/>
        </w:numPr>
      </w:pPr>
      <w:r>
        <w:t>Hoe een dossier van een zwangere na geboorte aan het dossier van het kind gekoppeld kan worden.</w:t>
      </w:r>
    </w:p>
    <w:p w14:paraId="1A31A2F6" w14:textId="77777777" w:rsidR="0023028D" w:rsidRPr="00710D9B" w:rsidRDefault="0023028D" w:rsidP="00710D9B">
      <w:pPr>
        <w:pStyle w:val="Heading1"/>
        <w:numPr>
          <w:ilvl w:val="0"/>
          <w:numId w:val="19"/>
        </w:numPr>
      </w:pPr>
      <w:r w:rsidRPr="00710D9B">
        <w:t>Rollen &amp; rechten</w:t>
      </w:r>
    </w:p>
    <w:p w14:paraId="7D457E65" w14:textId="77777777" w:rsidR="0023028D" w:rsidRDefault="0023028D" w:rsidP="0023028D"/>
    <w:p w14:paraId="6E0EF062" w14:textId="77777777" w:rsidR="0023028D" w:rsidRDefault="0023028D" w:rsidP="0023028D">
      <w:r>
        <w:t>We willen graag zien:</w:t>
      </w:r>
    </w:p>
    <w:p w14:paraId="4E28DE01" w14:textId="77777777" w:rsidR="0023028D" w:rsidRDefault="0023028D" w:rsidP="0023028D">
      <w:pPr>
        <w:pStyle w:val="ListParagraph"/>
        <w:numPr>
          <w:ilvl w:val="0"/>
          <w:numId w:val="18"/>
        </w:numPr>
      </w:pPr>
      <w:r>
        <w:t>Hoe je rollen en rechten inricht zodat een gebruiker alleen ziet wat noodzakelijk is op basis van zijn profiel (rol).</w:t>
      </w:r>
    </w:p>
    <w:p w14:paraId="10D9B6B1" w14:textId="77777777" w:rsidR="0023028D" w:rsidRDefault="0023028D" w:rsidP="0023028D">
      <w:pPr>
        <w:pStyle w:val="ListParagraph"/>
        <w:numPr>
          <w:ilvl w:val="0"/>
          <w:numId w:val="18"/>
        </w:numPr>
      </w:pPr>
      <w:r w:rsidRPr="00942E5C">
        <w:t>Hoe je</w:t>
      </w:r>
      <w:r>
        <w:t xml:space="preserve"> hier van af kan wijken.</w:t>
      </w:r>
    </w:p>
    <w:p w14:paraId="0B424E1D" w14:textId="77777777" w:rsidR="0023028D" w:rsidRDefault="0023028D" w:rsidP="0023028D">
      <w:pPr>
        <w:pStyle w:val="ListParagraph"/>
        <w:numPr>
          <w:ilvl w:val="0"/>
          <w:numId w:val="18"/>
        </w:numPr>
      </w:pPr>
      <w:r>
        <w:t>Hoe je dit terugziet in het log.</w:t>
      </w:r>
    </w:p>
    <w:p w14:paraId="09BB6FA7" w14:textId="77777777" w:rsidR="0023028D" w:rsidRDefault="0023028D" w:rsidP="0023028D">
      <w:pPr>
        <w:pStyle w:val="ListParagraph"/>
        <w:numPr>
          <w:ilvl w:val="0"/>
          <w:numId w:val="18"/>
        </w:numPr>
      </w:pPr>
      <w:r>
        <w:t>Hoe je medische gegevens kan afschermen als een gebruiker daar vanuit zijn profiel (rol) geen toegang tot heeft</w:t>
      </w:r>
      <w:r w:rsidRPr="00942E5C">
        <w:t>.</w:t>
      </w:r>
    </w:p>
    <w:p w14:paraId="4F09169E" w14:textId="56200630" w:rsidR="00AA7338" w:rsidRPr="00710D9B" w:rsidRDefault="00AA7338" w:rsidP="00710D9B">
      <w:pPr>
        <w:pStyle w:val="Heading1"/>
        <w:numPr>
          <w:ilvl w:val="0"/>
          <w:numId w:val="19"/>
        </w:numPr>
      </w:pPr>
      <w:r w:rsidRPr="00710D9B">
        <w:t>Ondersteuning van het Landelijk Professioneel Kader (LPK)</w:t>
      </w:r>
      <w:r w:rsidR="00346E65" w:rsidRPr="00710D9B">
        <w:t xml:space="preserve"> en GIZ</w:t>
      </w:r>
    </w:p>
    <w:p w14:paraId="00FA6476" w14:textId="77777777" w:rsidR="004A7F81" w:rsidRDefault="004A7F81" w:rsidP="00AA7338"/>
    <w:p w14:paraId="2AB57EF2" w14:textId="24D10004" w:rsidR="00AA7338" w:rsidRDefault="00AA7338" w:rsidP="00AA7338">
      <w:r>
        <w:t xml:space="preserve">We willen graag zien hoe de applicatie werken volgens het LPK en </w:t>
      </w:r>
      <w:r w:rsidRPr="00E52082">
        <w:t xml:space="preserve">GIZ </w:t>
      </w:r>
      <w:r>
        <w:t>ondersteunt</w:t>
      </w:r>
      <w:r w:rsidRPr="00942E5C">
        <w:t>:</w:t>
      </w:r>
    </w:p>
    <w:p w14:paraId="0FD3D1B3" w14:textId="77777777" w:rsidR="00AA7338" w:rsidRDefault="00AA7338" w:rsidP="004A7F81">
      <w:pPr>
        <w:pStyle w:val="ListParagraph"/>
        <w:numPr>
          <w:ilvl w:val="0"/>
          <w:numId w:val="16"/>
        </w:numPr>
      </w:pPr>
      <w:r w:rsidRPr="00CF3FF2">
        <w:t>Bij het samen met de ouder en/of de jeugdige bepalen van het volgende contact: moment, duur, discipline, vorm en reden.</w:t>
      </w:r>
    </w:p>
    <w:p w14:paraId="4C2073F4" w14:textId="77777777" w:rsidR="00AA7338" w:rsidRDefault="00AA7338" w:rsidP="004A7F81">
      <w:pPr>
        <w:pStyle w:val="ListParagraph"/>
        <w:numPr>
          <w:ilvl w:val="0"/>
          <w:numId w:val="16"/>
        </w:numPr>
      </w:pPr>
      <w:r w:rsidRPr="009F08AD">
        <w:t xml:space="preserve">Hoe je buiten een spreekuur om een afspraak met de </w:t>
      </w:r>
      <w:r w:rsidRPr="00CF3FF2">
        <w:t xml:space="preserve">ouder </w:t>
      </w:r>
      <w:r>
        <w:t>o</w:t>
      </w:r>
      <w:r w:rsidRPr="00CF3FF2">
        <w:t>f jeugdige</w:t>
      </w:r>
      <w:r w:rsidRPr="009F08AD">
        <w:t xml:space="preserve"> kunt inplannen.</w:t>
      </w:r>
    </w:p>
    <w:p w14:paraId="140D2CC3" w14:textId="77777777" w:rsidR="00AA7338" w:rsidRDefault="00AA7338" w:rsidP="004A7F81">
      <w:pPr>
        <w:pStyle w:val="ListParagraph"/>
        <w:numPr>
          <w:ilvl w:val="0"/>
          <w:numId w:val="16"/>
        </w:numPr>
      </w:pPr>
      <w:r w:rsidRPr="00942E5C">
        <w:t>Hoe je dit vastlegt in het dossier</w:t>
      </w:r>
      <w:r>
        <w:t>.</w:t>
      </w:r>
    </w:p>
    <w:p w14:paraId="587AF580" w14:textId="3683F623" w:rsidR="00AA7338" w:rsidRDefault="00AA7338" w:rsidP="004A7F81">
      <w:pPr>
        <w:pStyle w:val="ListParagraph"/>
        <w:numPr>
          <w:ilvl w:val="0"/>
          <w:numId w:val="16"/>
        </w:numPr>
      </w:pPr>
      <w:r w:rsidRPr="00C928C0">
        <w:t>Hoe je een vervolgafspraak of plandatum maakt</w:t>
      </w:r>
      <w:r w:rsidR="004A7F81">
        <w:t>.</w:t>
      </w:r>
    </w:p>
    <w:p w14:paraId="3F394473" w14:textId="77777777" w:rsidR="00AA7338" w:rsidRDefault="00AA7338" w:rsidP="00710D9B">
      <w:pPr>
        <w:pStyle w:val="Heading1"/>
        <w:numPr>
          <w:ilvl w:val="0"/>
          <w:numId w:val="19"/>
        </w:numPr>
      </w:pPr>
      <w:r w:rsidRPr="00710D9B">
        <w:t>Gebruiksvriendelijkheid</w:t>
      </w:r>
      <w:r w:rsidRPr="00942E5C">
        <w:t xml:space="preserve"> </w:t>
      </w:r>
    </w:p>
    <w:p w14:paraId="3C5844B5" w14:textId="77777777" w:rsidR="004A7F81" w:rsidRDefault="004A7F81" w:rsidP="00AA7338"/>
    <w:p w14:paraId="1303BAA2" w14:textId="763DCFC2" w:rsidR="00AA7338" w:rsidRDefault="00AA7338" w:rsidP="00AA7338">
      <w:r>
        <w:t>We willen graag zien</w:t>
      </w:r>
      <w:r w:rsidRPr="00942E5C">
        <w:t xml:space="preserve"> hoe je door de applicatie </w:t>
      </w:r>
      <w:r>
        <w:t>kan navigeren</w:t>
      </w:r>
      <w:r w:rsidRPr="00942E5C">
        <w:t>:</w:t>
      </w:r>
    </w:p>
    <w:p w14:paraId="111B9DF0" w14:textId="77777777" w:rsidR="00AA7338" w:rsidRDefault="00AA7338" w:rsidP="004A7F81">
      <w:pPr>
        <w:pStyle w:val="ListParagraph"/>
        <w:numPr>
          <w:ilvl w:val="0"/>
          <w:numId w:val="17"/>
        </w:numPr>
      </w:pPr>
      <w:r w:rsidRPr="00942E5C">
        <w:t>Hoe je meerdere dossiers naast elkaar open hebt en hierin registreert</w:t>
      </w:r>
      <w:r>
        <w:t>.</w:t>
      </w:r>
    </w:p>
    <w:p w14:paraId="6B86C5CB" w14:textId="77777777" w:rsidR="00AA7338" w:rsidRDefault="00AA7338" w:rsidP="004A7F81">
      <w:pPr>
        <w:pStyle w:val="ListParagraph"/>
        <w:numPr>
          <w:ilvl w:val="0"/>
          <w:numId w:val="17"/>
        </w:numPr>
      </w:pPr>
      <w:r w:rsidRPr="00942E5C">
        <w:t>Hoe je navigeert tussen de verschillende tabbladen/menuonderdelen.</w:t>
      </w:r>
    </w:p>
    <w:p w14:paraId="2C5EF322" w14:textId="77777777" w:rsidR="00AA7338" w:rsidRDefault="00AA7338" w:rsidP="004A7F81">
      <w:pPr>
        <w:pStyle w:val="ListParagraph"/>
        <w:numPr>
          <w:ilvl w:val="0"/>
          <w:numId w:val="17"/>
        </w:numPr>
      </w:pPr>
      <w:r w:rsidRPr="00942E5C">
        <w:t>Hoe je kunt zoeken binnen de applicatie.</w:t>
      </w:r>
    </w:p>
    <w:p w14:paraId="51A238E4" w14:textId="77777777" w:rsidR="00AA7338" w:rsidRPr="00884F39" w:rsidRDefault="00AA7338" w:rsidP="004A7F81">
      <w:pPr>
        <w:pStyle w:val="ListParagraph"/>
        <w:numPr>
          <w:ilvl w:val="0"/>
          <w:numId w:val="17"/>
        </w:numPr>
      </w:pPr>
      <w:r w:rsidRPr="00942E5C">
        <w:t>Hoe de help-functie of helpteksten werken.</w:t>
      </w:r>
    </w:p>
    <w:p w14:paraId="777FFA1E" w14:textId="77777777" w:rsidR="00AA7338" w:rsidRDefault="00AA7338" w:rsidP="00AA7338"/>
    <w:sectPr w:rsidR="00AA7338" w:rsidSect="001A14E5">
      <w:headerReference w:type="default" r:id="rId11"/>
      <w:footerReference w:type="even" r:id="rId12"/>
      <w:footerReference w:type="default" r:id="rId13"/>
      <w:pgSz w:w="11900" w:h="16840"/>
      <w:pgMar w:top="2410" w:right="1418" w:bottom="567" w:left="1418" w:header="0" w:footer="227" w:gutter="0"/>
      <w:pgNumType w:fmt="numberInDash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5514F2B" w14:textId="77777777" w:rsidR="00FF006D" w:rsidRDefault="00FF006D" w:rsidP="00300685">
      <w:pPr>
        <w:spacing w:line="240" w:lineRule="auto"/>
      </w:pPr>
      <w:r>
        <w:separator/>
      </w:r>
    </w:p>
  </w:endnote>
  <w:endnote w:type="continuationSeparator" w:id="0">
    <w:p w14:paraId="01A69AFA" w14:textId="77777777" w:rsidR="00FF006D" w:rsidRDefault="00FF006D" w:rsidP="00300685">
      <w:pPr>
        <w:spacing w:line="240" w:lineRule="auto"/>
      </w:pPr>
      <w:r>
        <w:continuationSeparator/>
      </w:r>
    </w:p>
  </w:endnote>
  <w:endnote w:type="continuationNotice" w:id="1">
    <w:p w14:paraId="1FD4E3DF" w14:textId="77777777" w:rsidR="00FF006D" w:rsidRDefault="00FF006D">
      <w:pPr>
        <w:spacing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ACB4FFB" w14:textId="77777777" w:rsidR="002B6293" w:rsidRDefault="002B6293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44C841A0" w14:textId="77777777" w:rsidR="009D02DB" w:rsidRDefault="009D02DB" w:rsidP="002B6293">
    <w:pPr>
      <w:pStyle w:val="Footer"/>
      <w:framePr w:wrap="none" w:vAnchor="text" w:hAnchor="margin" w:xAlign="center" w:y="1"/>
      <w:ind w:right="360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18A711D" w14:textId="77777777" w:rsidR="0031602C" w:rsidRDefault="0031602C">
    <w:pPr>
      <w:pStyle w:val="Footer"/>
    </w:pPr>
  </w:p>
  <w:p w14:paraId="47224525" w14:textId="77777777" w:rsidR="00CE3355" w:rsidRDefault="00CE3355"/>
  <w:p w14:paraId="08C36D98" w14:textId="77777777" w:rsidR="00CE3355" w:rsidRDefault="00CE3355"/>
  <w:p w14:paraId="4C5008D4" w14:textId="77777777" w:rsidR="00CE3355" w:rsidRDefault="00CE3355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52A737D" w14:textId="77777777" w:rsidR="002B6293" w:rsidRDefault="002B6293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1F183F">
      <w:rPr>
        <w:rStyle w:val="PageNumber"/>
        <w:noProof/>
      </w:rPr>
      <w:t>- 1 -</w:t>
    </w:r>
    <w:r>
      <w:rPr>
        <w:rStyle w:val="PageNumber"/>
      </w:rPr>
      <w:fldChar w:fldCharType="end"/>
    </w:r>
  </w:p>
  <w:p w14:paraId="63C70483" w14:textId="31DD5BBB" w:rsidR="00CE3355" w:rsidRDefault="00CE3355" w:rsidP="004A7F81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147BCC0" w14:textId="77777777" w:rsidR="00FF006D" w:rsidRDefault="00FF006D" w:rsidP="00300685">
      <w:pPr>
        <w:spacing w:line="240" w:lineRule="auto"/>
      </w:pPr>
      <w:r>
        <w:separator/>
      </w:r>
    </w:p>
  </w:footnote>
  <w:footnote w:type="continuationSeparator" w:id="0">
    <w:p w14:paraId="5C88BBC0" w14:textId="77777777" w:rsidR="00FF006D" w:rsidRDefault="00FF006D" w:rsidP="00300685">
      <w:pPr>
        <w:spacing w:line="240" w:lineRule="auto"/>
      </w:pPr>
      <w:r>
        <w:continuationSeparator/>
      </w:r>
    </w:p>
  </w:footnote>
  <w:footnote w:type="continuationNotice" w:id="1">
    <w:p w14:paraId="44885110" w14:textId="77777777" w:rsidR="00FF006D" w:rsidRDefault="00FF006D">
      <w:pPr>
        <w:spacing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0E51285" w14:textId="77777777" w:rsidR="00300685" w:rsidRDefault="001952D4">
    <w:pPr>
      <w:pStyle w:val="Header"/>
    </w:pPr>
    <w:r>
      <w:rPr>
        <w:noProof/>
        <w:lang w:eastAsia="nl-NL"/>
      </w:rPr>
      <w:pict w14:anchorId="29B4C729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8172620" o:spid="_x0000_s1025" type="#_x0000_t75" style="position:absolute;margin-left:-.1pt;margin-top:.05pt;width:595.2pt;height:841.9pt;z-index:-251658240;mso-wrap-edited:f;mso-position-horizontal-relative:page;mso-position-vertical-relative:page" wrapcoords="-27 0 -27 21581 21600 21581 21600 0 -27 0" o:allowincell="f" o:allowoverlap="f">
          <v:imagedata r:id="rId1" o:title="back"/>
          <w10:wrap anchorx="page" anchory="page"/>
          <w10:anchorlock/>
        </v:shape>
      </w:pict>
    </w:r>
  </w:p>
  <w:p w14:paraId="0F044412" w14:textId="77777777" w:rsidR="00CE3355" w:rsidRDefault="00CE3355"/>
  <w:p w14:paraId="31B43284" w14:textId="77777777" w:rsidR="00CE3355" w:rsidRDefault="00CE3355"/>
  <w:p w14:paraId="6902D2D5" w14:textId="77777777" w:rsidR="00CE3355" w:rsidRDefault="00CE3355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1121A1B"/>
    <w:multiLevelType w:val="hybridMultilevel"/>
    <w:tmpl w:val="898C5690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8547FB4"/>
    <w:multiLevelType w:val="hybridMultilevel"/>
    <w:tmpl w:val="C1987370"/>
    <w:lvl w:ilvl="0" w:tplc="0413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1A8D45D8"/>
    <w:multiLevelType w:val="hybridMultilevel"/>
    <w:tmpl w:val="58807E52"/>
    <w:lvl w:ilvl="0" w:tplc="F1341AB4">
      <w:numFmt w:val="bullet"/>
      <w:lvlText w:val="•"/>
      <w:lvlJc w:val="left"/>
      <w:pPr>
        <w:ind w:left="405" w:hanging="360"/>
      </w:pPr>
      <w:rPr>
        <w:rFonts w:ascii="Calibri" w:eastAsiaTheme="minorHAnsi" w:hAnsi="Calibri" w:cs="Calibr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E334C12"/>
    <w:multiLevelType w:val="hybridMultilevel"/>
    <w:tmpl w:val="482C27D0"/>
    <w:lvl w:ilvl="0" w:tplc="F1341AB4">
      <w:numFmt w:val="bullet"/>
      <w:lvlText w:val="•"/>
      <w:lvlJc w:val="left"/>
      <w:pPr>
        <w:ind w:left="765" w:hanging="360"/>
      </w:pPr>
      <w:rPr>
        <w:rFonts w:ascii="Calibri" w:eastAsiaTheme="minorHAnsi" w:hAnsi="Calibri" w:cs="Calibri" w:hint="default"/>
      </w:rPr>
    </w:lvl>
    <w:lvl w:ilvl="1" w:tplc="0413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1F5D79E8"/>
    <w:multiLevelType w:val="hybridMultilevel"/>
    <w:tmpl w:val="2BEECACC"/>
    <w:lvl w:ilvl="0" w:tplc="0413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21F01E41"/>
    <w:multiLevelType w:val="hybridMultilevel"/>
    <w:tmpl w:val="DC2284CA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A5C4CD1"/>
    <w:multiLevelType w:val="hybridMultilevel"/>
    <w:tmpl w:val="73CE2BD8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DA1574C"/>
    <w:multiLevelType w:val="hybridMultilevel"/>
    <w:tmpl w:val="BB125294"/>
    <w:lvl w:ilvl="0" w:tplc="4DBED8B8">
      <w:start w:val="1"/>
      <w:numFmt w:val="decimal"/>
      <w:lvlText w:val="%1."/>
      <w:lvlJc w:val="left"/>
      <w:pPr>
        <w:ind w:left="360" w:hanging="360"/>
      </w:pPr>
    </w:lvl>
    <w:lvl w:ilvl="1" w:tplc="94168398">
      <w:start w:val="1"/>
      <w:numFmt w:val="lowerLetter"/>
      <w:lvlText w:val="%2."/>
      <w:lvlJc w:val="left"/>
      <w:pPr>
        <w:ind w:left="1080" w:hanging="360"/>
      </w:pPr>
    </w:lvl>
    <w:lvl w:ilvl="2" w:tplc="BF72037C">
      <w:start w:val="1"/>
      <w:numFmt w:val="lowerRoman"/>
      <w:lvlText w:val="%3."/>
      <w:lvlJc w:val="right"/>
      <w:pPr>
        <w:ind w:left="1800" w:hanging="180"/>
      </w:pPr>
    </w:lvl>
    <w:lvl w:ilvl="3" w:tplc="FBA214A0">
      <w:start w:val="1"/>
      <w:numFmt w:val="decimal"/>
      <w:lvlText w:val="%4."/>
      <w:lvlJc w:val="left"/>
      <w:pPr>
        <w:ind w:left="2520" w:hanging="360"/>
      </w:pPr>
    </w:lvl>
    <w:lvl w:ilvl="4" w:tplc="BC104414">
      <w:start w:val="1"/>
      <w:numFmt w:val="lowerLetter"/>
      <w:lvlText w:val="%5."/>
      <w:lvlJc w:val="left"/>
      <w:pPr>
        <w:ind w:left="3240" w:hanging="360"/>
      </w:pPr>
    </w:lvl>
    <w:lvl w:ilvl="5" w:tplc="4A3A021C">
      <w:start w:val="1"/>
      <w:numFmt w:val="lowerRoman"/>
      <w:lvlText w:val="%6."/>
      <w:lvlJc w:val="right"/>
      <w:pPr>
        <w:ind w:left="3960" w:hanging="180"/>
      </w:pPr>
    </w:lvl>
    <w:lvl w:ilvl="6" w:tplc="44303BD6">
      <w:start w:val="1"/>
      <w:numFmt w:val="decimal"/>
      <w:lvlText w:val="%7."/>
      <w:lvlJc w:val="left"/>
      <w:pPr>
        <w:ind w:left="4680" w:hanging="360"/>
      </w:pPr>
    </w:lvl>
    <w:lvl w:ilvl="7" w:tplc="0A82974C">
      <w:start w:val="1"/>
      <w:numFmt w:val="lowerLetter"/>
      <w:lvlText w:val="%8."/>
      <w:lvlJc w:val="left"/>
      <w:pPr>
        <w:ind w:left="5400" w:hanging="360"/>
      </w:pPr>
    </w:lvl>
    <w:lvl w:ilvl="8" w:tplc="D1B82CC2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2EFD6ACF"/>
    <w:multiLevelType w:val="hybridMultilevel"/>
    <w:tmpl w:val="973AF4D0"/>
    <w:lvl w:ilvl="0" w:tplc="0413000F">
      <w:start w:val="1"/>
      <w:numFmt w:val="decimal"/>
      <w:lvlText w:val="%1."/>
      <w:lvlJc w:val="left"/>
      <w:pPr>
        <w:ind w:left="360" w:hanging="360"/>
      </w:p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32D54DEC"/>
    <w:multiLevelType w:val="hybridMultilevel"/>
    <w:tmpl w:val="40345EDC"/>
    <w:lvl w:ilvl="0" w:tplc="F1341AB4">
      <w:numFmt w:val="bullet"/>
      <w:lvlText w:val="•"/>
      <w:lvlJc w:val="left"/>
      <w:pPr>
        <w:ind w:left="405" w:hanging="360"/>
      </w:pPr>
      <w:rPr>
        <w:rFonts w:ascii="Calibri" w:eastAsiaTheme="minorHAnsi" w:hAnsi="Calibri" w:cs="Calibr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7D16DE7"/>
    <w:multiLevelType w:val="hybridMultilevel"/>
    <w:tmpl w:val="17BE283A"/>
    <w:lvl w:ilvl="0" w:tplc="0413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11" w15:restartNumberingAfterBreak="0">
    <w:nsid w:val="53F235BA"/>
    <w:multiLevelType w:val="hybridMultilevel"/>
    <w:tmpl w:val="A6DE35D2"/>
    <w:lvl w:ilvl="0" w:tplc="0413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2" w15:restartNumberingAfterBreak="0">
    <w:nsid w:val="56734DE0"/>
    <w:multiLevelType w:val="hybridMultilevel"/>
    <w:tmpl w:val="87E86966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D7938FF"/>
    <w:multiLevelType w:val="hybridMultilevel"/>
    <w:tmpl w:val="782E122C"/>
    <w:lvl w:ilvl="0" w:tplc="F1341AB4">
      <w:numFmt w:val="bullet"/>
      <w:lvlText w:val="•"/>
      <w:lvlJc w:val="left"/>
      <w:pPr>
        <w:ind w:left="405" w:hanging="360"/>
      </w:pPr>
      <w:rPr>
        <w:rFonts w:ascii="Calibri" w:eastAsiaTheme="minorHAnsi" w:hAnsi="Calibri" w:cs="Calibr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DB1108D"/>
    <w:multiLevelType w:val="hybridMultilevel"/>
    <w:tmpl w:val="5486EBF6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DFE3298"/>
    <w:multiLevelType w:val="hybridMultilevel"/>
    <w:tmpl w:val="72268BE0"/>
    <w:lvl w:ilvl="0" w:tplc="0413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16" w15:restartNumberingAfterBreak="0">
    <w:nsid w:val="67C716F1"/>
    <w:multiLevelType w:val="hybridMultilevel"/>
    <w:tmpl w:val="8870B75A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C926F03"/>
    <w:multiLevelType w:val="hybridMultilevel"/>
    <w:tmpl w:val="09F445CA"/>
    <w:lvl w:ilvl="0" w:tplc="04130001">
      <w:start w:val="1"/>
      <w:numFmt w:val="bullet"/>
      <w:lvlText w:val=""/>
      <w:lvlJc w:val="left"/>
      <w:pPr>
        <w:ind w:left="70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2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4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6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58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0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2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4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60" w:hanging="360"/>
      </w:pPr>
      <w:rPr>
        <w:rFonts w:ascii="Wingdings" w:hAnsi="Wingdings" w:hint="default"/>
      </w:rPr>
    </w:lvl>
  </w:abstractNum>
  <w:abstractNum w:abstractNumId="18" w15:restartNumberingAfterBreak="0">
    <w:nsid w:val="7A7B07F4"/>
    <w:multiLevelType w:val="hybridMultilevel"/>
    <w:tmpl w:val="A5785924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113015744">
    <w:abstractNumId w:val="7"/>
  </w:num>
  <w:num w:numId="2" w16cid:durableId="1667325766">
    <w:abstractNumId w:val="12"/>
  </w:num>
  <w:num w:numId="3" w16cid:durableId="1794251397">
    <w:abstractNumId w:val="0"/>
  </w:num>
  <w:num w:numId="4" w16cid:durableId="441724201">
    <w:abstractNumId w:val="6"/>
  </w:num>
  <w:num w:numId="5" w16cid:durableId="1827938025">
    <w:abstractNumId w:val="18"/>
  </w:num>
  <w:num w:numId="6" w16cid:durableId="1429890146">
    <w:abstractNumId w:val="14"/>
  </w:num>
  <w:num w:numId="7" w16cid:durableId="1029910636">
    <w:abstractNumId w:val="16"/>
  </w:num>
  <w:num w:numId="8" w16cid:durableId="168297062">
    <w:abstractNumId w:val="5"/>
  </w:num>
  <w:num w:numId="9" w16cid:durableId="436752934">
    <w:abstractNumId w:val="9"/>
  </w:num>
  <w:num w:numId="10" w16cid:durableId="592666375">
    <w:abstractNumId w:val="13"/>
  </w:num>
  <w:num w:numId="11" w16cid:durableId="478110413">
    <w:abstractNumId w:val="2"/>
  </w:num>
  <w:num w:numId="12" w16cid:durableId="1172641807">
    <w:abstractNumId w:val="3"/>
  </w:num>
  <w:num w:numId="13" w16cid:durableId="716323031">
    <w:abstractNumId w:val="11"/>
  </w:num>
  <w:num w:numId="14" w16cid:durableId="1985040666">
    <w:abstractNumId w:val="1"/>
  </w:num>
  <w:num w:numId="15" w16cid:durableId="1231649320">
    <w:abstractNumId w:val="4"/>
  </w:num>
  <w:num w:numId="16" w16cid:durableId="594901986">
    <w:abstractNumId w:val="15"/>
  </w:num>
  <w:num w:numId="17" w16cid:durableId="1456096495">
    <w:abstractNumId w:val="10"/>
  </w:num>
  <w:num w:numId="18" w16cid:durableId="1296832789">
    <w:abstractNumId w:val="17"/>
  </w:num>
  <w:num w:numId="19" w16cid:durableId="615259115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removePersonalInformation/>
  <w:removeDateAndTime/>
  <w:proofState w:spelling="clean"/>
  <w:attachedTemplate r:id="rId1"/>
  <w:defaultTabStop w:val="170"/>
  <w:hyphenationZone w:val="425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AA7338"/>
    <w:rsid w:val="00043610"/>
    <w:rsid w:val="00062F02"/>
    <w:rsid w:val="00092428"/>
    <w:rsid w:val="000943D5"/>
    <w:rsid w:val="000F4C7B"/>
    <w:rsid w:val="001432FA"/>
    <w:rsid w:val="00173A71"/>
    <w:rsid w:val="001A14E5"/>
    <w:rsid w:val="001E09C1"/>
    <w:rsid w:val="001F183F"/>
    <w:rsid w:val="00224769"/>
    <w:rsid w:val="0023028D"/>
    <w:rsid w:val="0023248A"/>
    <w:rsid w:val="00283579"/>
    <w:rsid w:val="002854D0"/>
    <w:rsid w:val="002B6293"/>
    <w:rsid w:val="002D041E"/>
    <w:rsid w:val="00300685"/>
    <w:rsid w:val="0031602C"/>
    <w:rsid w:val="00324C9B"/>
    <w:rsid w:val="00346E65"/>
    <w:rsid w:val="00353D6B"/>
    <w:rsid w:val="003B49AD"/>
    <w:rsid w:val="003B572C"/>
    <w:rsid w:val="003E56C2"/>
    <w:rsid w:val="003F331F"/>
    <w:rsid w:val="004614F7"/>
    <w:rsid w:val="004A7F81"/>
    <w:rsid w:val="00586082"/>
    <w:rsid w:val="00610C91"/>
    <w:rsid w:val="0069320C"/>
    <w:rsid w:val="006A44F0"/>
    <w:rsid w:val="006D4B46"/>
    <w:rsid w:val="006D5A04"/>
    <w:rsid w:val="007025A7"/>
    <w:rsid w:val="00707EBA"/>
    <w:rsid w:val="00710D9B"/>
    <w:rsid w:val="007D42DE"/>
    <w:rsid w:val="00871336"/>
    <w:rsid w:val="00893A62"/>
    <w:rsid w:val="00914C87"/>
    <w:rsid w:val="00944263"/>
    <w:rsid w:val="00950120"/>
    <w:rsid w:val="00952399"/>
    <w:rsid w:val="009526D2"/>
    <w:rsid w:val="009A0184"/>
    <w:rsid w:val="009A1D59"/>
    <w:rsid w:val="009A7A42"/>
    <w:rsid w:val="009D02DB"/>
    <w:rsid w:val="009D15FC"/>
    <w:rsid w:val="00AA7338"/>
    <w:rsid w:val="00B61836"/>
    <w:rsid w:val="00B84E5D"/>
    <w:rsid w:val="00B87926"/>
    <w:rsid w:val="00C115AD"/>
    <w:rsid w:val="00C1716C"/>
    <w:rsid w:val="00C8077F"/>
    <w:rsid w:val="00C80FD9"/>
    <w:rsid w:val="00CE3355"/>
    <w:rsid w:val="00D501A5"/>
    <w:rsid w:val="00D615F5"/>
    <w:rsid w:val="00D719BD"/>
    <w:rsid w:val="00DA792F"/>
    <w:rsid w:val="00DE39BF"/>
    <w:rsid w:val="00DF1FA3"/>
    <w:rsid w:val="00E03CE2"/>
    <w:rsid w:val="00E51182"/>
    <w:rsid w:val="00E52082"/>
    <w:rsid w:val="00F24C1C"/>
    <w:rsid w:val="00FA3615"/>
    <w:rsid w:val="00FF006D"/>
    <w:rsid w:val="0C85C756"/>
    <w:rsid w:val="1ADC4D75"/>
    <w:rsid w:val="1BDD7C63"/>
    <w:rsid w:val="3FC868C5"/>
    <w:rsid w:val="4A1BEFB0"/>
    <w:rsid w:val="4AB18A4E"/>
    <w:rsid w:val="55BEE24E"/>
    <w:rsid w:val="72409D53"/>
    <w:rsid w:val="75148340"/>
    <w:rsid w:val="79ED7A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D90D1A7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nl-NL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00685"/>
    <w:pPr>
      <w:spacing w:line="270" w:lineRule="exact"/>
    </w:pPr>
    <w:rPr>
      <w:rFonts w:ascii="Calibri" w:eastAsia="Times New Roman" w:hAnsi="Calibri" w:cs="Times New Roman"/>
      <w:sz w:val="22"/>
      <w:szCs w:val="22"/>
    </w:rPr>
  </w:style>
  <w:style w:type="paragraph" w:styleId="Heading1">
    <w:name w:val="heading 1"/>
    <w:basedOn w:val="Normal"/>
    <w:next w:val="Normal"/>
    <w:link w:val="Heading1Char"/>
    <w:qFormat/>
    <w:rsid w:val="00300685"/>
    <w:pPr>
      <w:outlineLvl w:val="0"/>
    </w:pPr>
    <w:rPr>
      <w:b/>
    </w:rPr>
  </w:style>
  <w:style w:type="paragraph" w:styleId="Heading2">
    <w:name w:val="heading 2"/>
    <w:basedOn w:val="Heading3"/>
    <w:next w:val="Normal"/>
    <w:link w:val="Heading2Char"/>
    <w:qFormat/>
    <w:rsid w:val="00300685"/>
    <w:pPr>
      <w:keepNext w:val="0"/>
      <w:keepLines w:val="0"/>
      <w:spacing w:before="0"/>
      <w:outlineLvl w:val="1"/>
    </w:pPr>
    <w:rPr>
      <w:rFonts w:ascii="Calibri" w:eastAsia="Times New Roman" w:hAnsi="Calibri" w:cs="Times New Roman"/>
      <w:b/>
      <w:color w:val="auto"/>
      <w:sz w:val="22"/>
      <w:szCs w:val="2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300685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300685"/>
    <w:rPr>
      <w:rFonts w:ascii="Calibri" w:eastAsia="Times New Roman" w:hAnsi="Calibri" w:cs="Times New Roman"/>
      <w:b/>
      <w:sz w:val="22"/>
      <w:szCs w:val="22"/>
    </w:rPr>
  </w:style>
  <w:style w:type="character" w:customStyle="1" w:styleId="Heading2Char">
    <w:name w:val="Heading 2 Char"/>
    <w:basedOn w:val="DefaultParagraphFont"/>
    <w:link w:val="Heading2"/>
    <w:rsid w:val="00300685"/>
    <w:rPr>
      <w:rFonts w:ascii="Calibri" w:eastAsia="Times New Roman" w:hAnsi="Calibri" w:cs="Times New Roman"/>
      <w:b/>
      <w:sz w:val="22"/>
      <w:szCs w:val="22"/>
    </w:rPr>
  </w:style>
  <w:style w:type="paragraph" w:styleId="Header">
    <w:name w:val="header"/>
    <w:basedOn w:val="Normal"/>
    <w:link w:val="HeaderChar"/>
    <w:rsid w:val="00300685"/>
    <w:pPr>
      <w:tabs>
        <w:tab w:val="center" w:pos="4703"/>
        <w:tab w:val="right" w:pos="9406"/>
      </w:tabs>
      <w:spacing w:line="180" w:lineRule="exact"/>
    </w:pPr>
    <w:rPr>
      <w:sz w:val="15"/>
      <w:szCs w:val="15"/>
    </w:rPr>
  </w:style>
  <w:style w:type="character" w:customStyle="1" w:styleId="HeaderChar">
    <w:name w:val="Header Char"/>
    <w:basedOn w:val="DefaultParagraphFont"/>
    <w:link w:val="Header"/>
    <w:rsid w:val="00300685"/>
    <w:rPr>
      <w:rFonts w:ascii="Calibri" w:eastAsia="Times New Roman" w:hAnsi="Calibri" w:cs="Times New Roman"/>
      <w:sz w:val="15"/>
      <w:szCs w:val="15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300685"/>
    <w:rPr>
      <w:rFonts w:asciiTheme="majorHAnsi" w:eastAsiaTheme="majorEastAsia" w:hAnsiTheme="majorHAnsi" w:cstheme="majorBidi"/>
      <w:color w:val="1F4D78" w:themeColor="accent1" w:themeShade="7F"/>
    </w:rPr>
  </w:style>
  <w:style w:type="paragraph" w:styleId="Footer">
    <w:name w:val="footer"/>
    <w:basedOn w:val="Normal"/>
    <w:link w:val="FooterChar"/>
    <w:uiPriority w:val="99"/>
    <w:unhideWhenUsed/>
    <w:rsid w:val="00300685"/>
    <w:pPr>
      <w:tabs>
        <w:tab w:val="center" w:pos="4536"/>
        <w:tab w:val="right" w:pos="9072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00685"/>
    <w:rPr>
      <w:rFonts w:ascii="Calibri" w:eastAsia="Times New Roman" w:hAnsi="Calibri" w:cs="Times New Roman"/>
      <w:sz w:val="22"/>
      <w:szCs w:val="22"/>
    </w:rPr>
  </w:style>
  <w:style w:type="paragraph" w:customStyle="1" w:styleId="Opmaak9">
    <w:name w:val="Opmaak 9"/>
    <w:aliases w:val="5 + vet"/>
    <w:basedOn w:val="Normal"/>
    <w:rsid w:val="00952399"/>
    <w:rPr>
      <w:b/>
    </w:rPr>
  </w:style>
  <w:style w:type="character" w:styleId="PageNumber">
    <w:name w:val="page number"/>
    <w:basedOn w:val="DefaultParagraphFont"/>
    <w:uiPriority w:val="99"/>
    <w:semiHidden/>
    <w:unhideWhenUsed/>
    <w:rsid w:val="009D02DB"/>
  </w:style>
  <w:style w:type="table" w:styleId="TableGrid">
    <w:name w:val="Table Grid"/>
    <w:basedOn w:val="TableNormal"/>
    <w:uiPriority w:val="39"/>
    <w:rsid w:val="002B629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AA7338"/>
    <w:pPr>
      <w:spacing w:after="160" w:line="278" w:lineRule="auto"/>
      <w:ind w:left="720"/>
      <w:contextualSpacing/>
    </w:pPr>
    <w:rPr>
      <w:rFonts w:eastAsiaTheme="minorHAnsi" w:cs="Calibri"/>
      <w:kern w:val="2"/>
      <w14:ligatures w14:val="standardContextu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https://ggdvrd.sharepoint.com/sites/Resources/OfficeTemplates/GGD/Besluitvormingsformulier%201%20GGD.dotx" TargetMode="External"/></Relationships>
</file>

<file path=word/theme/theme1.xml><?xml version="1.0" encoding="utf-8"?>
<a:theme xmlns:a="http://schemas.openxmlformats.org/drawingml/2006/main" name="Office-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4f7a1ba3-2415-40f8-897f-cbc9e8918319">
      <Terms xmlns="http://schemas.microsoft.com/office/infopath/2007/PartnerControls"/>
    </lcf76f155ced4ddcb4097134ff3c332f>
    <MigrationWizIdPermissions xmlns="4f7a1ba3-2415-40f8-897f-cbc9e8918319" xsi:nil="true"/>
    <TaxCatchAll xmlns="e7fee12f-7364-4350-a58e-b9a3dabb10bc" xsi:nil="true"/>
    <lcf76f155ced4ddcb4097134ff3c332f1 xmlns="4f7a1ba3-2415-40f8-897f-cbc9e8918319" xsi:nil="true"/>
    <MigrationWizIdVersion xmlns="4f7a1ba3-2415-40f8-897f-cbc9e8918319" xsi:nil="true"/>
    <lcf76f155ced4ddcb4097134ff3c332f0 xmlns="4f7a1ba3-2415-40f8-897f-cbc9e8918319" xsi:nil="true"/>
    <lcf76f155ced4ddcb4097134ff3c332f2 xmlns="4f7a1ba3-2415-40f8-897f-cbc9e8918319" xsi:nil="true"/>
    <MigrationWizId xmlns="4f7a1ba3-2415-40f8-897f-cbc9e8918319" xsi:nil="true"/>
  </documentManagement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490EC69F93ECE4994C9AC9B12F5FA97" ma:contentTypeVersion="19" ma:contentTypeDescription="Een nieuw document maken." ma:contentTypeScope="" ma:versionID="abaea3443febbe828b1ca0e649564d48">
  <xsd:schema xmlns:xsd="http://www.w3.org/2001/XMLSchema" xmlns:xs="http://www.w3.org/2001/XMLSchema" xmlns:p="http://schemas.microsoft.com/office/2006/metadata/properties" xmlns:ns2="4f7a1ba3-2415-40f8-897f-cbc9e8918319" xmlns:ns3="e7fee12f-7364-4350-a58e-b9a3dabb10bc" targetNamespace="http://schemas.microsoft.com/office/2006/metadata/properties" ma:root="true" ma:fieldsID="d1912a86e72c49b9ed64b73623ddd547" ns2:_="" ns3:_="">
    <xsd:import namespace="4f7a1ba3-2415-40f8-897f-cbc9e8918319"/>
    <xsd:import namespace="e7fee12f-7364-4350-a58e-b9a3dabb10b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igrationWizId" minOccurs="0"/>
                <xsd:element ref="ns2:MigrationWizIdPermissions" minOccurs="0"/>
                <xsd:element ref="ns2:MigrationWizIdVersion" minOccurs="0"/>
                <xsd:element ref="ns2:lcf76f155ced4ddcb4097134ff3c332f0" minOccurs="0"/>
                <xsd:element ref="ns2:lcf76f155ced4ddcb4097134ff3c332f1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2" minOccurs="0"/>
                <xsd:element ref="ns2:lcf76f155ced4ddcb4097134ff3c332f" minOccurs="0"/>
                <xsd:element ref="ns3:TaxCatchAll" minOccurs="0"/>
                <xsd:element ref="ns2:MediaServiceLocation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f7a1ba3-2415-40f8-897f-cbc9e891831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igrationWizId" ma:index="12" nillable="true" ma:displayName="MigrationWizId" ma:internalName="MigrationWizId">
      <xsd:simpleType>
        <xsd:restriction base="dms:Text"/>
      </xsd:simpleType>
    </xsd:element>
    <xsd:element name="MigrationWizIdPermissions" ma:index="13" nillable="true" ma:displayName="MigrationWizIdPermissions" ma:internalName="MigrationWizIdPermissions">
      <xsd:simpleType>
        <xsd:restriction base="dms:Text"/>
      </xsd:simpleType>
    </xsd:element>
    <xsd:element name="MigrationWizIdVersion" ma:index="14" nillable="true" ma:displayName="MigrationWizIdVersion" ma:internalName="MigrationWizIdVersion">
      <xsd:simpleType>
        <xsd:restriction base="dms:Text"/>
      </xsd:simpleType>
    </xsd:element>
    <xsd:element name="lcf76f155ced4ddcb4097134ff3c332f0" ma:index="15" nillable="true" ma:displayName="Afbeeldingtags_0" ma:hidden="true" ma:internalName="lcf76f155ced4ddcb4097134ff3c332f0" ma:readOnly="false">
      <xsd:simpleType>
        <xsd:restriction base="dms:Note"/>
      </xsd:simpleType>
    </xsd:element>
    <xsd:element name="lcf76f155ced4ddcb4097134ff3c332f1" ma:index="16" nillable="true" ma:displayName="Afbeeldingtags_0" ma:hidden="true" ma:internalName="lcf76f155ced4ddcb4097134ff3c332f1" ma:readOnly="false">
      <xsd:simpleType>
        <xsd:restriction base="dms:Note"/>
      </xsd:simpleType>
    </xsd:element>
    <xsd:element name="MediaServiceDateTaken" ma:index="17" nillable="true" ma:displayName="MediaServiceDateTaken" ma:description="" ma:hidden="true" ma:indexed="true" ma:internalName="MediaServiceDateTaken" ma:readOnly="true">
      <xsd:simpleType>
        <xsd:restriction base="dms:Text"/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2" ma:index="21" nillable="true" ma:displayName="Afbeeldingtags_0" ma:hidden="true" ma:internalName="lcf76f155ced4ddcb4097134ff3c332f2" ma:readOnly="false">
      <xsd:simpleType>
        <xsd:restriction base="dms:Note"/>
      </xsd:simpleType>
    </xsd:element>
    <xsd:element name="lcf76f155ced4ddcb4097134ff3c332f" ma:index="23" nillable="true" ma:taxonomy="true" ma:internalName="lcf76f155ced4ddcb4097134ff3c332f" ma:taxonomyFieldName="MediaServiceImageTags" ma:displayName="Afbeeldingtags" ma:readOnly="false" ma:fieldId="{5cf76f15-5ced-4ddc-b409-7134ff3c332f}" ma:taxonomyMulti="true" ma:sspId="6080fff8-f720-4d8e-b8e9-5103ecbc167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25" nillable="true" ma:displayName="Location" ma:description="" ma:indexed="true" ma:internalName="MediaServiceLocation" ma:readOnly="true">
      <xsd:simpleType>
        <xsd:restriction base="dms:Text"/>
      </xsd:simpleType>
    </xsd:element>
    <xsd:element name="MediaServiceOCR" ma:index="2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7fee12f-7364-4350-a58e-b9a3dabb10bc" elementFormDefault="qualified">
    <xsd:import namespace="http://schemas.microsoft.com/office/2006/documentManagement/types"/>
    <xsd:import namespace="http://schemas.microsoft.com/office/infopath/2007/PartnerControls"/>
    <xsd:element name="TaxCatchAll" ma:index="24" nillable="true" ma:displayName="Taxonomy Catch All Column" ma:hidden="true" ma:list="{1c8a3936-de87-4495-acca-4e4b958b46ac}" ma:internalName="TaxCatchAll" ma:showField="CatchAllData" ma:web="e7fee12f-7364-4350-a58e-b9a3dabb10b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D79E6F13-EA9C-48AA-B98D-3D178E36FE44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9E3E8A65-68DC-4940-BB6B-5B24D9882660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C8B1E392-F26A-41E5-BE29-08C916286893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0A619B38-C3CA-4229-8ACC-17B8A6DF95DE}"/>
</file>

<file path=docProps/app.xml><?xml version="1.0" encoding="utf-8"?>
<Properties xmlns="http://schemas.openxmlformats.org/officeDocument/2006/extended-properties" xmlns:vt="http://schemas.openxmlformats.org/officeDocument/2006/docPropsVTypes">
  <Template>Besluitvormingsformulier%201%20GGD.dotx</Template>
  <TotalTime>0</TotalTime>
  <Pages>1</Pages>
  <Words>765</Words>
  <Characters>4367</Characters>
  <Application>Microsoft Office Word</Application>
  <DocSecurity>4</DocSecurity>
  <Lines>36</Lines>
  <Paragraphs>10</Paragraphs>
  <ScaleCrop>false</ScaleCrop>
  <LinksUpToDate>false</LinksUpToDate>
  <CharactersWithSpaces>5122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cp:lastModifiedBy/>
  <cp:revision>2</cp:revision>
  <dcterms:created xsi:type="dcterms:W3CDTF">2025-02-05T17:27:00Z</dcterms:created>
  <dcterms:modified xsi:type="dcterms:W3CDTF">2025-02-07T09:40:00Z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0x0101006490EC69F93ECE4994C9AC9B12F5FA97</vt:lpwstr>
  </property>
</Properties>
</file>