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EF431" w14:textId="77777777" w:rsidR="00273C28" w:rsidRPr="00560F21" w:rsidRDefault="00273C28" w:rsidP="00E83BFC">
      <w:pPr>
        <w:spacing w:line="240" w:lineRule="auto"/>
        <w:rPr>
          <w:rFonts w:cs="Arial"/>
          <w:b/>
          <w:sz w:val="40"/>
          <w:lang w:val="nl-NL"/>
        </w:rPr>
      </w:pPr>
    </w:p>
    <w:p w14:paraId="798AFC86" w14:textId="77777777" w:rsidR="00273C28" w:rsidRPr="00560F21" w:rsidRDefault="00273C28" w:rsidP="00E83BFC">
      <w:pPr>
        <w:pStyle w:val="Koptekst"/>
        <w:tabs>
          <w:tab w:val="clear" w:pos="4536"/>
          <w:tab w:val="clear" w:pos="9072"/>
        </w:tabs>
        <w:jc w:val="center"/>
        <w:rPr>
          <w:rFonts w:cs="Arial"/>
          <w:noProof/>
          <w:sz w:val="40"/>
          <w:szCs w:val="24"/>
          <w:lang w:val="nl-NL"/>
        </w:rPr>
      </w:pPr>
      <w:bookmarkStart w:id="0" w:name="_Ref314216096"/>
      <w:bookmarkEnd w:id="0"/>
      <w:r w:rsidRPr="00560F21">
        <w:rPr>
          <w:noProof/>
        </w:rPr>
        <w:drawing>
          <wp:inline distT="0" distB="0" distL="0" distR="0" wp14:anchorId="7A11DB88" wp14:editId="1A1FDEC7">
            <wp:extent cx="5631182" cy="2172608"/>
            <wp:effectExtent l="0" t="0" r="7620" b="0"/>
            <wp:docPr id="7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09" r="16685"/>
                    <a:stretch>
                      <a:fillRect/>
                    </a:stretch>
                  </pic:blipFill>
                  <pic:spPr>
                    <a:xfrm>
                      <a:off x="0" y="0"/>
                      <a:ext cx="5631182" cy="217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6A347" w14:textId="77777777" w:rsidR="00273C28" w:rsidRPr="00560F21" w:rsidRDefault="00273C28" w:rsidP="00E83BFC">
      <w:pPr>
        <w:spacing w:line="240" w:lineRule="auto"/>
        <w:ind w:left="167"/>
        <w:rPr>
          <w:rFonts w:cs="Arial"/>
          <w:b/>
          <w:sz w:val="40"/>
          <w:lang w:val="nl-NL"/>
        </w:rPr>
      </w:pPr>
    </w:p>
    <w:p w14:paraId="6DB2CBB5" w14:textId="77777777" w:rsidR="00273C28" w:rsidRPr="00560F21" w:rsidRDefault="00273C28" w:rsidP="00E83BFC">
      <w:pPr>
        <w:spacing w:line="240" w:lineRule="auto"/>
        <w:ind w:left="167"/>
        <w:rPr>
          <w:rFonts w:cs="Arial"/>
          <w:sz w:val="36"/>
          <w:lang w:val="nl-NL" w:eastAsia="fr-FR"/>
        </w:rPr>
      </w:pPr>
    </w:p>
    <w:p w14:paraId="7F3DD4B0" w14:textId="77777777" w:rsidR="00273C28" w:rsidRPr="00560F21" w:rsidRDefault="00273C28" w:rsidP="00E83BFC">
      <w:pPr>
        <w:spacing w:line="240" w:lineRule="auto"/>
        <w:ind w:left="167"/>
        <w:rPr>
          <w:rFonts w:cs="Arial"/>
          <w:sz w:val="36"/>
          <w:lang w:val="nl-NL" w:eastAsia="fr-FR"/>
        </w:rPr>
      </w:pPr>
    </w:p>
    <w:p w14:paraId="0215608C" w14:textId="77777777" w:rsidR="00273C28" w:rsidRPr="00560F21" w:rsidRDefault="00273C28" w:rsidP="00E83BFC">
      <w:pPr>
        <w:spacing w:line="240" w:lineRule="auto"/>
        <w:rPr>
          <w:rFonts w:cs="Arial"/>
          <w:b/>
          <w:sz w:val="40"/>
          <w:lang w:val="nl-NL" w:eastAsia="fr-FR"/>
        </w:rPr>
      </w:pPr>
    </w:p>
    <w:p w14:paraId="09259109" w14:textId="723AF24C" w:rsidR="00273C28" w:rsidRPr="00461264" w:rsidRDefault="00273C28" w:rsidP="00E83BFC">
      <w:pPr>
        <w:pStyle w:val="Kop8"/>
        <w:spacing w:line="240" w:lineRule="auto"/>
        <w:rPr>
          <w:rFonts w:asciiTheme="minorHAnsi" w:hAnsiTheme="minorHAnsi"/>
          <w:b w:val="0"/>
          <w:szCs w:val="40"/>
          <w:lang w:val="nl-NL"/>
        </w:rPr>
      </w:pPr>
      <w:r w:rsidRPr="00461264">
        <w:rPr>
          <w:rFonts w:asciiTheme="minorHAnsi" w:hAnsiTheme="minorHAnsi"/>
          <w:sz w:val="56"/>
          <w:lang w:val="nl-NL"/>
        </w:rPr>
        <w:t>Marktconsultatiedocument</w:t>
      </w:r>
      <w:r w:rsidRPr="00461264">
        <w:rPr>
          <w:rFonts w:asciiTheme="minorHAnsi" w:hAnsiTheme="minorHAnsi"/>
          <w:lang w:val="nl-NL"/>
        </w:rPr>
        <w:br/>
      </w:r>
      <w:r w:rsidR="000066EF" w:rsidRPr="000066EF">
        <w:rPr>
          <w:rFonts w:asciiTheme="minorHAnsi" w:hAnsiTheme="minorHAnsi"/>
          <w:b w:val="0"/>
          <w:color w:val="C00000"/>
          <w:szCs w:val="40"/>
          <w:lang w:val="nl-NL"/>
        </w:rPr>
        <w:t>Antwoordformulier</w:t>
      </w:r>
    </w:p>
    <w:p w14:paraId="0139C644" w14:textId="77777777" w:rsidR="00273C28" w:rsidRPr="00461264" w:rsidRDefault="00273C28" w:rsidP="00E83BFC">
      <w:pPr>
        <w:pStyle w:val="doTitel"/>
        <w:jc w:val="center"/>
        <w:rPr>
          <w:rFonts w:asciiTheme="minorHAnsi" w:hAnsiTheme="minorHAnsi"/>
          <w:b/>
          <w:szCs w:val="40"/>
        </w:rPr>
      </w:pPr>
    </w:p>
    <w:p w14:paraId="2077C775" w14:textId="77777777" w:rsidR="00273C28" w:rsidRPr="00461264" w:rsidRDefault="00273C28" w:rsidP="00E83BFC">
      <w:pPr>
        <w:pStyle w:val="doTitel"/>
        <w:jc w:val="center"/>
        <w:rPr>
          <w:rFonts w:asciiTheme="minorHAnsi" w:hAnsiTheme="minorHAnsi"/>
          <w:b/>
          <w:szCs w:val="40"/>
        </w:rPr>
      </w:pPr>
    </w:p>
    <w:p w14:paraId="2E2B96E5" w14:textId="16EAFF39" w:rsidR="00273C28" w:rsidRPr="00461264" w:rsidRDefault="008A080A" w:rsidP="00E83BFC">
      <w:pPr>
        <w:pStyle w:val="Ondertitel"/>
        <w:jc w:val="center"/>
        <w:rPr>
          <w:rFonts w:asciiTheme="minorHAnsi" w:hAnsiTheme="minorHAnsi"/>
          <w:b/>
          <w:i/>
          <w:szCs w:val="28"/>
        </w:rPr>
      </w:pPr>
      <w:r w:rsidRPr="00461264">
        <w:rPr>
          <w:rFonts w:asciiTheme="minorHAnsi" w:hAnsiTheme="minorHAnsi"/>
          <w:b/>
          <w:i/>
          <w:szCs w:val="28"/>
        </w:rPr>
        <w:t>Ver</w:t>
      </w:r>
      <w:r w:rsidR="006D2113" w:rsidRPr="00461264">
        <w:rPr>
          <w:rFonts w:asciiTheme="minorHAnsi" w:hAnsiTheme="minorHAnsi"/>
          <w:b/>
          <w:i/>
          <w:szCs w:val="28"/>
        </w:rPr>
        <w:t>huisdiensten</w:t>
      </w:r>
    </w:p>
    <w:p w14:paraId="5948A0E6" w14:textId="77777777" w:rsidR="00273C28" w:rsidRPr="00461264" w:rsidRDefault="00273C28" w:rsidP="00E83BFC">
      <w:pPr>
        <w:spacing w:line="240" w:lineRule="auto"/>
        <w:rPr>
          <w:lang w:val="nl-NL"/>
        </w:rPr>
      </w:pPr>
    </w:p>
    <w:p w14:paraId="5251879C" w14:textId="77777777" w:rsidR="00273C28" w:rsidRPr="00461264" w:rsidRDefault="00273C28" w:rsidP="00E83BFC">
      <w:pPr>
        <w:spacing w:line="240" w:lineRule="auto"/>
        <w:rPr>
          <w:lang w:val="nl-NL"/>
        </w:rPr>
      </w:pPr>
    </w:p>
    <w:p w14:paraId="1CCC4AFC" w14:textId="77777777" w:rsidR="00273C28" w:rsidRPr="00461264" w:rsidRDefault="00273C28" w:rsidP="00E83BFC">
      <w:pPr>
        <w:spacing w:line="240" w:lineRule="auto"/>
        <w:rPr>
          <w:lang w:val="nl-NL"/>
        </w:rPr>
      </w:pPr>
    </w:p>
    <w:p w14:paraId="64655AD2" w14:textId="77777777" w:rsidR="00273C28" w:rsidRPr="00461264" w:rsidRDefault="00273C28" w:rsidP="00E83BFC">
      <w:pPr>
        <w:spacing w:line="240" w:lineRule="auto"/>
        <w:rPr>
          <w:lang w:val="nl-NL"/>
        </w:rPr>
      </w:pPr>
    </w:p>
    <w:p w14:paraId="1F5A09C0" w14:textId="77777777" w:rsidR="00273C28" w:rsidRPr="00461264" w:rsidRDefault="00273C28" w:rsidP="00E83BFC">
      <w:pPr>
        <w:spacing w:line="240" w:lineRule="auto"/>
        <w:rPr>
          <w:lang w:val="nl-NL"/>
        </w:rPr>
      </w:pPr>
    </w:p>
    <w:p w14:paraId="5C34CDF6" w14:textId="77777777" w:rsidR="00273C28" w:rsidRPr="00461264" w:rsidRDefault="00273C28" w:rsidP="00E83BFC">
      <w:pPr>
        <w:spacing w:line="240" w:lineRule="auto"/>
        <w:rPr>
          <w:lang w:val="nl-NL"/>
        </w:rPr>
      </w:pPr>
    </w:p>
    <w:p w14:paraId="0DFCAC8D" w14:textId="77777777" w:rsidR="00273C28" w:rsidRPr="00461264" w:rsidRDefault="00273C28" w:rsidP="00E83BFC">
      <w:pPr>
        <w:spacing w:line="240" w:lineRule="auto"/>
        <w:rPr>
          <w:lang w:val="nl-NL"/>
        </w:rPr>
      </w:pPr>
    </w:p>
    <w:p w14:paraId="6B199C0D" w14:textId="6F6BBF9E" w:rsidR="00273C28" w:rsidRPr="00461264" w:rsidRDefault="00E83BFC" w:rsidP="00E83BFC">
      <w:pPr>
        <w:pStyle w:val="Kop1"/>
        <w:keepNext/>
        <w:pBdr>
          <w:bottom w:val="single" w:sz="6" w:space="1" w:color="auto"/>
        </w:pBdr>
        <w:tabs>
          <w:tab w:val="num" w:pos="0"/>
        </w:tabs>
        <w:spacing w:before="120" w:after="120" w:line="240" w:lineRule="auto"/>
        <w:rPr>
          <w:rFonts w:asciiTheme="minorHAnsi" w:hAnsiTheme="minorHAnsi"/>
          <w:sz w:val="28"/>
        </w:rPr>
      </w:pPr>
      <w:bookmarkStart w:id="1" w:name="_Toc63219347"/>
      <w:bookmarkStart w:id="2" w:name="_Toc63219348"/>
      <w:bookmarkStart w:id="3" w:name="_Toc107826230"/>
      <w:bookmarkStart w:id="4" w:name="_Toc107826478"/>
      <w:bookmarkStart w:id="5" w:name="_Toc214848976"/>
      <w:bookmarkStart w:id="6" w:name="_Toc214848977"/>
      <w:bookmarkStart w:id="7" w:name="_Toc202780453"/>
      <w:r w:rsidRPr="00461264">
        <w:rPr>
          <w:rFonts w:asciiTheme="minorHAnsi" w:hAnsiTheme="minorHAnsi"/>
          <w:sz w:val="28"/>
        </w:rPr>
        <w:lastRenderedPageBreak/>
        <w:t>3</w:t>
      </w:r>
      <w:r w:rsidR="006910FE" w:rsidRPr="00461264">
        <w:rPr>
          <w:rFonts w:asciiTheme="minorHAnsi" w:hAnsiTheme="minorHAnsi"/>
          <w:sz w:val="28"/>
        </w:rPr>
        <w:t xml:space="preserve">. </w:t>
      </w:r>
      <w:r w:rsidR="00273C28" w:rsidRPr="00461264">
        <w:rPr>
          <w:rFonts w:asciiTheme="minorHAnsi" w:hAnsiTheme="minorHAnsi"/>
          <w:sz w:val="28"/>
        </w:rPr>
        <w:t>Vragen</w:t>
      </w:r>
      <w:bookmarkEnd w:id="7"/>
      <w:r w:rsidR="000066EF">
        <w:rPr>
          <w:rFonts w:asciiTheme="minorHAnsi" w:hAnsiTheme="minorHAnsi"/>
          <w:sz w:val="28"/>
        </w:rPr>
        <w:t xml:space="preserve"> + Antwoorden</w:t>
      </w:r>
    </w:p>
    <w:bookmarkEnd w:id="1"/>
    <w:bookmarkEnd w:id="2"/>
    <w:bookmarkEnd w:id="3"/>
    <w:bookmarkEnd w:id="4"/>
    <w:bookmarkEnd w:id="5"/>
    <w:bookmarkEnd w:id="6"/>
    <w:p w14:paraId="37D8FF56" w14:textId="77777777" w:rsidR="00FC7927" w:rsidRPr="00461264" w:rsidRDefault="00FC7927" w:rsidP="00FC7927">
      <w:pPr>
        <w:spacing w:line="240" w:lineRule="auto"/>
        <w:rPr>
          <w:b/>
          <w:bCs/>
          <w:szCs w:val="20"/>
          <w:lang w:val="nl-NL"/>
        </w:rPr>
      </w:pPr>
      <w:r w:rsidRPr="00461264">
        <w:rPr>
          <w:b/>
          <w:bCs/>
          <w:szCs w:val="20"/>
          <w:lang w:val="nl-NL"/>
        </w:rPr>
        <w:t>1. Uitvoerbaarheid en risico’s</w:t>
      </w:r>
    </w:p>
    <w:p w14:paraId="1AC86747" w14:textId="77777777" w:rsidR="00FC7927" w:rsidRDefault="00FC7927" w:rsidP="00FC7927">
      <w:pPr>
        <w:numPr>
          <w:ilvl w:val="0"/>
          <w:numId w:val="29"/>
        </w:numPr>
        <w:spacing w:line="240" w:lineRule="auto"/>
        <w:rPr>
          <w:szCs w:val="20"/>
          <w:lang w:val="nl-NL"/>
        </w:rPr>
      </w:pPr>
      <w:r w:rsidRPr="00461264">
        <w:rPr>
          <w:szCs w:val="20"/>
          <w:lang w:val="nl-NL"/>
        </w:rPr>
        <w:t>Hoe gaat u om met (zeer) kortetermijnverzoeken, bijvoorbeeld binnen 48 uur of een week?</w:t>
      </w:r>
    </w:p>
    <w:p w14:paraId="7164B9D4" w14:textId="69547B14" w:rsidR="000066EF" w:rsidRPr="00461264" w:rsidRDefault="000066EF" w:rsidP="000066EF">
      <w:pPr>
        <w:numPr>
          <w:ilvl w:val="1"/>
          <w:numId w:val="29"/>
        </w:numPr>
        <w:spacing w:line="240" w:lineRule="auto"/>
        <w:rPr>
          <w:szCs w:val="20"/>
          <w:lang w:val="nl-NL"/>
        </w:rPr>
      </w:pPr>
      <w:r>
        <w:rPr>
          <w:szCs w:val="20"/>
          <w:lang w:val="nl-NL"/>
        </w:rPr>
        <w:t>Antwoord:</w:t>
      </w:r>
    </w:p>
    <w:p w14:paraId="152ECAE3" w14:textId="77777777" w:rsidR="00FC7927" w:rsidRDefault="00FC7927" w:rsidP="00FC7927">
      <w:pPr>
        <w:numPr>
          <w:ilvl w:val="0"/>
          <w:numId w:val="29"/>
        </w:numPr>
        <w:spacing w:line="240" w:lineRule="auto"/>
        <w:rPr>
          <w:szCs w:val="20"/>
          <w:lang w:val="nl-NL"/>
        </w:rPr>
      </w:pPr>
      <w:r w:rsidRPr="00461264">
        <w:rPr>
          <w:szCs w:val="20"/>
          <w:lang w:val="nl-NL"/>
        </w:rPr>
        <w:t>Hoe borgt u continuïteit en flexibiliteit bij piekdrukte, zoals bij zomerverhuizingen of nieuwbouwprojecten?</w:t>
      </w:r>
    </w:p>
    <w:p w14:paraId="258A732D" w14:textId="03ECFE4E" w:rsidR="000066EF" w:rsidRPr="00461264" w:rsidRDefault="000066EF" w:rsidP="000066EF">
      <w:pPr>
        <w:numPr>
          <w:ilvl w:val="1"/>
          <w:numId w:val="29"/>
        </w:numPr>
        <w:spacing w:line="240" w:lineRule="auto"/>
        <w:rPr>
          <w:szCs w:val="20"/>
          <w:lang w:val="nl-NL"/>
        </w:rPr>
      </w:pPr>
      <w:r>
        <w:rPr>
          <w:szCs w:val="20"/>
          <w:lang w:val="nl-NL"/>
        </w:rPr>
        <w:t>Antwoord:</w:t>
      </w:r>
    </w:p>
    <w:p w14:paraId="3F2A33DE" w14:textId="77777777" w:rsidR="00FC7927" w:rsidRPr="00461264" w:rsidRDefault="00FC7927" w:rsidP="00FC7927">
      <w:pPr>
        <w:spacing w:line="240" w:lineRule="auto"/>
        <w:rPr>
          <w:b/>
          <w:bCs/>
          <w:szCs w:val="20"/>
          <w:lang w:val="nl-NL"/>
        </w:rPr>
      </w:pPr>
      <w:r w:rsidRPr="00461264">
        <w:rPr>
          <w:b/>
          <w:bCs/>
          <w:szCs w:val="20"/>
          <w:lang w:val="nl-NL"/>
        </w:rPr>
        <w:t>2. Opslagmogelijkheden</w:t>
      </w:r>
    </w:p>
    <w:p w14:paraId="5114977A" w14:textId="77777777" w:rsidR="00FC7927" w:rsidRDefault="00FC7927" w:rsidP="00FC7927">
      <w:pPr>
        <w:numPr>
          <w:ilvl w:val="0"/>
          <w:numId w:val="30"/>
        </w:numPr>
        <w:spacing w:line="240" w:lineRule="auto"/>
        <w:rPr>
          <w:szCs w:val="20"/>
          <w:lang w:val="nl-NL"/>
        </w:rPr>
      </w:pPr>
      <w:r w:rsidRPr="00461264">
        <w:rPr>
          <w:szCs w:val="20"/>
          <w:lang w:val="nl-NL"/>
        </w:rPr>
        <w:t>Welke mogelijkheden biedt u voor tijdelijke opslag van meubilair, ICT- en archiefmateriaal?</w:t>
      </w:r>
    </w:p>
    <w:p w14:paraId="1EF4B204" w14:textId="59A4F666" w:rsidR="000066EF" w:rsidRPr="00461264" w:rsidRDefault="000066EF" w:rsidP="000066EF">
      <w:pPr>
        <w:numPr>
          <w:ilvl w:val="1"/>
          <w:numId w:val="30"/>
        </w:numPr>
        <w:spacing w:line="240" w:lineRule="auto"/>
        <w:rPr>
          <w:szCs w:val="20"/>
          <w:lang w:val="nl-NL"/>
        </w:rPr>
      </w:pPr>
      <w:r>
        <w:rPr>
          <w:szCs w:val="20"/>
          <w:lang w:val="nl-NL"/>
        </w:rPr>
        <w:t>Antwoord:</w:t>
      </w:r>
    </w:p>
    <w:p w14:paraId="1E03F645" w14:textId="77777777" w:rsidR="00FC7927" w:rsidRDefault="00FC7927" w:rsidP="00FC7927">
      <w:pPr>
        <w:numPr>
          <w:ilvl w:val="0"/>
          <w:numId w:val="30"/>
        </w:numPr>
        <w:spacing w:line="240" w:lineRule="auto"/>
        <w:rPr>
          <w:szCs w:val="20"/>
          <w:lang w:val="nl-NL"/>
        </w:rPr>
      </w:pPr>
      <w:r w:rsidRPr="00461264">
        <w:rPr>
          <w:szCs w:val="20"/>
          <w:lang w:val="nl-NL"/>
        </w:rPr>
        <w:t>Is uw opslagruimte beveiligd, geconditioneerd en 24/7 toegankelijk?</w:t>
      </w:r>
    </w:p>
    <w:p w14:paraId="59822CBF" w14:textId="38AC0C2C" w:rsidR="000066EF" w:rsidRPr="00461264" w:rsidRDefault="000066EF" w:rsidP="000066EF">
      <w:pPr>
        <w:numPr>
          <w:ilvl w:val="1"/>
          <w:numId w:val="30"/>
        </w:numPr>
        <w:spacing w:line="240" w:lineRule="auto"/>
        <w:rPr>
          <w:szCs w:val="20"/>
          <w:lang w:val="nl-NL"/>
        </w:rPr>
      </w:pPr>
      <w:r>
        <w:rPr>
          <w:szCs w:val="20"/>
          <w:lang w:val="nl-NL"/>
        </w:rPr>
        <w:t>Antwoord:</w:t>
      </w:r>
    </w:p>
    <w:p w14:paraId="059BBA84" w14:textId="099BA9F6" w:rsidR="00EE7B3C" w:rsidRDefault="00E911D5" w:rsidP="00EE7B3C">
      <w:pPr>
        <w:numPr>
          <w:ilvl w:val="0"/>
          <w:numId w:val="30"/>
        </w:numPr>
        <w:spacing w:line="240" w:lineRule="auto"/>
        <w:rPr>
          <w:szCs w:val="20"/>
          <w:lang w:val="nl-NL"/>
        </w:rPr>
      </w:pPr>
      <w:r w:rsidRPr="00461264">
        <w:rPr>
          <w:szCs w:val="20"/>
          <w:lang w:val="nl-NL"/>
        </w:rPr>
        <w:t>Hoe heeft u de registratie en raadpleging van opgeslagen goederen ingericht en welke waarborgen biedt u voor een betrouwbaar en toegankelijk systeem?</w:t>
      </w:r>
    </w:p>
    <w:p w14:paraId="48D4CD47" w14:textId="2EBC2B74" w:rsidR="000066EF" w:rsidRPr="00461264" w:rsidRDefault="000066EF" w:rsidP="000066EF">
      <w:pPr>
        <w:numPr>
          <w:ilvl w:val="1"/>
          <w:numId w:val="30"/>
        </w:numPr>
        <w:spacing w:line="240" w:lineRule="auto"/>
        <w:rPr>
          <w:szCs w:val="20"/>
          <w:lang w:val="nl-NL"/>
        </w:rPr>
      </w:pPr>
      <w:r>
        <w:rPr>
          <w:szCs w:val="20"/>
          <w:lang w:val="nl-NL"/>
        </w:rPr>
        <w:t>Antwoord:</w:t>
      </w:r>
    </w:p>
    <w:p w14:paraId="424F1EAA" w14:textId="71E6C9E3" w:rsidR="00EE7B3C" w:rsidRDefault="00EE7B3C" w:rsidP="00EE7B3C">
      <w:pPr>
        <w:numPr>
          <w:ilvl w:val="0"/>
          <w:numId w:val="30"/>
        </w:numPr>
        <w:spacing w:line="240" w:lineRule="auto"/>
        <w:rPr>
          <w:szCs w:val="20"/>
          <w:lang w:val="nl-NL"/>
        </w:rPr>
      </w:pPr>
      <w:r w:rsidRPr="00461264">
        <w:rPr>
          <w:szCs w:val="20"/>
          <w:lang w:val="nl-NL"/>
        </w:rPr>
        <w:t>Beschikt u over certificeringen zoals ISO 27001 voor informatiebeveiliging, en zo ja, hoe past u deze toe binnen fysieke opslagdiensten?</w:t>
      </w:r>
    </w:p>
    <w:p w14:paraId="24E55B6D" w14:textId="35FBA768" w:rsidR="000066EF" w:rsidRPr="00461264" w:rsidRDefault="000066EF" w:rsidP="000066EF">
      <w:pPr>
        <w:numPr>
          <w:ilvl w:val="1"/>
          <w:numId w:val="30"/>
        </w:numPr>
        <w:spacing w:line="240" w:lineRule="auto"/>
        <w:rPr>
          <w:szCs w:val="20"/>
          <w:lang w:val="nl-NL"/>
        </w:rPr>
      </w:pPr>
      <w:r>
        <w:rPr>
          <w:szCs w:val="20"/>
          <w:lang w:val="nl-NL"/>
        </w:rPr>
        <w:t>Antwoord:</w:t>
      </w:r>
    </w:p>
    <w:p w14:paraId="190B6B78" w14:textId="77777777" w:rsidR="00FC7927" w:rsidRPr="00461264" w:rsidRDefault="00FC7927" w:rsidP="00FC7927">
      <w:pPr>
        <w:spacing w:line="240" w:lineRule="auto"/>
        <w:rPr>
          <w:b/>
          <w:bCs/>
          <w:szCs w:val="20"/>
          <w:lang w:val="nl-NL"/>
        </w:rPr>
      </w:pPr>
      <w:r w:rsidRPr="00461264">
        <w:rPr>
          <w:b/>
          <w:bCs/>
          <w:szCs w:val="20"/>
          <w:lang w:val="nl-NL"/>
        </w:rPr>
        <w:t>3. Financieel en contractueel</w:t>
      </w:r>
    </w:p>
    <w:p w14:paraId="6626891F" w14:textId="77777777" w:rsidR="00FC7927" w:rsidRDefault="00FC7927" w:rsidP="00FC7927">
      <w:pPr>
        <w:numPr>
          <w:ilvl w:val="0"/>
          <w:numId w:val="31"/>
        </w:numPr>
        <w:spacing w:line="240" w:lineRule="auto"/>
        <w:rPr>
          <w:szCs w:val="20"/>
          <w:lang w:val="nl-NL"/>
        </w:rPr>
      </w:pPr>
      <w:r w:rsidRPr="00461264">
        <w:rPr>
          <w:szCs w:val="20"/>
          <w:lang w:val="nl-NL"/>
        </w:rPr>
        <w:t>Wat is volgens u een passende prijsstructuur voor een raamovereenkomst met zowel ad-hoc- als projectmatige verhuizingen?</w:t>
      </w:r>
    </w:p>
    <w:p w14:paraId="723BBE49" w14:textId="247355C1" w:rsidR="000066EF" w:rsidRPr="00461264" w:rsidRDefault="000066EF" w:rsidP="000066EF">
      <w:pPr>
        <w:numPr>
          <w:ilvl w:val="1"/>
          <w:numId w:val="31"/>
        </w:numPr>
        <w:spacing w:line="240" w:lineRule="auto"/>
        <w:rPr>
          <w:szCs w:val="20"/>
          <w:lang w:val="nl-NL"/>
        </w:rPr>
      </w:pPr>
      <w:r>
        <w:rPr>
          <w:szCs w:val="20"/>
          <w:lang w:val="nl-NL"/>
        </w:rPr>
        <w:t>Antwoord:</w:t>
      </w:r>
    </w:p>
    <w:p w14:paraId="6F6762BE" w14:textId="77777777" w:rsidR="00FC7927" w:rsidRDefault="00FC7927" w:rsidP="00FC7927">
      <w:pPr>
        <w:numPr>
          <w:ilvl w:val="0"/>
          <w:numId w:val="31"/>
        </w:numPr>
        <w:spacing w:line="240" w:lineRule="auto"/>
        <w:rPr>
          <w:szCs w:val="20"/>
          <w:lang w:val="nl-NL"/>
        </w:rPr>
      </w:pPr>
      <w:r w:rsidRPr="00461264">
        <w:rPr>
          <w:szCs w:val="20"/>
          <w:lang w:val="nl-NL"/>
        </w:rPr>
        <w:t>Werkt u met uurtarieven, vaste prijsafspraken, nacalculatie of combinaties?</w:t>
      </w:r>
    </w:p>
    <w:p w14:paraId="57A0A1B7" w14:textId="0D443D85" w:rsidR="000066EF" w:rsidRPr="00461264" w:rsidRDefault="000066EF" w:rsidP="000066EF">
      <w:pPr>
        <w:numPr>
          <w:ilvl w:val="1"/>
          <w:numId w:val="31"/>
        </w:numPr>
        <w:spacing w:line="240" w:lineRule="auto"/>
        <w:rPr>
          <w:szCs w:val="20"/>
          <w:lang w:val="nl-NL"/>
        </w:rPr>
      </w:pPr>
      <w:r>
        <w:rPr>
          <w:szCs w:val="20"/>
          <w:lang w:val="nl-NL"/>
        </w:rPr>
        <w:t>Antwoord:</w:t>
      </w:r>
    </w:p>
    <w:p w14:paraId="471F8C8A" w14:textId="335ADEC9" w:rsidR="003472DF" w:rsidRDefault="003472DF" w:rsidP="00FC7927">
      <w:pPr>
        <w:numPr>
          <w:ilvl w:val="0"/>
          <w:numId w:val="31"/>
        </w:numPr>
        <w:spacing w:line="240" w:lineRule="auto"/>
        <w:rPr>
          <w:szCs w:val="20"/>
          <w:lang w:val="nl-NL"/>
        </w:rPr>
      </w:pPr>
      <w:r w:rsidRPr="00461264">
        <w:rPr>
          <w:szCs w:val="20"/>
          <w:lang w:val="nl-NL"/>
        </w:rPr>
        <w:t>Bent u bereid om op aanvraag offertes uit te brengen op basis van vaste prijzen in plaats van nacalculatie of regie (dus vooraf inzicht in kosten)?</w:t>
      </w:r>
    </w:p>
    <w:p w14:paraId="1C5AA17D" w14:textId="21899326" w:rsidR="000066EF" w:rsidRPr="00461264" w:rsidRDefault="000066EF" w:rsidP="000066EF">
      <w:pPr>
        <w:numPr>
          <w:ilvl w:val="1"/>
          <w:numId w:val="31"/>
        </w:numPr>
        <w:spacing w:line="240" w:lineRule="auto"/>
        <w:rPr>
          <w:szCs w:val="20"/>
          <w:lang w:val="nl-NL"/>
        </w:rPr>
      </w:pPr>
      <w:r>
        <w:rPr>
          <w:szCs w:val="20"/>
          <w:lang w:val="nl-NL"/>
        </w:rPr>
        <w:t>Antwoord:</w:t>
      </w:r>
    </w:p>
    <w:p w14:paraId="03888254" w14:textId="4B0F9D19" w:rsidR="00DC281F" w:rsidRDefault="003472DF" w:rsidP="00DC281F">
      <w:pPr>
        <w:numPr>
          <w:ilvl w:val="0"/>
          <w:numId w:val="31"/>
        </w:numPr>
        <w:spacing w:line="240" w:lineRule="auto"/>
        <w:rPr>
          <w:szCs w:val="20"/>
          <w:lang w:val="nl-NL"/>
        </w:rPr>
      </w:pPr>
      <w:r w:rsidRPr="00461264">
        <w:rPr>
          <w:szCs w:val="20"/>
          <w:lang w:val="nl-NL"/>
        </w:rPr>
        <w:t>Voert u vrijblijvende schouwingen/opnames uit zonder dat daar kosten aan verbonden zijn? Zo nee, onder welke voorwaarden brengt u hiervoor kosten in rekening?</w:t>
      </w:r>
    </w:p>
    <w:p w14:paraId="419A1D72" w14:textId="7DDA1F5C" w:rsidR="000066EF" w:rsidRPr="00461264" w:rsidRDefault="000066EF" w:rsidP="000066EF">
      <w:pPr>
        <w:numPr>
          <w:ilvl w:val="1"/>
          <w:numId w:val="31"/>
        </w:numPr>
        <w:spacing w:line="240" w:lineRule="auto"/>
        <w:rPr>
          <w:szCs w:val="20"/>
          <w:lang w:val="nl-NL"/>
        </w:rPr>
      </w:pPr>
      <w:r>
        <w:rPr>
          <w:szCs w:val="20"/>
          <w:lang w:val="nl-NL"/>
        </w:rPr>
        <w:t>Antwoord:</w:t>
      </w:r>
    </w:p>
    <w:p w14:paraId="746A83BC" w14:textId="35C4FB2F" w:rsidR="00085ABE" w:rsidRDefault="00806C44" w:rsidP="00DC281F">
      <w:pPr>
        <w:numPr>
          <w:ilvl w:val="0"/>
          <w:numId w:val="31"/>
        </w:numPr>
        <w:spacing w:line="240" w:lineRule="auto"/>
        <w:rPr>
          <w:szCs w:val="20"/>
          <w:lang w:val="nl-NL"/>
        </w:rPr>
      </w:pPr>
      <w:r w:rsidRPr="00461264">
        <w:rPr>
          <w:szCs w:val="20"/>
          <w:lang w:val="nl-NL"/>
        </w:rPr>
        <w:t xml:space="preserve">Welke </w:t>
      </w:r>
      <w:r w:rsidR="00E140C8" w:rsidRPr="00461264">
        <w:rPr>
          <w:szCs w:val="20"/>
          <w:lang w:val="nl-NL"/>
        </w:rPr>
        <w:t>systematiek of index hanteert u voor prijsaanpassingen bij meerjarige overeenkomsten (bijv. CBS-index, CAO, eigen berekening)</w:t>
      </w:r>
      <w:r w:rsidR="00F708C2" w:rsidRPr="00461264">
        <w:rPr>
          <w:szCs w:val="20"/>
          <w:lang w:val="nl-NL"/>
        </w:rPr>
        <w:t xml:space="preserve"> </w:t>
      </w:r>
      <w:r w:rsidR="00C42E7E" w:rsidRPr="00461264">
        <w:rPr>
          <w:szCs w:val="20"/>
          <w:lang w:val="nl-NL"/>
        </w:rPr>
        <w:t>en hoe vaak</w:t>
      </w:r>
      <w:r w:rsidR="00F708C2" w:rsidRPr="00461264">
        <w:rPr>
          <w:szCs w:val="20"/>
          <w:lang w:val="nl-NL"/>
        </w:rPr>
        <w:t xml:space="preserve"> past u d</w:t>
      </w:r>
      <w:r w:rsidR="00C42E7E" w:rsidRPr="00461264">
        <w:rPr>
          <w:szCs w:val="20"/>
          <w:lang w:val="nl-NL"/>
        </w:rPr>
        <w:t xml:space="preserve">ie </w:t>
      </w:r>
      <w:r w:rsidR="00F708C2" w:rsidRPr="00461264">
        <w:rPr>
          <w:szCs w:val="20"/>
          <w:lang w:val="nl-NL"/>
        </w:rPr>
        <w:t>toe?</w:t>
      </w:r>
      <w:r w:rsidRPr="00461264">
        <w:rPr>
          <w:szCs w:val="20"/>
          <w:lang w:val="nl-NL"/>
        </w:rPr>
        <w:t xml:space="preserve"> </w:t>
      </w:r>
    </w:p>
    <w:p w14:paraId="6574038C" w14:textId="2ADB7D5E" w:rsidR="000066EF" w:rsidRPr="00461264" w:rsidRDefault="000066EF" w:rsidP="000066EF">
      <w:pPr>
        <w:numPr>
          <w:ilvl w:val="1"/>
          <w:numId w:val="31"/>
        </w:numPr>
        <w:spacing w:line="240" w:lineRule="auto"/>
        <w:rPr>
          <w:szCs w:val="20"/>
          <w:lang w:val="nl-NL"/>
        </w:rPr>
      </w:pPr>
      <w:r>
        <w:rPr>
          <w:szCs w:val="20"/>
          <w:lang w:val="nl-NL"/>
        </w:rPr>
        <w:t>Antwoord:</w:t>
      </w:r>
    </w:p>
    <w:p w14:paraId="6C441638" w14:textId="77777777" w:rsidR="00FC7927" w:rsidRPr="00461264" w:rsidRDefault="00FC7927" w:rsidP="00FC7927">
      <w:pPr>
        <w:spacing w:line="240" w:lineRule="auto"/>
        <w:rPr>
          <w:b/>
          <w:bCs/>
          <w:szCs w:val="20"/>
          <w:lang w:val="nl-NL"/>
        </w:rPr>
      </w:pPr>
      <w:r w:rsidRPr="00461264">
        <w:rPr>
          <w:b/>
          <w:bCs/>
          <w:szCs w:val="20"/>
          <w:lang w:val="nl-NL"/>
        </w:rPr>
        <w:lastRenderedPageBreak/>
        <w:t>4. Duurzaamheid en innovatie</w:t>
      </w:r>
    </w:p>
    <w:p w14:paraId="0B1564A6" w14:textId="28FB9825" w:rsidR="00FC7927" w:rsidRDefault="00FC7927" w:rsidP="00FC7927">
      <w:pPr>
        <w:numPr>
          <w:ilvl w:val="0"/>
          <w:numId w:val="32"/>
        </w:numPr>
        <w:spacing w:line="240" w:lineRule="auto"/>
        <w:rPr>
          <w:szCs w:val="20"/>
          <w:lang w:val="nl-NL"/>
        </w:rPr>
      </w:pPr>
      <w:r w:rsidRPr="00461264">
        <w:rPr>
          <w:szCs w:val="20"/>
          <w:lang w:val="nl-NL"/>
        </w:rPr>
        <w:t>Welke duurzame maatregelen past u toe in uw bedrijfsvoering (</w:t>
      </w:r>
      <w:r w:rsidR="009F600B" w:rsidRPr="00461264">
        <w:rPr>
          <w:szCs w:val="20"/>
          <w:lang w:val="nl-NL"/>
        </w:rPr>
        <w:t xml:space="preserve">zoals </w:t>
      </w:r>
      <w:r w:rsidRPr="00461264">
        <w:rPr>
          <w:szCs w:val="20"/>
          <w:lang w:val="nl-NL"/>
        </w:rPr>
        <w:t>voertuigen, rijgedrag, materiaalgebruik, afvalverwerking</w:t>
      </w:r>
      <w:r w:rsidR="009F6F0B" w:rsidRPr="00461264">
        <w:rPr>
          <w:szCs w:val="20"/>
          <w:lang w:val="nl-NL"/>
        </w:rPr>
        <w:t xml:space="preserve"> energieverbruik</w:t>
      </w:r>
      <w:r w:rsidRPr="00461264">
        <w:rPr>
          <w:szCs w:val="20"/>
          <w:lang w:val="nl-NL"/>
        </w:rPr>
        <w:t>)?</w:t>
      </w:r>
    </w:p>
    <w:p w14:paraId="6356AA28" w14:textId="75403903" w:rsidR="000066EF" w:rsidRPr="00461264" w:rsidRDefault="000066EF" w:rsidP="000066EF">
      <w:pPr>
        <w:numPr>
          <w:ilvl w:val="1"/>
          <w:numId w:val="32"/>
        </w:numPr>
        <w:spacing w:line="240" w:lineRule="auto"/>
        <w:rPr>
          <w:szCs w:val="20"/>
          <w:lang w:val="nl-NL"/>
        </w:rPr>
      </w:pPr>
      <w:r>
        <w:rPr>
          <w:szCs w:val="20"/>
          <w:lang w:val="nl-NL"/>
        </w:rPr>
        <w:t>Antwoord:</w:t>
      </w:r>
    </w:p>
    <w:p w14:paraId="0D028AF0" w14:textId="7789B534" w:rsidR="00D74285" w:rsidRDefault="00D74285" w:rsidP="00FC7927">
      <w:pPr>
        <w:numPr>
          <w:ilvl w:val="0"/>
          <w:numId w:val="32"/>
        </w:numPr>
        <w:spacing w:line="240" w:lineRule="auto"/>
        <w:rPr>
          <w:szCs w:val="20"/>
          <w:lang w:val="nl-NL"/>
        </w:rPr>
      </w:pPr>
      <w:r w:rsidRPr="00461264">
        <w:rPr>
          <w:szCs w:val="20"/>
          <w:lang w:val="nl-NL"/>
        </w:rPr>
        <w:t>Hoe wordt zuinig en milieubewust rijgedrag geborgd binnen uw organisatie?</w:t>
      </w:r>
    </w:p>
    <w:p w14:paraId="6C91CDF5" w14:textId="63696B4E" w:rsidR="000066EF" w:rsidRPr="00461264" w:rsidRDefault="000066EF" w:rsidP="000066EF">
      <w:pPr>
        <w:numPr>
          <w:ilvl w:val="1"/>
          <w:numId w:val="32"/>
        </w:numPr>
        <w:spacing w:line="240" w:lineRule="auto"/>
        <w:rPr>
          <w:szCs w:val="20"/>
          <w:lang w:val="nl-NL"/>
        </w:rPr>
      </w:pPr>
      <w:r>
        <w:rPr>
          <w:szCs w:val="20"/>
          <w:lang w:val="nl-NL"/>
        </w:rPr>
        <w:t>Antwoord:</w:t>
      </w:r>
    </w:p>
    <w:p w14:paraId="5367F987" w14:textId="77777777" w:rsidR="000066EF" w:rsidRDefault="00FC7927" w:rsidP="00FC7927">
      <w:pPr>
        <w:numPr>
          <w:ilvl w:val="0"/>
          <w:numId w:val="32"/>
        </w:numPr>
        <w:spacing w:line="240" w:lineRule="auto"/>
        <w:rPr>
          <w:szCs w:val="20"/>
          <w:lang w:val="nl-NL"/>
        </w:rPr>
      </w:pPr>
      <w:r w:rsidRPr="00461264">
        <w:rPr>
          <w:szCs w:val="20"/>
          <w:lang w:val="nl-NL"/>
        </w:rPr>
        <w:t>Heeft u voorbeelden van innovatieve</w:t>
      </w:r>
      <w:r w:rsidR="00D74285" w:rsidRPr="00461264">
        <w:rPr>
          <w:szCs w:val="20"/>
          <w:lang w:val="nl-NL"/>
        </w:rPr>
        <w:t xml:space="preserve"> of toekomstgerichte </w:t>
      </w:r>
      <w:r w:rsidRPr="00461264">
        <w:rPr>
          <w:szCs w:val="20"/>
          <w:lang w:val="nl-NL"/>
        </w:rPr>
        <w:t>toepassingen binnen</w:t>
      </w:r>
      <w:r w:rsidR="00AF53AA" w:rsidRPr="00461264">
        <w:rPr>
          <w:szCs w:val="20"/>
          <w:lang w:val="nl-NL"/>
        </w:rPr>
        <w:t xml:space="preserve"> uw</w:t>
      </w:r>
      <w:r w:rsidRPr="00461264">
        <w:rPr>
          <w:szCs w:val="20"/>
          <w:lang w:val="nl-NL"/>
        </w:rPr>
        <w:t xml:space="preserve"> verhuisdiensten</w:t>
      </w:r>
      <w:r w:rsidR="00AF53AA" w:rsidRPr="00461264">
        <w:rPr>
          <w:szCs w:val="20"/>
          <w:lang w:val="nl-NL"/>
        </w:rPr>
        <w:t xml:space="preserve"> die bijdragen aan duurzaamheid of efficiency</w:t>
      </w:r>
      <w:r w:rsidRPr="00461264">
        <w:rPr>
          <w:szCs w:val="20"/>
          <w:lang w:val="nl-NL"/>
        </w:rPr>
        <w:t>?</w:t>
      </w:r>
    </w:p>
    <w:p w14:paraId="4EC2E2FC" w14:textId="36B45095" w:rsidR="00FC7927" w:rsidRPr="00461264" w:rsidRDefault="000066EF" w:rsidP="000066EF">
      <w:pPr>
        <w:numPr>
          <w:ilvl w:val="1"/>
          <w:numId w:val="32"/>
        </w:numPr>
        <w:spacing w:line="240" w:lineRule="auto"/>
        <w:rPr>
          <w:szCs w:val="20"/>
          <w:lang w:val="nl-NL"/>
        </w:rPr>
      </w:pPr>
      <w:r>
        <w:rPr>
          <w:szCs w:val="20"/>
          <w:lang w:val="nl-NL"/>
        </w:rPr>
        <w:t>Antwoord:</w:t>
      </w:r>
      <w:r w:rsidR="00D6240A" w:rsidRPr="00461264">
        <w:rPr>
          <w:szCs w:val="20"/>
          <w:lang w:val="nl-NL"/>
        </w:rPr>
        <w:br/>
      </w:r>
    </w:p>
    <w:p w14:paraId="258ABD9B" w14:textId="77777777" w:rsidR="00FC7927" w:rsidRPr="00461264" w:rsidRDefault="00FC7927" w:rsidP="00FC7927">
      <w:pPr>
        <w:spacing w:line="240" w:lineRule="auto"/>
        <w:rPr>
          <w:b/>
          <w:bCs/>
          <w:szCs w:val="20"/>
          <w:lang w:val="nl-NL"/>
        </w:rPr>
      </w:pPr>
      <w:r w:rsidRPr="00461264">
        <w:rPr>
          <w:b/>
          <w:bCs/>
          <w:szCs w:val="20"/>
          <w:lang w:val="nl-NL"/>
        </w:rPr>
        <w:t>5. Ervaring en praktische uitvoerbaarheid</w:t>
      </w:r>
    </w:p>
    <w:p w14:paraId="5698B7E7" w14:textId="77777777" w:rsidR="00FC7927" w:rsidRDefault="00FC7927" w:rsidP="00FC7927">
      <w:pPr>
        <w:numPr>
          <w:ilvl w:val="0"/>
          <w:numId w:val="33"/>
        </w:numPr>
        <w:spacing w:line="240" w:lineRule="auto"/>
        <w:rPr>
          <w:szCs w:val="20"/>
          <w:lang w:val="nl-NL"/>
        </w:rPr>
      </w:pPr>
      <w:r w:rsidRPr="00461264">
        <w:rPr>
          <w:szCs w:val="20"/>
          <w:lang w:val="nl-NL"/>
        </w:rPr>
        <w:t>Hoe maakt u de daadwerkelijk gemaakte uren (verhuizers, voorman, transport) inzichtelijk en controleerbaar voor de opdrachtgever?</w:t>
      </w:r>
    </w:p>
    <w:p w14:paraId="706FDA1A" w14:textId="67A7455A" w:rsidR="000066EF" w:rsidRPr="00461264" w:rsidRDefault="000066EF" w:rsidP="000066EF">
      <w:pPr>
        <w:numPr>
          <w:ilvl w:val="1"/>
          <w:numId w:val="33"/>
        </w:numPr>
        <w:spacing w:line="240" w:lineRule="auto"/>
        <w:rPr>
          <w:szCs w:val="20"/>
          <w:lang w:val="nl-NL"/>
        </w:rPr>
      </w:pPr>
      <w:r>
        <w:rPr>
          <w:szCs w:val="20"/>
          <w:lang w:val="nl-NL"/>
        </w:rPr>
        <w:t>Antwoord:</w:t>
      </w:r>
    </w:p>
    <w:p w14:paraId="15D8A8CE" w14:textId="13F87A09" w:rsidR="003826F8" w:rsidRDefault="003826F8" w:rsidP="00FC7927">
      <w:pPr>
        <w:numPr>
          <w:ilvl w:val="0"/>
          <w:numId w:val="33"/>
        </w:numPr>
        <w:spacing w:line="240" w:lineRule="auto"/>
        <w:rPr>
          <w:szCs w:val="20"/>
          <w:lang w:val="nl-NL"/>
        </w:rPr>
      </w:pPr>
      <w:r w:rsidRPr="00461264">
        <w:rPr>
          <w:szCs w:val="20"/>
          <w:lang w:val="nl-NL"/>
        </w:rPr>
        <w:t xml:space="preserve">Kunt u verhuisprojecten zelfstandig </w:t>
      </w:r>
      <w:r w:rsidR="00051F21" w:rsidRPr="00461264">
        <w:rPr>
          <w:szCs w:val="20"/>
          <w:lang w:val="nl-NL"/>
        </w:rPr>
        <w:t>coördineren</w:t>
      </w:r>
      <w:r w:rsidRPr="00461264">
        <w:rPr>
          <w:szCs w:val="20"/>
          <w:lang w:val="nl-NL"/>
        </w:rPr>
        <w:t xml:space="preserve">, inclusief afstemming, verhuisplan en </w:t>
      </w:r>
      <w:r w:rsidR="00051F21" w:rsidRPr="00461264">
        <w:rPr>
          <w:szCs w:val="20"/>
          <w:lang w:val="nl-NL"/>
        </w:rPr>
        <w:t>inrichtingstekeningen?</w:t>
      </w:r>
    </w:p>
    <w:p w14:paraId="3C79CDDE" w14:textId="5490657D" w:rsidR="000066EF" w:rsidRPr="00461264" w:rsidRDefault="000066EF" w:rsidP="000066EF">
      <w:pPr>
        <w:numPr>
          <w:ilvl w:val="1"/>
          <w:numId w:val="33"/>
        </w:numPr>
        <w:spacing w:line="240" w:lineRule="auto"/>
        <w:rPr>
          <w:szCs w:val="20"/>
          <w:lang w:val="nl-NL"/>
        </w:rPr>
      </w:pPr>
      <w:r>
        <w:rPr>
          <w:szCs w:val="20"/>
          <w:lang w:val="nl-NL"/>
        </w:rPr>
        <w:t>Antwoord:</w:t>
      </w:r>
    </w:p>
    <w:p w14:paraId="3BD3F588" w14:textId="77777777" w:rsidR="00FC7927" w:rsidRDefault="00FC7927" w:rsidP="00FC7927">
      <w:pPr>
        <w:numPr>
          <w:ilvl w:val="0"/>
          <w:numId w:val="33"/>
        </w:numPr>
        <w:spacing w:line="240" w:lineRule="auto"/>
        <w:rPr>
          <w:szCs w:val="20"/>
          <w:lang w:val="nl-NL"/>
        </w:rPr>
      </w:pPr>
      <w:r w:rsidRPr="00461264">
        <w:rPr>
          <w:szCs w:val="20"/>
          <w:lang w:val="nl-NL"/>
        </w:rPr>
        <w:t>Kunt u voldoen aan een referentie-eis voor vergelijkbare opdrachten bij (semi-)publieke organisaties?</w:t>
      </w:r>
    </w:p>
    <w:p w14:paraId="03B7333B" w14:textId="3FF920FC" w:rsidR="000066EF" w:rsidRPr="00461264" w:rsidRDefault="000066EF" w:rsidP="000066EF">
      <w:pPr>
        <w:numPr>
          <w:ilvl w:val="1"/>
          <w:numId w:val="33"/>
        </w:numPr>
        <w:spacing w:line="240" w:lineRule="auto"/>
        <w:rPr>
          <w:szCs w:val="20"/>
          <w:lang w:val="nl-NL"/>
        </w:rPr>
      </w:pPr>
      <w:r>
        <w:rPr>
          <w:szCs w:val="20"/>
          <w:lang w:val="nl-NL"/>
        </w:rPr>
        <w:t>Antwoord:</w:t>
      </w:r>
    </w:p>
    <w:p w14:paraId="0777F993" w14:textId="77777777" w:rsidR="009F600B" w:rsidRDefault="00FC7927" w:rsidP="009F600B">
      <w:pPr>
        <w:numPr>
          <w:ilvl w:val="0"/>
          <w:numId w:val="33"/>
        </w:numPr>
        <w:spacing w:line="240" w:lineRule="auto"/>
        <w:rPr>
          <w:szCs w:val="20"/>
          <w:lang w:val="nl-NL"/>
        </w:rPr>
      </w:pPr>
      <w:r w:rsidRPr="00461264">
        <w:rPr>
          <w:szCs w:val="20"/>
          <w:lang w:val="nl-NL"/>
        </w:rPr>
        <w:t>Gaat u akkoord met de Algemene Inkoopvoorwaarden van Avans?</w:t>
      </w:r>
      <w:r w:rsidR="009F600B" w:rsidRPr="00461264">
        <w:rPr>
          <w:szCs w:val="20"/>
          <w:lang w:val="nl-NL"/>
        </w:rPr>
        <w:t xml:space="preserve"> </w:t>
      </w:r>
      <w:r w:rsidRPr="00461264">
        <w:rPr>
          <w:szCs w:val="20"/>
          <w:lang w:val="nl-NL"/>
        </w:rPr>
        <w:t>Zo niet, kunt u de specifieke punten aangeven waar u bezwaar tegen heeft?</w:t>
      </w:r>
    </w:p>
    <w:p w14:paraId="070C9062" w14:textId="005B2375" w:rsidR="000066EF" w:rsidRPr="00461264" w:rsidRDefault="000066EF" w:rsidP="000066EF">
      <w:pPr>
        <w:numPr>
          <w:ilvl w:val="1"/>
          <w:numId w:val="33"/>
        </w:numPr>
        <w:spacing w:line="240" w:lineRule="auto"/>
        <w:rPr>
          <w:szCs w:val="20"/>
          <w:lang w:val="nl-NL"/>
        </w:rPr>
      </w:pPr>
      <w:r>
        <w:rPr>
          <w:szCs w:val="20"/>
          <w:lang w:val="nl-NL"/>
        </w:rPr>
        <w:t>Antwoord:</w:t>
      </w:r>
    </w:p>
    <w:p w14:paraId="013DA9DE" w14:textId="51DCA6B8" w:rsidR="00F24A92" w:rsidRDefault="00F24A92" w:rsidP="009F600B">
      <w:pPr>
        <w:numPr>
          <w:ilvl w:val="0"/>
          <w:numId w:val="33"/>
        </w:numPr>
        <w:spacing w:line="240" w:lineRule="auto"/>
        <w:rPr>
          <w:szCs w:val="20"/>
          <w:lang w:val="nl-NL"/>
        </w:rPr>
      </w:pPr>
      <w:r w:rsidRPr="00461264">
        <w:rPr>
          <w:szCs w:val="20"/>
          <w:lang w:val="nl-NL"/>
        </w:rPr>
        <w:t xml:space="preserve">Welke algemene (branche)voorwaarden hanteert u </w:t>
      </w:r>
      <w:r w:rsidR="00695E49" w:rsidRPr="00461264">
        <w:rPr>
          <w:szCs w:val="20"/>
          <w:lang w:val="nl-NL"/>
        </w:rPr>
        <w:t>voor verhuis- en</w:t>
      </w:r>
      <w:r w:rsidRPr="00461264">
        <w:rPr>
          <w:szCs w:val="20"/>
          <w:lang w:val="nl-NL"/>
        </w:rPr>
        <w:t xml:space="preserve"> handymandiensten? </w:t>
      </w:r>
      <w:r w:rsidR="0097013B" w:rsidRPr="00461264">
        <w:rPr>
          <w:szCs w:val="20"/>
          <w:lang w:val="nl-NL"/>
        </w:rPr>
        <w:t>Zijn de AVB 2009 en AVHD 2015</w:t>
      </w:r>
      <w:r w:rsidR="00695E49" w:rsidRPr="00461264">
        <w:rPr>
          <w:szCs w:val="20"/>
          <w:lang w:val="nl-NL"/>
        </w:rPr>
        <w:t xml:space="preserve"> daarbij</w:t>
      </w:r>
      <w:r w:rsidR="0097013B" w:rsidRPr="00461264">
        <w:rPr>
          <w:szCs w:val="20"/>
          <w:lang w:val="nl-NL"/>
        </w:rPr>
        <w:t xml:space="preserve"> nog gangbaar</w:t>
      </w:r>
      <w:r w:rsidR="00695E49" w:rsidRPr="00461264">
        <w:rPr>
          <w:szCs w:val="20"/>
          <w:lang w:val="nl-NL"/>
        </w:rPr>
        <w:t>?</w:t>
      </w:r>
    </w:p>
    <w:p w14:paraId="7A20E90A" w14:textId="6E00D691" w:rsidR="000066EF" w:rsidRPr="000066EF" w:rsidRDefault="000066EF" w:rsidP="000066EF">
      <w:pPr>
        <w:numPr>
          <w:ilvl w:val="1"/>
          <w:numId w:val="33"/>
        </w:numPr>
        <w:spacing w:line="240" w:lineRule="auto"/>
        <w:rPr>
          <w:szCs w:val="20"/>
          <w:lang w:val="nl-NL"/>
        </w:rPr>
      </w:pPr>
      <w:r>
        <w:rPr>
          <w:szCs w:val="20"/>
          <w:lang w:val="nl-NL"/>
        </w:rPr>
        <w:t>Antwoord:</w:t>
      </w:r>
      <w:r>
        <w:rPr>
          <w:szCs w:val="20"/>
          <w:lang w:val="nl-NL"/>
        </w:rPr>
        <w:br/>
      </w:r>
    </w:p>
    <w:p w14:paraId="5D484DB6" w14:textId="3471BC04" w:rsidR="00051F21" w:rsidRPr="00461264" w:rsidRDefault="00051F21" w:rsidP="00051F21">
      <w:pPr>
        <w:spacing w:line="240" w:lineRule="auto"/>
        <w:rPr>
          <w:b/>
          <w:bCs/>
          <w:szCs w:val="20"/>
          <w:lang w:val="nl-NL"/>
        </w:rPr>
      </w:pPr>
      <w:r w:rsidRPr="00461264">
        <w:rPr>
          <w:b/>
          <w:bCs/>
          <w:szCs w:val="20"/>
          <w:lang w:val="nl-NL"/>
        </w:rPr>
        <w:t>6. Technische en beroepsbekwaamheid</w:t>
      </w:r>
    </w:p>
    <w:p w14:paraId="3FDEB57A" w14:textId="5BBC7DA3" w:rsidR="00051F21" w:rsidRDefault="00051F21" w:rsidP="00051F21">
      <w:pPr>
        <w:pStyle w:val="Lijstalinea"/>
        <w:numPr>
          <w:ilvl w:val="0"/>
          <w:numId w:val="18"/>
        </w:numPr>
        <w:spacing w:line="240" w:lineRule="auto"/>
        <w:rPr>
          <w:rFonts w:asciiTheme="minorHAnsi" w:eastAsiaTheme="minorHAnsi" w:hAnsiTheme="minorHAnsi" w:cstheme="minorBidi"/>
          <w:color w:val="000000" w:themeColor="text1"/>
          <w:kern w:val="2"/>
          <w:sz w:val="18"/>
          <w:szCs w:val="20"/>
          <w14:ligatures w14:val="standardContextual"/>
        </w:rPr>
      </w:pPr>
      <w:r w:rsidRPr="00461264">
        <w:rPr>
          <w:rFonts w:asciiTheme="minorHAnsi" w:eastAsiaTheme="minorHAnsi" w:hAnsiTheme="minorHAnsi" w:cstheme="minorBidi"/>
          <w:color w:val="000000" w:themeColor="text1"/>
          <w:kern w:val="2"/>
          <w:sz w:val="18"/>
          <w:szCs w:val="20"/>
          <w14:ligatures w14:val="standardContextual"/>
        </w:rPr>
        <w:t>Over welke certificeringen beschikt u (bijv. ISO 9001, VCA, Erkende Projectverhuizer, ISO 27001)?</w:t>
      </w:r>
    </w:p>
    <w:p w14:paraId="2B0B7F59" w14:textId="31C36C41" w:rsidR="000066EF" w:rsidRPr="00461264" w:rsidRDefault="000066EF" w:rsidP="000066EF">
      <w:pPr>
        <w:pStyle w:val="Lijstalinea"/>
        <w:numPr>
          <w:ilvl w:val="1"/>
          <w:numId w:val="18"/>
        </w:numPr>
        <w:spacing w:line="240" w:lineRule="auto"/>
        <w:rPr>
          <w:rFonts w:asciiTheme="minorHAnsi" w:eastAsiaTheme="minorHAnsi" w:hAnsiTheme="minorHAnsi" w:cstheme="minorBidi"/>
          <w:color w:val="000000" w:themeColor="text1"/>
          <w:kern w:val="2"/>
          <w:sz w:val="18"/>
          <w:szCs w:val="20"/>
          <w14:ligatures w14:val="standardContextual"/>
        </w:rPr>
      </w:pPr>
      <w:r>
        <w:rPr>
          <w:rFonts w:asciiTheme="minorHAnsi" w:eastAsiaTheme="minorHAnsi" w:hAnsiTheme="minorHAnsi" w:cstheme="minorBidi"/>
          <w:color w:val="000000" w:themeColor="text1"/>
          <w:kern w:val="2"/>
          <w:sz w:val="18"/>
          <w:szCs w:val="20"/>
          <w14:ligatures w14:val="standardContextual"/>
        </w:rPr>
        <w:t>Antwoord:</w:t>
      </w:r>
    </w:p>
    <w:p w14:paraId="2DD21143" w14:textId="611841FE" w:rsidR="00051F21" w:rsidRPr="00461264" w:rsidRDefault="00085ABE" w:rsidP="00051F21">
      <w:pPr>
        <w:spacing w:line="240" w:lineRule="auto"/>
        <w:rPr>
          <w:b/>
          <w:bCs/>
          <w:szCs w:val="20"/>
          <w:lang w:val="nl-NL"/>
        </w:rPr>
      </w:pPr>
      <w:r w:rsidRPr="00461264">
        <w:rPr>
          <w:b/>
          <w:bCs/>
          <w:szCs w:val="20"/>
          <w:lang w:val="nl-NL"/>
        </w:rPr>
        <w:t>7. Interesse</w:t>
      </w:r>
    </w:p>
    <w:p w14:paraId="3EE620E4" w14:textId="189ED3AF" w:rsidR="00FC7927" w:rsidRDefault="00FC7927" w:rsidP="00FC7927">
      <w:pPr>
        <w:numPr>
          <w:ilvl w:val="0"/>
          <w:numId w:val="33"/>
        </w:numPr>
        <w:spacing w:line="240" w:lineRule="auto"/>
        <w:rPr>
          <w:szCs w:val="20"/>
          <w:lang w:val="nl-NL"/>
        </w:rPr>
      </w:pPr>
      <w:r w:rsidRPr="00461264">
        <w:rPr>
          <w:szCs w:val="20"/>
          <w:lang w:val="nl-NL"/>
        </w:rPr>
        <w:t>Heeft u interesse om in te schrijven op deze opdracht?</w:t>
      </w:r>
    </w:p>
    <w:p w14:paraId="3684C1DF" w14:textId="7506F57D" w:rsidR="000066EF" w:rsidRPr="00461264" w:rsidRDefault="000066EF" w:rsidP="000066EF">
      <w:pPr>
        <w:numPr>
          <w:ilvl w:val="1"/>
          <w:numId w:val="33"/>
        </w:numPr>
        <w:spacing w:line="240" w:lineRule="auto"/>
        <w:rPr>
          <w:szCs w:val="20"/>
          <w:lang w:val="nl-NL"/>
        </w:rPr>
      </w:pPr>
      <w:r>
        <w:rPr>
          <w:szCs w:val="20"/>
          <w:lang w:val="nl-NL"/>
        </w:rPr>
        <w:t>Antwoord:</w:t>
      </w:r>
    </w:p>
    <w:p w14:paraId="79AE749B" w14:textId="34438974" w:rsidR="00FC7927" w:rsidRPr="000066EF" w:rsidRDefault="00FC7927" w:rsidP="00FC7927">
      <w:pPr>
        <w:numPr>
          <w:ilvl w:val="0"/>
          <w:numId w:val="33"/>
        </w:numPr>
        <w:spacing w:line="240" w:lineRule="auto"/>
        <w:rPr>
          <w:szCs w:val="20"/>
          <w:lang w:val="nl-NL"/>
        </w:rPr>
      </w:pPr>
      <w:r w:rsidRPr="00461264">
        <w:rPr>
          <w:iCs/>
          <w:szCs w:val="20"/>
        </w:rPr>
        <w:lastRenderedPageBreak/>
        <w:t>Zijn er nog andere aspecten, aandachtspunten of aanbevelingen die volgens u relevant zijn voor deze marktconsultatie, maar niet zijn uitgevraagd?</w:t>
      </w:r>
    </w:p>
    <w:p w14:paraId="7A1B37EB" w14:textId="31347C53" w:rsidR="000066EF" w:rsidRPr="00461264" w:rsidRDefault="000066EF" w:rsidP="000066EF">
      <w:pPr>
        <w:numPr>
          <w:ilvl w:val="1"/>
          <w:numId w:val="33"/>
        </w:numPr>
        <w:spacing w:line="240" w:lineRule="auto"/>
        <w:rPr>
          <w:szCs w:val="20"/>
          <w:lang w:val="nl-NL"/>
        </w:rPr>
      </w:pPr>
      <w:r>
        <w:rPr>
          <w:iCs/>
          <w:szCs w:val="20"/>
        </w:rPr>
        <w:t>Antwoord:</w:t>
      </w:r>
    </w:p>
    <w:p w14:paraId="140730CC" w14:textId="683D7E01" w:rsidR="00DA3248" w:rsidRPr="00461264" w:rsidRDefault="00DA3248" w:rsidP="000066EF">
      <w:pPr>
        <w:pStyle w:val="Geenafstand"/>
        <w:ind w:left="720"/>
      </w:pPr>
    </w:p>
    <w:sectPr w:rsidR="00DA3248" w:rsidRPr="00461264" w:rsidSect="00FC71C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552" w:right="1134" w:bottom="2495" w:left="1134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5F99E" w14:textId="77777777" w:rsidR="007B7AC5" w:rsidRDefault="007B7AC5" w:rsidP="00724105">
      <w:pPr>
        <w:spacing w:after="0" w:line="240" w:lineRule="auto"/>
      </w:pPr>
      <w:r>
        <w:separator/>
      </w:r>
    </w:p>
  </w:endnote>
  <w:endnote w:type="continuationSeparator" w:id="0">
    <w:p w14:paraId="31E0B1BA" w14:textId="77777777" w:rsidR="007B7AC5" w:rsidRDefault="007B7AC5" w:rsidP="00724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ta">
    <w:altName w:val="Arial Narrow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282234"/>
      <w:docPartObj>
        <w:docPartGallery w:val="Page Numbers (Bottom of Page)"/>
        <w:docPartUnique/>
      </w:docPartObj>
    </w:sdtPr>
    <w:sdtEndPr>
      <w:rPr>
        <w:color w:val="auto"/>
      </w:rPr>
    </w:sdtEndPr>
    <w:sdtContent>
      <w:sdt>
        <w:sdtPr>
          <w:rPr>
            <w:color w:val="auto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C474D11" w14:textId="1B40728C" w:rsidR="00EA7A1A" w:rsidRPr="00EA7A1A" w:rsidRDefault="009363E7">
            <w:pPr>
              <w:pStyle w:val="Voettekst"/>
              <w:rPr>
                <w:color w:val="auto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 wp14:anchorId="62B4C0B9" wp14:editId="669B69EA">
                  <wp:simplePos x="0" y="0"/>
                  <wp:positionH relativeFrom="column">
                    <wp:posOffset>5410200</wp:posOffset>
                  </wp:positionH>
                  <wp:positionV relativeFrom="page">
                    <wp:align>bottom</wp:align>
                  </wp:positionV>
                  <wp:extent cx="2116455" cy="1540510"/>
                  <wp:effectExtent l="0" t="0" r="0" b="2540"/>
                  <wp:wrapNone/>
                  <wp:docPr id="1058565267" name="Afbeelding 3" descr="Afbeelding met tekst, schermopname, visitekaartje, Lettertype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565267" name="Afbeelding 3" descr="Afbeelding met tekst, schermopname, visitekaartje, Lettertype&#10;&#10;Door AI gegenereerde inhoud is mogelijk onjuist.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6455" cy="1540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A080A">
              <w:rPr>
                <w:color w:val="auto"/>
              </w:rPr>
              <w:t>Ver</w:t>
            </w:r>
            <w:r w:rsidR="00FC7927">
              <w:rPr>
                <w:color w:val="auto"/>
              </w:rPr>
              <w:t>huisdiensten</w:t>
            </w:r>
          </w:p>
          <w:p w14:paraId="1D0FE225" w14:textId="6082280C" w:rsidR="00EA7A1A" w:rsidRPr="00EA7A1A" w:rsidRDefault="00EA7A1A">
            <w:pPr>
              <w:pStyle w:val="Voettekst"/>
              <w:rPr>
                <w:color w:val="auto"/>
              </w:rPr>
            </w:pPr>
            <w:r w:rsidRPr="00EA7A1A">
              <w:rPr>
                <w:color w:val="auto"/>
                <w:lang w:val="nl-NL"/>
              </w:rPr>
              <w:t xml:space="preserve">Pagina </w:t>
            </w:r>
            <w:r w:rsidRPr="00EA7A1A">
              <w:rPr>
                <w:color w:val="auto"/>
                <w:sz w:val="24"/>
                <w:szCs w:val="24"/>
              </w:rPr>
              <w:fldChar w:fldCharType="begin"/>
            </w:r>
            <w:r w:rsidRPr="00EA7A1A">
              <w:rPr>
                <w:color w:val="auto"/>
              </w:rPr>
              <w:instrText>PAGE</w:instrText>
            </w:r>
            <w:r w:rsidRPr="00EA7A1A">
              <w:rPr>
                <w:color w:val="auto"/>
                <w:sz w:val="24"/>
                <w:szCs w:val="24"/>
              </w:rPr>
              <w:fldChar w:fldCharType="separate"/>
            </w:r>
            <w:r w:rsidRPr="00EA7A1A">
              <w:rPr>
                <w:color w:val="auto"/>
                <w:lang w:val="nl-NL"/>
              </w:rPr>
              <w:t>2</w:t>
            </w:r>
            <w:r w:rsidRPr="00EA7A1A">
              <w:rPr>
                <w:color w:val="auto"/>
                <w:sz w:val="24"/>
                <w:szCs w:val="24"/>
              </w:rPr>
              <w:fldChar w:fldCharType="end"/>
            </w:r>
            <w:r w:rsidRPr="00EA7A1A">
              <w:rPr>
                <w:color w:val="auto"/>
                <w:lang w:val="nl-NL"/>
              </w:rPr>
              <w:t xml:space="preserve"> van </w:t>
            </w:r>
            <w:r w:rsidRPr="00EA7A1A">
              <w:rPr>
                <w:color w:val="auto"/>
                <w:sz w:val="24"/>
                <w:szCs w:val="24"/>
              </w:rPr>
              <w:fldChar w:fldCharType="begin"/>
            </w:r>
            <w:r w:rsidRPr="00EA7A1A">
              <w:rPr>
                <w:color w:val="auto"/>
              </w:rPr>
              <w:instrText>NUMPAGES</w:instrText>
            </w:r>
            <w:r w:rsidRPr="00EA7A1A">
              <w:rPr>
                <w:color w:val="auto"/>
                <w:sz w:val="24"/>
                <w:szCs w:val="24"/>
              </w:rPr>
              <w:fldChar w:fldCharType="separate"/>
            </w:r>
            <w:r w:rsidRPr="00EA7A1A">
              <w:rPr>
                <w:color w:val="auto"/>
                <w:lang w:val="nl-NL"/>
              </w:rPr>
              <w:t>2</w:t>
            </w:r>
            <w:r w:rsidRPr="00EA7A1A">
              <w:rPr>
                <w:color w:val="auto"/>
                <w:sz w:val="24"/>
                <w:szCs w:val="24"/>
              </w:rPr>
              <w:fldChar w:fldCharType="end"/>
            </w:r>
          </w:p>
        </w:sdtContent>
      </w:sdt>
    </w:sdtContent>
  </w:sdt>
  <w:p w14:paraId="0590D5C1" w14:textId="092EF05A" w:rsidR="00724105" w:rsidRPr="008F707D" w:rsidRDefault="00724105" w:rsidP="000330B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DAE9F" w14:textId="33713412" w:rsidR="009363E7" w:rsidRDefault="009363E7">
    <w:pPr>
      <w:pStyle w:val="Voet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8E7527C" wp14:editId="632ECF0D">
          <wp:simplePos x="0" y="0"/>
          <wp:positionH relativeFrom="column">
            <wp:posOffset>5410200</wp:posOffset>
          </wp:positionH>
          <wp:positionV relativeFrom="page">
            <wp:align>bottom</wp:align>
          </wp:positionV>
          <wp:extent cx="2116455" cy="1540510"/>
          <wp:effectExtent l="0" t="0" r="0" b="2540"/>
          <wp:wrapNone/>
          <wp:docPr id="1152669489" name="Afbeelding 3" descr="Afbeelding met tekst, schermopname, visitekaartje, Lettertyp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2669489" name="Afbeelding 3" descr="Afbeelding met tekst, schermopname, visitekaartje, Lettertype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6455" cy="1540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EC923" w14:textId="77777777" w:rsidR="007B7AC5" w:rsidRDefault="007B7AC5" w:rsidP="00724105">
      <w:pPr>
        <w:spacing w:after="0" w:line="240" w:lineRule="auto"/>
      </w:pPr>
      <w:r>
        <w:separator/>
      </w:r>
    </w:p>
  </w:footnote>
  <w:footnote w:type="continuationSeparator" w:id="0">
    <w:p w14:paraId="3748CEBF" w14:textId="77777777" w:rsidR="007B7AC5" w:rsidRDefault="007B7AC5" w:rsidP="00724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1D69D" w14:textId="77777777" w:rsidR="00724105" w:rsidRDefault="00724105">
    <w:pPr>
      <w:pStyle w:val="Kopteks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02E89DD5" wp14:editId="733B365B">
          <wp:simplePos x="0" y="0"/>
          <wp:positionH relativeFrom="margin">
            <wp:align>left</wp:align>
          </wp:positionH>
          <wp:positionV relativeFrom="page">
            <wp:posOffset>720090</wp:posOffset>
          </wp:positionV>
          <wp:extent cx="1591200" cy="471600"/>
          <wp:effectExtent l="0" t="0" r="0" b="5080"/>
          <wp:wrapNone/>
          <wp:docPr id="1296103307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248840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200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91118" w14:textId="2742DD16" w:rsidR="00FC71C4" w:rsidRDefault="00EA7A1A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285B46" wp14:editId="41A14708">
          <wp:simplePos x="0" y="0"/>
          <wp:positionH relativeFrom="margin">
            <wp:posOffset>0</wp:posOffset>
          </wp:positionH>
          <wp:positionV relativeFrom="page">
            <wp:posOffset>719455</wp:posOffset>
          </wp:positionV>
          <wp:extent cx="1591200" cy="471600"/>
          <wp:effectExtent l="0" t="0" r="0" b="5080"/>
          <wp:wrapNone/>
          <wp:docPr id="91518426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248840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200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17E28"/>
    <w:multiLevelType w:val="multilevel"/>
    <w:tmpl w:val="5406E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CA1E3E"/>
    <w:multiLevelType w:val="hybridMultilevel"/>
    <w:tmpl w:val="C1DEEA5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745361"/>
    <w:multiLevelType w:val="hybridMultilevel"/>
    <w:tmpl w:val="0CC898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D4448"/>
    <w:multiLevelType w:val="hybridMultilevel"/>
    <w:tmpl w:val="60C853EE"/>
    <w:lvl w:ilvl="0" w:tplc="73ECB814">
      <w:start w:val="14"/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881A9A"/>
    <w:multiLevelType w:val="hybridMultilevel"/>
    <w:tmpl w:val="86F25656"/>
    <w:lvl w:ilvl="0" w:tplc="B5B21382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E457A"/>
    <w:multiLevelType w:val="hybridMultilevel"/>
    <w:tmpl w:val="3C3C4C26"/>
    <w:lvl w:ilvl="0" w:tplc="73ECB814">
      <w:start w:val="14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D054F"/>
    <w:multiLevelType w:val="multilevel"/>
    <w:tmpl w:val="B3EAC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F628BE"/>
    <w:multiLevelType w:val="multilevel"/>
    <w:tmpl w:val="849E2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4D123D"/>
    <w:multiLevelType w:val="hybridMultilevel"/>
    <w:tmpl w:val="9F02B95A"/>
    <w:lvl w:ilvl="0" w:tplc="73ECB814">
      <w:start w:val="14"/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413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D4461E2"/>
    <w:multiLevelType w:val="multilevel"/>
    <w:tmpl w:val="7AAE0100"/>
    <w:styleLink w:val="KoppenLijst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 w:val="0"/>
        <w:i w:val="0"/>
        <w:caps/>
        <w:smallCaps w:val="0"/>
        <w:strike w:val="0"/>
        <w:dstrike w:val="0"/>
        <w:vanish w:val="0"/>
        <w:color w:val="C4161C" w:themeColor="text2"/>
        <w:sz w:val="32"/>
        <w:vertAlign w:val="baseline"/>
      </w:rPr>
    </w:lvl>
    <w:lvl w:ilvl="1">
      <w:start w:val="1"/>
      <w:numFmt w:val="decimal"/>
      <w:lvlText w:val="%2.%1."/>
      <w:lvlJc w:val="left"/>
      <w:pPr>
        <w:ind w:left="360" w:hanging="360"/>
      </w:pPr>
      <w:rPr>
        <w:rFonts w:asciiTheme="majorHAnsi" w:hAnsiTheme="majorHAnsi" w:hint="default"/>
        <w:caps/>
        <w:smallCaps w:val="0"/>
        <w:strike w:val="0"/>
        <w:dstrike w:val="0"/>
        <w:vanish w:val="0"/>
        <w:color w:val="C4161C" w:themeColor="text2"/>
        <w:sz w:val="24"/>
        <w:vertAlign w:val="baseline"/>
      </w:rPr>
    </w:lvl>
    <w:lvl w:ilvl="2">
      <w:start w:val="1"/>
      <w:numFmt w:val="none"/>
      <w:lvlText w:val="%3"/>
      <w:lvlJc w:val="left"/>
      <w:pPr>
        <w:ind w:left="360" w:hanging="360"/>
      </w:pPr>
      <w:rPr>
        <w:rFonts w:asciiTheme="minorHAnsi" w:hAnsiTheme="minorHAnsi" w:hint="default"/>
        <w:color w:val="C4161C" w:themeColor="text2"/>
        <w:sz w:val="24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0" w15:restartNumberingAfterBreak="0">
    <w:nsid w:val="1E525BA8"/>
    <w:multiLevelType w:val="multilevel"/>
    <w:tmpl w:val="F7B45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FB05F7"/>
    <w:multiLevelType w:val="multilevel"/>
    <w:tmpl w:val="0D7EF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607A08"/>
    <w:multiLevelType w:val="multilevel"/>
    <w:tmpl w:val="C4267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7D06A4"/>
    <w:multiLevelType w:val="multilevel"/>
    <w:tmpl w:val="FB5A3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E058FD"/>
    <w:multiLevelType w:val="hybridMultilevel"/>
    <w:tmpl w:val="4AAC0F24"/>
    <w:lvl w:ilvl="0" w:tplc="73ECB814">
      <w:start w:val="14"/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24D7EB0"/>
    <w:multiLevelType w:val="hybridMultilevel"/>
    <w:tmpl w:val="0F987B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2642F8"/>
    <w:multiLevelType w:val="hybridMultilevel"/>
    <w:tmpl w:val="C194D676"/>
    <w:lvl w:ilvl="0" w:tplc="53C291D4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634E4A"/>
    <w:multiLevelType w:val="hybridMultilevel"/>
    <w:tmpl w:val="424E34C0"/>
    <w:lvl w:ilvl="0" w:tplc="0413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6F21B83"/>
    <w:multiLevelType w:val="hybridMultilevel"/>
    <w:tmpl w:val="421A3B3A"/>
    <w:lvl w:ilvl="0" w:tplc="94503436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C25AED"/>
    <w:multiLevelType w:val="hybridMultilevel"/>
    <w:tmpl w:val="16900A48"/>
    <w:lvl w:ilvl="0" w:tplc="5738903A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40AF2"/>
    <w:multiLevelType w:val="hybridMultilevel"/>
    <w:tmpl w:val="0770D02C"/>
    <w:lvl w:ilvl="0" w:tplc="3A4CF166">
      <w:start w:val="23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3C0A69"/>
    <w:multiLevelType w:val="hybridMultilevel"/>
    <w:tmpl w:val="3CAAAAF4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B012786"/>
    <w:multiLevelType w:val="hybridMultilevel"/>
    <w:tmpl w:val="164A8604"/>
    <w:lvl w:ilvl="0" w:tplc="E9366234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85793"/>
    <w:multiLevelType w:val="hybridMultilevel"/>
    <w:tmpl w:val="65A03420"/>
    <w:lvl w:ilvl="0" w:tplc="FFFFFFFF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D1598C"/>
    <w:multiLevelType w:val="hybridMultilevel"/>
    <w:tmpl w:val="0172B86C"/>
    <w:lvl w:ilvl="0" w:tplc="3A4CF166">
      <w:start w:val="23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9CD2C110">
      <w:numFmt w:val="bullet"/>
      <w:lvlText w:val=""/>
      <w:lvlJc w:val="left"/>
      <w:pPr>
        <w:ind w:left="2140" w:hanging="700"/>
      </w:pPr>
      <w:rPr>
        <w:rFonts w:ascii="Symbol" w:eastAsia="Times New Roman" w:hAnsi="Symbol" w:cs="Times New Roman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F6560E6"/>
    <w:multiLevelType w:val="hybridMultilevel"/>
    <w:tmpl w:val="65A03420"/>
    <w:lvl w:ilvl="0" w:tplc="8C8C80DA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B3701"/>
    <w:multiLevelType w:val="hybridMultilevel"/>
    <w:tmpl w:val="E124A6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A87089"/>
    <w:multiLevelType w:val="hybridMultilevel"/>
    <w:tmpl w:val="EDCEAB10"/>
    <w:lvl w:ilvl="0" w:tplc="3628EA30">
      <w:start w:val="1"/>
      <w:numFmt w:val="decimal"/>
      <w:lvlText w:val="2.%1"/>
      <w:lvlJc w:val="righ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A026D"/>
    <w:multiLevelType w:val="hybridMultilevel"/>
    <w:tmpl w:val="E1529C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DC7357"/>
    <w:multiLevelType w:val="hybridMultilevel"/>
    <w:tmpl w:val="60DEA4E6"/>
    <w:lvl w:ilvl="0" w:tplc="0413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0" w15:restartNumberingAfterBreak="0">
    <w:nsid w:val="74E42452"/>
    <w:multiLevelType w:val="multilevel"/>
    <w:tmpl w:val="32C64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F07300"/>
    <w:multiLevelType w:val="multilevel"/>
    <w:tmpl w:val="3DB47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652447"/>
    <w:multiLevelType w:val="multilevel"/>
    <w:tmpl w:val="E6584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5770931">
    <w:abstractNumId w:val="9"/>
  </w:num>
  <w:num w:numId="2" w16cid:durableId="155076644">
    <w:abstractNumId w:val="9"/>
  </w:num>
  <w:num w:numId="3" w16cid:durableId="468982925">
    <w:abstractNumId w:val="18"/>
  </w:num>
  <w:num w:numId="4" w16cid:durableId="1176309098">
    <w:abstractNumId w:val="27"/>
  </w:num>
  <w:num w:numId="5" w16cid:durableId="1975599415">
    <w:abstractNumId w:val="16"/>
  </w:num>
  <w:num w:numId="6" w16cid:durableId="429013736">
    <w:abstractNumId w:val="25"/>
  </w:num>
  <w:num w:numId="7" w16cid:durableId="1650356820">
    <w:abstractNumId w:val="22"/>
  </w:num>
  <w:num w:numId="8" w16cid:durableId="579827060">
    <w:abstractNumId w:val="19"/>
  </w:num>
  <w:num w:numId="9" w16cid:durableId="851333506">
    <w:abstractNumId w:val="4"/>
  </w:num>
  <w:num w:numId="10" w16cid:durableId="1746805489">
    <w:abstractNumId w:val="20"/>
  </w:num>
  <w:num w:numId="11" w16cid:durableId="1295063139">
    <w:abstractNumId w:val="24"/>
  </w:num>
  <w:num w:numId="12" w16cid:durableId="1706715670">
    <w:abstractNumId w:val="8"/>
  </w:num>
  <w:num w:numId="13" w16cid:durableId="244340568">
    <w:abstractNumId w:val="5"/>
  </w:num>
  <w:num w:numId="14" w16cid:durableId="1284076342">
    <w:abstractNumId w:val="3"/>
  </w:num>
  <w:num w:numId="15" w16cid:durableId="1863325544">
    <w:abstractNumId w:val="14"/>
  </w:num>
  <w:num w:numId="16" w16cid:durableId="942110193">
    <w:abstractNumId w:val="17"/>
  </w:num>
  <w:num w:numId="17" w16cid:durableId="1461413837">
    <w:abstractNumId w:val="26"/>
  </w:num>
  <w:num w:numId="18" w16cid:durableId="1718779419">
    <w:abstractNumId w:val="15"/>
  </w:num>
  <w:num w:numId="19" w16cid:durableId="1516068308">
    <w:abstractNumId w:val="6"/>
  </w:num>
  <w:num w:numId="20" w16cid:durableId="296109216">
    <w:abstractNumId w:val="11"/>
  </w:num>
  <w:num w:numId="21" w16cid:durableId="58133151">
    <w:abstractNumId w:val="7"/>
  </w:num>
  <w:num w:numId="22" w16cid:durableId="906191433">
    <w:abstractNumId w:val="12"/>
  </w:num>
  <w:num w:numId="23" w16cid:durableId="2071463811">
    <w:abstractNumId w:val="28"/>
  </w:num>
  <w:num w:numId="24" w16cid:durableId="1805387208">
    <w:abstractNumId w:val="23"/>
  </w:num>
  <w:num w:numId="25" w16cid:durableId="2082483290">
    <w:abstractNumId w:val="30"/>
  </w:num>
  <w:num w:numId="26" w16cid:durableId="1861697838">
    <w:abstractNumId w:val="21"/>
  </w:num>
  <w:num w:numId="27" w16cid:durableId="1581712451">
    <w:abstractNumId w:val="1"/>
  </w:num>
  <w:num w:numId="28" w16cid:durableId="1630895927">
    <w:abstractNumId w:val="29"/>
  </w:num>
  <w:num w:numId="29" w16cid:durableId="2118018291">
    <w:abstractNumId w:val="32"/>
  </w:num>
  <w:num w:numId="30" w16cid:durableId="1430589134">
    <w:abstractNumId w:val="31"/>
  </w:num>
  <w:num w:numId="31" w16cid:durableId="222253134">
    <w:abstractNumId w:val="13"/>
  </w:num>
  <w:num w:numId="32" w16cid:durableId="50932422">
    <w:abstractNumId w:val="0"/>
  </w:num>
  <w:num w:numId="33" w16cid:durableId="427704275">
    <w:abstractNumId w:val="10"/>
  </w:num>
  <w:num w:numId="34" w16cid:durableId="9551408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301"/>
    <w:rsid w:val="00005A23"/>
    <w:rsid w:val="000066EF"/>
    <w:rsid w:val="000114D7"/>
    <w:rsid w:val="00011708"/>
    <w:rsid w:val="00014171"/>
    <w:rsid w:val="0001595F"/>
    <w:rsid w:val="00015F56"/>
    <w:rsid w:val="000164C2"/>
    <w:rsid w:val="00016E93"/>
    <w:rsid w:val="000330B2"/>
    <w:rsid w:val="0003730F"/>
    <w:rsid w:val="00041F34"/>
    <w:rsid w:val="00042D00"/>
    <w:rsid w:val="000503DE"/>
    <w:rsid w:val="00051AE1"/>
    <w:rsid w:val="00051F21"/>
    <w:rsid w:val="0005305F"/>
    <w:rsid w:val="0005722A"/>
    <w:rsid w:val="000579EB"/>
    <w:rsid w:val="000822D6"/>
    <w:rsid w:val="00085ABE"/>
    <w:rsid w:val="00095682"/>
    <w:rsid w:val="00096F4C"/>
    <w:rsid w:val="000A0C99"/>
    <w:rsid w:val="000A0DA8"/>
    <w:rsid w:val="000A1329"/>
    <w:rsid w:val="000A2793"/>
    <w:rsid w:val="000A3B7B"/>
    <w:rsid w:val="000A63AF"/>
    <w:rsid w:val="000A6E38"/>
    <w:rsid w:val="000B0DCE"/>
    <w:rsid w:val="000B3A24"/>
    <w:rsid w:val="000C3A8C"/>
    <w:rsid w:val="000C51BF"/>
    <w:rsid w:val="000D0365"/>
    <w:rsid w:val="000D7C39"/>
    <w:rsid w:val="000D9E73"/>
    <w:rsid w:val="000E70CF"/>
    <w:rsid w:val="000F690D"/>
    <w:rsid w:val="000F7DE3"/>
    <w:rsid w:val="000F7E58"/>
    <w:rsid w:val="001015BF"/>
    <w:rsid w:val="00103CE0"/>
    <w:rsid w:val="001053F4"/>
    <w:rsid w:val="0011072B"/>
    <w:rsid w:val="00115EAA"/>
    <w:rsid w:val="0012298E"/>
    <w:rsid w:val="001257E4"/>
    <w:rsid w:val="0012676E"/>
    <w:rsid w:val="001270B1"/>
    <w:rsid w:val="00136732"/>
    <w:rsid w:val="00142430"/>
    <w:rsid w:val="0014346E"/>
    <w:rsid w:val="00144823"/>
    <w:rsid w:val="00152B56"/>
    <w:rsid w:val="00153D49"/>
    <w:rsid w:val="00160997"/>
    <w:rsid w:val="00162FFD"/>
    <w:rsid w:val="00174F2A"/>
    <w:rsid w:val="00175B91"/>
    <w:rsid w:val="00176D84"/>
    <w:rsid w:val="00182175"/>
    <w:rsid w:val="00184266"/>
    <w:rsid w:val="0018745C"/>
    <w:rsid w:val="001929EB"/>
    <w:rsid w:val="00192A06"/>
    <w:rsid w:val="00192C69"/>
    <w:rsid w:val="0019631B"/>
    <w:rsid w:val="001976BB"/>
    <w:rsid w:val="001B3817"/>
    <w:rsid w:val="001C2FE9"/>
    <w:rsid w:val="001C47AD"/>
    <w:rsid w:val="001C4A14"/>
    <w:rsid w:val="001C5158"/>
    <w:rsid w:val="001D0CC5"/>
    <w:rsid w:val="001D1DC6"/>
    <w:rsid w:val="001E203F"/>
    <w:rsid w:val="001E3DB3"/>
    <w:rsid w:val="001E40F0"/>
    <w:rsid w:val="001E468E"/>
    <w:rsid w:val="001F2BF1"/>
    <w:rsid w:val="001F3ED5"/>
    <w:rsid w:val="00202D55"/>
    <w:rsid w:val="00204791"/>
    <w:rsid w:val="00205003"/>
    <w:rsid w:val="00207E3E"/>
    <w:rsid w:val="0021689D"/>
    <w:rsid w:val="0022176E"/>
    <w:rsid w:val="002246D3"/>
    <w:rsid w:val="00226B01"/>
    <w:rsid w:val="002273C7"/>
    <w:rsid w:val="00241D59"/>
    <w:rsid w:val="00242EA9"/>
    <w:rsid w:val="00243CCF"/>
    <w:rsid w:val="0024497F"/>
    <w:rsid w:val="00260562"/>
    <w:rsid w:val="002625E3"/>
    <w:rsid w:val="0026532B"/>
    <w:rsid w:val="00265E29"/>
    <w:rsid w:val="0027054C"/>
    <w:rsid w:val="00273C28"/>
    <w:rsid w:val="00274E5C"/>
    <w:rsid w:val="00281919"/>
    <w:rsid w:val="0028193D"/>
    <w:rsid w:val="00281E5C"/>
    <w:rsid w:val="002915A0"/>
    <w:rsid w:val="00292731"/>
    <w:rsid w:val="002958A8"/>
    <w:rsid w:val="00296FAE"/>
    <w:rsid w:val="002A1044"/>
    <w:rsid w:val="002A21AB"/>
    <w:rsid w:val="002A3431"/>
    <w:rsid w:val="002A46C7"/>
    <w:rsid w:val="002B0F5A"/>
    <w:rsid w:val="002B1724"/>
    <w:rsid w:val="002B3474"/>
    <w:rsid w:val="002B5CA3"/>
    <w:rsid w:val="002C3EB7"/>
    <w:rsid w:val="002D0D91"/>
    <w:rsid w:val="002D5292"/>
    <w:rsid w:val="002D5582"/>
    <w:rsid w:val="002D7951"/>
    <w:rsid w:val="002E0D34"/>
    <w:rsid w:val="002E6E54"/>
    <w:rsid w:val="002F75A9"/>
    <w:rsid w:val="0030082C"/>
    <w:rsid w:val="003022C7"/>
    <w:rsid w:val="00302BC9"/>
    <w:rsid w:val="00311282"/>
    <w:rsid w:val="0031174C"/>
    <w:rsid w:val="003122ED"/>
    <w:rsid w:val="00312D33"/>
    <w:rsid w:val="00314C87"/>
    <w:rsid w:val="00321255"/>
    <w:rsid w:val="0032583B"/>
    <w:rsid w:val="003264D1"/>
    <w:rsid w:val="00327C24"/>
    <w:rsid w:val="00335388"/>
    <w:rsid w:val="0034052A"/>
    <w:rsid w:val="003472DF"/>
    <w:rsid w:val="00352058"/>
    <w:rsid w:val="00354785"/>
    <w:rsid w:val="00356997"/>
    <w:rsid w:val="00361133"/>
    <w:rsid w:val="0036212D"/>
    <w:rsid w:val="0036490A"/>
    <w:rsid w:val="00365DF7"/>
    <w:rsid w:val="00375D78"/>
    <w:rsid w:val="00381327"/>
    <w:rsid w:val="003826F8"/>
    <w:rsid w:val="003834E5"/>
    <w:rsid w:val="0039226D"/>
    <w:rsid w:val="00393296"/>
    <w:rsid w:val="003A3821"/>
    <w:rsid w:val="003A5475"/>
    <w:rsid w:val="003A58AE"/>
    <w:rsid w:val="003B20DF"/>
    <w:rsid w:val="003B345E"/>
    <w:rsid w:val="003B3A99"/>
    <w:rsid w:val="003B488D"/>
    <w:rsid w:val="003B4910"/>
    <w:rsid w:val="003B5795"/>
    <w:rsid w:val="003B7142"/>
    <w:rsid w:val="003C1010"/>
    <w:rsid w:val="003C30B8"/>
    <w:rsid w:val="003C3678"/>
    <w:rsid w:val="003C38F0"/>
    <w:rsid w:val="003D0EC4"/>
    <w:rsid w:val="003D1550"/>
    <w:rsid w:val="003D239D"/>
    <w:rsid w:val="003D5C3C"/>
    <w:rsid w:val="003E5CF8"/>
    <w:rsid w:val="003E789A"/>
    <w:rsid w:val="003F311A"/>
    <w:rsid w:val="003F3B28"/>
    <w:rsid w:val="003F3CE1"/>
    <w:rsid w:val="00406EFA"/>
    <w:rsid w:val="00416513"/>
    <w:rsid w:val="00422A9B"/>
    <w:rsid w:val="004259BD"/>
    <w:rsid w:val="00430DF8"/>
    <w:rsid w:val="0043292B"/>
    <w:rsid w:val="00432B1C"/>
    <w:rsid w:val="004335BC"/>
    <w:rsid w:val="00434A28"/>
    <w:rsid w:val="0044328F"/>
    <w:rsid w:val="00444290"/>
    <w:rsid w:val="004475F9"/>
    <w:rsid w:val="004507A0"/>
    <w:rsid w:val="00461264"/>
    <w:rsid w:val="00464770"/>
    <w:rsid w:val="00470609"/>
    <w:rsid w:val="00472028"/>
    <w:rsid w:val="00472FCE"/>
    <w:rsid w:val="00476308"/>
    <w:rsid w:val="00487BC4"/>
    <w:rsid w:val="00493EC5"/>
    <w:rsid w:val="00496430"/>
    <w:rsid w:val="004975EC"/>
    <w:rsid w:val="004A057C"/>
    <w:rsid w:val="004A22F0"/>
    <w:rsid w:val="004A278F"/>
    <w:rsid w:val="004A7003"/>
    <w:rsid w:val="004B4BD0"/>
    <w:rsid w:val="004C2CED"/>
    <w:rsid w:val="004C45F8"/>
    <w:rsid w:val="004C5EFC"/>
    <w:rsid w:val="004C7789"/>
    <w:rsid w:val="004D172C"/>
    <w:rsid w:val="004D313C"/>
    <w:rsid w:val="004D39D1"/>
    <w:rsid w:val="004E2B99"/>
    <w:rsid w:val="004F1E9D"/>
    <w:rsid w:val="00504B7A"/>
    <w:rsid w:val="00514EA9"/>
    <w:rsid w:val="0052080A"/>
    <w:rsid w:val="00520D99"/>
    <w:rsid w:val="00527B75"/>
    <w:rsid w:val="00536EEA"/>
    <w:rsid w:val="00543EF3"/>
    <w:rsid w:val="00546F29"/>
    <w:rsid w:val="0055102D"/>
    <w:rsid w:val="00551338"/>
    <w:rsid w:val="0055399B"/>
    <w:rsid w:val="00560D35"/>
    <w:rsid w:val="00561BAC"/>
    <w:rsid w:val="00561FBD"/>
    <w:rsid w:val="005667B5"/>
    <w:rsid w:val="00567DD0"/>
    <w:rsid w:val="00574DF2"/>
    <w:rsid w:val="00576650"/>
    <w:rsid w:val="00580D47"/>
    <w:rsid w:val="00581485"/>
    <w:rsid w:val="0058552D"/>
    <w:rsid w:val="00587C4C"/>
    <w:rsid w:val="005907AB"/>
    <w:rsid w:val="005910A1"/>
    <w:rsid w:val="0059165B"/>
    <w:rsid w:val="005A10A9"/>
    <w:rsid w:val="005A1918"/>
    <w:rsid w:val="005A6398"/>
    <w:rsid w:val="005A7344"/>
    <w:rsid w:val="005B2CA1"/>
    <w:rsid w:val="005B7F55"/>
    <w:rsid w:val="005C007D"/>
    <w:rsid w:val="005C3417"/>
    <w:rsid w:val="005C6387"/>
    <w:rsid w:val="005C708E"/>
    <w:rsid w:val="005C7B43"/>
    <w:rsid w:val="005D0700"/>
    <w:rsid w:val="005D2E47"/>
    <w:rsid w:val="005E0D45"/>
    <w:rsid w:val="005E2117"/>
    <w:rsid w:val="005E5924"/>
    <w:rsid w:val="005F3E9A"/>
    <w:rsid w:val="005F4E4D"/>
    <w:rsid w:val="0060007D"/>
    <w:rsid w:val="00600711"/>
    <w:rsid w:val="00604CE1"/>
    <w:rsid w:val="0061141C"/>
    <w:rsid w:val="0063192A"/>
    <w:rsid w:val="006320E3"/>
    <w:rsid w:val="006329F0"/>
    <w:rsid w:val="006404A5"/>
    <w:rsid w:val="0064516E"/>
    <w:rsid w:val="0065217D"/>
    <w:rsid w:val="00652A88"/>
    <w:rsid w:val="00654053"/>
    <w:rsid w:val="0065752D"/>
    <w:rsid w:val="006600DC"/>
    <w:rsid w:val="006644F0"/>
    <w:rsid w:val="00666818"/>
    <w:rsid w:val="0067290D"/>
    <w:rsid w:val="00674CD8"/>
    <w:rsid w:val="00674DFD"/>
    <w:rsid w:val="006836B1"/>
    <w:rsid w:val="006910FE"/>
    <w:rsid w:val="006947EC"/>
    <w:rsid w:val="00695E49"/>
    <w:rsid w:val="006A1F28"/>
    <w:rsid w:val="006A2D70"/>
    <w:rsid w:val="006B7DB3"/>
    <w:rsid w:val="006C3D64"/>
    <w:rsid w:val="006C4085"/>
    <w:rsid w:val="006C583A"/>
    <w:rsid w:val="006D2113"/>
    <w:rsid w:val="006E1911"/>
    <w:rsid w:val="006E3252"/>
    <w:rsid w:val="006F02F3"/>
    <w:rsid w:val="006F6E05"/>
    <w:rsid w:val="006F7AA0"/>
    <w:rsid w:val="00702277"/>
    <w:rsid w:val="00704301"/>
    <w:rsid w:val="00704759"/>
    <w:rsid w:val="007049D6"/>
    <w:rsid w:val="00706013"/>
    <w:rsid w:val="007075F0"/>
    <w:rsid w:val="007076D4"/>
    <w:rsid w:val="007118F0"/>
    <w:rsid w:val="00720CA1"/>
    <w:rsid w:val="00724105"/>
    <w:rsid w:val="0072770C"/>
    <w:rsid w:val="00735E74"/>
    <w:rsid w:val="00743031"/>
    <w:rsid w:val="00744316"/>
    <w:rsid w:val="00744414"/>
    <w:rsid w:val="0074583F"/>
    <w:rsid w:val="00745FB7"/>
    <w:rsid w:val="0074691C"/>
    <w:rsid w:val="00750CA3"/>
    <w:rsid w:val="00752B34"/>
    <w:rsid w:val="00757032"/>
    <w:rsid w:val="0075710B"/>
    <w:rsid w:val="007609D1"/>
    <w:rsid w:val="00761173"/>
    <w:rsid w:val="007619AB"/>
    <w:rsid w:val="00764872"/>
    <w:rsid w:val="0076694A"/>
    <w:rsid w:val="00770FD0"/>
    <w:rsid w:val="007778EC"/>
    <w:rsid w:val="00795F43"/>
    <w:rsid w:val="007973A0"/>
    <w:rsid w:val="00797C69"/>
    <w:rsid w:val="007A29E9"/>
    <w:rsid w:val="007A41DA"/>
    <w:rsid w:val="007A4B41"/>
    <w:rsid w:val="007A4F91"/>
    <w:rsid w:val="007A5988"/>
    <w:rsid w:val="007A5A46"/>
    <w:rsid w:val="007A6111"/>
    <w:rsid w:val="007B0C70"/>
    <w:rsid w:val="007B1A65"/>
    <w:rsid w:val="007B79C2"/>
    <w:rsid w:val="007B7AC5"/>
    <w:rsid w:val="007C57BF"/>
    <w:rsid w:val="007D6056"/>
    <w:rsid w:val="007E0A0B"/>
    <w:rsid w:val="007F265E"/>
    <w:rsid w:val="007F3E1B"/>
    <w:rsid w:val="007F7C0A"/>
    <w:rsid w:val="00806C44"/>
    <w:rsid w:val="00807A2D"/>
    <w:rsid w:val="00813604"/>
    <w:rsid w:val="00813CD7"/>
    <w:rsid w:val="00821254"/>
    <w:rsid w:val="008243AB"/>
    <w:rsid w:val="00826FD3"/>
    <w:rsid w:val="00830F13"/>
    <w:rsid w:val="008402F3"/>
    <w:rsid w:val="0084078B"/>
    <w:rsid w:val="00840B64"/>
    <w:rsid w:val="00841848"/>
    <w:rsid w:val="00846052"/>
    <w:rsid w:val="00846B96"/>
    <w:rsid w:val="00852176"/>
    <w:rsid w:val="00853591"/>
    <w:rsid w:val="00865CBD"/>
    <w:rsid w:val="008677D4"/>
    <w:rsid w:val="00873BBD"/>
    <w:rsid w:val="0087658B"/>
    <w:rsid w:val="0088261B"/>
    <w:rsid w:val="0088386B"/>
    <w:rsid w:val="008839A1"/>
    <w:rsid w:val="0088612E"/>
    <w:rsid w:val="00892C3A"/>
    <w:rsid w:val="008A080A"/>
    <w:rsid w:val="008A2140"/>
    <w:rsid w:val="008B255A"/>
    <w:rsid w:val="008B4A76"/>
    <w:rsid w:val="008B5BF9"/>
    <w:rsid w:val="008B639D"/>
    <w:rsid w:val="008B7F94"/>
    <w:rsid w:val="008C29AB"/>
    <w:rsid w:val="008C74FB"/>
    <w:rsid w:val="008D0C0B"/>
    <w:rsid w:val="008D2655"/>
    <w:rsid w:val="008D2D88"/>
    <w:rsid w:val="008D3B4F"/>
    <w:rsid w:val="008E0CD9"/>
    <w:rsid w:val="008E26A5"/>
    <w:rsid w:val="008E3B53"/>
    <w:rsid w:val="008E6634"/>
    <w:rsid w:val="008F0FB3"/>
    <w:rsid w:val="008F5FF7"/>
    <w:rsid w:val="008F6D5F"/>
    <w:rsid w:val="008F707D"/>
    <w:rsid w:val="0090089A"/>
    <w:rsid w:val="00902D7F"/>
    <w:rsid w:val="00905A7E"/>
    <w:rsid w:val="00910A14"/>
    <w:rsid w:val="009148EA"/>
    <w:rsid w:val="00924F3A"/>
    <w:rsid w:val="00934012"/>
    <w:rsid w:val="009363E7"/>
    <w:rsid w:val="009405F3"/>
    <w:rsid w:val="009409FA"/>
    <w:rsid w:val="00940EA4"/>
    <w:rsid w:val="00941BFE"/>
    <w:rsid w:val="00941DEA"/>
    <w:rsid w:val="00942844"/>
    <w:rsid w:val="00950D4D"/>
    <w:rsid w:val="00957EEF"/>
    <w:rsid w:val="00962798"/>
    <w:rsid w:val="0097013B"/>
    <w:rsid w:val="00975640"/>
    <w:rsid w:val="009759E9"/>
    <w:rsid w:val="0097636A"/>
    <w:rsid w:val="009778DE"/>
    <w:rsid w:val="00981F90"/>
    <w:rsid w:val="00984995"/>
    <w:rsid w:val="009A378F"/>
    <w:rsid w:val="009A64C0"/>
    <w:rsid w:val="009B64FC"/>
    <w:rsid w:val="009C0E22"/>
    <w:rsid w:val="009D02C4"/>
    <w:rsid w:val="009D52AF"/>
    <w:rsid w:val="009D5545"/>
    <w:rsid w:val="009F12E8"/>
    <w:rsid w:val="009F2F80"/>
    <w:rsid w:val="009F5F60"/>
    <w:rsid w:val="009F600B"/>
    <w:rsid w:val="009F6F0B"/>
    <w:rsid w:val="009F7509"/>
    <w:rsid w:val="00A02B9B"/>
    <w:rsid w:val="00A04C9B"/>
    <w:rsid w:val="00A1663B"/>
    <w:rsid w:val="00A16E17"/>
    <w:rsid w:val="00A17EE7"/>
    <w:rsid w:val="00A20122"/>
    <w:rsid w:val="00A2319E"/>
    <w:rsid w:val="00A235AA"/>
    <w:rsid w:val="00A27EE4"/>
    <w:rsid w:val="00A3138F"/>
    <w:rsid w:val="00A324C6"/>
    <w:rsid w:val="00A476B9"/>
    <w:rsid w:val="00A549AA"/>
    <w:rsid w:val="00A568A2"/>
    <w:rsid w:val="00A61E06"/>
    <w:rsid w:val="00A71998"/>
    <w:rsid w:val="00A80211"/>
    <w:rsid w:val="00A80877"/>
    <w:rsid w:val="00A83819"/>
    <w:rsid w:val="00A9163F"/>
    <w:rsid w:val="00A92A88"/>
    <w:rsid w:val="00A956FD"/>
    <w:rsid w:val="00A96E7C"/>
    <w:rsid w:val="00AA554C"/>
    <w:rsid w:val="00AB353E"/>
    <w:rsid w:val="00AC0493"/>
    <w:rsid w:val="00AC1EE0"/>
    <w:rsid w:val="00AC227D"/>
    <w:rsid w:val="00AC6B41"/>
    <w:rsid w:val="00AD5AF7"/>
    <w:rsid w:val="00AE0F24"/>
    <w:rsid w:val="00AE1E64"/>
    <w:rsid w:val="00AE20F6"/>
    <w:rsid w:val="00AE26DA"/>
    <w:rsid w:val="00AE6E45"/>
    <w:rsid w:val="00AF2616"/>
    <w:rsid w:val="00AF2AF1"/>
    <w:rsid w:val="00AF2FF4"/>
    <w:rsid w:val="00AF53AA"/>
    <w:rsid w:val="00B02A2B"/>
    <w:rsid w:val="00B06927"/>
    <w:rsid w:val="00B07F24"/>
    <w:rsid w:val="00B252DA"/>
    <w:rsid w:val="00B357C2"/>
    <w:rsid w:val="00B361F9"/>
    <w:rsid w:val="00B50999"/>
    <w:rsid w:val="00B552CE"/>
    <w:rsid w:val="00B61708"/>
    <w:rsid w:val="00B641DD"/>
    <w:rsid w:val="00B66501"/>
    <w:rsid w:val="00B677F1"/>
    <w:rsid w:val="00B679EE"/>
    <w:rsid w:val="00B75B93"/>
    <w:rsid w:val="00B81103"/>
    <w:rsid w:val="00B839B8"/>
    <w:rsid w:val="00B91D5E"/>
    <w:rsid w:val="00B9454E"/>
    <w:rsid w:val="00BA1E04"/>
    <w:rsid w:val="00BA46B5"/>
    <w:rsid w:val="00BA76B1"/>
    <w:rsid w:val="00BB0802"/>
    <w:rsid w:val="00BB3B46"/>
    <w:rsid w:val="00BC0013"/>
    <w:rsid w:val="00BC1207"/>
    <w:rsid w:val="00BC47EF"/>
    <w:rsid w:val="00BC79C4"/>
    <w:rsid w:val="00BD0F1C"/>
    <w:rsid w:val="00BD4629"/>
    <w:rsid w:val="00BD5B64"/>
    <w:rsid w:val="00BD7633"/>
    <w:rsid w:val="00BE184E"/>
    <w:rsid w:val="00BE282E"/>
    <w:rsid w:val="00BE358F"/>
    <w:rsid w:val="00BE461E"/>
    <w:rsid w:val="00BE647A"/>
    <w:rsid w:val="00BE7BAE"/>
    <w:rsid w:val="00BF6D7E"/>
    <w:rsid w:val="00C024AF"/>
    <w:rsid w:val="00C073C7"/>
    <w:rsid w:val="00C14F82"/>
    <w:rsid w:val="00C229D9"/>
    <w:rsid w:val="00C22BF2"/>
    <w:rsid w:val="00C245A8"/>
    <w:rsid w:val="00C2694C"/>
    <w:rsid w:val="00C34C92"/>
    <w:rsid w:val="00C36784"/>
    <w:rsid w:val="00C42DE1"/>
    <w:rsid w:val="00C42E7E"/>
    <w:rsid w:val="00C44776"/>
    <w:rsid w:val="00C50FE0"/>
    <w:rsid w:val="00C65F20"/>
    <w:rsid w:val="00C7571F"/>
    <w:rsid w:val="00C7685C"/>
    <w:rsid w:val="00C801D9"/>
    <w:rsid w:val="00C802D3"/>
    <w:rsid w:val="00C85BFF"/>
    <w:rsid w:val="00C85CC4"/>
    <w:rsid w:val="00C86516"/>
    <w:rsid w:val="00C91162"/>
    <w:rsid w:val="00C92A7E"/>
    <w:rsid w:val="00C949B8"/>
    <w:rsid w:val="00C94CED"/>
    <w:rsid w:val="00C94EBC"/>
    <w:rsid w:val="00CA2559"/>
    <w:rsid w:val="00CB139D"/>
    <w:rsid w:val="00CB164C"/>
    <w:rsid w:val="00CC03BC"/>
    <w:rsid w:val="00CC2CD7"/>
    <w:rsid w:val="00CC4BE9"/>
    <w:rsid w:val="00CC4E2C"/>
    <w:rsid w:val="00CC5AF2"/>
    <w:rsid w:val="00CC6D98"/>
    <w:rsid w:val="00CD32E8"/>
    <w:rsid w:val="00CF5497"/>
    <w:rsid w:val="00D00844"/>
    <w:rsid w:val="00D027EC"/>
    <w:rsid w:val="00D06D16"/>
    <w:rsid w:val="00D1070B"/>
    <w:rsid w:val="00D11C1C"/>
    <w:rsid w:val="00D174C8"/>
    <w:rsid w:val="00D20745"/>
    <w:rsid w:val="00D215B4"/>
    <w:rsid w:val="00D244E7"/>
    <w:rsid w:val="00D24F6B"/>
    <w:rsid w:val="00D34E69"/>
    <w:rsid w:val="00D35DA2"/>
    <w:rsid w:val="00D363CD"/>
    <w:rsid w:val="00D578DF"/>
    <w:rsid w:val="00D6240A"/>
    <w:rsid w:val="00D70F78"/>
    <w:rsid w:val="00D72D99"/>
    <w:rsid w:val="00D73CB2"/>
    <w:rsid w:val="00D74285"/>
    <w:rsid w:val="00D774E3"/>
    <w:rsid w:val="00D8125A"/>
    <w:rsid w:val="00D821A6"/>
    <w:rsid w:val="00D82CA6"/>
    <w:rsid w:val="00D830EA"/>
    <w:rsid w:val="00D85B92"/>
    <w:rsid w:val="00D861ED"/>
    <w:rsid w:val="00D8750E"/>
    <w:rsid w:val="00D878B3"/>
    <w:rsid w:val="00DA2911"/>
    <w:rsid w:val="00DA3248"/>
    <w:rsid w:val="00DA376D"/>
    <w:rsid w:val="00DA38E1"/>
    <w:rsid w:val="00DB73D9"/>
    <w:rsid w:val="00DB747B"/>
    <w:rsid w:val="00DB7E14"/>
    <w:rsid w:val="00DC281F"/>
    <w:rsid w:val="00DD0825"/>
    <w:rsid w:val="00DE28BF"/>
    <w:rsid w:val="00DE546D"/>
    <w:rsid w:val="00DF0C4D"/>
    <w:rsid w:val="00DF4967"/>
    <w:rsid w:val="00DF5C74"/>
    <w:rsid w:val="00DF71DE"/>
    <w:rsid w:val="00E00931"/>
    <w:rsid w:val="00E06D90"/>
    <w:rsid w:val="00E140C8"/>
    <w:rsid w:val="00E17BBA"/>
    <w:rsid w:val="00E3192D"/>
    <w:rsid w:val="00E31D12"/>
    <w:rsid w:val="00E33EF1"/>
    <w:rsid w:val="00E40733"/>
    <w:rsid w:val="00E41372"/>
    <w:rsid w:val="00E45648"/>
    <w:rsid w:val="00E4791C"/>
    <w:rsid w:val="00E47DAB"/>
    <w:rsid w:val="00E53C53"/>
    <w:rsid w:val="00E618A8"/>
    <w:rsid w:val="00E628B0"/>
    <w:rsid w:val="00E645EA"/>
    <w:rsid w:val="00E65C69"/>
    <w:rsid w:val="00E803A3"/>
    <w:rsid w:val="00E82257"/>
    <w:rsid w:val="00E83BFC"/>
    <w:rsid w:val="00E905E1"/>
    <w:rsid w:val="00E911D5"/>
    <w:rsid w:val="00EA3DFE"/>
    <w:rsid w:val="00EA7A1A"/>
    <w:rsid w:val="00EB037D"/>
    <w:rsid w:val="00EB3580"/>
    <w:rsid w:val="00EB3A3B"/>
    <w:rsid w:val="00EB690E"/>
    <w:rsid w:val="00EB6E68"/>
    <w:rsid w:val="00EC000E"/>
    <w:rsid w:val="00EC180D"/>
    <w:rsid w:val="00ED1471"/>
    <w:rsid w:val="00ED2FE1"/>
    <w:rsid w:val="00ED5F5F"/>
    <w:rsid w:val="00EE0B7A"/>
    <w:rsid w:val="00EE1CD5"/>
    <w:rsid w:val="00EE5503"/>
    <w:rsid w:val="00EE66CB"/>
    <w:rsid w:val="00EE7B3C"/>
    <w:rsid w:val="00EF0101"/>
    <w:rsid w:val="00EF1DE1"/>
    <w:rsid w:val="00EF31EC"/>
    <w:rsid w:val="00F00FAB"/>
    <w:rsid w:val="00F0396A"/>
    <w:rsid w:val="00F049A7"/>
    <w:rsid w:val="00F04A13"/>
    <w:rsid w:val="00F10440"/>
    <w:rsid w:val="00F15D01"/>
    <w:rsid w:val="00F162E6"/>
    <w:rsid w:val="00F20201"/>
    <w:rsid w:val="00F24A92"/>
    <w:rsid w:val="00F30B34"/>
    <w:rsid w:val="00F348E0"/>
    <w:rsid w:val="00F35B5F"/>
    <w:rsid w:val="00F4119F"/>
    <w:rsid w:val="00F465E2"/>
    <w:rsid w:val="00F5441B"/>
    <w:rsid w:val="00F6277E"/>
    <w:rsid w:val="00F645F9"/>
    <w:rsid w:val="00F65583"/>
    <w:rsid w:val="00F708C2"/>
    <w:rsid w:val="00F71EED"/>
    <w:rsid w:val="00F72807"/>
    <w:rsid w:val="00F75532"/>
    <w:rsid w:val="00F80B91"/>
    <w:rsid w:val="00F82B2E"/>
    <w:rsid w:val="00F82FBF"/>
    <w:rsid w:val="00F9023C"/>
    <w:rsid w:val="00F94323"/>
    <w:rsid w:val="00F94CE1"/>
    <w:rsid w:val="00F952D3"/>
    <w:rsid w:val="00F9530B"/>
    <w:rsid w:val="00FA23B2"/>
    <w:rsid w:val="00FA2E53"/>
    <w:rsid w:val="00FB5145"/>
    <w:rsid w:val="00FB5BAA"/>
    <w:rsid w:val="00FC1596"/>
    <w:rsid w:val="00FC71C4"/>
    <w:rsid w:val="00FC7927"/>
    <w:rsid w:val="00FD6180"/>
    <w:rsid w:val="00FF04E3"/>
    <w:rsid w:val="00FF2F6C"/>
    <w:rsid w:val="00FF4623"/>
    <w:rsid w:val="043BEC29"/>
    <w:rsid w:val="0AA91537"/>
    <w:rsid w:val="0F0E475D"/>
    <w:rsid w:val="16E3EE3F"/>
    <w:rsid w:val="50CFCBDD"/>
    <w:rsid w:val="5B688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954C4"/>
  <w15:chartTrackingRefBased/>
  <w15:docId w15:val="{BB211065-2CC3-41C2-A7F7-522194AE8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87BC4"/>
    <w:rPr>
      <w:color w:val="000000" w:themeColor="text1"/>
      <w:sz w:val="18"/>
    </w:rPr>
  </w:style>
  <w:style w:type="paragraph" w:styleId="Kop1">
    <w:name w:val="heading 1"/>
    <w:aliases w:val="Hoofdstuk (niveau 1),Hoofdstuk,Hoofdstuktitel,Hoofdkop,Hoofdkop1,Hoofdkop2,Hoofdkop11,Hoofdkop3,Hoofdkop12,Hoofdkop21,Hoofdkop111,Hoofdkop4,Hoofdkop13,Hoofdkop22,Hoofdkop112,Hoofdkop31,Hoofdkop121,Hoofdkop211,Hoofdkop1111,Hoofdkop5,Hoofdkop14"/>
    <w:basedOn w:val="Standaard"/>
    <w:next w:val="Standaard"/>
    <w:link w:val="Kop1Char"/>
    <w:uiPriority w:val="99"/>
    <w:qFormat/>
    <w:rsid w:val="00434A28"/>
    <w:pPr>
      <w:outlineLvl w:val="0"/>
    </w:pPr>
    <w:rPr>
      <w:rFonts w:asciiTheme="majorHAnsi" w:hAnsiTheme="majorHAnsi"/>
      <w:b/>
      <w:color w:val="C4161C" w:themeColor="text2"/>
      <w:szCs w:val="32"/>
    </w:rPr>
  </w:style>
  <w:style w:type="paragraph" w:styleId="Kop2">
    <w:name w:val="heading 2"/>
    <w:aliases w:val="Paragraaf (niveau 2)"/>
    <w:basedOn w:val="Kop1"/>
    <w:next w:val="Standaard"/>
    <w:link w:val="Kop2Char"/>
    <w:uiPriority w:val="99"/>
    <w:unhideWhenUsed/>
    <w:qFormat/>
    <w:rsid w:val="00C34C92"/>
    <w:pPr>
      <w:spacing w:after="240" w:line="240" w:lineRule="auto"/>
      <w:outlineLvl w:val="1"/>
    </w:pPr>
    <w:rPr>
      <w:sz w:val="22"/>
      <w:szCs w:val="4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C79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10B0D" w:themeColor="accent1" w:themeShade="7F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273C28"/>
    <w:pPr>
      <w:keepNext/>
      <w:spacing w:after="0" w:line="240" w:lineRule="atLeast"/>
      <w:ind w:left="167"/>
      <w:jc w:val="center"/>
      <w:outlineLvl w:val="7"/>
    </w:pPr>
    <w:rPr>
      <w:rFonts w:ascii="Arial" w:eastAsia="Times New Roman" w:hAnsi="Arial" w:cs="Arial"/>
      <w:b/>
      <w:color w:val="auto"/>
      <w:kern w:val="0"/>
      <w:sz w:val="40"/>
      <w:szCs w:val="24"/>
      <w:lang w:val="en-US" w:eastAsia="fr-FR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KoppenLijst">
    <w:name w:val="Koppen (Lijst)"/>
    <w:uiPriority w:val="99"/>
    <w:rsid w:val="008B7F94"/>
    <w:pPr>
      <w:numPr>
        <w:numId w:val="1"/>
      </w:numPr>
    </w:pPr>
  </w:style>
  <w:style w:type="character" w:customStyle="1" w:styleId="Kop1Char">
    <w:name w:val="Kop 1 Char"/>
    <w:aliases w:val="Hoofdstuk (niveau 1) Char,Hoofdstuk Char,Hoofdstuktitel Char,Hoofdkop Char,Hoofdkop1 Char,Hoofdkop2 Char,Hoofdkop11 Char,Hoofdkop3 Char,Hoofdkop12 Char,Hoofdkop21 Char,Hoofdkop111 Char,Hoofdkop4 Char,Hoofdkop13 Char,Hoofdkop22 Char"/>
    <w:basedOn w:val="Standaardalinea-lettertype"/>
    <w:link w:val="Kop1"/>
    <w:uiPriority w:val="99"/>
    <w:rsid w:val="00434A28"/>
    <w:rPr>
      <w:rFonts w:asciiTheme="majorHAnsi" w:hAnsiTheme="majorHAnsi"/>
      <w:b/>
      <w:color w:val="C4161C" w:themeColor="text2"/>
      <w:sz w:val="18"/>
      <w:szCs w:val="32"/>
    </w:rPr>
  </w:style>
  <w:style w:type="paragraph" w:styleId="Koptekst">
    <w:name w:val="header"/>
    <w:basedOn w:val="Standaard"/>
    <w:link w:val="KoptekstChar"/>
    <w:unhideWhenUsed/>
    <w:rsid w:val="007241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724105"/>
    <w:rPr>
      <w:color w:val="000000" w:themeColor="text1"/>
    </w:rPr>
  </w:style>
  <w:style w:type="paragraph" w:styleId="Voettekst">
    <w:name w:val="footer"/>
    <w:basedOn w:val="Standaard"/>
    <w:link w:val="VoettekstChar"/>
    <w:uiPriority w:val="99"/>
    <w:unhideWhenUsed/>
    <w:rsid w:val="000330B2"/>
    <w:pPr>
      <w:tabs>
        <w:tab w:val="right" w:pos="9639"/>
      </w:tabs>
      <w:spacing w:after="0" w:line="240" w:lineRule="auto"/>
      <w:ind w:right="-1644"/>
    </w:pPr>
    <w:rPr>
      <w:color w:val="C4161C" w:themeColor="text2"/>
    </w:rPr>
  </w:style>
  <w:style w:type="character" w:customStyle="1" w:styleId="VoettekstChar">
    <w:name w:val="Voettekst Char"/>
    <w:basedOn w:val="Standaardalinea-lettertype"/>
    <w:link w:val="Voettekst"/>
    <w:uiPriority w:val="99"/>
    <w:rsid w:val="000330B2"/>
    <w:rPr>
      <w:color w:val="C4161C" w:themeColor="text2"/>
      <w:sz w:val="18"/>
    </w:rPr>
  </w:style>
  <w:style w:type="character" w:customStyle="1" w:styleId="Kop2Char">
    <w:name w:val="Kop 2 Char"/>
    <w:aliases w:val="Paragraaf (niveau 2) Char"/>
    <w:basedOn w:val="Standaardalinea-lettertype"/>
    <w:link w:val="Kop2"/>
    <w:uiPriority w:val="9"/>
    <w:rsid w:val="00C34C92"/>
    <w:rPr>
      <w:rFonts w:asciiTheme="majorHAnsi" w:hAnsiTheme="majorHAnsi"/>
      <w:b/>
      <w:color w:val="C4161C" w:themeColor="text2"/>
      <w:szCs w:val="44"/>
    </w:rPr>
  </w:style>
  <w:style w:type="paragraph" w:styleId="Titel">
    <w:name w:val="Title"/>
    <w:basedOn w:val="Standaard"/>
    <w:next w:val="Standaard"/>
    <w:link w:val="TitelChar"/>
    <w:uiPriority w:val="10"/>
    <w:rsid w:val="000330B2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330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Geenafstand">
    <w:name w:val="No Spacing"/>
    <w:uiPriority w:val="1"/>
    <w:qFormat/>
    <w:rsid w:val="00704301"/>
    <w:pPr>
      <w:spacing w:after="0" w:line="240" w:lineRule="auto"/>
    </w:pPr>
    <w:rPr>
      <w:color w:val="000000" w:themeColor="text1"/>
      <w:sz w:val="18"/>
    </w:rPr>
  </w:style>
  <w:style w:type="character" w:customStyle="1" w:styleId="Kop8Char">
    <w:name w:val="Kop 8 Char"/>
    <w:basedOn w:val="Standaardalinea-lettertype"/>
    <w:link w:val="Kop8"/>
    <w:rsid w:val="00273C28"/>
    <w:rPr>
      <w:rFonts w:ascii="Arial" w:eastAsia="Times New Roman" w:hAnsi="Arial" w:cs="Arial"/>
      <w:b/>
      <w:kern w:val="0"/>
      <w:sz w:val="40"/>
      <w:szCs w:val="24"/>
      <w:lang w:val="en-US" w:eastAsia="fr-FR"/>
      <w14:ligatures w14:val="none"/>
    </w:rPr>
  </w:style>
  <w:style w:type="paragraph" w:styleId="Plattetekst">
    <w:name w:val="Body Text"/>
    <w:basedOn w:val="Standaard"/>
    <w:link w:val="PlattetekstChar"/>
    <w:rsid w:val="00273C28"/>
    <w:pPr>
      <w:spacing w:after="0" w:line="240" w:lineRule="auto"/>
      <w:jc w:val="both"/>
    </w:pPr>
    <w:rPr>
      <w:rFonts w:ascii="Aptos" w:eastAsia="Times New Roman" w:hAnsi="Aptos" w:cs="Times New Roman"/>
      <w:color w:val="auto"/>
      <w:kern w:val="0"/>
      <w:sz w:val="19"/>
      <w:szCs w:val="20"/>
      <w:lang w:val="en-GB"/>
      <w14:ligatures w14:val="none"/>
    </w:rPr>
  </w:style>
  <w:style w:type="character" w:customStyle="1" w:styleId="PlattetekstChar">
    <w:name w:val="Platte tekst Char"/>
    <w:basedOn w:val="Standaardalinea-lettertype"/>
    <w:link w:val="Plattetekst"/>
    <w:rsid w:val="00273C28"/>
    <w:rPr>
      <w:rFonts w:ascii="Aptos" w:eastAsia="Times New Roman" w:hAnsi="Aptos" w:cs="Times New Roman"/>
      <w:kern w:val="0"/>
      <w:sz w:val="19"/>
      <w:szCs w:val="20"/>
      <w:lang w:val="en-GB"/>
      <w14:ligatures w14:val="none"/>
    </w:rPr>
  </w:style>
  <w:style w:type="character" w:styleId="Hyperlink">
    <w:name w:val="Hyperlink"/>
    <w:uiPriority w:val="99"/>
    <w:rsid w:val="00273C28"/>
    <w:rPr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rsid w:val="008B639D"/>
    <w:pPr>
      <w:tabs>
        <w:tab w:val="left" w:pos="480"/>
        <w:tab w:val="right" w:leader="dot" w:pos="8858"/>
      </w:tabs>
      <w:spacing w:after="0" w:line="240" w:lineRule="auto"/>
    </w:pPr>
    <w:rPr>
      <w:rFonts w:eastAsia="Times New Roman" w:cs="Arial"/>
      <w:b/>
      <w:noProof/>
      <w:snapToGrid w:val="0"/>
      <w:color w:val="auto"/>
      <w:kern w:val="0"/>
      <w:sz w:val="20"/>
      <w:szCs w:val="20"/>
      <w:lang w:val="nl-NL" w:eastAsia="fr-FR"/>
      <w14:ligatures w14:val="none"/>
    </w:rPr>
  </w:style>
  <w:style w:type="paragraph" w:styleId="Inhopg2">
    <w:name w:val="toc 2"/>
    <w:basedOn w:val="Standaard"/>
    <w:next w:val="Standaard"/>
    <w:autoRedefine/>
    <w:uiPriority w:val="39"/>
    <w:rsid w:val="00273C28"/>
    <w:pPr>
      <w:tabs>
        <w:tab w:val="left" w:pos="960"/>
        <w:tab w:val="right" w:leader="dot" w:pos="8858"/>
      </w:tabs>
      <w:spacing w:after="0" w:line="240" w:lineRule="auto"/>
      <w:ind w:left="240"/>
    </w:pPr>
    <w:rPr>
      <w:rFonts w:ascii="Georgia" w:eastAsia="Times New Roman" w:hAnsi="Georgia" w:cs="Arial"/>
      <w:bCs/>
      <w:noProof/>
      <w:color w:val="auto"/>
      <w:kern w:val="0"/>
      <w:szCs w:val="18"/>
      <w:lang w:val="nl-NL"/>
      <w14:ligatures w14:val="none"/>
    </w:rPr>
  </w:style>
  <w:style w:type="paragraph" w:customStyle="1" w:styleId="doTitel">
    <w:name w:val="doTitel"/>
    <w:basedOn w:val="Standaard"/>
    <w:qFormat/>
    <w:rsid w:val="00273C28"/>
    <w:pPr>
      <w:spacing w:after="0" w:line="240" w:lineRule="auto"/>
    </w:pPr>
    <w:rPr>
      <w:rFonts w:ascii="Arial" w:eastAsia="Times New Roman" w:hAnsi="Arial" w:cs="Times New Roman"/>
      <w:color w:val="auto"/>
      <w:kern w:val="0"/>
      <w:sz w:val="40"/>
      <w:szCs w:val="19"/>
      <w:lang w:val="nl-NL" w:eastAsia="nl-NL"/>
      <w14:ligatures w14:val="none"/>
    </w:rPr>
  </w:style>
  <w:style w:type="paragraph" w:customStyle="1" w:styleId="doTable">
    <w:name w:val="doTable"/>
    <w:basedOn w:val="Standaard"/>
    <w:rsid w:val="00273C28"/>
    <w:pPr>
      <w:framePr w:hSpace="181" w:wrap="around" w:hAnchor="margin" w:yAlign="bottom"/>
      <w:spacing w:after="0" w:line="240" w:lineRule="auto"/>
    </w:pPr>
    <w:rPr>
      <w:rFonts w:ascii="Arial" w:eastAsia="Times New Roman" w:hAnsi="Arial" w:cs="Arial"/>
      <w:color w:val="auto"/>
      <w:kern w:val="0"/>
      <w:szCs w:val="18"/>
      <w:lang w:val="nl-NL" w:eastAsia="nl-NL"/>
      <w14:ligatures w14:val="none"/>
    </w:rPr>
  </w:style>
  <w:style w:type="paragraph" w:styleId="Lijstalinea">
    <w:name w:val="List Paragraph"/>
    <w:basedOn w:val="Standaard"/>
    <w:link w:val="LijstalineaChar"/>
    <w:uiPriority w:val="34"/>
    <w:qFormat/>
    <w:rsid w:val="00273C28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kern w:val="0"/>
      <w:sz w:val="22"/>
      <w:lang w:val="nl-NL"/>
      <w14:ligatures w14:val="none"/>
    </w:rPr>
  </w:style>
  <w:style w:type="paragraph" w:styleId="Ondertitel">
    <w:name w:val="Subtitle"/>
    <w:basedOn w:val="Standaard"/>
    <w:link w:val="OndertitelChar"/>
    <w:qFormat/>
    <w:rsid w:val="00273C28"/>
    <w:pPr>
      <w:spacing w:after="0" w:line="240" w:lineRule="auto"/>
    </w:pPr>
    <w:rPr>
      <w:rFonts w:ascii="Meta" w:eastAsia="Times New Roman" w:hAnsi="Meta" w:cs="Times New Roman"/>
      <w:color w:val="auto"/>
      <w:kern w:val="0"/>
      <w:sz w:val="28"/>
      <w:szCs w:val="20"/>
      <w:lang w:val="nl-NL" w:eastAsia="nl-NL"/>
      <w14:ligatures w14:val="none"/>
    </w:rPr>
  </w:style>
  <w:style w:type="character" w:customStyle="1" w:styleId="OndertitelChar">
    <w:name w:val="Ondertitel Char"/>
    <w:basedOn w:val="Standaardalinea-lettertype"/>
    <w:link w:val="Ondertitel"/>
    <w:rsid w:val="00273C28"/>
    <w:rPr>
      <w:rFonts w:ascii="Meta" w:eastAsia="Times New Roman" w:hAnsi="Meta" w:cs="Times New Roman"/>
      <w:kern w:val="0"/>
      <w:sz w:val="28"/>
      <w:szCs w:val="20"/>
      <w:lang w:val="nl-NL" w:eastAsia="nl-NL"/>
      <w14:ligatures w14:val="none"/>
    </w:rPr>
  </w:style>
  <w:style w:type="paragraph" w:customStyle="1" w:styleId="Default">
    <w:name w:val="Default"/>
    <w:rsid w:val="00273C28"/>
    <w:pPr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color w:val="000000"/>
      <w:kern w:val="0"/>
      <w:sz w:val="24"/>
      <w:szCs w:val="24"/>
      <w:lang w:val="nl-NL" w:eastAsia="nl-NL"/>
      <w14:ligatures w14:val="none"/>
    </w:rPr>
  </w:style>
  <w:style w:type="table" w:customStyle="1" w:styleId="NormalTable0">
    <w:name w:val="Normal Table0"/>
    <w:uiPriority w:val="2"/>
    <w:semiHidden/>
    <w:unhideWhenUsed/>
    <w:qFormat/>
    <w:rsid w:val="00273C2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273C28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color w:val="auto"/>
      <w:kern w:val="0"/>
      <w:sz w:val="22"/>
      <w:lang w:val="nl-NL"/>
      <w14:ligatures w14:val="none"/>
    </w:rPr>
  </w:style>
  <w:style w:type="character" w:customStyle="1" w:styleId="LijstalineaChar">
    <w:name w:val="Lijstalinea Char"/>
    <w:link w:val="Lijstalinea"/>
    <w:uiPriority w:val="34"/>
    <w:rsid w:val="00561BAC"/>
    <w:rPr>
      <w:rFonts w:ascii="Calibri" w:eastAsia="Calibri" w:hAnsi="Calibri" w:cs="Times New Roman"/>
      <w:kern w:val="0"/>
      <w:lang w:val="nl-NL"/>
      <w14:ligatures w14:val="none"/>
    </w:rPr>
  </w:style>
  <w:style w:type="paragraph" w:styleId="Revisie">
    <w:name w:val="Revision"/>
    <w:hidden/>
    <w:uiPriority w:val="99"/>
    <w:semiHidden/>
    <w:rsid w:val="00DF71DE"/>
    <w:pPr>
      <w:spacing w:after="0" w:line="240" w:lineRule="auto"/>
    </w:pPr>
    <w:rPr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F71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F71D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F71DE"/>
    <w:rPr>
      <w:color w:val="000000" w:themeColor="text1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F71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F71DE"/>
    <w:rPr>
      <w:b/>
      <w:bCs/>
      <w:color w:val="000000" w:themeColor="text1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C7927"/>
    <w:rPr>
      <w:rFonts w:asciiTheme="majorHAnsi" w:eastAsiaTheme="majorEastAsia" w:hAnsiTheme="majorHAnsi" w:cstheme="majorBidi"/>
      <w:color w:val="610B0D" w:themeColor="accent1" w:themeShade="7F"/>
      <w:sz w:val="24"/>
      <w:szCs w:val="24"/>
    </w:rPr>
  </w:style>
  <w:style w:type="paragraph" w:styleId="Normaalweb">
    <w:name w:val="Normal (Web)"/>
    <w:basedOn w:val="Standaard"/>
    <w:uiPriority w:val="99"/>
    <w:semiHidden/>
    <w:unhideWhenUsed/>
    <w:rsid w:val="00EE7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nl-NL"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avans.sharepoint.com/sites/Assets/Avans%20Office%20templates/Avans%20briefpapier%20Leeg.dotx" TargetMode="External"/></Relationships>
</file>

<file path=word/theme/theme1.xml><?xml version="1.0" encoding="utf-8"?>
<a:theme xmlns:a="http://schemas.openxmlformats.org/drawingml/2006/main" name="Kantoorthema">
  <a:themeElements>
    <a:clrScheme name="Avans">
      <a:dk1>
        <a:sysClr val="windowText" lastClr="000000"/>
      </a:dk1>
      <a:lt1>
        <a:srgbClr val="FFFFFF"/>
      </a:lt1>
      <a:dk2>
        <a:srgbClr val="C4161C"/>
      </a:dk2>
      <a:lt2>
        <a:srgbClr val="DEB9D8"/>
      </a:lt2>
      <a:accent1>
        <a:srgbClr val="C4161C"/>
      </a:accent1>
      <a:accent2>
        <a:srgbClr val="EE3135"/>
      </a:accent2>
      <a:accent3>
        <a:srgbClr val="F37021"/>
      </a:accent3>
      <a:accent4>
        <a:srgbClr val="DEB9D8"/>
      </a:accent4>
      <a:accent5>
        <a:srgbClr val="00A2E0"/>
      </a:accent5>
      <a:accent6>
        <a:srgbClr val="232A64"/>
      </a:accent6>
      <a:hlink>
        <a:srgbClr val="00A2E0"/>
      </a:hlink>
      <a:folHlink>
        <a:srgbClr val="DEB9D8"/>
      </a:folHlink>
    </a:clrScheme>
    <a:fontScheme name="Avans Hogeschool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ubtiel effen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CB1A520864354F85688B8E7A76C419" ma:contentTypeVersion="3" ma:contentTypeDescription="Een nieuw document maken." ma:contentTypeScope="" ma:versionID="1b652d3aee8056f9d9f34ea6c78df2e1">
  <xsd:schema xmlns:xsd="http://www.w3.org/2001/XMLSchema" xmlns:xs="http://www.w3.org/2001/XMLSchema" xmlns:p="http://schemas.microsoft.com/office/2006/metadata/properties" xmlns:ns2="9be82a5e-9f41-4c81-874d-959f563e987b" targetNamespace="http://schemas.microsoft.com/office/2006/metadata/properties" ma:root="true" ma:fieldsID="64a83276fd413cc24678ef4e10787751" ns2:_="">
    <xsd:import namespace="9be82a5e-9f41-4c81-874d-959f563e98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82a5e-9f41-4c81-874d-959f563e98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358422-B929-4FF0-A99D-0FC64751368F}">
  <ds:schemaRefs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dcmitype/"/>
    <ds:schemaRef ds:uri="9be82a5e-9f41-4c81-874d-959f563e987b"/>
  </ds:schemaRefs>
</ds:datastoreItem>
</file>

<file path=customXml/itemProps2.xml><?xml version="1.0" encoding="utf-8"?>
<ds:datastoreItem xmlns:ds="http://schemas.openxmlformats.org/officeDocument/2006/customXml" ds:itemID="{0F6AD651-4B61-47E7-8518-321227B430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96D021-18A8-43D5-BCAA-C95D71AF2F4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EB84E2-A16D-40B4-8844-4AE8F37842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82a5e-9f41-4c81-874d-959f563e9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7c50b58-2ef2-423d-a4db-1fa7c84efcfa}" enabled="0" method="" siteId="{87c50b58-2ef2-423d-a4db-1fa7c84efcf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Avans%20briefpapier%20Leeg</Template>
  <TotalTime>85</TotalTime>
  <Pages>4</Pages>
  <Words>476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Links>
    <vt:vector size="138" baseType="variant">
      <vt:variant>
        <vt:i4>3276918</vt:i4>
      </vt:variant>
      <vt:variant>
        <vt:i4>141</vt:i4>
      </vt:variant>
      <vt:variant>
        <vt:i4>0</vt:i4>
      </vt:variant>
      <vt:variant>
        <vt:i4>5</vt:i4>
      </vt:variant>
      <vt:variant>
        <vt:lpwstr>https://www.avans.nl/over-avans/organisatie/ambitie</vt:lpwstr>
      </vt:variant>
      <vt:variant>
        <vt:lpwstr/>
      </vt:variant>
      <vt:variant>
        <vt:i4>7340132</vt:i4>
      </vt:variant>
      <vt:variant>
        <vt:i4>138</vt:i4>
      </vt:variant>
      <vt:variant>
        <vt:i4>0</vt:i4>
      </vt:variant>
      <vt:variant>
        <vt:i4>5</vt:i4>
      </vt:variant>
      <vt:variant>
        <vt:lpwstr>https://www.avans.nl/over-avans/organisatie</vt:lpwstr>
      </vt:variant>
      <vt:variant>
        <vt:lpwstr/>
      </vt:variant>
      <vt:variant>
        <vt:i4>1441847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_Toc197606188</vt:lpwstr>
      </vt:variant>
      <vt:variant>
        <vt:i4>1441847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_Toc197606187</vt:lpwstr>
      </vt:variant>
      <vt:variant>
        <vt:i4>1441847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_Toc197606186</vt:lpwstr>
      </vt:variant>
      <vt:variant>
        <vt:i4>1441847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_Toc197606185</vt:lpwstr>
      </vt:variant>
      <vt:variant>
        <vt:i4>1441847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_Toc197606184</vt:lpwstr>
      </vt:variant>
      <vt:variant>
        <vt:i4>1441847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_Toc197606183</vt:lpwstr>
      </vt:variant>
      <vt:variant>
        <vt:i4>1441847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_Toc197606182</vt:lpwstr>
      </vt:variant>
      <vt:variant>
        <vt:i4>1441847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_Toc197606181</vt:lpwstr>
      </vt:variant>
      <vt:variant>
        <vt:i4>1441847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_Toc197606180</vt:lpwstr>
      </vt:variant>
      <vt:variant>
        <vt:i4>1638455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_Toc197606179</vt:lpwstr>
      </vt:variant>
      <vt:variant>
        <vt:i4>1638455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_Toc197606178</vt:lpwstr>
      </vt:variant>
      <vt:variant>
        <vt:i4>1638455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_Toc197606177</vt:lpwstr>
      </vt:variant>
      <vt:variant>
        <vt:i4>1638455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_Toc197606176</vt:lpwstr>
      </vt:variant>
      <vt:variant>
        <vt:i4>1638455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_Toc197606175</vt:lpwstr>
      </vt:variant>
      <vt:variant>
        <vt:i4>1638455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_Toc197606174</vt:lpwstr>
      </vt:variant>
      <vt:variant>
        <vt:i4>1638455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_Toc197606173</vt:lpwstr>
      </vt:variant>
      <vt:variant>
        <vt:i4>1638455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_Toc197606172</vt:lpwstr>
      </vt:variant>
      <vt:variant>
        <vt:i4>1638455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_Toc197606171</vt:lpwstr>
      </vt:variant>
      <vt:variant>
        <vt:i4>1638455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_Toc197606170</vt:lpwstr>
      </vt:variant>
      <vt:variant>
        <vt:i4>1572919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_Toc197606169</vt:lpwstr>
      </vt:variant>
      <vt:variant>
        <vt:i4>1572919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_Toc197606168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Schipperen</dc:creator>
  <cp:keywords/>
  <dc:description/>
  <cp:lastModifiedBy>Koen Haast</cp:lastModifiedBy>
  <cp:revision>48</cp:revision>
  <cp:lastPrinted>2025-05-28T13:08:00Z</cp:lastPrinted>
  <dcterms:created xsi:type="dcterms:W3CDTF">2025-05-28T12:53:00Z</dcterms:created>
  <dcterms:modified xsi:type="dcterms:W3CDTF">2025-07-07T09:38:00Z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0x010100E1CB1A520864354F85688B8E7A76C419</vt:lpwstr>
  </property>
  <property fmtid="{D5CDD505-2E9C-101B-9397-08002B2CF9AE}" pid="3" name="MediaServiceImageTags">
    <vt:lpwstr/>
  </property>
</Properties>
</file>