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AB8F7" w14:textId="21D6D161" w:rsidR="00755D8B" w:rsidRPr="00E3124D" w:rsidRDefault="00755D8B" w:rsidP="00E84D36">
      <w:pPr>
        <w:pStyle w:val="KopBijlage"/>
        <w:rPr>
          <w:b/>
          <w:bCs w:val="0"/>
        </w:rPr>
      </w:pPr>
      <w:bookmarkStart w:id="0" w:name="_Toc419285421"/>
      <w:bookmarkStart w:id="1" w:name="_Toc421086917"/>
      <w:bookmarkStart w:id="2" w:name="_Toc421100640"/>
      <w:bookmarkStart w:id="3" w:name="_Toc480365700"/>
      <w:bookmarkStart w:id="4" w:name="_Toc71037065"/>
      <w:bookmarkStart w:id="5" w:name="_Toc76547864"/>
      <w:r w:rsidRPr="00E3124D">
        <w:rPr>
          <w:b/>
          <w:bCs w:val="0"/>
        </w:rPr>
        <w:t>Bijlage 04</w:t>
      </w:r>
      <w:r w:rsidR="0021641D" w:rsidRPr="00E3124D">
        <w:rPr>
          <w:b/>
          <w:bCs w:val="0"/>
        </w:rPr>
        <w:t>.</w:t>
      </w:r>
      <w:r w:rsidRPr="00E3124D">
        <w:rPr>
          <w:b/>
          <w:bCs w:val="0"/>
        </w:rPr>
        <w:t xml:space="preserve"> Verklaring middelen derde</w:t>
      </w:r>
      <w:bookmarkEnd w:id="0"/>
      <w:bookmarkEnd w:id="1"/>
      <w:bookmarkEnd w:id="2"/>
      <w:bookmarkEnd w:id="3"/>
      <w:bookmarkEnd w:id="4"/>
      <w:bookmarkEnd w:id="5"/>
    </w:p>
    <w:p w14:paraId="2526A9BC" w14:textId="77777777" w:rsidR="00755D8B" w:rsidRPr="00755D8B" w:rsidRDefault="00755D8B" w:rsidP="00755D8B">
      <w:pPr>
        <w:rPr>
          <w:rFonts w:eastAsia="MS Mincho"/>
          <w:sz w:val="24"/>
          <w:szCs w:val="24"/>
        </w:rPr>
      </w:pPr>
    </w:p>
    <w:p w14:paraId="574A4825" w14:textId="77777777" w:rsidR="00755D8B" w:rsidRPr="00755D8B" w:rsidRDefault="00755D8B" w:rsidP="00755D8B">
      <w:pPr>
        <w:suppressAutoHyphens/>
        <w:rPr>
          <w:rFonts w:ascii="Arial" w:hAnsi="Arial" w:cs="Arial"/>
          <w:sz w:val="20"/>
          <w:szCs w:val="20"/>
        </w:rPr>
      </w:pPr>
      <w:r w:rsidRPr="00755D8B">
        <w:rPr>
          <w:rFonts w:ascii="Arial" w:hAnsi="Arial" w:cs="Arial"/>
          <w:sz w:val="20"/>
          <w:szCs w:val="20"/>
        </w:rPr>
        <w:t xml:space="preserve">Ondergetekenden verklaren dat: </w:t>
      </w:r>
    </w:p>
    <w:p w14:paraId="57BE8BC8" w14:textId="77777777" w:rsidR="00755D8B" w:rsidRPr="00755D8B" w:rsidRDefault="00755D8B" w:rsidP="00755D8B">
      <w:pPr>
        <w:ind w:left="567"/>
        <w:rPr>
          <w:rFonts w:ascii="Arial" w:hAnsi="Arial" w:cs="Arial"/>
          <w:sz w:val="20"/>
          <w:szCs w:val="20"/>
        </w:rPr>
      </w:pPr>
    </w:p>
    <w:p w14:paraId="4405576A" w14:textId="13941AA4"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 xml:space="preserve">[Naam Inschrijver] zich met betrekking tot de geschiktheidseis zoals genoemd in </w:t>
      </w:r>
      <w:r w:rsidR="00025A39">
        <w:rPr>
          <w:rFonts w:ascii="Arial" w:hAnsi="Arial" w:cs="Arial"/>
          <w:sz w:val="20"/>
          <w:szCs w:val="20"/>
        </w:rPr>
        <w:t xml:space="preserve">het </w:t>
      </w:r>
      <w:r w:rsidRPr="00755D8B">
        <w:rPr>
          <w:rFonts w:ascii="Arial" w:hAnsi="Arial" w:cs="Arial"/>
          <w:sz w:val="20"/>
          <w:szCs w:val="20"/>
        </w:rPr>
        <w:t xml:space="preserve"> Beschrijvend Document beroept op de middelen van [naam derde];</w:t>
      </w:r>
    </w:p>
    <w:p w14:paraId="1BF75C98" w14:textId="77777777" w:rsidR="00755D8B" w:rsidRPr="00755D8B" w:rsidRDefault="00755D8B" w:rsidP="00755D8B">
      <w:pPr>
        <w:suppressAutoHyphens/>
        <w:rPr>
          <w:rFonts w:ascii="Arial" w:hAnsi="Arial" w:cs="Arial"/>
          <w:sz w:val="20"/>
          <w:szCs w:val="20"/>
        </w:rPr>
      </w:pPr>
    </w:p>
    <w:p w14:paraId="7BA7F9F3"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Contactgegevens derde:</w:t>
      </w:r>
    </w:p>
    <w:p w14:paraId="762CCB19"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statutaire naam:</w:t>
      </w:r>
    </w:p>
    <w:p w14:paraId="2F78669C"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vestigingsadres:</w:t>
      </w:r>
    </w:p>
    <w:p w14:paraId="39053122"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postadres:</w:t>
      </w:r>
    </w:p>
    <w:p w14:paraId="173AC39D"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telefoonnummer:</w:t>
      </w:r>
    </w:p>
    <w:p w14:paraId="446F24D8"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e-mail:</w:t>
      </w:r>
    </w:p>
    <w:p w14:paraId="76E53EE5"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nummer van inschrijving in het handelsregister:</w:t>
      </w:r>
    </w:p>
    <w:p w14:paraId="53AABB85" w14:textId="77777777" w:rsidR="00755D8B" w:rsidRPr="00755D8B" w:rsidRDefault="00755D8B" w:rsidP="00755D8B">
      <w:pPr>
        <w:tabs>
          <w:tab w:val="num" w:pos="284"/>
        </w:tabs>
        <w:ind w:left="567"/>
        <w:rPr>
          <w:rFonts w:ascii="Arial" w:hAnsi="Arial" w:cs="Arial"/>
          <w:sz w:val="20"/>
          <w:szCs w:val="20"/>
        </w:rPr>
      </w:pPr>
    </w:p>
    <w:p w14:paraId="57E8BF8C" w14:textId="77777777"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[naam derde] voldoet, zo blijkt uit bijgevoegd bewijsstuk aan deze geschiktheidseis voor zover Inschrijver zich beroept op diens middelen;</w:t>
      </w:r>
    </w:p>
    <w:p w14:paraId="17093CB9" w14:textId="77777777" w:rsidR="00755D8B" w:rsidRPr="00755D8B" w:rsidRDefault="00755D8B" w:rsidP="00755D8B">
      <w:pPr>
        <w:tabs>
          <w:tab w:val="num" w:pos="284"/>
        </w:tabs>
        <w:ind w:left="567"/>
        <w:rPr>
          <w:rFonts w:ascii="Arial" w:hAnsi="Arial" w:cs="Arial"/>
          <w:sz w:val="20"/>
          <w:szCs w:val="20"/>
        </w:rPr>
      </w:pPr>
    </w:p>
    <w:p w14:paraId="586B3708" w14:textId="77777777"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[naam Inschrijver] bij eventuele gunning van de Opdracht voor de uitvoering van de Opdracht op diens eerste verzoek daadwerkelijk kan beschikken over de voor de uitvoering van de Opdracht noodzakelijke middelen van [naam derde];</w:t>
      </w:r>
    </w:p>
    <w:p w14:paraId="242B2618" w14:textId="77777777" w:rsidR="00755D8B" w:rsidRPr="00755D8B" w:rsidRDefault="00755D8B" w:rsidP="00755D8B">
      <w:pPr>
        <w:rPr>
          <w:rFonts w:ascii="Arial" w:hAnsi="Arial" w:cs="Arial"/>
          <w:sz w:val="20"/>
          <w:szCs w:val="20"/>
        </w:rPr>
      </w:pPr>
    </w:p>
    <w:p w14:paraId="266127AF" w14:textId="77777777" w:rsidR="00755D8B" w:rsidRPr="00755D8B" w:rsidRDefault="00755D8B" w:rsidP="00755D8B">
      <w:pPr>
        <w:numPr>
          <w:ilvl w:val="0"/>
          <w:numId w:val="10"/>
        </w:numPr>
        <w:tabs>
          <w:tab w:val="left" w:pos="397"/>
        </w:tabs>
        <w:spacing w:line="280" w:lineRule="atLeast"/>
        <w:contextualSpacing/>
        <w:rPr>
          <w:rFonts w:ascii="Arial" w:hAnsi="Arial" w:cs="Arial"/>
          <w:sz w:val="20"/>
          <w:szCs w:val="20"/>
        </w:rPr>
      </w:pPr>
      <w:r w:rsidRPr="00755D8B">
        <w:rPr>
          <w:rFonts w:ascii="Arial" w:hAnsi="Arial" w:cs="Arial"/>
          <w:sz w:val="20"/>
          <w:szCs w:val="20"/>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 een beroep wordt gedaan op de middelen van een derde). </w:t>
      </w:r>
    </w:p>
    <w:p w14:paraId="783C2A8E" w14:textId="77777777" w:rsidR="00755D8B" w:rsidRPr="00755D8B" w:rsidRDefault="00755D8B" w:rsidP="00755D8B">
      <w:pPr>
        <w:tabs>
          <w:tab w:val="num" w:pos="284"/>
        </w:tabs>
        <w:ind w:left="567"/>
        <w:rPr>
          <w:rFonts w:ascii="Arial" w:hAnsi="Arial" w:cs="Arial"/>
          <w:sz w:val="20"/>
          <w:szCs w:val="20"/>
        </w:rPr>
      </w:pPr>
    </w:p>
    <w:p w14:paraId="37397C74" w14:textId="77777777"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33683327" w14:textId="77777777" w:rsidR="00755D8B" w:rsidRPr="00755D8B" w:rsidRDefault="00755D8B" w:rsidP="00755D8B">
      <w:pPr>
        <w:ind w:left="567"/>
        <w:rPr>
          <w:rFonts w:ascii="Arial" w:hAnsi="Arial" w:cs="Arial"/>
          <w:sz w:val="20"/>
          <w:szCs w:val="20"/>
        </w:rPr>
      </w:pPr>
    </w:p>
    <w:p w14:paraId="3F7F1DCF" w14:textId="77777777" w:rsidR="00755D8B" w:rsidRPr="00755D8B" w:rsidRDefault="00755D8B" w:rsidP="00755D8B">
      <w:pPr>
        <w:suppressAutoHyphens/>
        <w:rPr>
          <w:rFonts w:ascii="Arial" w:hAnsi="Arial" w:cs="Arial"/>
          <w:sz w:val="20"/>
          <w:szCs w:val="20"/>
        </w:rPr>
      </w:pPr>
      <w:r w:rsidRPr="00755D8B">
        <w:rPr>
          <w:rFonts w:ascii="Arial" w:hAnsi="Arial" w:cs="Arial"/>
          <w:sz w:val="20"/>
          <w:szCs w:val="20"/>
        </w:rPr>
        <w:t>Ondergetekende verklaart dat hij/zij deze verklaring naar waarheid heeft ondertekend en tevens dat hij/zij daartoe rechtens bevoegd is.</w:t>
      </w:r>
      <w:bookmarkStart w:id="6" w:name="_Hlk175046773"/>
    </w:p>
    <w:tbl>
      <w:tblPr>
        <w:tblpPr w:leftFromText="141" w:rightFromText="141" w:bottomFromText="160" w:vertAnchor="text" w:horzAnchor="margin" w:tblpY="377"/>
        <w:tblW w:w="852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833"/>
        <w:gridCol w:w="5687"/>
      </w:tblGrid>
      <w:tr w:rsidR="00F14220" w:rsidRPr="00755D8B" w14:paraId="5FA32F09" w14:textId="77777777">
        <w:tc>
          <w:tcPr>
            <w:tcW w:w="2835" w:type="dxa"/>
            <w:tcBorders>
              <w:top w:val="single" w:sz="4" w:space="0" w:color="000000"/>
              <w:left w:val="single" w:sz="4" w:space="0" w:color="000000"/>
              <w:bottom w:val="single" w:sz="4" w:space="0" w:color="000000"/>
              <w:right w:val="nil"/>
            </w:tcBorders>
            <w:shd w:val="clear" w:color="auto" w:fill="000000"/>
            <w:hideMark/>
          </w:tcPr>
          <w:p w14:paraId="0AA76259" w14:textId="77777777" w:rsidR="00755D8B" w:rsidRDefault="00755D8B">
            <w:pPr>
              <w:snapToGrid w:val="0"/>
              <w:spacing w:before="90" w:after="54" w:line="312" w:lineRule="auto"/>
              <w:ind w:right="57"/>
              <w:rPr>
                <w:rFonts w:ascii="Arial" w:hAnsi="Arial" w:cs="Arial"/>
                <w:b/>
                <w:bCs/>
                <w:color w:val="FFFFFF"/>
                <w:sz w:val="20"/>
                <w:szCs w:val="20"/>
              </w:rPr>
            </w:pPr>
            <w:r>
              <w:rPr>
                <w:rFonts w:ascii="Arial" w:hAnsi="Arial" w:cs="Arial"/>
                <w:b/>
                <w:bCs/>
                <w:color w:val="FFFFFF"/>
                <w:sz w:val="20"/>
                <w:szCs w:val="20"/>
              </w:rPr>
              <w:t>Naam derde:</w:t>
            </w:r>
          </w:p>
        </w:tc>
        <w:tc>
          <w:tcPr>
            <w:tcW w:w="5690" w:type="dxa"/>
            <w:tcBorders>
              <w:top w:val="single" w:sz="4" w:space="0" w:color="000000"/>
              <w:left w:val="nil"/>
              <w:bottom w:val="single" w:sz="4" w:space="0" w:color="000000"/>
              <w:right w:val="single" w:sz="4" w:space="0" w:color="000000"/>
            </w:tcBorders>
            <w:shd w:val="clear" w:color="auto" w:fill="000000"/>
          </w:tcPr>
          <w:p w14:paraId="5274A322" w14:textId="77777777" w:rsidR="00755D8B" w:rsidRDefault="00755D8B">
            <w:pPr>
              <w:snapToGrid w:val="0"/>
              <w:spacing w:before="90" w:after="54" w:line="312" w:lineRule="auto"/>
              <w:ind w:left="57" w:right="57"/>
              <w:rPr>
                <w:rFonts w:ascii="Arial" w:hAnsi="Arial" w:cs="Arial"/>
                <w:b/>
                <w:bCs/>
                <w:color w:val="FFFFFF"/>
                <w:sz w:val="20"/>
                <w:szCs w:val="20"/>
              </w:rPr>
            </w:pPr>
          </w:p>
        </w:tc>
      </w:tr>
      <w:tr w:rsidR="00F14220" w:rsidRPr="00755D8B" w14:paraId="6D2EC15F" w14:textId="77777777">
        <w:tc>
          <w:tcPr>
            <w:tcW w:w="2835" w:type="dxa"/>
            <w:shd w:val="clear" w:color="auto" w:fill="CCCCCC"/>
            <w:hideMark/>
          </w:tcPr>
          <w:p w14:paraId="12504463" w14:textId="77777777" w:rsidR="00755D8B" w:rsidRDefault="00755D8B">
            <w:pPr>
              <w:suppressAutoHyphens/>
              <w:snapToGrid w:val="0"/>
              <w:spacing w:before="90" w:after="54" w:line="312" w:lineRule="auto"/>
              <w:ind w:right="57"/>
              <w:rPr>
                <w:rFonts w:ascii="Arial" w:hAnsi="Arial" w:cs="Arial"/>
                <w:b/>
                <w:bCs/>
                <w:sz w:val="20"/>
                <w:szCs w:val="20"/>
              </w:rPr>
            </w:pPr>
            <w:r>
              <w:rPr>
                <w:rFonts w:ascii="Arial" w:hAnsi="Arial" w:cs="Arial"/>
                <w:b/>
                <w:bCs/>
                <w:sz w:val="20"/>
                <w:szCs w:val="20"/>
              </w:rPr>
              <w:t>Naam ondertekenaar:</w:t>
            </w:r>
          </w:p>
        </w:tc>
        <w:tc>
          <w:tcPr>
            <w:tcW w:w="5690" w:type="dxa"/>
            <w:shd w:val="clear" w:color="auto" w:fill="CCCCCC"/>
          </w:tcPr>
          <w:p w14:paraId="2C5C54D2" w14:textId="77777777" w:rsidR="00755D8B" w:rsidRDefault="00755D8B">
            <w:pPr>
              <w:snapToGrid w:val="0"/>
              <w:spacing w:before="90" w:after="54" w:line="312" w:lineRule="auto"/>
              <w:ind w:left="57" w:right="57"/>
              <w:rPr>
                <w:rFonts w:ascii="Arial" w:hAnsi="Arial" w:cs="Arial"/>
                <w:sz w:val="20"/>
                <w:szCs w:val="20"/>
              </w:rPr>
            </w:pPr>
          </w:p>
        </w:tc>
      </w:tr>
      <w:tr w:rsidR="00755D8B" w:rsidRPr="00755D8B" w14:paraId="070449F4" w14:textId="77777777">
        <w:trPr>
          <w:trHeight w:val="297"/>
        </w:trPr>
        <w:tc>
          <w:tcPr>
            <w:tcW w:w="2835" w:type="dxa"/>
            <w:shd w:val="clear" w:color="auto" w:fill="auto"/>
            <w:hideMark/>
          </w:tcPr>
          <w:p w14:paraId="35BD457C" w14:textId="77777777" w:rsidR="00755D8B" w:rsidRDefault="00755D8B">
            <w:pPr>
              <w:snapToGrid w:val="0"/>
              <w:spacing w:before="90" w:after="54" w:line="312" w:lineRule="auto"/>
              <w:ind w:right="57"/>
              <w:rPr>
                <w:rFonts w:ascii="Arial" w:hAnsi="Arial" w:cs="Arial"/>
                <w:b/>
                <w:bCs/>
                <w:sz w:val="20"/>
                <w:szCs w:val="20"/>
              </w:rPr>
            </w:pPr>
            <w:r>
              <w:rPr>
                <w:rFonts w:ascii="Arial" w:hAnsi="Arial" w:cs="Arial"/>
                <w:b/>
                <w:bCs/>
                <w:sz w:val="20"/>
                <w:szCs w:val="20"/>
              </w:rPr>
              <w:t>Functie ondertekenaar:</w:t>
            </w:r>
          </w:p>
        </w:tc>
        <w:tc>
          <w:tcPr>
            <w:tcW w:w="5690" w:type="dxa"/>
            <w:shd w:val="clear" w:color="auto" w:fill="auto"/>
          </w:tcPr>
          <w:p w14:paraId="391F7625" w14:textId="77777777" w:rsidR="00755D8B" w:rsidRDefault="00755D8B">
            <w:pPr>
              <w:snapToGrid w:val="0"/>
              <w:spacing w:before="90" w:after="54" w:line="312" w:lineRule="auto"/>
              <w:ind w:left="57" w:right="57"/>
              <w:rPr>
                <w:rFonts w:ascii="Arial" w:hAnsi="Arial" w:cs="Arial"/>
                <w:sz w:val="20"/>
                <w:szCs w:val="20"/>
              </w:rPr>
            </w:pPr>
          </w:p>
        </w:tc>
      </w:tr>
      <w:tr w:rsidR="00F14220" w:rsidRPr="00755D8B" w14:paraId="2C374135" w14:textId="77777777">
        <w:tc>
          <w:tcPr>
            <w:tcW w:w="2835" w:type="dxa"/>
            <w:shd w:val="clear" w:color="auto" w:fill="CCCCCC"/>
          </w:tcPr>
          <w:p w14:paraId="4A95C751" w14:textId="77777777" w:rsidR="00755D8B" w:rsidRDefault="00755D8B">
            <w:pPr>
              <w:suppressAutoHyphens/>
              <w:snapToGrid w:val="0"/>
              <w:spacing w:before="90" w:after="54" w:line="312" w:lineRule="auto"/>
              <w:ind w:right="57"/>
              <w:rPr>
                <w:rFonts w:ascii="Arial" w:hAnsi="Arial" w:cs="Arial"/>
                <w:b/>
                <w:bCs/>
                <w:sz w:val="20"/>
                <w:szCs w:val="20"/>
              </w:rPr>
            </w:pPr>
            <w:r>
              <w:rPr>
                <w:rFonts w:ascii="Arial" w:hAnsi="Arial" w:cs="Arial"/>
                <w:b/>
                <w:bCs/>
                <w:sz w:val="20"/>
                <w:szCs w:val="20"/>
              </w:rPr>
              <w:t>Handtekening:</w:t>
            </w:r>
          </w:p>
          <w:p w14:paraId="6F0C58AC" w14:textId="77777777" w:rsidR="00755D8B" w:rsidRDefault="00755D8B">
            <w:pPr>
              <w:spacing w:before="90" w:after="54" w:line="312" w:lineRule="auto"/>
              <w:ind w:left="57" w:right="57"/>
              <w:rPr>
                <w:rFonts w:ascii="Arial" w:hAnsi="Arial" w:cs="Arial"/>
                <w:b/>
                <w:bCs/>
                <w:sz w:val="20"/>
                <w:szCs w:val="20"/>
              </w:rPr>
            </w:pPr>
          </w:p>
          <w:p w14:paraId="47B2AE0D" w14:textId="77777777" w:rsidR="00755D8B" w:rsidRDefault="00755D8B">
            <w:pPr>
              <w:spacing w:before="90" w:after="54" w:line="312" w:lineRule="auto"/>
              <w:ind w:right="57"/>
              <w:rPr>
                <w:rFonts w:ascii="Arial" w:hAnsi="Arial" w:cs="Arial"/>
                <w:b/>
                <w:bCs/>
                <w:sz w:val="20"/>
                <w:szCs w:val="20"/>
              </w:rPr>
            </w:pPr>
          </w:p>
        </w:tc>
        <w:tc>
          <w:tcPr>
            <w:tcW w:w="5690" w:type="dxa"/>
            <w:shd w:val="clear" w:color="auto" w:fill="CCCCCC"/>
          </w:tcPr>
          <w:p w14:paraId="2CCC1465" w14:textId="77777777" w:rsidR="00755D8B" w:rsidRDefault="00755D8B">
            <w:pPr>
              <w:snapToGrid w:val="0"/>
              <w:spacing w:before="90" w:after="54" w:line="312" w:lineRule="auto"/>
              <w:ind w:left="57" w:right="57"/>
              <w:rPr>
                <w:rFonts w:ascii="Arial" w:hAnsi="Arial" w:cs="Arial"/>
                <w:sz w:val="20"/>
                <w:szCs w:val="20"/>
              </w:rPr>
            </w:pPr>
          </w:p>
        </w:tc>
      </w:tr>
      <w:tr w:rsidR="00755D8B" w:rsidRPr="00755D8B" w14:paraId="0B729016" w14:textId="77777777">
        <w:tc>
          <w:tcPr>
            <w:tcW w:w="2835" w:type="dxa"/>
            <w:shd w:val="clear" w:color="auto" w:fill="auto"/>
            <w:hideMark/>
          </w:tcPr>
          <w:p w14:paraId="5ECD51EA" w14:textId="77777777" w:rsidR="00755D8B" w:rsidRDefault="00755D8B">
            <w:pPr>
              <w:snapToGrid w:val="0"/>
              <w:spacing w:before="90" w:after="54" w:line="312" w:lineRule="auto"/>
              <w:ind w:left="57" w:right="57"/>
              <w:rPr>
                <w:rFonts w:ascii="Arial" w:hAnsi="Arial" w:cs="Arial"/>
                <w:b/>
                <w:bCs/>
                <w:sz w:val="20"/>
                <w:szCs w:val="20"/>
              </w:rPr>
            </w:pPr>
            <w:r>
              <w:rPr>
                <w:rFonts w:ascii="Arial" w:hAnsi="Arial" w:cs="Arial"/>
                <w:b/>
                <w:bCs/>
                <w:sz w:val="20"/>
                <w:szCs w:val="20"/>
              </w:rPr>
              <w:t>Plaats en datum:</w:t>
            </w:r>
          </w:p>
        </w:tc>
        <w:tc>
          <w:tcPr>
            <w:tcW w:w="5690" w:type="dxa"/>
            <w:shd w:val="clear" w:color="auto" w:fill="auto"/>
          </w:tcPr>
          <w:p w14:paraId="05CC58AD" w14:textId="77777777" w:rsidR="00755D8B" w:rsidRDefault="00755D8B">
            <w:pPr>
              <w:snapToGrid w:val="0"/>
              <w:spacing w:before="90" w:after="54" w:line="312" w:lineRule="auto"/>
              <w:ind w:left="57" w:right="57"/>
              <w:rPr>
                <w:rFonts w:ascii="Arial" w:hAnsi="Arial" w:cs="Arial"/>
                <w:sz w:val="20"/>
                <w:szCs w:val="20"/>
              </w:rPr>
            </w:pPr>
          </w:p>
        </w:tc>
      </w:tr>
      <w:bookmarkEnd w:id="6"/>
    </w:tbl>
    <w:p w14:paraId="055DB577" w14:textId="77777777" w:rsidR="00755D8B" w:rsidRPr="00755D8B" w:rsidRDefault="00755D8B" w:rsidP="00755D8B">
      <w:pPr>
        <w:rPr>
          <w:rFonts w:ascii="Arial" w:eastAsia="Times New Roman" w:hAnsi="Arial" w:cs="Arial"/>
          <w:snapToGrid w:val="0"/>
          <w:vanish/>
          <w:color w:val="000000"/>
          <w:w w:val="0"/>
          <w:sz w:val="20"/>
          <w:szCs w:val="20"/>
          <w:u w:color="000000"/>
          <w:bdr w:val="none" w:sz="0" w:space="0" w:color="000000"/>
          <w:shd w:val="clear" w:color="000000" w:fill="000000"/>
          <w:lang w:val="x-none" w:eastAsia="x-none" w:bidi="x-none"/>
        </w:rPr>
      </w:pPr>
    </w:p>
    <w:p w14:paraId="76E8B2CB" w14:textId="445B9996" w:rsidR="00F3185C" w:rsidRPr="00755D8B" w:rsidRDefault="00F3185C" w:rsidP="00E84D36">
      <w:pPr>
        <w:rPr>
          <w:rFonts w:ascii="Arial" w:hAnsi="Arial" w:cs="Arial"/>
          <w:sz w:val="20"/>
          <w:szCs w:val="20"/>
        </w:rPr>
      </w:pPr>
    </w:p>
    <w:sectPr w:rsidR="00F3185C" w:rsidRPr="00755D8B" w:rsidSect="00FF7AC6">
      <w:headerReference w:type="default" r:id="rId11"/>
      <w:footerReference w:type="default" r:id="rId12"/>
      <w:pgSz w:w="11906" w:h="16838" w:code="9"/>
      <w:pgMar w:top="2517" w:right="1418" w:bottom="1418" w:left="1418" w:header="567"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9C800" w14:textId="77777777" w:rsidR="004A088F" w:rsidRPr="00684F96" w:rsidRDefault="004A088F">
      <w:r w:rsidRPr="00684F96">
        <w:separator/>
      </w:r>
    </w:p>
  </w:endnote>
  <w:endnote w:type="continuationSeparator" w:id="0">
    <w:p w14:paraId="0F44A560" w14:textId="77777777" w:rsidR="004A088F" w:rsidRPr="00684F96" w:rsidRDefault="004A088F">
      <w:r w:rsidRPr="00684F96">
        <w:continuationSeparator/>
      </w:r>
    </w:p>
  </w:endnote>
  <w:endnote w:type="continuationNotice" w:id="1">
    <w:p w14:paraId="424472D4" w14:textId="77777777" w:rsidR="004A088F" w:rsidRDefault="004A0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F206" w14:textId="50C51799" w:rsidR="00E1650D" w:rsidRPr="00E1650D" w:rsidRDefault="00E1650D">
    <w:pPr>
      <w:pStyle w:val="Voettekst"/>
      <w:rPr>
        <w:rFonts w:ascii="Arial" w:hAnsi="Arial" w:cs="Arial"/>
        <w:sz w:val="16"/>
        <w:szCs w:val="16"/>
        <w:lang w:eastAsia="en-US"/>
      </w:rPr>
    </w:pPr>
    <w:r w:rsidRPr="00E1650D">
      <w:rPr>
        <w:rFonts w:ascii="Arial" w:hAnsi="Arial" w:cs="Arial"/>
        <w:sz w:val="16"/>
        <w:szCs w:val="16"/>
      </w:rPr>
      <w:t>In de veiligheidsregio Zaanstreek-Waterland werken brandweer, politie, gemeenten en GHOR samen aan veiligheid.</w:t>
    </w:r>
  </w:p>
  <w:p w14:paraId="1BBFB076" w14:textId="77777777" w:rsidR="00E1650D" w:rsidRDefault="00E16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62874" w14:textId="77777777" w:rsidR="004A088F" w:rsidRPr="00684F96" w:rsidRDefault="004A088F">
      <w:r w:rsidRPr="00684F96">
        <w:separator/>
      </w:r>
    </w:p>
  </w:footnote>
  <w:footnote w:type="continuationSeparator" w:id="0">
    <w:p w14:paraId="15BD24D3" w14:textId="77777777" w:rsidR="004A088F" w:rsidRPr="00684F96" w:rsidRDefault="004A088F">
      <w:r w:rsidRPr="00684F96">
        <w:continuationSeparator/>
      </w:r>
    </w:p>
  </w:footnote>
  <w:footnote w:type="continuationNotice" w:id="1">
    <w:p w14:paraId="2349A52D" w14:textId="77777777" w:rsidR="004A088F" w:rsidRDefault="004A08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A7B7" w14:textId="537E6185" w:rsidR="005C3891" w:rsidRPr="00684F96" w:rsidRDefault="00E3124D" w:rsidP="00FF7AC6">
    <w:pPr>
      <w:pStyle w:val="Koptekst"/>
      <w:tabs>
        <w:tab w:val="clear" w:pos="9072"/>
        <w:tab w:val="right" w:pos="10440"/>
      </w:tabs>
      <w:ind w:left="4252"/>
    </w:pPr>
    <w:r>
      <w:rPr>
        <w:noProof/>
      </w:rPr>
      <w:pict w14:anchorId="3A2B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228.6pt;height:51.6pt;visibility:visible;mso-wrap-style:squar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1" w15:restartNumberingAfterBreak="0">
    <w:nsid w:val="1B03041D"/>
    <w:multiLevelType w:val="hybridMultilevel"/>
    <w:tmpl w:val="002CD814"/>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BAC7CA3"/>
    <w:multiLevelType w:val="hybridMultilevel"/>
    <w:tmpl w:val="E11A4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5"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6" w15:restartNumberingAfterBreak="0">
    <w:nsid w:val="53773A5F"/>
    <w:multiLevelType w:val="hybridMultilevel"/>
    <w:tmpl w:val="FD040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8" w15:restartNumberingAfterBreak="0">
    <w:nsid w:val="72C006C8"/>
    <w:multiLevelType w:val="hybridMultilevel"/>
    <w:tmpl w:val="174AEF98"/>
    <w:lvl w:ilvl="0" w:tplc="0413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98364C6"/>
    <w:multiLevelType w:val="hybridMultilevel"/>
    <w:tmpl w:val="AD6CBCB0"/>
    <w:lvl w:ilvl="0" w:tplc="46160ACE">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4207800">
    <w:abstractNumId w:val="6"/>
  </w:num>
  <w:num w:numId="2" w16cid:durableId="204409969">
    <w:abstractNumId w:val="3"/>
  </w:num>
  <w:num w:numId="3" w16cid:durableId="1490443019">
    <w:abstractNumId w:val="8"/>
  </w:num>
  <w:num w:numId="4" w16cid:durableId="702949694">
    <w:abstractNumId w:val="9"/>
  </w:num>
  <w:num w:numId="5" w16cid:durableId="834960181">
    <w:abstractNumId w:val="1"/>
  </w:num>
  <w:num w:numId="6" w16cid:durableId="649212753">
    <w:abstractNumId w:val="7"/>
  </w:num>
  <w:num w:numId="7" w16cid:durableId="1457681765">
    <w:abstractNumId w:val="0"/>
  </w:num>
  <w:num w:numId="8" w16cid:durableId="734090810">
    <w:abstractNumId w:val="4"/>
  </w:num>
  <w:num w:numId="9" w16cid:durableId="1972204741">
    <w:abstractNumId w:val="5"/>
  </w:num>
  <w:num w:numId="10" w16cid:durableId="2008631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4F96"/>
    <w:rsid w:val="00015DA4"/>
    <w:rsid w:val="00025A39"/>
    <w:rsid w:val="000348DA"/>
    <w:rsid w:val="000353E9"/>
    <w:rsid w:val="00036B3D"/>
    <w:rsid w:val="00042C88"/>
    <w:rsid w:val="00043920"/>
    <w:rsid w:val="0004571C"/>
    <w:rsid w:val="00046EFB"/>
    <w:rsid w:val="000562B6"/>
    <w:rsid w:val="00060AB3"/>
    <w:rsid w:val="00063230"/>
    <w:rsid w:val="00077F27"/>
    <w:rsid w:val="00097FDD"/>
    <w:rsid w:val="000A2D4A"/>
    <w:rsid w:val="000A4B69"/>
    <w:rsid w:val="000A6049"/>
    <w:rsid w:val="000B1075"/>
    <w:rsid w:val="000B199A"/>
    <w:rsid w:val="000C5592"/>
    <w:rsid w:val="000D0028"/>
    <w:rsid w:val="001009E2"/>
    <w:rsid w:val="00103280"/>
    <w:rsid w:val="00105AE1"/>
    <w:rsid w:val="00110266"/>
    <w:rsid w:val="001137D3"/>
    <w:rsid w:val="00116CC1"/>
    <w:rsid w:val="0012257D"/>
    <w:rsid w:val="00143FBD"/>
    <w:rsid w:val="00144DDD"/>
    <w:rsid w:val="00167685"/>
    <w:rsid w:val="00173CDD"/>
    <w:rsid w:val="001846DC"/>
    <w:rsid w:val="00194C1B"/>
    <w:rsid w:val="001A39A5"/>
    <w:rsid w:val="001C612D"/>
    <w:rsid w:val="001D2AA9"/>
    <w:rsid w:val="001E2944"/>
    <w:rsid w:val="001E6E6A"/>
    <w:rsid w:val="001F6C45"/>
    <w:rsid w:val="0020307A"/>
    <w:rsid w:val="0021641D"/>
    <w:rsid w:val="002273FE"/>
    <w:rsid w:val="00230F14"/>
    <w:rsid w:val="00232375"/>
    <w:rsid w:val="00235E31"/>
    <w:rsid w:val="00246FDF"/>
    <w:rsid w:val="002470DC"/>
    <w:rsid w:val="00253AF4"/>
    <w:rsid w:val="00255F50"/>
    <w:rsid w:val="00262979"/>
    <w:rsid w:val="00282F0D"/>
    <w:rsid w:val="002908E6"/>
    <w:rsid w:val="002A6E1D"/>
    <w:rsid w:val="002B279E"/>
    <w:rsid w:val="002C4C00"/>
    <w:rsid w:val="0030341A"/>
    <w:rsid w:val="00303A3C"/>
    <w:rsid w:val="00304DFE"/>
    <w:rsid w:val="00314B39"/>
    <w:rsid w:val="003219DF"/>
    <w:rsid w:val="00331B2D"/>
    <w:rsid w:val="0033681C"/>
    <w:rsid w:val="003528FA"/>
    <w:rsid w:val="00364C25"/>
    <w:rsid w:val="00385C86"/>
    <w:rsid w:val="00386888"/>
    <w:rsid w:val="0038724A"/>
    <w:rsid w:val="003A5A70"/>
    <w:rsid w:val="003B6C78"/>
    <w:rsid w:val="003C2978"/>
    <w:rsid w:val="003C4AEC"/>
    <w:rsid w:val="003E35A9"/>
    <w:rsid w:val="003F0865"/>
    <w:rsid w:val="003F744C"/>
    <w:rsid w:val="00421E26"/>
    <w:rsid w:val="00426C6F"/>
    <w:rsid w:val="0043454C"/>
    <w:rsid w:val="00434A7F"/>
    <w:rsid w:val="004360F9"/>
    <w:rsid w:val="00447629"/>
    <w:rsid w:val="004577AF"/>
    <w:rsid w:val="0046366A"/>
    <w:rsid w:val="00463F32"/>
    <w:rsid w:val="00472F65"/>
    <w:rsid w:val="00486ACF"/>
    <w:rsid w:val="0049621B"/>
    <w:rsid w:val="004A088F"/>
    <w:rsid w:val="004B2EB3"/>
    <w:rsid w:val="004C69D6"/>
    <w:rsid w:val="004E40CA"/>
    <w:rsid w:val="004F78B2"/>
    <w:rsid w:val="00505537"/>
    <w:rsid w:val="00510FBB"/>
    <w:rsid w:val="00517B38"/>
    <w:rsid w:val="00534761"/>
    <w:rsid w:val="00542D20"/>
    <w:rsid w:val="00546B9C"/>
    <w:rsid w:val="00564832"/>
    <w:rsid w:val="0058791F"/>
    <w:rsid w:val="005936A3"/>
    <w:rsid w:val="00595B0F"/>
    <w:rsid w:val="005C3891"/>
    <w:rsid w:val="005C6A38"/>
    <w:rsid w:val="005C7C4D"/>
    <w:rsid w:val="006231B6"/>
    <w:rsid w:val="00626044"/>
    <w:rsid w:val="00644E9C"/>
    <w:rsid w:val="00654D8C"/>
    <w:rsid w:val="0065550B"/>
    <w:rsid w:val="006749F1"/>
    <w:rsid w:val="0068105D"/>
    <w:rsid w:val="00681AF3"/>
    <w:rsid w:val="00684F96"/>
    <w:rsid w:val="0069135F"/>
    <w:rsid w:val="006A73B2"/>
    <w:rsid w:val="006C5148"/>
    <w:rsid w:val="006C6292"/>
    <w:rsid w:val="006E5FBC"/>
    <w:rsid w:val="007049E8"/>
    <w:rsid w:val="00711804"/>
    <w:rsid w:val="00746E6D"/>
    <w:rsid w:val="00755D8B"/>
    <w:rsid w:val="00760802"/>
    <w:rsid w:val="00762FB1"/>
    <w:rsid w:val="0076769B"/>
    <w:rsid w:val="00785135"/>
    <w:rsid w:val="00793037"/>
    <w:rsid w:val="007937FB"/>
    <w:rsid w:val="007B4256"/>
    <w:rsid w:val="007C2040"/>
    <w:rsid w:val="007C3FDB"/>
    <w:rsid w:val="007D3AE1"/>
    <w:rsid w:val="007E261D"/>
    <w:rsid w:val="007E7002"/>
    <w:rsid w:val="007F38A5"/>
    <w:rsid w:val="007F637C"/>
    <w:rsid w:val="0081155C"/>
    <w:rsid w:val="0081772A"/>
    <w:rsid w:val="008200C7"/>
    <w:rsid w:val="00847167"/>
    <w:rsid w:val="0085271E"/>
    <w:rsid w:val="008557DC"/>
    <w:rsid w:val="00856E7E"/>
    <w:rsid w:val="00857713"/>
    <w:rsid w:val="00890DC1"/>
    <w:rsid w:val="00891730"/>
    <w:rsid w:val="00892E62"/>
    <w:rsid w:val="00895743"/>
    <w:rsid w:val="00895EB6"/>
    <w:rsid w:val="008B513F"/>
    <w:rsid w:val="008D1DBB"/>
    <w:rsid w:val="008D35AA"/>
    <w:rsid w:val="008F5D22"/>
    <w:rsid w:val="00913880"/>
    <w:rsid w:val="00916808"/>
    <w:rsid w:val="00931BA9"/>
    <w:rsid w:val="00933E81"/>
    <w:rsid w:val="00943E31"/>
    <w:rsid w:val="009548EA"/>
    <w:rsid w:val="00962F30"/>
    <w:rsid w:val="00972741"/>
    <w:rsid w:val="009B3D0F"/>
    <w:rsid w:val="009B4BCD"/>
    <w:rsid w:val="009C319E"/>
    <w:rsid w:val="009C5519"/>
    <w:rsid w:val="009D5F51"/>
    <w:rsid w:val="009E3EF7"/>
    <w:rsid w:val="009F3407"/>
    <w:rsid w:val="00A15D3C"/>
    <w:rsid w:val="00A24ADA"/>
    <w:rsid w:val="00A33866"/>
    <w:rsid w:val="00A43D0E"/>
    <w:rsid w:val="00A44FD1"/>
    <w:rsid w:val="00A51556"/>
    <w:rsid w:val="00A73240"/>
    <w:rsid w:val="00A73DAB"/>
    <w:rsid w:val="00A83FE8"/>
    <w:rsid w:val="00AA4498"/>
    <w:rsid w:val="00AB55F3"/>
    <w:rsid w:val="00AB5D70"/>
    <w:rsid w:val="00AC0879"/>
    <w:rsid w:val="00AC6B77"/>
    <w:rsid w:val="00AD093D"/>
    <w:rsid w:val="00AE084E"/>
    <w:rsid w:val="00AE0F0C"/>
    <w:rsid w:val="00AE46B0"/>
    <w:rsid w:val="00AF2834"/>
    <w:rsid w:val="00B21470"/>
    <w:rsid w:val="00B25412"/>
    <w:rsid w:val="00B3136D"/>
    <w:rsid w:val="00B33570"/>
    <w:rsid w:val="00B354A8"/>
    <w:rsid w:val="00B43179"/>
    <w:rsid w:val="00B46F53"/>
    <w:rsid w:val="00B800E8"/>
    <w:rsid w:val="00BA35E9"/>
    <w:rsid w:val="00BA4284"/>
    <w:rsid w:val="00BB08F9"/>
    <w:rsid w:val="00BB0AD1"/>
    <w:rsid w:val="00BB5927"/>
    <w:rsid w:val="00BC14BA"/>
    <w:rsid w:val="00BE4A30"/>
    <w:rsid w:val="00C26151"/>
    <w:rsid w:val="00C42A48"/>
    <w:rsid w:val="00C43DD5"/>
    <w:rsid w:val="00C46A1A"/>
    <w:rsid w:val="00C4750B"/>
    <w:rsid w:val="00C47D88"/>
    <w:rsid w:val="00C5180A"/>
    <w:rsid w:val="00C5691E"/>
    <w:rsid w:val="00C569CA"/>
    <w:rsid w:val="00C65E81"/>
    <w:rsid w:val="00C67CDC"/>
    <w:rsid w:val="00C832E4"/>
    <w:rsid w:val="00C930EF"/>
    <w:rsid w:val="00CE09DF"/>
    <w:rsid w:val="00CF2ED0"/>
    <w:rsid w:val="00D1204C"/>
    <w:rsid w:val="00D45A54"/>
    <w:rsid w:val="00D50F13"/>
    <w:rsid w:val="00D546FF"/>
    <w:rsid w:val="00D56D13"/>
    <w:rsid w:val="00D60972"/>
    <w:rsid w:val="00D63CFB"/>
    <w:rsid w:val="00D700A8"/>
    <w:rsid w:val="00D705DE"/>
    <w:rsid w:val="00D872CC"/>
    <w:rsid w:val="00DA71F2"/>
    <w:rsid w:val="00DB4C82"/>
    <w:rsid w:val="00DC5D0B"/>
    <w:rsid w:val="00DC714A"/>
    <w:rsid w:val="00DC7F55"/>
    <w:rsid w:val="00DD2299"/>
    <w:rsid w:val="00DD40C5"/>
    <w:rsid w:val="00DE3DD7"/>
    <w:rsid w:val="00DE676F"/>
    <w:rsid w:val="00E058B8"/>
    <w:rsid w:val="00E062D3"/>
    <w:rsid w:val="00E0677A"/>
    <w:rsid w:val="00E1650D"/>
    <w:rsid w:val="00E23A0B"/>
    <w:rsid w:val="00E25A2F"/>
    <w:rsid w:val="00E26AF0"/>
    <w:rsid w:val="00E3124D"/>
    <w:rsid w:val="00E32F49"/>
    <w:rsid w:val="00E34D38"/>
    <w:rsid w:val="00E36F61"/>
    <w:rsid w:val="00E47F0D"/>
    <w:rsid w:val="00E53448"/>
    <w:rsid w:val="00E65666"/>
    <w:rsid w:val="00E66F9C"/>
    <w:rsid w:val="00E74A6F"/>
    <w:rsid w:val="00E81B9F"/>
    <w:rsid w:val="00E84D36"/>
    <w:rsid w:val="00E8561E"/>
    <w:rsid w:val="00E93618"/>
    <w:rsid w:val="00E94570"/>
    <w:rsid w:val="00EB5ECE"/>
    <w:rsid w:val="00EC7BD1"/>
    <w:rsid w:val="00ED1C36"/>
    <w:rsid w:val="00EF5077"/>
    <w:rsid w:val="00F14220"/>
    <w:rsid w:val="00F23682"/>
    <w:rsid w:val="00F3185C"/>
    <w:rsid w:val="00F42232"/>
    <w:rsid w:val="00F621DE"/>
    <w:rsid w:val="00F623C1"/>
    <w:rsid w:val="00F7665A"/>
    <w:rsid w:val="00F83D60"/>
    <w:rsid w:val="00F90F02"/>
    <w:rsid w:val="00F911CF"/>
    <w:rsid w:val="00FB69DA"/>
    <w:rsid w:val="00FE3C4A"/>
    <w:rsid w:val="00FE45E2"/>
    <w:rsid w:val="00FF7AC6"/>
    <w:rsid w:val="00FF7B1E"/>
    <w:rsid w:val="45C31B1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17780"/>
  <w15:chartTrackingRefBased/>
  <w15:docId w15:val="{66470981-3AA0-45EE-970D-2A0F7104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5C86"/>
    <w:rPr>
      <w:rFonts w:ascii="Aptos" w:eastAsia="Calibri" w:hAnsi="Aptos" w:cs="Aptos"/>
      <w:sz w:val="22"/>
      <w:szCs w:val="22"/>
      <w:lang w:eastAsia="en-US"/>
    </w:rPr>
  </w:style>
  <w:style w:type="paragraph" w:styleId="Kop1">
    <w:name w:val="heading 1"/>
    <w:basedOn w:val="Standaard"/>
    <w:next w:val="Standaard"/>
    <w:link w:val="Kop1Char"/>
    <w:uiPriority w:val="9"/>
    <w:qFormat/>
    <w:rsid w:val="00762FB1"/>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56D13"/>
    <w:pPr>
      <w:tabs>
        <w:tab w:val="center" w:pos="4536"/>
        <w:tab w:val="right" w:pos="9072"/>
      </w:tabs>
    </w:pPr>
    <w:rPr>
      <w:sz w:val="20"/>
      <w:szCs w:val="20"/>
      <w:lang w:eastAsia="nl-NL"/>
    </w:rPr>
  </w:style>
  <w:style w:type="character" w:customStyle="1" w:styleId="KoptekstChar">
    <w:name w:val="Koptekst Char"/>
    <w:link w:val="Koptekst"/>
    <w:uiPriority w:val="99"/>
    <w:semiHidden/>
    <w:locked/>
    <w:rPr>
      <w:rFonts w:ascii="Arial" w:hAnsi="Arial" w:cs="Arial"/>
      <w:sz w:val="18"/>
      <w:szCs w:val="18"/>
      <w:rtl w:val="0"/>
      <w:cs w:val="0"/>
      <w:lang w:val="en-US" w:eastAsia="en-US"/>
    </w:rPr>
  </w:style>
  <w:style w:type="paragraph" w:styleId="Voettekst">
    <w:name w:val="footer"/>
    <w:basedOn w:val="Standaard"/>
    <w:link w:val="VoettekstChar"/>
    <w:uiPriority w:val="99"/>
    <w:rsid w:val="00D56D13"/>
    <w:pPr>
      <w:tabs>
        <w:tab w:val="center" w:pos="4536"/>
        <w:tab w:val="right" w:pos="9072"/>
      </w:tabs>
    </w:pPr>
    <w:rPr>
      <w:sz w:val="20"/>
      <w:szCs w:val="20"/>
      <w:lang w:eastAsia="nl-NL"/>
    </w:rPr>
  </w:style>
  <w:style w:type="character" w:customStyle="1" w:styleId="VoettekstChar">
    <w:name w:val="Voettekst Char"/>
    <w:link w:val="Voettekst"/>
    <w:uiPriority w:val="99"/>
    <w:locked/>
    <w:rPr>
      <w:rFonts w:ascii="Arial" w:hAnsi="Arial" w:cs="Arial"/>
      <w:sz w:val="18"/>
      <w:szCs w:val="18"/>
      <w:rtl w:val="0"/>
      <w:cs w:val="0"/>
      <w:lang w:val="en-US" w:eastAsia="en-US"/>
    </w:rPr>
  </w:style>
  <w:style w:type="character" w:styleId="Hyperlink">
    <w:name w:val="Hyperlink"/>
    <w:uiPriority w:val="99"/>
    <w:unhideWhenUsed/>
    <w:rsid w:val="00B25412"/>
    <w:rPr>
      <w:color w:val="0563C1"/>
      <w:u w:val="single"/>
    </w:rPr>
  </w:style>
  <w:style w:type="paragraph" w:styleId="Normaalweb">
    <w:name w:val="Normal (Web)"/>
    <w:basedOn w:val="Standaard"/>
    <w:uiPriority w:val="99"/>
    <w:unhideWhenUsed/>
    <w:rsid w:val="00B25412"/>
    <w:pPr>
      <w:spacing w:before="100" w:beforeAutospacing="1" w:after="100" w:afterAutospacing="1"/>
    </w:pPr>
    <w:rPr>
      <w:sz w:val="24"/>
      <w:szCs w:val="24"/>
      <w:lang w:eastAsia="nl-NL"/>
    </w:rPr>
  </w:style>
  <w:style w:type="character" w:styleId="Onopgelostemelding">
    <w:name w:val="Unresolved Mention"/>
    <w:uiPriority w:val="99"/>
    <w:semiHidden/>
    <w:unhideWhenUsed/>
    <w:rsid w:val="00E93618"/>
    <w:rPr>
      <w:color w:val="605E5C"/>
      <w:shd w:val="clear" w:color="auto" w:fill="E1DFDD"/>
    </w:rPr>
  </w:style>
  <w:style w:type="paragraph" w:styleId="Revisie">
    <w:name w:val="Revision"/>
    <w:hidden/>
    <w:uiPriority w:val="99"/>
    <w:semiHidden/>
    <w:rsid w:val="00426C6F"/>
    <w:rPr>
      <w:rFonts w:ascii="Aptos" w:eastAsia="Calibri" w:hAnsi="Aptos" w:cs="Aptos"/>
      <w:sz w:val="22"/>
      <w:szCs w:val="22"/>
      <w:lang w:eastAsia="en-US"/>
    </w:rPr>
  </w:style>
  <w:style w:type="table" w:styleId="Tabelraster">
    <w:name w:val="Table Grid"/>
    <w:basedOn w:val="Standaardtabel"/>
    <w:rsid w:val="001C6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612D"/>
    <w:rPr>
      <w:sz w:val="16"/>
      <w:szCs w:val="16"/>
    </w:rPr>
  </w:style>
  <w:style w:type="paragraph" w:styleId="Tekstopmerking">
    <w:name w:val="annotation text"/>
    <w:basedOn w:val="Standaard"/>
    <w:link w:val="TekstopmerkingChar"/>
    <w:rsid w:val="001C612D"/>
    <w:rPr>
      <w:sz w:val="20"/>
      <w:szCs w:val="20"/>
    </w:rPr>
  </w:style>
  <w:style w:type="character" w:customStyle="1" w:styleId="TekstopmerkingChar">
    <w:name w:val="Tekst opmerking Char"/>
    <w:link w:val="Tekstopmerking"/>
    <w:rsid w:val="001C612D"/>
    <w:rPr>
      <w:rFonts w:ascii="Aptos" w:eastAsia="Calibri" w:hAnsi="Aptos" w:cs="Aptos"/>
      <w:lang w:eastAsia="en-US"/>
    </w:rPr>
  </w:style>
  <w:style w:type="paragraph" w:styleId="Onderwerpvanopmerking">
    <w:name w:val="annotation subject"/>
    <w:basedOn w:val="Tekstopmerking"/>
    <w:next w:val="Tekstopmerking"/>
    <w:link w:val="OnderwerpvanopmerkingChar"/>
    <w:uiPriority w:val="99"/>
    <w:rsid w:val="001C612D"/>
    <w:rPr>
      <w:b/>
      <w:bCs/>
    </w:rPr>
  </w:style>
  <w:style w:type="character" w:customStyle="1" w:styleId="OnderwerpvanopmerkingChar">
    <w:name w:val="Onderwerp van opmerking Char"/>
    <w:link w:val="Onderwerpvanopmerking"/>
    <w:uiPriority w:val="99"/>
    <w:rsid w:val="001C612D"/>
    <w:rPr>
      <w:rFonts w:ascii="Aptos" w:eastAsia="Calibri" w:hAnsi="Aptos" w:cs="Aptos"/>
      <w:b/>
      <w:bCs/>
      <w:lang w:eastAsia="en-US"/>
    </w:rPr>
  </w:style>
  <w:style w:type="paragraph" w:styleId="Lijstalinea">
    <w:name w:val="List Paragraph"/>
    <w:basedOn w:val="Lijstopsomteken"/>
    <w:uiPriority w:val="34"/>
    <w:qFormat/>
    <w:rsid w:val="00D700A8"/>
    <w:pPr>
      <w:tabs>
        <w:tab w:val="left" w:pos="397"/>
      </w:tabs>
      <w:spacing w:line="280" w:lineRule="atLeast"/>
      <w:ind w:left="357" w:hanging="357"/>
    </w:pPr>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D700A8"/>
    <w:pPr>
      <w:ind w:left="720" w:hanging="360"/>
      <w:contextualSpacing/>
    </w:pPr>
  </w:style>
  <w:style w:type="table" w:styleId="Rastertabel5donker-Accent6">
    <w:name w:val="Grid Table 5 Dark Accent 6"/>
    <w:basedOn w:val="Standaardtabel"/>
    <w:uiPriority w:val="50"/>
    <w:rsid w:val="007049E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astertabel7kleurrijk-Accent6">
    <w:name w:val="Grid Table 7 Colorful Accent 6"/>
    <w:basedOn w:val="Standaardtabel"/>
    <w:uiPriority w:val="52"/>
    <w:rsid w:val="006E5FB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jsttabel4-Accent6">
    <w:name w:val="List Table 4 Accent 6"/>
    <w:basedOn w:val="Standaardtabel"/>
    <w:uiPriority w:val="49"/>
    <w:rsid w:val="00CF2ED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Kop1Char">
    <w:name w:val="Kop 1 Char"/>
    <w:link w:val="Kop1"/>
    <w:uiPriority w:val="9"/>
    <w:rsid w:val="00762FB1"/>
    <w:rPr>
      <w:rFonts w:ascii="Cambria" w:hAnsi="Cambria"/>
      <w:b/>
      <w:bCs/>
      <w:color w:val="365F91"/>
      <w:sz w:val="28"/>
      <w:szCs w:val="28"/>
      <w:lang w:eastAsia="en-US"/>
    </w:rPr>
  </w:style>
  <w:style w:type="paragraph" w:styleId="Duidelijkcitaat">
    <w:name w:val="Intense Quote"/>
    <w:basedOn w:val="Standaard"/>
    <w:next w:val="Standaard"/>
    <w:link w:val="DuidelijkcitaatChar"/>
    <w:uiPriority w:val="30"/>
    <w:qFormat/>
    <w:rsid w:val="00762FB1"/>
    <w:pPr>
      <w:pBdr>
        <w:top w:val="single" w:sz="4" w:space="10" w:color="95B3D7"/>
        <w:bottom w:val="single" w:sz="4" w:space="10" w:color="95B3D7"/>
      </w:pBdr>
      <w:spacing w:before="360" w:after="360" w:line="276" w:lineRule="auto"/>
      <w:ind w:left="862" w:right="862"/>
      <w:jc w:val="center"/>
    </w:pPr>
    <w:rPr>
      <w:rFonts w:ascii="Calibri" w:hAnsi="Calibri" w:cs="Times New Roman"/>
      <w:bCs/>
      <w:iCs/>
      <w:color w:val="95B3D7"/>
      <w:sz w:val="20"/>
    </w:rPr>
  </w:style>
  <w:style w:type="character" w:customStyle="1" w:styleId="DuidelijkcitaatChar">
    <w:name w:val="Duidelijk citaat Char"/>
    <w:link w:val="Duidelijkcitaat"/>
    <w:uiPriority w:val="30"/>
    <w:rsid w:val="00762FB1"/>
    <w:rPr>
      <w:rFonts w:ascii="Calibri" w:eastAsia="Calibri" w:hAnsi="Calibri"/>
      <w:bCs/>
      <w:iCs/>
      <w:color w:val="95B3D7"/>
      <w:szCs w:val="22"/>
      <w:lang w:eastAsia="en-US"/>
    </w:rPr>
  </w:style>
  <w:style w:type="character" w:styleId="Intensieveverwijzing">
    <w:name w:val="Intense Reference"/>
    <w:uiPriority w:val="32"/>
    <w:qFormat/>
    <w:rsid w:val="00762FB1"/>
    <w:rPr>
      <w:b/>
      <w:bCs/>
      <w:smallCaps/>
      <w:color w:val="4F81BD"/>
      <w:spacing w:val="5"/>
    </w:rPr>
  </w:style>
  <w:style w:type="paragraph" w:customStyle="1" w:styleId="KopBijlage">
    <w:name w:val="Kop Bijlage"/>
    <w:basedOn w:val="Standaard"/>
    <w:next w:val="Standaard"/>
    <w:qFormat/>
    <w:rsid w:val="00E84D36"/>
    <w:pPr>
      <w:keepNext/>
      <w:pageBreakBefore/>
      <w:spacing w:line="600" w:lineRule="atLeast"/>
      <w:outlineLvl w:val="0"/>
    </w:pPr>
    <w:rPr>
      <w:rFonts w:ascii="Arial" w:eastAsia="MS Mincho" w:hAnsi="Arial" w:cs="Arial"/>
      <w:bCs/>
      <w:color w:val="00314E"/>
      <w:sz w:val="40"/>
      <w:szCs w:val="32"/>
      <w:lang w:eastAsia="nl-NL"/>
    </w:rPr>
  </w:style>
  <w:style w:type="table" w:styleId="Rastertabel4-Accent6">
    <w:name w:val="Grid Table 4 Accent 6"/>
    <w:basedOn w:val="Standaardtabel"/>
    <w:uiPriority w:val="49"/>
    <w:rsid w:val="00E84D36"/>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astertabel4">
    <w:name w:val="Grid Table 4"/>
    <w:basedOn w:val="Standaardtabel"/>
    <w:uiPriority w:val="49"/>
    <w:rsid w:val="00EB5ECE"/>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59458922">
      <w:bodyDiv w:val="1"/>
      <w:marLeft w:val="0"/>
      <w:marRight w:val="0"/>
      <w:marTop w:val="0"/>
      <w:marBottom w:val="0"/>
      <w:divBdr>
        <w:top w:val="none" w:sz="0" w:space="0" w:color="auto"/>
        <w:left w:val="none" w:sz="0" w:space="0" w:color="auto"/>
        <w:bottom w:val="none" w:sz="0" w:space="0" w:color="auto"/>
        <w:right w:val="none" w:sz="0" w:space="0" w:color="auto"/>
      </w:divBdr>
    </w:div>
    <w:div w:id="1732121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LG\Sjablonen\VrZW\Sjabloon%20met%20log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ACFF4E8E468040A3408A2F49BA2DC9" ma:contentTypeVersion="14" ma:contentTypeDescription="Een nieuw document maken." ma:contentTypeScope="" ma:versionID="4e5c606465e43efc49c1b24b99d69a2d">
  <xsd:schema xmlns:xsd="http://www.w3.org/2001/XMLSchema" xmlns:xs="http://www.w3.org/2001/XMLSchema" xmlns:p="http://schemas.microsoft.com/office/2006/metadata/properties" xmlns:ns2="b6dc3516-e000-437e-9a2a-9e2b64b3fd54" xmlns:ns3="715157bd-218b-49b6-a245-66e5f7eed793" targetNamespace="http://schemas.microsoft.com/office/2006/metadata/properties" ma:root="true" ma:fieldsID="18522aab191da16e80c42854b1ca1964" ns2:_="" ns3:_="">
    <xsd:import namespace="b6dc3516-e000-437e-9a2a-9e2b64b3fd54"/>
    <xsd:import namespace="715157bd-218b-49b6-a245-66e5f7eed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3516-e000-437e-9a2a-9e2b64b3f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157bd-218b-49b6-a245-66e5f7eed7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bda6d-e866-428a-8ffb-e7352631a624}" ma:internalName="TaxCatchAll" ma:showField="CatchAllData" ma:web="715157bd-218b-49b6-a245-66e5f7eed7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5157bd-218b-49b6-a245-66e5f7eed793" xsi:nil="true"/>
    <lcf76f155ced4ddcb4097134ff3c332f xmlns="b6dc3516-e000-437e-9a2a-9e2b64b3fd5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2C7815-024B-4306-9B77-AF98858816FC}"/>
</file>

<file path=customXml/itemProps2.xml><?xml version="1.0" encoding="utf-8"?>
<ds:datastoreItem xmlns:ds="http://schemas.openxmlformats.org/officeDocument/2006/customXml" ds:itemID="{07037928-67AE-41CA-BC34-67421A1FE921}">
  <ds:schemaRefs>
    <ds:schemaRef ds:uri="http://schemas.microsoft.com/office/2006/metadata/properties"/>
    <ds:schemaRef ds:uri="http://schemas.microsoft.com/office/infopath/2007/PartnerControls"/>
    <ds:schemaRef ds:uri="0e520118-788f-41ba-9182-23e9cacf4e2d"/>
    <ds:schemaRef ds:uri="23924627-e73b-43b6-aa47-20b921a99259"/>
  </ds:schemaRefs>
</ds:datastoreItem>
</file>

<file path=customXml/itemProps3.xml><?xml version="1.0" encoding="utf-8"?>
<ds:datastoreItem xmlns:ds="http://schemas.openxmlformats.org/officeDocument/2006/customXml" ds:itemID="{F5BAFB74-8395-46A0-8B9E-C9B81B0F9CAA}">
  <ds:schemaRefs>
    <ds:schemaRef ds:uri="http://schemas.openxmlformats.org/officeDocument/2006/bibliography"/>
  </ds:schemaRefs>
</ds:datastoreItem>
</file>

<file path=customXml/itemProps4.xml><?xml version="1.0" encoding="utf-8"?>
<ds:datastoreItem xmlns:ds="http://schemas.openxmlformats.org/officeDocument/2006/customXml" ds:itemID="{0C7E5FCA-37FE-42B0-9441-D8B356B6B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 met logo.dotx</Template>
  <TotalTime>1</TotalTime>
  <Pages>1</Pages>
  <Words>246</Words>
  <Characters>1354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Zaanstreek-Waterland</Company>
  <LinksUpToDate>false</LinksUpToDate>
  <CharactersWithSpaces>1597</CharactersWithSpaces>
  <SharedDoc>false</SharedDoc>
  <HLinks>
    <vt:vector size="6" baseType="variant">
      <vt:variant>
        <vt:i4>2097227</vt:i4>
      </vt:variant>
      <vt:variant>
        <vt:i4>0</vt:i4>
      </vt:variant>
      <vt:variant>
        <vt:i4>0</vt:i4>
      </vt:variant>
      <vt:variant>
        <vt:i4>5</vt:i4>
      </vt:variant>
      <vt:variant>
        <vt:lpwstr>mailto:h.benkhlafa@vrzw.nl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Suitela, Tjut</dc:creator>
  <cp:keywords/>
  <cp:lastModifiedBy>Benkhlafa, Halima</cp:lastModifiedBy>
  <cp:revision>5</cp:revision>
  <cp:lastPrinted>1900-01-01T08:00:00Z</cp:lastPrinted>
  <dcterms:created xsi:type="dcterms:W3CDTF">2024-08-21T14:20:00Z</dcterms:created>
  <dcterms:modified xsi:type="dcterms:W3CDTF">2025-03-05T10:53:00Z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0x0101002BACFF4E8E468040A3408A2F49BA2DC9</vt:lpwstr>
  </property>
  <property fmtid="{D5CDD505-2E9C-101B-9397-08002B2CF9AE}" pid="3" name="MediaServiceImageTags">
    <vt:lpwstr/>
  </property>
</Properties>
</file>