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26686" w14:textId="38BC7C13" w:rsidR="00962F33" w:rsidRPr="005D0FA9" w:rsidRDefault="00962F33" w:rsidP="00962F33">
      <w:pPr>
        <w:pStyle w:val="KopBijlage"/>
        <w:rPr>
          <w:b/>
          <w:bCs w:val="0"/>
          <w:sz w:val="40"/>
          <w:szCs w:val="40"/>
        </w:rPr>
      </w:pPr>
      <w:bookmarkStart w:id="0" w:name="_Toc419285420"/>
      <w:bookmarkStart w:id="1" w:name="_Toc421086916"/>
      <w:bookmarkStart w:id="2" w:name="_Toc421100639"/>
      <w:bookmarkStart w:id="3" w:name="_Toc535851661"/>
      <w:r w:rsidRPr="005D0FA9">
        <w:rPr>
          <w:b/>
          <w:bCs w:val="0"/>
          <w:sz w:val="40"/>
          <w:szCs w:val="40"/>
        </w:rPr>
        <w:t>Bijlage 0</w:t>
      </w:r>
      <w:r w:rsidR="004B2E67">
        <w:rPr>
          <w:b/>
          <w:bCs w:val="0"/>
          <w:sz w:val="40"/>
          <w:szCs w:val="40"/>
        </w:rPr>
        <w:t>2</w:t>
      </w:r>
      <w:r w:rsidR="00653DB7" w:rsidRPr="005D0FA9">
        <w:rPr>
          <w:b/>
          <w:bCs w:val="0"/>
          <w:sz w:val="40"/>
          <w:szCs w:val="40"/>
        </w:rPr>
        <w:t>.</w:t>
      </w:r>
      <w:r w:rsidRPr="005D0FA9">
        <w:rPr>
          <w:b/>
          <w:bCs w:val="0"/>
          <w:sz w:val="40"/>
          <w:szCs w:val="40"/>
        </w:rPr>
        <w:t xml:space="preserve"> Verklaring Onderaanneming</w:t>
      </w:r>
      <w:bookmarkEnd w:id="0"/>
      <w:bookmarkEnd w:id="1"/>
      <w:bookmarkEnd w:id="2"/>
      <w:bookmarkEnd w:id="3"/>
    </w:p>
    <w:p w14:paraId="08A3EB10" w14:textId="77777777" w:rsidR="00962F33" w:rsidRDefault="00962F33" w:rsidP="00962F33">
      <w:pPr>
        <w:spacing w:line="276" w:lineRule="auto"/>
        <w:rPr>
          <w:b/>
          <w:sz w:val="32"/>
          <w:szCs w:val="32"/>
        </w:rPr>
      </w:pPr>
    </w:p>
    <w:p w14:paraId="137D8A20" w14:textId="77777777" w:rsidR="00962F33" w:rsidRDefault="00962F33" w:rsidP="00962F33">
      <w:pPr>
        <w:suppressAutoHyphens/>
        <w:spacing w:line="288" w:lineRule="auto"/>
        <w:rPr>
          <w:rFonts w:cs="Arial"/>
        </w:rPr>
      </w:pPr>
      <w:r>
        <w:rPr>
          <w:rFonts w:cs="Arial"/>
        </w:rPr>
        <w:t xml:space="preserve">Ondergetekenden verklaren dat, indien naar aanleiding van de aanbestedingsprocedure </w:t>
      </w:r>
      <w:r w:rsidRPr="00274A62">
        <w:rPr>
          <w:rFonts w:cs="Arial"/>
        </w:rPr>
        <w:t xml:space="preserve">de </w:t>
      </w:r>
      <w:r>
        <w:rPr>
          <w:rFonts w:cs="Arial"/>
        </w:rPr>
        <w:t>O</w:t>
      </w:r>
      <w:r w:rsidRPr="00274A62">
        <w:rPr>
          <w:rFonts w:cs="Arial"/>
        </w:rPr>
        <w:t>pdracht door</w:t>
      </w:r>
      <w:r>
        <w:rPr>
          <w:rFonts w:cs="Arial"/>
        </w:rPr>
        <w:t xml:space="preserve"> VrZW</w:t>
      </w:r>
      <w:r w:rsidRPr="00274A62">
        <w:rPr>
          <w:rFonts w:cs="Arial"/>
        </w:rPr>
        <w:t xml:space="preserve"> aan </w:t>
      </w:r>
      <w:r>
        <w:rPr>
          <w:rFonts w:cs="Arial"/>
        </w:rPr>
        <w:t xml:space="preserve">de Inschrijver </w:t>
      </w:r>
      <w:r w:rsidRPr="00274A62">
        <w:rPr>
          <w:rFonts w:cs="Arial"/>
        </w:rPr>
        <w:t>zal word</w:t>
      </w:r>
      <w:r>
        <w:rPr>
          <w:rFonts w:cs="Arial"/>
        </w:rPr>
        <w:t>en</w:t>
      </w:r>
      <w:r w:rsidRPr="00274A62">
        <w:rPr>
          <w:rFonts w:cs="Arial"/>
        </w:rPr>
        <w:t xml:space="preserve"> </w:t>
      </w:r>
      <w:r>
        <w:rPr>
          <w:rFonts w:cs="Arial"/>
        </w:rPr>
        <w:t>gegund</w:t>
      </w:r>
      <w:r w:rsidRPr="00274A62">
        <w:rPr>
          <w:rFonts w:cs="Arial"/>
        </w:rPr>
        <w:t>,</w:t>
      </w:r>
      <w:r>
        <w:rPr>
          <w:rFonts w:cs="Arial"/>
        </w:rPr>
        <w:t xml:space="preserve"> de Inschrijver</w:t>
      </w:r>
      <w:r w:rsidRPr="00274A62">
        <w:rPr>
          <w:rFonts w:cs="Arial"/>
        </w:rPr>
        <w:t xml:space="preserve"> </w:t>
      </w:r>
      <w:r>
        <w:rPr>
          <w:rFonts w:cs="Arial"/>
        </w:rPr>
        <w:t>het volgende onderdeel van de Opdracht in onderaan</w:t>
      </w:r>
      <w:r w:rsidRPr="00274A62">
        <w:rPr>
          <w:rFonts w:cs="Arial"/>
        </w:rPr>
        <w:t xml:space="preserve">neming </w:t>
      </w:r>
      <w:r>
        <w:rPr>
          <w:rFonts w:cs="Arial"/>
        </w:rPr>
        <w:t xml:space="preserve">zal </w:t>
      </w:r>
      <w:r w:rsidRPr="00274A62">
        <w:rPr>
          <w:rFonts w:cs="Arial"/>
        </w:rPr>
        <w:t>geven</w:t>
      </w:r>
      <w:r>
        <w:rPr>
          <w:rFonts w:cs="Arial"/>
        </w:rPr>
        <w:t>: _________________________________________________________________________________</w:t>
      </w:r>
      <w:r w:rsidRPr="00274A62">
        <w:rPr>
          <w:rFonts w:cs="Arial"/>
        </w:rPr>
        <w:t xml:space="preserve"> </w:t>
      </w:r>
    </w:p>
    <w:p w14:paraId="5228A1C6" w14:textId="77777777" w:rsidR="00962F33" w:rsidRDefault="00962F33" w:rsidP="00962F33">
      <w:pPr>
        <w:suppressAutoHyphens/>
        <w:spacing w:line="288" w:lineRule="auto"/>
        <w:rPr>
          <w:rFonts w:cs="Arial"/>
        </w:rPr>
      </w:pPr>
    </w:p>
    <w:p w14:paraId="7BD312F3" w14:textId="77777777" w:rsidR="00962F33" w:rsidRDefault="00962F33" w:rsidP="00962F33">
      <w:pPr>
        <w:suppressAutoHyphens/>
        <w:spacing w:line="288" w:lineRule="auto"/>
        <w:rPr>
          <w:rFonts w:cs="Arial"/>
        </w:rPr>
      </w:pPr>
      <w:r>
        <w:rPr>
          <w:rFonts w:cs="Arial"/>
        </w:rPr>
        <w:t>Contactgegevens onderaannemer:</w:t>
      </w:r>
    </w:p>
    <w:p w14:paraId="6B8AF54D" w14:textId="77777777" w:rsidR="00962F33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s</w:t>
      </w:r>
      <w:r w:rsidRPr="00EF670A">
        <w:rPr>
          <w:rFonts w:eastAsia="Calibri" w:cs="Arial"/>
        </w:rPr>
        <w:t>tatutaire naam:</w:t>
      </w:r>
    </w:p>
    <w:p w14:paraId="4CF18315" w14:textId="77777777" w:rsidR="00962F33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683E9D0F" w14:textId="77777777" w:rsidR="00962F33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451C3FE3" w14:textId="77777777" w:rsidR="00962F33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67CBAF78" w14:textId="77777777" w:rsidR="00962F33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0C177DCA" w14:textId="77777777" w:rsidR="00962F33" w:rsidRPr="00EF670A" w:rsidRDefault="00962F33" w:rsidP="00962F33">
      <w:pPr>
        <w:pStyle w:val="Lijstalinea"/>
        <w:numPr>
          <w:ilvl w:val="0"/>
          <w:numId w:val="12"/>
        </w:numPr>
        <w:suppressAutoHyphens/>
        <w:spacing w:line="288" w:lineRule="auto"/>
        <w:ind w:left="426"/>
        <w:rPr>
          <w:rFonts w:eastAsia="Calibri" w:cs="Arial"/>
        </w:rPr>
      </w:pPr>
      <w:r>
        <w:rPr>
          <w:rFonts w:eastAsia="Calibri" w:cs="Arial"/>
        </w:rPr>
        <w:t>nummer van inschrijving in het handelsregister:</w:t>
      </w:r>
    </w:p>
    <w:p w14:paraId="7C417723" w14:textId="77777777" w:rsidR="00962F33" w:rsidRDefault="00962F33" w:rsidP="00962F33">
      <w:pPr>
        <w:suppressAutoHyphens/>
        <w:spacing w:line="288" w:lineRule="auto"/>
        <w:rPr>
          <w:rFonts w:cs="Arial"/>
        </w:rPr>
      </w:pPr>
    </w:p>
    <w:p w14:paraId="768461DD" w14:textId="77777777" w:rsidR="00962F33" w:rsidRDefault="00962F33" w:rsidP="00962F33">
      <w:pPr>
        <w:suppressAutoHyphens/>
        <w:spacing w:line="288" w:lineRule="auto"/>
        <w:rPr>
          <w:rFonts w:cs="Arial"/>
        </w:rPr>
      </w:pPr>
      <w:r>
        <w:rPr>
          <w:rFonts w:cs="Arial"/>
        </w:rPr>
        <w:t>Ondergetekende verklaren voorts dat:</w:t>
      </w:r>
    </w:p>
    <w:p w14:paraId="4FAB47B5" w14:textId="77777777" w:rsidR="00962F33" w:rsidRDefault="00962F33" w:rsidP="00962F33">
      <w:pPr>
        <w:suppressAutoHyphens/>
        <w:spacing w:line="288" w:lineRule="auto"/>
        <w:rPr>
          <w:rFonts w:cs="Arial"/>
        </w:rPr>
      </w:pPr>
    </w:p>
    <w:p w14:paraId="78EABE4C" w14:textId="3158FD0C" w:rsidR="00962F33" w:rsidRPr="00860F51" w:rsidRDefault="00962F33" w:rsidP="00962F33">
      <w:pPr>
        <w:pStyle w:val="Lijstalinea"/>
        <w:numPr>
          <w:ilvl w:val="0"/>
          <w:numId w:val="11"/>
        </w:numPr>
        <w:suppressAutoHyphens/>
        <w:spacing w:line="288" w:lineRule="auto"/>
        <w:ind w:left="426" w:hanging="426"/>
        <w:rPr>
          <w:rFonts w:eastAsia="Calibri" w:cs="Arial"/>
        </w:rPr>
      </w:pPr>
      <w:r w:rsidRPr="00860F51">
        <w:rPr>
          <w:rFonts w:eastAsia="Calibri" w:cs="Arial"/>
        </w:rPr>
        <w:t>d</w:t>
      </w:r>
      <w:r>
        <w:rPr>
          <w:rFonts w:eastAsia="Calibri" w:cs="Arial"/>
        </w:rPr>
        <w:t>e</w:t>
      </w:r>
      <w:r w:rsidRPr="00860F51">
        <w:rPr>
          <w:rFonts w:eastAsia="Calibri" w:cs="Arial"/>
        </w:rPr>
        <w:t xml:space="preserve"> </w:t>
      </w:r>
      <w:r>
        <w:rPr>
          <w:rFonts w:eastAsia="Calibri" w:cs="Arial"/>
        </w:rPr>
        <w:t>Inschrijver</w:t>
      </w:r>
      <w:r w:rsidRPr="00860F51">
        <w:rPr>
          <w:rFonts w:eastAsia="Calibri" w:cs="Arial"/>
        </w:rPr>
        <w:t xml:space="preserve"> de hoofdaannemer is en aanspreekpunt is voor </w:t>
      </w:r>
      <w:r w:rsidR="004315CD">
        <w:rPr>
          <w:rFonts w:eastAsia="Calibri" w:cs="Arial"/>
        </w:rPr>
        <w:t>VrZW</w:t>
      </w:r>
      <w:r w:rsidRPr="00860F51">
        <w:rPr>
          <w:rFonts w:eastAsia="Calibri" w:cs="Arial"/>
        </w:rPr>
        <w:t xml:space="preserve"> tijdens de aanbestedingsprocedure en uitvoering van de </w:t>
      </w:r>
      <w:r>
        <w:rPr>
          <w:rFonts w:eastAsia="Calibri" w:cs="Arial"/>
        </w:rPr>
        <w:t>O</w:t>
      </w:r>
      <w:r w:rsidRPr="00860F51">
        <w:rPr>
          <w:rFonts w:eastAsia="Calibri" w:cs="Arial"/>
        </w:rPr>
        <w:t xml:space="preserve">pdracht. </w:t>
      </w:r>
    </w:p>
    <w:p w14:paraId="609357C1" w14:textId="77777777" w:rsidR="00962F33" w:rsidRDefault="00962F33" w:rsidP="00962F33">
      <w:pPr>
        <w:spacing w:line="276" w:lineRule="auto"/>
      </w:pPr>
    </w:p>
    <w:p w14:paraId="0F9A618E" w14:textId="77777777" w:rsidR="00962F33" w:rsidRDefault="00962F33" w:rsidP="00962F33">
      <w:pPr>
        <w:pStyle w:val="Lijstalinea"/>
        <w:numPr>
          <w:ilvl w:val="0"/>
          <w:numId w:val="11"/>
        </w:numPr>
        <w:suppressAutoHyphens/>
        <w:spacing w:line="288" w:lineRule="auto"/>
        <w:ind w:left="426" w:hanging="426"/>
        <w:rPr>
          <w:rFonts w:eastAsia="Calibri" w:cs="Arial"/>
        </w:rPr>
      </w:pPr>
      <w:r w:rsidRPr="00B66336">
        <w:rPr>
          <w:rFonts w:eastAsia="Calibri" w:cs="Arial"/>
        </w:rPr>
        <w:t xml:space="preserve">De Inschrijver volledig aansprakelijk is voor de naleving van alle uit de overeenkomst voortvloeiende verplichtingen. </w:t>
      </w:r>
    </w:p>
    <w:p w14:paraId="309D4147" w14:textId="77777777" w:rsidR="00962F33" w:rsidRDefault="00962F33" w:rsidP="00962F33">
      <w:pPr>
        <w:ind w:left="397" w:hanging="397"/>
        <w:rPr>
          <w:rFonts w:cs="Arial"/>
        </w:rPr>
      </w:pPr>
    </w:p>
    <w:p w14:paraId="1BDE1F94" w14:textId="77777777" w:rsidR="00962F33" w:rsidRPr="00755D8B" w:rsidRDefault="00962F33" w:rsidP="00962F33">
      <w:pPr>
        <w:suppressAutoHyphens/>
        <w:rPr>
          <w:rFonts w:ascii="Arial" w:hAnsi="Arial" w:cs="Arial"/>
          <w:sz w:val="20"/>
          <w:szCs w:val="20"/>
        </w:rPr>
      </w:pPr>
    </w:p>
    <w:tbl>
      <w:tblPr>
        <w:tblStyle w:val="Rastertabel4"/>
        <w:tblpPr w:leftFromText="141" w:rightFromText="141" w:bottomFromText="160" w:vertAnchor="text" w:horzAnchor="margin" w:tblpY="377"/>
        <w:tblW w:w="8520" w:type="dxa"/>
        <w:tblLayout w:type="fixed"/>
        <w:tblLook w:val="04A0" w:firstRow="1" w:lastRow="0" w:firstColumn="1" w:lastColumn="0" w:noHBand="0" w:noVBand="1"/>
      </w:tblPr>
      <w:tblGrid>
        <w:gridCol w:w="2833"/>
        <w:gridCol w:w="5687"/>
      </w:tblGrid>
      <w:tr w:rsidR="00962F33" w:rsidRPr="00755D8B" w14:paraId="4B84FE25" w14:textId="77777777" w:rsidTr="00AA5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336E41FD" w14:textId="77777777" w:rsidR="00962F33" w:rsidRPr="00755D8B" w:rsidRDefault="00962F33" w:rsidP="009A292D">
            <w:pPr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</w:rPr>
              <w:t>Statutair</w:t>
            </w:r>
            <w:r w:rsidRPr="00962F33">
              <w:rPr>
                <w:rFonts w:cs="Arial"/>
              </w:rPr>
              <w:t>e</w:t>
            </w:r>
            <w:r>
              <w:rPr>
                <w:rFonts w:cs="Arial"/>
              </w:rPr>
              <w:t xml:space="preserve"> naam inschrijver</w:t>
            </w:r>
          </w:p>
        </w:tc>
        <w:tc>
          <w:tcPr>
            <w:tcW w:w="5690" w:type="dxa"/>
          </w:tcPr>
          <w:p w14:paraId="27E65CDB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33" w:rsidRPr="00755D8B" w14:paraId="03AACC44" w14:textId="77777777" w:rsidTr="00AA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4816C14F" w14:textId="77777777" w:rsidR="00962F33" w:rsidRPr="00755D8B" w:rsidRDefault="00962F33" w:rsidP="009A292D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755D8B"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5690" w:type="dxa"/>
          </w:tcPr>
          <w:p w14:paraId="2C02D4CF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33" w:rsidRPr="00755D8B" w14:paraId="18823D28" w14:textId="77777777" w:rsidTr="00AA5D1C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4A6AEF9F" w14:textId="77777777" w:rsidR="00962F33" w:rsidRPr="00755D8B" w:rsidRDefault="00962F33" w:rsidP="009A292D">
            <w:pPr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755D8B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690" w:type="dxa"/>
          </w:tcPr>
          <w:p w14:paraId="037772F8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33" w:rsidRPr="00755D8B" w14:paraId="223D1B2D" w14:textId="77777777" w:rsidTr="00AA5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770EFB0" w14:textId="77777777" w:rsidR="00962F33" w:rsidRPr="00755D8B" w:rsidRDefault="00962F33" w:rsidP="009A292D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755D8B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2A809B5" w14:textId="77777777" w:rsidR="00962F33" w:rsidRPr="00755D8B" w:rsidRDefault="00962F33" w:rsidP="009A292D">
            <w:pPr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</w:p>
          <w:p w14:paraId="23892545" w14:textId="77777777" w:rsidR="00962F33" w:rsidRPr="00755D8B" w:rsidRDefault="00962F33" w:rsidP="009A292D">
            <w:pPr>
              <w:spacing w:before="90" w:after="54" w:line="312" w:lineRule="auto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0" w:type="dxa"/>
          </w:tcPr>
          <w:p w14:paraId="5F678A9A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2F33" w:rsidRPr="00755D8B" w14:paraId="19AE3159" w14:textId="77777777" w:rsidTr="00AA5D1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hideMark/>
          </w:tcPr>
          <w:p w14:paraId="1D485009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rPr>
                <w:rFonts w:ascii="Arial" w:hAnsi="Arial" w:cs="Arial"/>
                <w:sz w:val="20"/>
                <w:szCs w:val="20"/>
              </w:rPr>
            </w:pPr>
            <w:r w:rsidRPr="00755D8B">
              <w:rPr>
                <w:rFonts w:ascii="Arial" w:hAnsi="Arial" w:cs="Arial"/>
                <w:sz w:val="20"/>
                <w:szCs w:val="20"/>
              </w:rPr>
              <w:t>Plaats en datum:</w:t>
            </w:r>
          </w:p>
        </w:tc>
        <w:tc>
          <w:tcPr>
            <w:tcW w:w="5690" w:type="dxa"/>
          </w:tcPr>
          <w:p w14:paraId="7A333611" w14:textId="77777777" w:rsidR="00962F33" w:rsidRPr="00755D8B" w:rsidRDefault="00962F33" w:rsidP="009A292D">
            <w:pPr>
              <w:snapToGrid w:val="0"/>
              <w:spacing w:before="90" w:after="54" w:line="312" w:lineRule="auto"/>
              <w:ind w:left="57" w:right="5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A7F0E2" w14:textId="77777777" w:rsidR="00962F33" w:rsidRPr="00B66336" w:rsidRDefault="00962F33" w:rsidP="00962F33">
      <w:pPr>
        <w:ind w:left="397" w:hanging="397"/>
        <w:rPr>
          <w:rFonts w:cs="Arial"/>
        </w:rPr>
      </w:pPr>
    </w:p>
    <w:p w14:paraId="27D0E7DE" w14:textId="77777777" w:rsidR="00962F33" w:rsidRPr="009576D5" w:rsidRDefault="00962F33" w:rsidP="00962F33">
      <w:pPr>
        <w:suppressAutoHyphens/>
        <w:spacing w:line="288" w:lineRule="auto"/>
        <w:rPr>
          <w:rFonts w:cs="Arial"/>
        </w:rPr>
      </w:pPr>
    </w:p>
    <w:p w14:paraId="145BFA5B" w14:textId="77777777" w:rsidR="00962F33" w:rsidRDefault="00962F33" w:rsidP="00962F33">
      <w:pPr>
        <w:spacing w:line="276" w:lineRule="auto"/>
      </w:pPr>
    </w:p>
    <w:p w14:paraId="76E8B2CB" w14:textId="445B9996" w:rsidR="00F3185C" w:rsidRPr="00303A3C" w:rsidRDefault="00F3185C" w:rsidP="00303A3C"/>
    <w:sectPr w:rsidR="00F3185C" w:rsidRPr="00303A3C" w:rsidSect="00BF631B">
      <w:headerReference w:type="default" r:id="rId11"/>
      <w:footerReference w:type="default" r:id="rId12"/>
      <w:pgSz w:w="11906" w:h="16838" w:code="9"/>
      <w:pgMar w:top="2517" w:right="1418" w:bottom="1418" w:left="1418" w:header="283" w:footer="709" w:gutter="0"/>
      <w:paperSrc w:first="260" w:other="26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FC425" w14:textId="77777777" w:rsidR="002470DC" w:rsidRPr="00684F96" w:rsidRDefault="002470DC">
      <w:r w:rsidRPr="00684F96">
        <w:separator/>
      </w:r>
    </w:p>
  </w:endnote>
  <w:endnote w:type="continuationSeparator" w:id="0">
    <w:p w14:paraId="2B2BAB07" w14:textId="77777777" w:rsidR="002470DC" w:rsidRPr="00684F96" w:rsidRDefault="002470DC">
      <w:r w:rsidRPr="00684F96">
        <w:continuationSeparator/>
      </w:r>
    </w:p>
  </w:endnote>
  <w:endnote w:type="continuationNotice" w:id="1">
    <w:p w14:paraId="32F77EC3" w14:textId="77777777" w:rsidR="002470DC" w:rsidRDefault="002470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7F206" w14:textId="50C51799" w:rsidR="00E1650D" w:rsidRPr="00E1650D" w:rsidRDefault="00E1650D">
    <w:pPr>
      <w:pStyle w:val="Voettekst"/>
      <w:rPr>
        <w:rFonts w:ascii="Arial" w:hAnsi="Arial" w:cs="Arial"/>
        <w:sz w:val="16"/>
        <w:szCs w:val="16"/>
        <w:lang w:eastAsia="en-US"/>
      </w:rPr>
    </w:pPr>
    <w:r w:rsidRPr="00E1650D">
      <w:rPr>
        <w:rFonts w:ascii="Arial" w:hAnsi="Arial" w:cs="Arial"/>
        <w:sz w:val="16"/>
        <w:szCs w:val="16"/>
      </w:rPr>
      <w:t>In de veiligheidsregio Zaanstreek-Waterland werken brandweer, politie, gemeenten en GHOR samen aan veiligheid.</w:t>
    </w:r>
  </w:p>
  <w:p w14:paraId="1BBFB076" w14:textId="77777777" w:rsidR="00E1650D" w:rsidRDefault="00E1650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BA087" w14:textId="77777777" w:rsidR="002470DC" w:rsidRPr="00684F96" w:rsidRDefault="002470DC">
      <w:r w:rsidRPr="00684F96">
        <w:separator/>
      </w:r>
    </w:p>
  </w:footnote>
  <w:footnote w:type="continuationSeparator" w:id="0">
    <w:p w14:paraId="7C0FE2B3" w14:textId="77777777" w:rsidR="002470DC" w:rsidRPr="00684F96" w:rsidRDefault="002470DC">
      <w:r w:rsidRPr="00684F96">
        <w:continuationSeparator/>
      </w:r>
    </w:p>
  </w:footnote>
  <w:footnote w:type="continuationNotice" w:id="1">
    <w:p w14:paraId="24372AE7" w14:textId="77777777" w:rsidR="002470DC" w:rsidRDefault="002470D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A7B7" w14:textId="145B827B" w:rsidR="005C3891" w:rsidRPr="00684F96" w:rsidRDefault="00BF631B" w:rsidP="00BF631B">
    <w:pPr>
      <w:pStyle w:val="Koptekst"/>
      <w:tabs>
        <w:tab w:val="clear" w:pos="9072"/>
        <w:tab w:val="right" w:pos="10440"/>
      </w:tabs>
      <w:ind w:left="4252"/>
    </w:pPr>
    <w:r>
      <w:t xml:space="preserve">                                                                                                                                                                   </w:t>
    </w:r>
    <w:r>
      <w:rPr>
        <w:noProof/>
      </w:rPr>
      <w:t xml:space="preserve">  </w:t>
    </w:r>
    <w:r w:rsidR="004B2E67">
      <w:rPr>
        <w:noProof/>
      </w:rPr>
      <w:pict w14:anchorId="5AD680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8.6pt;height:51.6pt;visibility:visible;mso-wrap-style:squar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2492B"/>
    <w:multiLevelType w:val="multilevel"/>
    <w:tmpl w:val="47FC239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4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0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6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22" w:hanging="2160"/>
      </w:pPr>
      <w:rPr>
        <w:rFonts w:hint="default"/>
      </w:rPr>
    </w:lvl>
  </w:abstractNum>
  <w:abstractNum w:abstractNumId="1" w15:restartNumberingAfterBreak="0">
    <w:nsid w:val="1B03041D"/>
    <w:multiLevelType w:val="hybridMultilevel"/>
    <w:tmpl w:val="002CD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D6069"/>
    <w:multiLevelType w:val="hybridMultilevel"/>
    <w:tmpl w:val="E87C68DE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AC7CA3"/>
    <w:multiLevelType w:val="hybridMultilevel"/>
    <w:tmpl w:val="E11A4E9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735972"/>
    <w:multiLevelType w:val="multilevel"/>
    <w:tmpl w:val="8FCE6B86"/>
    <w:lvl w:ilvl="0">
      <w:start w:val="1"/>
      <w:numFmt w:val="decimal"/>
      <w:lvlText w:val="%1."/>
      <w:lvlJc w:val="left"/>
      <w:pPr>
        <w:ind w:left="1776" w:hanging="360"/>
      </w:pPr>
    </w:lvl>
    <w:lvl w:ilvl="1">
      <w:start w:val="2"/>
      <w:numFmt w:val="decimal"/>
      <w:isLgl/>
      <w:lvlText w:val="%1.%2."/>
      <w:lvlJc w:val="left"/>
      <w:pPr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2160"/>
      </w:pPr>
      <w:rPr>
        <w:rFonts w:hint="default"/>
      </w:rPr>
    </w:lvl>
  </w:abstractNum>
  <w:abstractNum w:abstractNumId="5" w15:restartNumberingAfterBreak="0">
    <w:nsid w:val="45FC0B9A"/>
    <w:multiLevelType w:val="hybridMultilevel"/>
    <w:tmpl w:val="6A941F5A"/>
    <w:lvl w:ilvl="0" w:tplc="0413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ADF2BE0A">
      <w:numFmt w:val="bullet"/>
      <w:lvlText w:val="•"/>
      <w:lvlJc w:val="left"/>
      <w:pPr>
        <w:ind w:left="222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53773A5F"/>
    <w:multiLevelType w:val="hybridMultilevel"/>
    <w:tmpl w:val="FD0409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704E3928"/>
    <w:multiLevelType w:val="multilevel"/>
    <w:tmpl w:val="9B06ABEC"/>
    <w:lvl w:ilvl="0">
      <w:start w:val="1"/>
      <w:numFmt w:val="upperRoman"/>
      <w:lvlText w:val="%1."/>
      <w:lvlJc w:val="left"/>
      <w:pPr>
        <w:ind w:left="856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1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1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1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76" w:hanging="1440"/>
      </w:pPr>
      <w:rPr>
        <w:rFonts w:hint="default"/>
      </w:rPr>
    </w:lvl>
  </w:abstractNum>
  <w:abstractNum w:abstractNumId="10" w15:restartNumberingAfterBreak="0">
    <w:nsid w:val="72C006C8"/>
    <w:multiLevelType w:val="hybridMultilevel"/>
    <w:tmpl w:val="174AEF98"/>
    <w:lvl w:ilvl="0" w:tplc="0413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8364C6"/>
    <w:multiLevelType w:val="hybridMultilevel"/>
    <w:tmpl w:val="AD6CBCB0"/>
    <w:lvl w:ilvl="0" w:tplc="46160ACE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4207800">
    <w:abstractNumId w:val="6"/>
  </w:num>
  <w:num w:numId="2" w16cid:durableId="204409969">
    <w:abstractNumId w:val="3"/>
  </w:num>
  <w:num w:numId="3" w16cid:durableId="1490443019">
    <w:abstractNumId w:val="10"/>
  </w:num>
  <w:num w:numId="4" w16cid:durableId="702949694">
    <w:abstractNumId w:val="11"/>
  </w:num>
  <w:num w:numId="5" w16cid:durableId="834960181">
    <w:abstractNumId w:val="1"/>
  </w:num>
  <w:num w:numId="6" w16cid:durableId="649212753">
    <w:abstractNumId w:val="9"/>
  </w:num>
  <w:num w:numId="7" w16cid:durableId="1457681765">
    <w:abstractNumId w:val="0"/>
  </w:num>
  <w:num w:numId="8" w16cid:durableId="734090810">
    <w:abstractNumId w:val="4"/>
  </w:num>
  <w:num w:numId="9" w16cid:durableId="1972204741">
    <w:abstractNumId w:val="5"/>
  </w:num>
  <w:num w:numId="10" w16cid:durableId="395976264">
    <w:abstractNumId w:val="8"/>
  </w:num>
  <w:num w:numId="11" w16cid:durableId="1825391032">
    <w:abstractNumId w:val="7"/>
  </w:num>
  <w:num w:numId="12" w16cid:durableId="1594821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4F96"/>
    <w:rsid w:val="00015DA4"/>
    <w:rsid w:val="000348DA"/>
    <w:rsid w:val="000353E9"/>
    <w:rsid w:val="00036B3D"/>
    <w:rsid w:val="00042C88"/>
    <w:rsid w:val="00043920"/>
    <w:rsid w:val="0004571C"/>
    <w:rsid w:val="00046EFB"/>
    <w:rsid w:val="000562B6"/>
    <w:rsid w:val="00060AB3"/>
    <w:rsid w:val="00063230"/>
    <w:rsid w:val="00077F27"/>
    <w:rsid w:val="00080D97"/>
    <w:rsid w:val="00097FDD"/>
    <w:rsid w:val="000A2D4A"/>
    <w:rsid w:val="000A4B69"/>
    <w:rsid w:val="000A6049"/>
    <w:rsid w:val="000B1075"/>
    <w:rsid w:val="000B199A"/>
    <w:rsid w:val="000C5592"/>
    <w:rsid w:val="000D0028"/>
    <w:rsid w:val="001009E2"/>
    <w:rsid w:val="00103280"/>
    <w:rsid w:val="00105AE1"/>
    <w:rsid w:val="00110266"/>
    <w:rsid w:val="001137D3"/>
    <w:rsid w:val="00116CC1"/>
    <w:rsid w:val="0012257D"/>
    <w:rsid w:val="00143FBD"/>
    <w:rsid w:val="00144DDD"/>
    <w:rsid w:val="00167685"/>
    <w:rsid w:val="00173CDD"/>
    <w:rsid w:val="001846DC"/>
    <w:rsid w:val="00194C1B"/>
    <w:rsid w:val="001A39A5"/>
    <w:rsid w:val="001C612D"/>
    <w:rsid w:val="001D2AA9"/>
    <w:rsid w:val="001E2944"/>
    <w:rsid w:val="001E6E6A"/>
    <w:rsid w:val="001F6C45"/>
    <w:rsid w:val="0020307A"/>
    <w:rsid w:val="002273FE"/>
    <w:rsid w:val="00230F14"/>
    <w:rsid w:val="00232375"/>
    <w:rsid w:val="00235E31"/>
    <w:rsid w:val="00246FDF"/>
    <w:rsid w:val="002470DC"/>
    <w:rsid w:val="00253AF4"/>
    <w:rsid w:val="00255F50"/>
    <w:rsid w:val="00262979"/>
    <w:rsid w:val="00282F0D"/>
    <w:rsid w:val="002908E6"/>
    <w:rsid w:val="002B279E"/>
    <w:rsid w:val="002C4C00"/>
    <w:rsid w:val="0030341A"/>
    <w:rsid w:val="00303A3C"/>
    <w:rsid w:val="00304DFE"/>
    <w:rsid w:val="003219DF"/>
    <w:rsid w:val="00331B2D"/>
    <w:rsid w:val="0033681C"/>
    <w:rsid w:val="003528FA"/>
    <w:rsid w:val="00364C25"/>
    <w:rsid w:val="00385C86"/>
    <w:rsid w:val="00386888"/>
    <w:rsid w:val="0038724A"/>
    <w:rsid w:val="003A5A70"/>
    <w:rsid w:val="003B6C78"/>
    <w:rsid w:val="003C2978"/>
    <w:rsid w:val="003C4AEC"/>
    <w:rsid w:val="003E35A9"/>
    <w:rsid w:val="003F0865"/>
    <w:rsid w:val="003F744C"/>
    <w:rsid w:val="00421E26"/>
    <w:rsid w:val="00426C6F"/>
    <w:rsid w:val="004315CD"/>
    <w:rsid w:val="0043454C"/>
    <w:rsid w:val="00434A7F"/>
    <w:rsid w:val="004360F9"/>
    <w:rsid w:val="00447629"/>
    <w:rsid w:val="004577AF"/>
    <w:rsid w:val="00463F32"/>
    <w:rsid w:val="00472F65"/>
    <w:rsid w:val="00486ACF"/>
    <w:rsid w:val="0049621B"/>
    <w:rsid w:val="004B2E67"/>
    <w:rsid w:val="004B2EB3"/>
    <w:rsid w:val="004C69D6"/>
    <w:rsid w:val="004E40CA"/>
    <w:rsid w:val="004F78B2"/>
    <w:rsid w:val="00505537"/>
    <w:rsid w:val="00510FBB"/>
    <w:rsid w:val="00517B38"/>
    <w:rsid w:val="00534761"/>
    <w:rsid w:val="00542D20"/>
    <w:rsid w:val="00546B9C"/>
    <w:rsid w:val="00564832"/>
    <w:rsid w:val="005936A3"/>
    <w:rsid w:val="00595B0F"/>
    <w:rsid w:val="005C3891"/>
    <w:rsid w:val="005C6A38"/>
    <w:rsid w:val="005C7C4D"/>
    <w:rsid w:val="005D0FA9"/>
    <w:rsid w:val="00626044"/>
    <w:rsid w:val="00644E9C"/>
    <w:rsid w:val="00653DB7"/>
    <w:rsid w:val="00654D8C"/>
    <w:rsid w:val="0065550B"/>
    <w:rsid w:val="006749F1"/>
    <w:rsid w:val="0068105D"/>
    <w:rsid w:val="00681AF3"/>
    <w:rsid w:val="00684F96"/>
    <w:rsid w:val="0069135F"/>
    <w:rsid w:val="006A73B2"/>
    <w:rsid w:val="006C0F6C"/>
    <w:rsid w:val="006C5148"/>
    <w:rsid w:val="006C6292"/>
    <w:rsid w:val="006E5FBC"/>
    <w:rsid w:val="007049E8"/>
    <w:rsid w:val="00711804"/>
    <w:rsid w:val="00746E6D"/>
    <w:rsid w:val="00755223"/>
    <w:rsid w:val="00760802"/>
    <w:rsid w:val="00762FB1"/>
    <w:rsid w:val="0076769B"/>
    <w:rsid w:val="00785135"/>
    <w:rsid w:val="00793037"/>
    <w:rsid w:val="007937FB"/>
    <w:rsid w:val="007B4256"/>
    <w:rsid w:val="007C2040"/>
    <w:rsid w:val="007C3FDB"/>
    <w:rsid w:val="007D3AE1"/>
    <w:rsid w:val="007E261D"/>
    <w:rsid w:val="007E7002"/>
    <w:rsid w:val="007F38A5"/>
    <w:rsid w:val="007F637C"/>
    <w:rsid w:val="0081155C"/>
    <w:rsid w:val="0081772A"/>
    <w:rsid w:val="008200C7"/>
    <w:rsid w:val="00847167"/>
    <w:rsid w:val="0085271E"/>
    <w:rsid w:val="008557DC"/>
    <w:rsid w:val="00856E7E"/>
    <w:rsid w:val="00857713"/>
    <w:rsid w:val="00890DC1"/>
    <w:rsid w:val="00891730"/>
    <w:rsid w:val="00892E62"/>
    <w:rsid w:val="00895743"/>
    <w:rsid w:val="00895EB6"/>
    <w:rsid w:val="008B513F"/>
    <w:rsid w:val="008D1DBB"/>
    <w:rsid w:val="008D35AA"/>
    <w:rsid w:val="008F5D22"/>
    <w:rsid w:val="00913880"/>
    <w:rsid w:val="00916808"/>
    <w:rsid w:val="00931BA9"/>
    <w:rsid w:val="00933E81"/>
    <w:rsid w:val="00943E31"/>
    <w:rsid w:val="009548EA"/>
    <w:rsid w:val="00962F30"/>
    <w:rsid w:val="00962F33"/>
    <w:rsid w:val="00972741"/>
    <w:rsid w:val="009B3D0F"/>
    <w:rsid w:val="009C5519"/>
    <w:rsid w:val="009D5F51"/>
    <w:rsid w:val="009E3EF7"/>
    <w:rsid w:val="009F3407"/>
    <w:rsid w:val="00A15D3C"/>
    <w:rsid w:val="00A33866"/>
    <w:rsid w:val="00A44FD1"/>
    <w:rsid w:val="00A51556"/>
    <w:rsid w:val="00A73240"/>
    <w:rsid w:val="00A73DAB"/>
    <w:rsid w:val="00A83FE8"/>
    <w:rsid w:val="00AA4498"/>
    <w:rsid w:val="00AA5D1C"/>
    <w:rsid w:val="00AB5D70"/>
    <w:rsid w:val="00AC0879"/>
    <w:rsid w:val="00AC6B77"/>
    <w:rsid w:val="00AD093D"/>
    <w:rsid w:val="00AD6E06"/>
    <w:rsid w:val="00AE084E"/>
    <w:rsid w:val="00AE0F0C"/>
    <w:rsid w:val="00AE46B0"/>
    <w:rsid w:val="00AF2834"/>
    <w:rsid w:val="00B21470"/>
    <w:rsid w:val="00B25412"/>
    <w:rsid w:val="00B3136D"/>
    <w:rsid w:val="00B33570"/>
    <w:rsid w:val="00B354A8"/>
    <w:rsid w:val="00B43179"/>
    <w:rsid w:val="00B46F53"/>
    <w:rsid w:val="00B800E8"/>
    <w:rsid w:val="00BA4284"/>
    <w:rsid w:val="00BB08F9"/>
    <w:rsid w:val="00BB0AD1"/>
    <w:rsid w:val="00BB5927"/>
    <w:rsid w:val="00BC14BA"/>
    <w:rsid w:val="00BE4A30"/>
    <w:rsid w:val="00BF631B"/>
    <w:rsid w:val="00C26151"/>
    <w:rsid w:val="00C42A48"/>
    <w:rsid w:val="00C43DD5"/>
    <w:rsid w:val="00C46A1A"/>
    <w:rsid w:val="00C4750B"/>
    <w:rsid w:val="00C47D88"/>
    <w:rsid w:val="00C5180A"/>
    <w:rsid w:val="00C5691E"/>
    <w:rsid w:val="00C569CA"/>
    <w:rsid w:val="00C65E81"/>
    <w:rsid w:val="00C67CDC"/>
    <w:rsid w:val="00C832E4"/>
    <w:rsid w:val="00C930EF"/>
    <w:rsid w:val="00CE09DF"/>
    <w:rsid w:val="00CF2ED0"/>
    <w:rsid w:val="00CF3197"/>
    <w:rsid w:val="00D1204C"/>
    <w:rsid w:val="00D17DE1"/>
    <w:rsid w:val="00D45A54"/>
    <w:rsid w:val="00D50F13"/>
    <w:rsid w:val="00D546FF"/>
    <w:rsid w:val="00D56D13"/>
    <w:rsid w:val="00D60972"/>
    <w:rsid w:val="00D63CFB"/>
    <w:rsid w:val="00D700A8"/>
    <w:rsid w:val="00D705DE"/>
    <w:rsid w:val="00D872CC"/>
    <w:rsid w:val="00DA71F2"/>
    <w:rsid w:val="00DB4C82"/>
    <w:rsid w:val="00DC5D0B"/>
    <w:rsid w:val="00DC714A"/>
    <w:rsid w:val="00DC7F55"/>
    <w:rsid w:val="00DD2299"/>
    <w:rsid w:val="00DD40C5"/>
    <w:rsid w:val="00DE3DD7"/>
    <w:rsid w:val="00DE676F"/>
    <w:rsid w:val="00E058B8"/>
    <w:rsid w:val="00E062D3"/>
    <w:rsid w:val="00E0677A"/>
    <w:rsid w:val="00E1650D"/>
    <w:rsid w:val="00E23A0B"/>
    <w:rsid w:val="00E25A2F"/>
    <w:rsid w:val="00E26AF0"/>
    <w:rsid w:val="00E32F49"/>
    <w:rsid w:val="00E34D38"/>
    <w:rsid w:val="00E36F61"/>
    <w:rsid w:val="00E47F0D"/>
    <w:rsid w:val="00E53448"/>
    <w:rsid w:val="00E65666"/>
    <w:rsid w:val="00E66F9C"/>
    <w:rsid w:val="00E74A6F"/>
    <w:rsid w:val="00E81B9F"/>
    <w:rsid w:val="00E83464"/>
    <w:rsid w:val="00E84635"/>
    <w:rsid w:val="00E8561E"/>
    <w:rsid w:val="00E93618"/>
    <w:rsid w:val="00E94570"/>
    <w:rsid w:val="00EC7BD1"/>
    <w:rsid w:val="00ED1C36"/>
    <w:rsid w:val="00EF5077"/>
    <w:rsid w:val="00F23682"/>
    <w:rsid w:val="00F3185C"/>
    <w:rsid w:val="00F42232"/>
    <w:rsid w:val="00F621DE"/>
    <w:rsid w:val="00F623C1"/>
    <w:rsid w:val="00F7665A"/>
    <w:rsid w:val="00F83D60"/>
    <w:rsid w:val="00F90F02"/>
    <w:rsid w:val="00F911CF"/>
    <w:rsid w:val="00FB69DA"/>
    <w:rsid w:val="00FE3C4A"/>
    <w:rsid w:val="00FE45E2"/>
    <w:rsid w:val="00FF7B1E"/>
    <w:rsid w:val="45C3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17780"/>
  <w15:chartTrackingRefBased/>
  <w15:docId w15:val="{66470981-3AA0-45EE-970D-2A0F71040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annotation text" w:uiPriority="0"/>
    <w:lsdException w:name="caption" w:semiHidden="1" w:uiPriority="35" w:unhideWhenUsed="1" w:qFormat="1"/>
    <w:lsdException w:name="annotation reference" w:uiPriority="0"/>
    <w:lsdException w:name="macro" w:semiHidden="1" w:unhideWhenUsed="1"/>
    <w:lsdException w:name="List Bullet" w:semiHidden="1" w:uiPriority="0" w:unhideWhenUsed="1"/>
    <w:lsdException w:name="List Number" w:semiHidden="1" w:unhideWhenUsed="1"/>
    <w:lsdException w:name="List Bullet 2" w:uiPriority="0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85C86"/>
    <w:rPr>
      <w:rFonts w:ascii="Aptos" w:eastAsia="Calibri" w:hAnsi="Aptos" w:cs="Aptos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762FB1"/>
    <w:pPr>
      <w:keepNext/>
      <w:keepLines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KoptekstChar">
    <w:name w:val="Koptekst Char"/>
    <w:link w:val="Koptekst"/>
    <w:uiPriority w:val="99"/>
    <w:semiHidden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paragraph" w:styleId="Voettekst">
    <w:name w:val="footer"/>
    <w:basedOn w:val="Standaard"/>
    <w:link w:val="VoettekstChar"/>
    <w:uiPriority w:val="99"/>
    <w:rsid w:val="00D56D13"/>
    <w:pPr>
      <w:tabs>
        <w:tab w:val="center" w:pos="4536"/>
        <w:tab w:val="right" w:pos="9072"/>
      </w:tabs>
    </w:pPr>
    <w:rPr>
      <w:sz w:val="20"/>
      <w:szCs w:val="20"/>
      <w:lang w:eastAsia="nl-NL"/>
    </w:rPr>
  </w:style>
  <w:style w:type="character" w:customStyle="1" w:styleId="VoettekstChar">
    <w:name w:val="Voettekst Char"/>
    <w:link w:val="Voettekst"/>
    <w:uiPriority w:val="99"/>
    <w:locked/>
    <w:rPr>
      <w:rFonts w:ascii="Arial" w:hAnsi="Arial" w:cs="Arial"/>
      <w:sz w:val="18"/>
      <w:szCs w:val="18"/>
      <w:rtl w:val="0"/>
      <w:cs w:val="0"/>
      <w:lang w:val="en-US" w:eastAsia="en-US"/>
    </w:rPr>
  </w:style>
  <w:style w:type="character" w:styleId="Hyperlink">
    <w:name w:val="Hyperlink"/>
    <w:uiPriority w:val="99"/>
    <w:unhideWhenUsed/>
    <w:rsid w:val="00B25412"/>
    <w:rPr>
      <w:color w:val="0563C1"/>
      <w:u w:val="single"/>
    </w:rPr>
  </w:style>
  <w:style w:type="paragraph" w:styleId="Normaalweb">
    <w:name w:val="Normal (Web)"/>
    <w:basedOn w:val="Standaard"/>
    <w:uiPriority w:val="99"/>
    <w:unhideWhenUsed/>
    <w:rsid w:val="00B25412"/>
    <w:pPr>
      <w:spacing w:before="100" w:beforeAutospacing="1" w:after="100" w:afterAutospacing="1"/>
    </w:pPr>
    <w:rPr>
      <w:sz w:val="24"/>
      <w:szCs w:val="24"/>
      <w:lang w:eastAsia="nl-NL"/>
    </w:rPr>
  </w:style>
  <w:style w:type="character" w:styleId="Onopgelostemelding">
    <w:name w:val="Unresolved Mention"/>
    <w:uiPriority w:val="99"/>
    <w:semiHidden/>
    <w:unhideWhenUsed/>
    <w:rsid w:val="00E9361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426C6F"/>
    <w:rPr>
      <w:rFonts w:ascii="Aptos" w:eastAsia="Calibri" w:hAnsi="Aptos" w:cs="Aptos"/>
      <w:sz w:val="22"/>
      <w:szCs w:val="22"/>
      <w:lang w:eastAsia="en-US"/>
    </w:rPr>
  </w:style>
  <w:style w:type="table" w:styleId="Tabelraster">
    <w:name w:val="Table Grid"/>
    <w:basedOn w:val="Standaardtabel"/>
    <w:rsid w:val="001C61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1C612D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C612D"/>
    <w:rPr>
      <w:sz w:val="20"/>
      <w:szCs w:val="20"/>
    </w:rPr>
  </w:style>
  <w:style w:type="character" w:customStyle="1" w:styleId="TekstopmerkingChar">
    <w:name w:val="Tekst opmerking Char"/>
    <w:link w:val="Tekstopmerking"/>
    <w:rsid w:val="001C612D"/>
    <w:rPr>
      <w:rFonts w:ascii="Aptos" w:eastAsia="Calibri" w:hAnsi="Aptos" w:cs="Aptos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1C612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rsid w:val="001C612D"/>
    <w:rPr>
      <w:rFonts w:ascii="Aptos" w:eastAsia="Calibri" w:hAnsi="Aptos" w:cs="Aptos"/>
      <w:b/>
      <w:bCs/>
      <w:lang w:eastAsia="en-US"/>
    </w:rPr>
  </w:style>
  <w:style w:type="paragraph" w:styleId="Lijstalinea">
    <w:name w:val="List Paragraph"/>
    <w:aliases w:val="Lijstalinea niv 1"/>
    <w:basedOn w:val="Lijstopsomteken"/>
    <w:link w:val="LijstalineaChar"/>
    <w:uiPriority w:val="72"/>
    <w:qFormat/>
    <w:rsid w:val="00D700A8"/>
    <w:pPr>
      <w:tabs>
        <w:tab w:val="left" w:pos="397"/>
      </w:tabs>
      <w:spacing w:line="280" w:lineRule="atLeast"/>
      <w:ind w:left="357" w:hanging="357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Lijstopsomteken">
    <w:name w:val="List Bullet"/>
    <w:basedOn w:val="Standaard"/>
    <w:semiHidden/>
    <w:unhideWhenUsed/>
    <w:rsid w:val="00D700A8"/>
    <w:pPr>
      <w:ind w:left="720" w:hanging="360"/>
      <w:contextualSpacing/>
    </w:pPr>
  </w:style>
  <w:style w:type="table" w:styleId="Rastertabel5donker-Accent6">
    <w:name w:val="Grid Table 5 Dark Accent 6"/>
    <w:basedOn w:val="Standaardtabel"/>
    <w:uiPriority w:val="50"/>
    <w:rsid w:val="007049E8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Rastertabel7kleurrijk-Accent6">
    <w:name w:val="Grid Table 7 Colorful Accent 6"/>
    <w:basedOn w:val="Standaardtabel"/>
    <w:uiPriority w:val="52"/>
    <w:rsid w:val="006E5FBC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Lijsttabel4-Accent6">
    <w:name w:val="List Table 4 Accent 6"/>
    <w:basedOn w:val="Standaardtabel"/>
    <w:uiPriority w:val="49"/>
    <w:rsid w:val="00CF2ED0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Kop1Char">
    <w:name w:val="Kop 1 Char"/>
    <w:link w:val="Kop1"/>
    <w:uiPriority w:val="9"/>
    <w:rsid w:val="00762FB1"/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62FB1"/>
    <w:pPr>
      <w:pBdr>
        <w:top w:val="single" w:sz="4" w:space="10" w:color="95B3D7"/>
        <w:bottom w:val="single" w:sz="4" w:space="10" w:color="95B3D7"/>
      </w:pBdr>
      <w:spacing w:before="360" w:after="360" w:line="276" w:lineRule="auto"/>
      <w:ind w:left="862" w:right="862"/>
      <w:jc w:val="center"/>
    </w:pPr>
    <w:rPr>
      <w:rFonts w:ascii="Calibri" w:hAnsi="Calibri" w:cs="Times New Roman"/>
      <w:bCs/>
      <w:iCs/>
      <w:color w:val="95B3D7"/>
      <w:sz w:val="20"/>
    </w:rPr>
  </w:style>
  <w:style w:type="character" w:customStyle="1" w:styleId="DuidelijkcitaatChar">
    <w:name w:val="Duidelijk citaat Char"/>
    <w:link w:val="Duidelijkcitaat"/>
    <w:uiPriority w:val="30"/>
    <w:rsid w:val="00762FB1"/>
    <w:rPr>
      <w:rFonts w:ascii="Calibri" w:eastAsia="Calibri" w:hAnsi="Calibri"/>
      <w:bCs/>
      <w:iCs/>
      <w:color w:val="95B3D7"/>
      <w:szCs w:val="22"/>
      <w:lang w:eastAsia="en-US"/>
    </w:rPr>
  </w:style>
  <w:style w:type="character" w:styleId="Intensieveverwijzing">
    <w:name w:val="Intense Reference"/>
    <w:uiPriority w:val="32"/>
    <w:qFormat/>
    <w:rsid w:val="00762FB1"/>
    <w:rPr>
      <w:b/>
      <w:bCs/>
      <w:smallCaps/>
      <w:color w:val="4F81BD"/>
      <w:spacing w:val="5"/>
    </w:rPr>
  </w:style>
  <w:style w:type="numbering" w:customStyle="1" w:styleId="Huisstijl-Opsomming">
    <w:name w:val="Huisstijl-Opsomming"/>
    <w:basedOn w:val="Geenlijst"/>
    <w:rsid w:val="00962F33"/>
    <w:pPr>
      <w:numPr>
        <w:numId w:val="10"/>
      </w:numPr>
    </w:pPr>
  </w:style>
  <w:style w:type="paragraph" w:customStyle="1" w:styleId="KopBijlage">
    <w:name w:val="Kop Bijlage"/>
    <w:basedOn w:val="Standaard"/>
    <w:next w:val="Standaard"/>
    <w:qFormat/>
    <w:rsid w:val="00962F33"/>
    <w:pPr>
      <w:keepNext/>
      <w:pageBreakBefore/>
      <w:spacing w:line="600" w:lineRule="atLeast"/>
      <w:outlineLvl w:val="0"/>
    </w:pPr>
    <w:rPr>
      <w:rFonts w:ascii="Arial" w:eastAsia="MS Mincho" w:hAnsi="Arial" w:cs="Arial"/>
      <w:bCs/>
      <w:color w:val="00314E"/>
      <w:sz w:val="60"/>
      <w:szCs w:val="32"/>
      <w:lang w:eastAsia="nl-NL"/>
    </w:rPr>
  </w:style>
  <w:style w:type="paragraph" w:styleId="Lijstopsomteken2">
    <w:name w:val="List Bullet 2"/>
    <w:basedOn w:val="Standaard"/>
    <w:rsid w:val="00962F33"/>
    <w:pPr>
      <w:spacing w:line="280" w:lineRule="atLeast"/>
      <w:ind w:left="680" w:hanging="283"/>
      <w:contextualSpacing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LijstalineaChar">
    <w:name w:val="Lijstalinea Char"/>
    <w:aliases w:val="Lijstalinea niv 1 Char"/>
    <w:link w:val="Lijstalinea"/>
    <w:uiPriority w:val="72"/>
    <w:locked/>
    <w:rsid w:val="00962F33"/>
    <w:rPr>
      <w:rFonts w:ascii="Arial" w:hAnsi="Arial"/>
    </w:rPr>
  </w:style>
  <w:style w:type="table" w:styleId="Rastertabel4-Accent6">
    <w:name w:val="Grid Table 4 Accent 6"/>
    <w:basedOn w:val="Standaardtabel"/>
    <w:uiPriority w:val="49"/>
    <w:rsid w:val="00962F33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Rastertabel4">
    <w:name w:val="Grid Table 4"/>
    <w:basedOn w:val="Standaardtabel"/>
    <w:uiPriority w:val="49"/>
    <w:rsid w:val="00AA5D1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LG\Sjablonen\VrZW\Sjabloon%20met%20logo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ACFF4E8E468040A3408A2F49BA2DC9" ma:contentTypeVersion="14" ma:contentTypeDescription="Een nieuw document maken." ma:contentTypeScope="" ma:versionID="4e5c606465e43efc49c1b24b99d69a2d">
  <xsd:schema xmlns:xsd="http://www.w3.org/2001/XMLSchema" xmlns:xs="http://www.w3.org/2001/XMLSchema" xmlns:p="http://schemas.microsoft.com/office/2006/metadata/properties" xmlns:ns2="b6dc3516-e000-437e-9a2a-9e2b64b3fd54" xmlns:ns3="715157bd-218b-49b6-a245-66e5f7eed793" targetNamespace="http://schemas.microsoft.com/office/2006/metadata/properties" ma:root="true" ma:fieldsID="18522aab191da16e80c42854b1ca1964" ns2:_="" ns3:_="">
    <xsd:import namespace="b6dc3516-e000-437e-9a2a-9e2b64b3fd54"/>
    <xsd:import namespace="715157bd-218b-49b6-a245-66e5f7eed7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c3516-e000-437e-9a2a-9e2b64b3f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8a07bd16-b9b6-4854-be03-36f3fdd17d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5157bd-218b-49b6-a245-66e5f7eed79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dbda6d-e866-428a-8ffb-e7352631a624}" ma:internalName="TaxCatchAll" ma:showField="CatchAllData" ma:web="715157bd-218b-49b6-a245-66e5f7eed7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5157bd-218b-49b6-a245-66e5f7eed793" xsi:nil="true"/>
    <lcf76f155ced4ddcb4097134ff3c332f xmlns="b6dc3516-e000-437e-9a2a-9e2b64b3fd5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4B3047-1DF2-4C0B-AA00-D647E5C77E20}"/>
</file>

<file path=customXml/itemProps2.xml><?xml version="1.0" encoding="utf-8"?>
<ds:datastoreItem xmlns:ds="http://schemas.openxmlformats.org/officeDocument/2006/customXml" ds:itemID="{07037928-67AE-41CA-BC34-67421A1FE921}">
  <ds:schemaRefs>
    <ds:schemaRef ds:uri="http://schemas.microsoft.com/office/2006/metadata/properties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0e520118-788f-41ba-9182-23e9cacf4e2d"/>
    <ds:schemaRef ds:uri="23924627-e73b-43b6-aa47-20b921a99259"/>
  </ds:schemaRefs>
</ds:datastoreItem>
</file>

<file path=customXml/itemProps3.xml><?xml version="1.0" encoding="utf-8"?>
<ds:datastoreItem xmlns:ds="http://schemas.openxmlformats.org/officeDocument/2006/customXml" ds:itemID="{F5BAFB74-8395-46A0-8B9E-C9B81B0F9C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C7E5FCA-37FE-42B0-9441-D8B356B6B6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met logo.dotx</Template>
  <TotalTime>1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Zaanstreek-Waterland</Company>
  <LinksUpToDate>false</LinksUpToDate>
  <CharactersWithSpaces>907</CharactersWithSpaces>
  <SharedDoc>false</SharedDoc>
  <HLinks>
    <vt:vector size="6" baseType="variant">
      <vt:variant>
        <vt:i4>2097227</vt:i4>
      </vt:variant>
      <vt:variant>
        <vt:i4>0</vt:i4>
      </vt:variant>
      <vt:variant>
        <vt:i4>0</vt:i4>
      </vt:variant>
      <vt:variant>
        <vt:i4>5</vt:i4>
      </vt:variant>
      <vt:variant>
        <vt:lpwstr>mailto:h.benkhlafa@vrzw.nl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Suitela, Tjut</dc:creator>
  <cp:keywords/>
  <cp:lastModifiedBy>Benkhlafa, Halima</cp:lastModifiedBy>
  <cp:revision>6</cp:revision>
  <cp:lastPrinted>1900-01-01T08:00:00Z</cp:lastPrinted>
  <dcterms:created xsi:type="dcterms:W3CDTF">2024-08-21T14:18:00Z</dcterms:created>
  <dcterms:modified xsi:type="dcterms:W3CDTF">2025-03-05T10:52:00Z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0x0101002BACFF4E8E468040A3408A2F49BA2DC9</vt:lpwstr>
  </property>
  <property fmtid="{D5CDD505-2E9C-101B-9397-08002B2CF9AE}" pid="3" name="MediaServiceImageTags">
    <vt:lpwstr/>
  </property>
</Properties>
</file>