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8BAB" w14:textId="77777777" w:rsidR="003179C5" w:rsidRPr="00FC67F5" w:rsidRDefault="003179C5" w:rsidP="00FC67F5">
      <w:pPr>
        <w:pStyle w:val="Kop1"/>
        <w:rPr>
          <w:rFonts w:ascii="Arial" w:hAnsi="Arial" w:cs="Arial"/>
          <w:sz w:val="40"/>
          <w:szCs w:val="40"/>
        </w:rPr>
      </w:pPr>
      <w:r w:rsidRPr="00FC67F5">
        <w:rPr>
          <w:rFonts w:ascii="Arial" w:hAnsi="Arial" w:cs="Arial"/>
          <w:sz w:val="40"/>
          <w:szCs w:val="40"/>
        </w:rPr>
        <w:t>Bijlage 01. Checklist Aanmelding  </w:t>
      </w:r>
    </w:p>
    <w:p w14:paraId="7C60CB8D" w14:textId="10686B54" w:rsidR="003179C5" w:rsidRPr="003179C5" w:rsidRDefault="003179C5" w:rsidP="003179C5">
      <w:r w:rsidRPr="003179C5">
        <w:t> </w:t>
      </w:r>
    </w:p>
    <w:p w14:paraId="1409AE1A" w14:textId="773A1319" w:rsidR="003179C5" w:rsidRPr="003179C5" w:rsidRDefault="003179C5" w:rsidP="003179C5">
      <w:r w:rsidRPr="003179C5">
        <w:t xml:space="preserve">In het eerste deel van de onderstaande tabel zijn alle bijlagen van het </w:t>
      </w:r>
      <w:r w:rsidR="009808D1">
        <w:t>Beschrijvend do</w:t>
      </w:r>
      <w:r w:rsidRPr="003179C5">
        <w:t xml:space="preserve">cument opgenomen. Alle documenten waarachter ‘Ja/Nee’ is aangegeven dienen door de </w:t>
      </w:r>
      <w:r w:rsidR="009808D1">
        <w:t>Inschrijver</w:t>
      </w:r>
      <w:r w:rsidRPr="003179C5">
        <w:t xml:space="preserve">, op straffe van uitsluiting van de aanbestedingsprocedure, bij Aanmelding te worden ingediend. De </w:t>
      </w:r>
      <w:r w:rsidR="009808D1">
        <w:t>Inschrijver</w:t>
      </w:r>
      <w:r w:rsidRPr="003179C5">
        <w:t xml:space="preserve"> dient voor ieder van deze documenten door middel van ‘Ja’ of ‘Nee’ aan te geven of hij het betreffende document al dan niet bij zijn Aanmelding heeft ingediend.  </w:t>
      </w:r>
    </w:p>
    <w:p w14:paraId="5268D00B" w14:textId="77777777" w:rsidR="003179C5" w:rsidRPr="003179C5" w:rsidRDefault="003179C5" w:rsidP="003179C5">
      <w:r w:rsidRPr="003179C5">
        <w:t> </w:t>
      </w:r>
    </w:p>
    <w:p w14:paraId="1A022378" w14:textId="6BE868A2" w:rsidR="003179C5" w:rsidRPr="003179C5" w:rsidRDefault="003179C5" w:rsidP="003179C5">
      <w:r w:rsidRPr="003179C5">
        <w:t xml:space="preserve">In het tweede deel van de tabel is aangegeven welke documenten door de </w:t>
      </w:r>
      <w:r w:rsidR="009808D1">
        <w:t>Inschrijver</w:t>
      </w:r>
      <w:r w:rsidRPr="003179C5">
        <w:t xml:space="preserve"> wie VrZW voornemens is </w:t>
      </w:r>
      <w:r w:rsidR="009808D1">
        <w:t>om de opdracht te gunnen binn</w:t>
      </w:r>
      <w:r w:rsidRPr="003179C5">
        <w:t>en zeven kalenderdagen na een daartoe strekkend verzoek van VrZW moeten worden ingediend.  </w:t>
      </w:r>
    </w:p>
    <w:p w14:paraId="5F177487" w14:textId="77777777" w:rsidR="003179C5" w:rsidRPr="003179C5" w:rsidRDefault="003179C5" w:rsidP="003179C5">
      <w:r w:rsidRPr="003179C5">
        <w:t> </w:t>
      </w:r>
    </w:p>
    <w:tbl>
      <w:tblPr>
        <w:tblStyle w:val="Rastertabel4"/>
        <w:tblW w:w="9440" w:type="dxa"/>
        <w:tblLook w:val="04A0" w:firstRow="1" w:lastRow="0" w:firstColumn="1" w:lastColumn="0" w:noHBand="0" w:noVBand="1"/>
      </w:tblPr>
      <w:tblGrid>
        <w:gridCol w:w="1384"/>
        <w:gridCol w:w="5890"/>
        <w:gridCol w:w="2166"/>
      </w:tblGrid>
      <w:tr w:rsidR="00F225C2" w:rsidRPr="003179C5" w14:paraId="27023F9C" w14:textId="77777777" w:rsidTr="009B6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21DE5941" w14:textId="77777777" w:rsidR="003179C5" w:rsidRDefault="003179C5" w:rsidP="003179C5">
            <w:pPr>
              <w:rPr>
                <w:b w:val="0"/>
                <w:bCs w:val="0"/>
              </w:rPr>
            </w:pPr>
            <w:r>
              <w:t>Bijlagen </w:t>
            </w:r>
          </w:p>
        </w:tc>
        <w:tc>
          <w:tcPr>
            <w:tcW w:w="5890" w:type="dxa"/>
            <w:hideMark/>
          </w:tcPr>
          <w:p w14:paraId="6A12CFE7" w14:textId="77777777" w:rsidR="003179C5" w:rsidRDefault="003179C5" w:rsidP="003179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Onderwerp </w:t>
            </w:r>
          </w:p>
        </w:tc>
        <w:tc>
          <w:tcPr>
            <w:tcW w:w="2166" w:type="dxa"/>
            <w:hideMark/>
          </w:tcPr>
          <w:p w14:paraId="6EBEC115" w14:textId="77777777" w:rsidR="003179C5" w:rsidRDefault="003179C5" w:rsidP="003179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Ingevuld en ingediend </w:t>
            </w:r>
            <w:r>
              <w:rPr>
                <w:u w:val="single"/>
              </w:rPr>
              <w:t>Ja/Nee</w:t>
            </w:r>
            <w:r>
              <w:t xml:space="preserve"> en niet van toepassing  </w:t>
            </w:r>
          </w:p>
        </w:tc>
      </w:tr>
      <w:tr w:rsidR="009B6B29" w:rsidRPr="003179C5" w14:paraId="022C64BB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1C4F1C9D" w14:textId="3439D656" w:rsidR="009B6B29" w:rsidRDefault="009B6B29" w:rsidP="009B6B29">
            <w:pPr>
              <w:rPr>
                <w:b w:val="0"/>
                <w:bCs w:val="0"/>
              </w:rPr>
            </w:pPr>
            <w:r>
              <w:t>Bijlage 01.</w:t>
            </w:r>
          </w:p>
        </w:tc>
        <w:tc>
          <w:tcPr>
            <w:tcW w:w="5890" w:type="dxa"/>
            <w:hideMark/>
          </w:tcPr>
          <w:p w14:paraId="22097DD1" w14:textId="77777777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Checklist Aanmelding </w:t>
            </w:r>
          </w:p>
        </w:tc>
        <w:tc>
          <w:tcPr>
            <w:tcW w:w="2166" w:type="dxa"/>
            <w:hideMark/>
          </w:tcPr>
          <w:p w14:paraId="612C790A" w14:textId="77777777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Ja/Nee </w:t>
            </w:r>
          </w:p>
        </w:tc>
      </w:tr>
      <w:tr w:rsidR="009B6B29" w:rsidRPr="003179C5" w14:paraId="51C2433E" w14:textId="77777777" w:rsidTr="009B6B2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7C210337" w14:textId="23322E10" w:rsidR="009B6B29" w:rsidRDefault="009B6B29" w:rsidP="009B6B29">
            <w:pPr>
              <w:rPr>
                <w:b w:val="0"/>
                <w:bCs w:val="0"/>
              </w:rPr>
            </w:pPr>
            <w:r>
              <w:t>Bijlage 02.</w:t>
            </w:r>
          </w:p>
        </w:tc>
        <w:tc>
          <w:tcPr>
            <w:tcW w:w="5890" w:type="dxa"/>
            <w:hideMark/>
          </w:tcPr>
          <w:p w14:paraId="19855869" w14:textId="3CFD95EA" w:rsidR="009B6B29" w:rsidRPr="003179C5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Verklaring onderaanneming</w:t>
            </w:r>
          </w:p>
        </w:tc>
        <w:tc>
          <w:tcPr>
            <w:tcW w:w="2166" w:type="dxa"/>
            <w:hideMark/>
          </w:tcPr>
          <w:p w14:paraId="2B9D6F44" w14:textId="77777777" w:rsidR="009B6B29" w:rsidRPr="003179C5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9C5">
              <w:t>Ja/Nee </w:t>
            </w:r>
          </w:p>
        </w:tc>
      </w:tr>
      <w:tr w:rsidR="009B6B29" w:rsidRPr="003179C5" w14:paraId="7BFE4FA8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249A7C90" w14:textId="30243ED8" w:rsidR="009B6B29" w:rsidRDefault="009B6B29" w:rsidP="009B6B29">
            <w:pPr>
              <w:rPr>
                <w:b w:val="0"/>
                <w:bCs w:val="0"/>
              </w:rPr>
            </w:pPr>
            <w:r>
              <w:t>Bijlage 03.</w:t>
            </w:r>
          </w:p>
        </w:tc>
        <w:tc>
          <w:tcPr>
            <w:tcW w:w="5890" w:type="dxa"/>
            <w:hideMark/>
          </w:tcPr>
          <w:p w14:paraId="55A96E63" w14:textId="5E8608D4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Verklaring samenwerkingsverband</w:t>
            </w:r>
          </w:p>
        </w:tc>
        <w:tc>
          <w:tcPr>
            <w:tcW w:w="2166" w:type="dxa"/>
            <w:hideMark/>
          </w:tcPr>
          <w:p w14:paraId="5FFCB024" w14:textId="77777777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Ja/Nee </w:t>
            </w:r>
          </w:p>
        </w:tc>
      </w:tr>
      <w:tr w:rsidR="009B6B29" w:rsidRPr="003179C5" w14:paraId="396F37B2" w14:textId="77777777" w:rsidTr="009B6B29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6642E687" w14:textId="01DFA510" w:rsidR="009B6B29" w:rsidRDefault="009B6B29" w:rsidP="009B6B29">
            <w:pPr>
              <w:rPr>
                <w:b w:val="0"/>
                <w:bCs w:val="0"/>
              </w:rPr>
            </w:pPr>
            <w:r>
              <w:t>Bijlage 04.</w:t>
            </w:r>
          </w:p>
        </w:tc>
        <w:tc>
          <w:tcPr>
            <w:tcW w:w="5890" w:type="dxa"/>
            <w:hideMark/>
          </w:tcPr>
          <w:p w14:paraId="2F92A4AE" w14:textId="3FA1B2B6" w:rsidR="009B6B29" w:rsidRPr="003179C5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Verklaring middelen derde</w:t>
            </w:r>
          </w:p>
        </w:tc>
        <w:tc>
          <w:tcPr>
            <w:tcW w:w="2166" w:type="dxa"/>
            <w:hideMark/>
          </w:tcPr>
          <w:p w14:paraId="27C486AC" w14:textId="77777777" w:rsidR="009B6B29" w:rsidRPr="003179C5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9C5">
              <w:t>Ja/Nee </w:t>
            </w:r>
          </w:p>
        </w:tc>
      </w:tr>
      <w:tr w:rsidR="009B6B29" w:rsidRPr="003179C5" w14:paraId="65414BD7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132E0E3" w14:textId="5F2EF97C" w:rsidR="009B6B29" w:rsidRDefault="009B6B29" w:rsidP="009B6B29">
            <w:pPr>
              <w:rPr>
                <w:b w:val="0"/>
                <w:bCs w:val="0"/>
              </w:rPr>
            </w:pPr>
            <w:r>
              <w:t>Bijlage 05.a</w:t>
            </w:r>
          </w:p>
        </w:tc>
        <w:tc>
          <w:tcPr>
            <w:tcW w:w="5890" w:type="dxa"/>
          </w:tcPr>
          <w:p w14:paraId="67EA2E0B" w14:textId="0FA6E5BC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Concept Overeenkomst</w:t>
            </w:r>
          </w:p>
        </w:tc>
        <w:tc>
          <w:tcPr>
            <w:tcW w:w="2166" w:type="dxa"/>
          </w:tcPr>
          <w:p w14:paraId="1DF54413" w14:textId="2BF03947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Niet van toepassing</w:t>
            </w:r>
            <w:r w:rsidRPr="000D4680">
              <w:t> </w:t>
            </w:r>
          </w:p>
        </w:tc>
      </w:tr>
      <w:tr w:rsidR="009B6B29" w:rsidRPr="003179C5" w14:paraId="6AEB01CD" w14:textId="77777777" w:rsidTr="009B6B2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C9B5ADB" w14:textId="52FFF1FA" w:rsidR="009B6B29" w:rsidRDefault="009B6B29" w:rsidP="009B6B29">
            <w:pPr>
              <w:rPr>
                <w:b w:val="0"/>
                <w:bCs w:val="0"/>
              </w:rPr>
            </w:pPr>
            <w:r>
              <w:t>Bijlage 05.b</w:t>
            </w:r>
          </w:p>
        </w:tc>
        <w:tc>
          <w:tcPr>
            <w:tcW w:w="5890" w:type="dxa"/>
          </w:tcPr>
          <w:p w14:paraId="6EF987F4" w14:textId="660A4FAB" w:rsidR="009B6B29" w:rsidRPr="003179C5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Verwerkersovereenkomst</w:t>
            </w:r>
          </w:p>
        </w:tc>
        <w:tc>
          <w:tcPr>
            <w:tcW w:w="2166" w:type="dxa"/>
          </w:tcPr>
          <w:p w14:paraId="75E19A57" w14:textId="1AD9E835" w:rsidR="009B6B29" w:rsidRPr="003179C5" w:rsidRDefault="009D7F93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Niet van toepassing</w:t>
            </w:r>
          </w:p>
        </w:tc>
      </w:tr>
      <w:tr w:rsidR="009B6B29" w:rsidRPr="003179C5" w14:paraId="5D5AF61C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065B077" w14:textId="65A6D19D" w:rsidR="009B6B29" w:rsidRDefault="009B6B29" w:rsidP="009B6B29">
            <w:pPr>
              <w:rPr>
                <w:b w:val="0"/>
                <w:bCs w:val="0"/>
              </w:rPr>
            </w:pPr>
            <w:r>
              <w:t>Bijlage 06.</w:t>
            </w:r>
          </w:p>
        </w:tc>
        <w:tc>
          <w:tcPr>
            <w:tcW w:w="5890" w:type="dxa"/>
          </w:tcPr>
          <w:p w14:paraId="682FB64C" w14:textId="5D9D3C39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Pr="00F53C96">
              <w:t>lgemene Rijksvoorwaarden voor het verstrekken van Opdrachten tot het verrichten van Diensten</w:t>
            </w:r>
            <w:r>
              <w:t xml:space="preserve"> (ARVODI 2018)</w:t>
            </w:r>
          </w:p>
        </w:tc>
        <w:tc>
          <w:tcPr>
            <w:tcW w:w="2166" w:type="dxa"/>
          </w:tcPr>
          <w:p w14:paraId="09715F20" w14:textId="213C798D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Niet van toepassing</w:t>
            </w:r>
            <w:r w:rsidRPr="000D4680">
              <w:t> </w:t>
            </w:r>
          </w:p>
        </w:tc>
      </w:tr>
      <w:tr w:rsidR="009B6B29" w:rsidRPr="003179C5" w14:paraId="69096F82" w14:textId="77777777" w:rsidTr="009B6B2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F42C1F5" w14:textId="46F78482" w:rsidR="009B6B29" w:rsidRDefault="009B6B29" w:rsidP="009B6B29">
            <w:pPr>
              <w:rPr>
                <w:b w:val="0"/>
                <w:bCs w:val="0"/>
              </w:rPr>
            </w:pPr>
            <w:r>
              <w:t>Bijlage 07.</w:t>
            </w:r>
          </w:p>
        </w:tc>
        <w:tc>
          <w:tcPr>
            <w:tcW w:w="5890" w:type="dxa"/>
          </w:tcPr>
          <w:p w14:paraId="3F17E344" w14:textId="164E0792" w:rsidR="009B6B29" w:rsidRPr="003179C5" w:rsidRDefault="00DB085C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Inschrijfformulier</w:t>
            </w:r>
          </w:p>
        </w:tc>
        <w:tc>
          <w:tcPr>
            <w:tcW w:w="2166" w:type="dxa"/>
          </w:tcPr>
          <w:p w14:paraId="12768CEF" w14:textId="51E1C0E9" w:rsidR="009B6B29" w:rsidRPr="003179C5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66A2">
              <w:t>Ja/Nee</w:t>
            </w:r>
          </w:p>
        </w:tc>
      </w:tr>
      <w:tr w:rsidR="009B6B29" w:rsidRPr="003179C5" w14:paraId="5063DAFE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1BF9E824" w14:textId="35BAC5E1" w:rsidR="009B6B29" w:rsidRDefault="009B6B29" w:rsidP="009B6B29">
            <w:pPr>
              <w:rPr>
                <w:b w:val="0"/>
                <w:bCs w:val="0"/>
              </w:rPr>
            </w:pPr>
            <w:r>
              <w:t>Bijlage 08.</w:t>
            </w:r>
          </w:p>
        </w:tc>
        <w:tc>
          <w:tcPr>
            <w:tcW w:w="5890" w:type="dxa"/>
            <w:hideMark/>
          </w:tcPr>
          <w:p w14:paraId="5D4B7FA6" w14:textId="5F9198B1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Formulier referentieopdracht</w:t>
            </w:r>
          </w:p>
        </w:tc>
        <w:tc>
          <w:tcPr>
            <w:tcW w:w="2166" w:type="dxa"/>
            <w:hideMark/>
          </w:tcPr>
          <w:p w14:paraId="346CE397" w14:textId="0524C9DA" w:rsidR="009B6B29" w:rsidRPr="003179C5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66A2">
              <w:t>Ja/Nee</w:t>
            </w:r>
          </w:p>
        </w:tc>
      </w:tr>
      <w:tr w:rsidR="009B6B29" w:rsidRPr="003179C5" w14:paraId="5F0C5636" w14:textId="77777777" w:rsidTr="009B6B2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21D51286" w14:textId="723C1E59" w:rsidR="009B6B29" w:rsidRDefault="009B6B29" w:rsidP="009B6B29">
            <w:pPr>
              <w:rPr>
                <w:b w:val="0"/>
                <w:bCs w:val="0"/>
              </w:rPr>
            </w:pPr>
            <w:r>
              <w:t>Bijlage 09.</w:t>
            </w:r>
          </w:p>
        </w:tc>
        <w:tc>
          <w:tcPr>
            <w:tcW w:w="5890" w:type="dxa"/>
            <w:hideMark/>
          </w:tcPr>
          <w:p w14:paraId="063466C4" w14:textId="43E8580C" w:rsidR="009B6B29" w:rsidRPr="00B266A2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Programma van Eisen</w:t>
            </w:r>
          </w:p>
        </w:tc>
        <w:tc>
          <w:tcPr>
            <w:tcW w:w="2166" w:type="dxa"/>
            <w:hideMark/>
          </w:tcPr>
          <w:p w14:paraId="235716A4" w14:textId="2CF2F44A" w:rsidR="009B6B29" w:rsidRPr="00B266A2" w:rsidRDefault="009D7F93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Niet van toepassing</w:t>
            </w:r>
          </w:p>
        </w:tc>
      </w:tr>
      <w:tr w:rsidR="009B6B29" w:rsidRPr="003179C5" w14:paraId="7BD0F497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329424F" w14:textId="5237A0DC" w:rsidR="009B6B29" w:rsidRDefault="009B6B29" w:rsidP="009B6B29">
            <w:pPr>
              <w:rPr>
                <w:b w:val="0"/>
                <w:bCs w:val="0"/>
              </w:rPr>
            </w:pPr>
            <w:r>
              <w:t>Bijlage 10.</w:t>
            </w:r>
          </w:p>
        </w:tc>
        <w:tc>
          <w:tcPr>
            <w:tcW w:w="5890" w:type="dxa"/>
          </w:tcPr>
          <w:p w14:paraId="40E1BA0C" w14:textId="1BDAB9F2" w:rsidR="009B6B29" w:rsidRPr="00B266A2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Conformiteitenverklaring</w:t>
            </w:r>
          </w:p>
        </w:tc>
        <w:tc>
          <w:tcPr>
            <w:tcW w:w="2166" w:type="dxa"/>
          </w:tcPr>
          <w:p w14:paraId="2EAB4709" w14:textId="3767E15D" w:rsidR="009B6B29" w:rsidRPr="00B266A2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263F">
              <w:t>Ja/Nee</w:t>
            </w:r>
          </w:p>
        </w:tc>
      </w:tr>
      <w:tr w:rsidR="009B6B29" w:rsidRPr="003179C5" w14:paraId="6FDBAB0E" w14:textId="77777777" w:rsidTr="009B6B2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E2F3A3B" w14:textId="485F2377" w:rsidR="009B6B29" w:rsidRDefault="009B6B29" w:rsidP="009B6B29">
            <w:pPr>
              <w:rPr>
                <w:b w:val="0"/>
                <w:bCs w:val="0"/>
              </w:rPr>
            </w:pPr>
            <w:r>
              <w:t>Bijlage 11.</w:t>
            </w:r>
          </w:p>
        </w:tc>
        <w:tc>
          <w:tcPr>
            <w:tcW w:w="5890" w:type="dxa"/>
          </w:tcPr>
          <w:p w14:paraId="34D9CCB7" w14:textId="24DF1BF6" w:rsidR="009B6B29" w:rsidRPr="00B266A2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Uitwerking g</w:t>
            </w:r>
            <w:r w:rsidRPr="00555C9B">
              <w:t>unningscriteria</w:t>
            </w:r>
          </w:p>
        </w:tc>
        <w:tc>
          <w:tcPr>
            <w:tcW w:w="2166" w:type="dxa"/>
          </w:tcPr>
          <w:p w14:paraId="228F55CF" w14:textId="7EB2F62C" w:rsidR="009B6B29" w:rsidRPr="00B266A2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63F">
              <w:t>Ja/Nee</w:t>
            </w:r>
          </w:p>
        </w:tc>
      </w:tr>
      <w:tr w:rsidR="009B6B29" w:rsidRPr="003179C5" w14:paraId="5AEDFD90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49AA917" w14:textId="31A9DBD7" w:rsidR="009B6B29" w:rsidRDefault="009B6B29" w:rsidP="009B6B29">
            <w:r>
              <w:t>Bijlage 12.</w:t>
            </w:r>
          </w:p>
        </w:tc>
        <w:tc>
          <w:tcPr>
            <w:tcW w:w="5890" w:type="dxa"/>
          </w:tcPr>
          <w:p w14:paraId="4C55A74E" w14:textId="2AF3C1BD" w:rsidR="009B6B29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C9B">
              <w:t>Procedure klachtenafhandeling bij (EU) aanbestedingen door de Aanbestedende Dienst</w:t>
            </w:r>
          </w:p>
        </w:tc>
        <w:tc>
          <w:tcPr>
            <w:tcW w:w="2166" w:type="dxa"/>
          </w:tcPr>
          <w:p w14:paraId="0D002DE9" w14:textId="738B30C8" w:rsidR="009B6B29" w:rsidRPr="00B266A2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Niet van toepassing </w:t>
            </w:r>
          </w:p>
        </w:tc>
      </w:tr>
      <w:tr w:rsidR="009B6B29" w:rsidRPr="003179C5" w14:paraId="54D6C5BA" w14:textId="77777777" w:rsidTr="009B6B2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3595D02" w14:textId="71B57D07" w:rsidR="009B6B29" w:rsidRDefault="009B6B29" w:rsidP="009B6B29">
            <w:r>
              <w:t>Bijlage 13.</w:t>
            </w:r>
          </w:p>
        </w:tc>
        <w:tc>
          <w:tcPr>
            <w:tcW w:w="5890" w:type="dxa"/>
          </w:tcPr>
          <w:p w14:paraId="46520359" w14:textId="43378847" w:rsidR="009B6B29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C9B">
              <w:t>Klachtenformulier aanbestedingen</w:t>
            </w:r>
          </w:p>
        </w:tc>
        <w:tc>
          <w:tcPr>
            <w:tcW w:w="2166" w:type="dxa"/>
          </w:tcPr>
          <w:p w14:paraId="53573D48" w14:textId="2B9B900B" w:rsidR="009B6B29" w:rsidRPr="00B266A2" w:rsidRDefault="009B6B29" w:rsidP="009B6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9C5">
              <w:t>Niet van toepassing </w:t>
            </w:r>
          </w:p>
        </w:tc>
      </w:tr>
      <w:tr w:rsidR="009B6B29" w:rsidRPr="003179C5" w14:paraId="44CF24D2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F17BCD8" w14:textId="0B66E27D" w:rsidR="009B6B29" w:rsidRDefault="009B6B29" w:rsidP="009B6B29">
            <w:r>
              <w:t>Bijlage 14.</w:t>
            </w:r>
          </w:p>
        </w:tc>
        <w:tc>
          <w:tcPr>
            <w:tcW w:w="5890" w:type="dxa"/>
          </w:tcPr>
          <w:p w14:paraId="5CB480EF" w14:textId="224C1855" w:rsidR="009B6B29" w:rsidRDefault="007A5340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Uniform Europees aanbestedingsdocument</w:t>
            </w:r>
          </w:p>
        </w:tc>
        <w:tc>
          <w:tcPr>
            <w:tcW w:w="2166" w:type="dxa"/>
          </w:tcPr>
          <w:p w14:paraId="13C34232" w14:textId="63729F6E" w:rsidR="009B6B29" w:rsidRPr="00B266A2" w:rsidRDefault="009B6B29" w:rsidP="009B6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Ja/Nee</w:t>
            </w:r>
          </w:p>
        </w:tc>
      </w:tr>
      <w:tr w:rsidR="00E865C1" w:rsidRPr="003179C5" w14:paraId="0F304BDB" w14:textId="77777777" w:rsidTr="009B6B29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00AA897E" w14:textId="77777777" w:rsidR="003179C5" w:rsidRDefault="003179C5" w:rsidP="003179C5">
            <w:pPr>
              <w:rPr>
                <w:b w:val="0"/>
                <w:bCs w:val="0"/>
              </w:rPr>
            </w:pPr>
            <w:r>
              <w:t> </w:t>
            </w:r>
          </w:p>
        </w:tc>
        <w:tc>
          <w:tcPr>
            <w:tcW w:w="5890" w:type="dxa"/>
            <w:hideMark/>
          </w:tcPr>
          <w:p w14:paraId="2969687D" w14:textId="7C136DF9" w:rsidR="003179C5" w:rsidRDefault="007F1C76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F1C76">
              <w:rPr>
                <w:b/>
                <w:bCs/>
              </w:rPr>
              <w:t>Bewijsmiddelen die na de gunningsbeslissing moeten worden ingediend door de inschrijver aan wie VrZW voornemens is de opdracht te gunnen.</w:t>
            </w:r>
          </w:p>
        </w:tc>
        <w:tc>
          <w:tcPr>
            <w:tcW w:w="2166" w:type="dxa"/>
            <w:hideMark/>
          </w:tcPr>
          <w:p w14:paraId="4BDA425A" w14:textId="77777777" w:rsidR="003179C5" w:rsidRDefault="003179C5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E865C1" w:rsidRPr="003179C5" w14:paraId="482EC116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4ADAC190" w14:textId="77777777" w:rsidR="003179C5" w:rsidRDefault="003179C5" w:rsidP="003179C5">
            <w:pPr>
              <w:rPr>
                <w:b w:val="0"/>
                <w:bCs w:val="0"/>
              </w:rPr>
            </w:pPr>
            <w:r>
              <w:t>1 </w:t>
            </w:r>
          </w:p>
        </w:tc>
        <w:tc>
          <w:tcPr>
            <w:tcW w:w="5890" w:type="dxa"/>
            <w:hideMark/>
          </w:tcPr>
          <w:p w14:paraId="45408336" w14:textId="77777777" w:rsid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Gedragsverklaring Aanbesteden </w:t>
            </w:r>
          </w:p>
        </w:tc>
        <w:tc>
          <w:tcPr>
            <w:tcW w:w="2166" w:type="dxa"/>
            <w:hideMark/>
          </w:tcPr>
          <w:p w14:paraId="56F6768C" w14:textId="77777777" w:rsid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E865C1" w:rsidRPr="003179C5" w14:paraId="48DBBEAE" w14:textId="77777777" w:rsidTr="009B6B29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44B235DE" w14:textId="77777777" w:rsidR="003179C5" w:rsidRDefault="003179C5" w:rsidP="003179C5">
            <w:pPr>
              <w:rPr>
                <w:b w:val="0"/>
                <w:bCs w:val="0"/>
              </w:rPr>
            </w:pPr>
            <w:r>
              <w:t>2 </w:t>
            </w:r>
          </w:p>
        </w:tc>
        <w:tc>
          <w:tcPr>
            <w:tcW w:w="5890" w:type="dxa"/>
            <w:hideMark/>
          </w:tcPr>
          <w:p w14:paraId="03C96D6E" w14:textId="77777777" w:rsidR="003179C5" w:rsidRDefault="003179C5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Uittreksel handelsregister </w:t>
            </w:r>
          </w:p>
        </w:tc>
        <w:tc>
          <w:tcPr>
            <w:tcW w:w="2166" w:type="dxa"/>
            <w:hideMark/>
          </w:tcPr>
          <w:p w14:paraId="6177B807" w14:textId="77777777" w:rsidR="003179C5" w:rsidRDefault="003179C5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E865C1" w:rsidRPr="003179C5" w14:paraId="4D17882E" w14:textId="77777777" w:rsidTr="009B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312F06C2" w14:textId="77777777" w:rsidR="003179C5" w:rsidRDefault="003179C5" w:rsidP="003179C5">
            <w:pPr>
              <w:rPr>
                <w:b w:val="0"/>
                <w:bCs w:val="0"/>
              </w:rPr>
            </w:pPr>
            <w:r>
              <w:lastRenderedPageBreak/>
              <w:t>3 </w:t>
            </w:r>
          </w:p>
        </w:tc>
        <w:tc>
          <w:tcPr>
            <w:tcW w:w="5890" w:type="dxa"/>
            <w:hideMark/>
          </w:tcPr>
          <w:p w14:paraId="74230961" w14:textId="77777777" w:rsid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Verklaring Belastingdienst </w:t>
            </w:r>
          </w:p>
        </w:tc>
        <w:tc>
          <w:tcPr>
            <w:tcW w:w="2166" w:type="dxa"/>
            <w:hideMark/>
          </w:tcPr>
          <w:p w14:paraId="7F2BC452" w14:textId="77777777" w:rsid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E865C1" w:rsidRPr="003179C5" w14:paraId="1BB21774" w14:textId="77777777" w:rsidTr="009B6B29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1AD0396F" w14:textId="77777777" w:rsidR="003179C5" w:rsidRDefault="003179C5" w:rsidP="003179C5">
            <w:pPr>
              <w:rPr>
                <w:b w:val="0"/>
                <w:bCs w:val="0"/>
              </w:rPr>
            </w:pPr>
            <w:r>
              <w:t>4 </w:t>
            </w:r>
          </w:p>
        </w:tc>
        <w:tc>
          <w:tcPr>
            <w:tcW w:w="5890" w:type="dxa"/>
            <w:hideMark/>
          </w:tcPr>
          <w:p w14:paraId="300EF99A" w14:textId="77777777" w:rsidR="003179C5" w:rsidRDefault="003179C5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Bewijs verzekering </w:t>
            </w:r>
          </w:p>
          <w:p w14:paraId="4138204E" w14:textId="77777777" w:rsidR="009D7F93" w:rsidRDefault="009D7F93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166" w:type="dxa"/>
            <w:hideMark/>
          </w:tcPr>
          <w:p w14:paraId="213C2708" w14:textId="77777777" w:rsidR="003179C5" w:rsidRDefault="003179C5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76E8B2CB" w14:textId="445B9996" w:rsidR="00F3185C" w:rsidRPr="00303A3C" w:rsidRDefault="00F3185C" w:rsidP="00303A3C"/>
    <w:sectPr w:rsidR="00F3185C" w:rsidRPr="00303A3C" w:rsidSect="0043454C">
      <w:headerReference w:type="default" r:id="rId11"/>
      <w:footerReference w:type="default" r:id="rId12"/>
      <w:pgSz w:w="11906" w:h="16838" w:code="9"/>
      <w:pgMar w:top="2517" w:right="1418" w:bottom="1418" w:left="1418" w:header="0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BABCF" w14:textId="77777777" w:rsidR="002B09B6" w:rsidRPr="00684F96" w:rsidRDefault="002B09B6">
      <w:r w:rsidRPr="00684F96">
        <w:separator/>
      </w:r>
    </w:p>
  </w:endnote>
  <w:endnote w:type="continuationSeparator" w:id="0">
    <w:p w14:paraId="78E8449B" w14:textId="77777777" w:rsidR="002B09B6" w:rsidRPr="00684F96" w:rsidRDefault="002B09B6">
      <w:r w:rsidRPr="00684F96">
        <w:continuationSeparator/>
      </w:r>
    </w:p>
  </w:endnote>
  <w:endnote w:type="continuationNotice" w:id="1">
    <w:p w14:paraId="7AB67D82" w14:textId="77777777" w:rsidR="002B09B6" w:rsidRDefault="002B0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206" w14:textId="50C51799" w:rsidR="00E1650D" w:rsidRPr="00E1650D" w:rsidRDefault="00E1650D">
    <w:pPr>
      <w:pStyle w:val="Voettekst"/>
      <w:rPr>
        <w:rFonts w:ascii="Arial" w:hAnsi="Arial" w:cs="Arial"/>
        <w:sz w:val="16"/>
        <w:szCs w:val="16"/>
        <w:lang w:eastAsia="en-US"/>
      </w:rPr>
    </w:pPr>
    <w:r w:rsidRPr="00E1650D">
      <w:rPr>
        <w:rFonts w:ascii="Arial" w:hAnsi="Arial" w:cs="Arial"/>
        <w:sz w:val="16"/>
        <w:szCs w:val="16"/>
      </w:rPr>
      <w:t>In de veiligheidsregio Zaanstreek-Waterland werken brandweer, politie, gemeenten en GHOR samen aan veiligheid.</w:t>
    </w:r>
  </w:p>
  <w:p w14:paraId="1BBFB076" w14:textId="77777777" w:rsidR="00E1650D" w:rsidRDefault="00E165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9E07" w14:textId="77777777" w:rsidR="002B09B6" w:rsidRPr="00684F96" w:rsidRDefault="002B09B6">
      <w:r w:rsidRPr="00684F96">
        <w:separator/>
      </w:r>
    </w:p>
  </w:footnote>
  <w:footnote w:type="continuationSeparator" w:id="0">
    <w:p w14:paraId="2A765D97" w14:textId="77777777" w:rsidR="002B09B6" w:rsidRPr="00684F96" w:rsidRDefault="002B09B6">
      <w:r w:rsidRPr="00684F96">
        <w:continuationSeparator/>
      </w:r>
    </w:p>
  </w:footnote>
  <w:footnote w:type="continuationNotice" w:id="1">
    <w:p w14:paraId="55D90B31" w14:textId="77777777" w:rsidR="002B09B6" w:rsidRDefault="002B09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7B7" w14:textId="550C944A" w:rsidR="005C3891" w:rsidRPr="00684F96" w:rsidRDefault="00441CEC" w:rsidP="00441CEC">
    <w:pPr>
      <w:pStyle w:val="Koptekst"/>
      <w:tabs>
        <w:tab w:val="clear" w:pos="9072"/>
        <w:tab w:val="right" w:pos="10440"/>
      </w:tabs>
      <w:ind w:left="4248"/>
    </w:pPr>
    <w:r>
      <w:t xml:space="preserve">                                                                                                                                                     </w:t>
    </w:r>
    <w:r w:rsidR="009D7F93">
      <w:rPr>
        <w:noProof/>
      </w:rPr>
      <w:pict w14:anchorId="1BF7F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5" type="#_x0000_t75" style="width:228.6pt;height:51.6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92B"/>
    <w:multiLevelType w:val="multilevel"/>
    <w:tmpl w:val="47FC2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1" w15:restartNumberingAfterBreak="0">
    <w:nsid w:val="1B03041D"/>
    <w:multiLevelType w:val="hybridMultilevel"/>
    <w:tmpl w:val="002CD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C7CA3"/>
    <w:multiLevelType w:val="hybridMultilevel"/>
    <w:tmpl w:val="E11A4E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35972"/>
    <w:multiLevelType w:val="multilevel"/>
    <w:tmpl w:val="8FCE6B86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4" w15:restartNumberingAfterBreak="0">
    <w:nsid w:val="45FC0B9A"/>
    <w:multiLevelType w:val="hybridMultilevel"/>
    <w:tmpl w:val="6A941F5A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ADF2BE0A">
      <w:numFmt w:val="bullet"/>
      <w:lvlText w:val="•"/>
      <w:lvlJc w:val="left"/>
      <w:pPr>
        <w:ind w:left="22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3773A5F"/>
    <w:multiLevelType w:val="hybridMultilevel"/>
    <w:tmpl w:val="FD0409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7" w15:restartNumberingAfterBreak="0">
    <w:nsid w:val="72C006C8"/>
    <w:multiLevelType w:val="hybridMultilevel"/>
    <w:tmpl w:val="174AEF9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8364C6"/>
    <w:multiLevelType w:val="hybridMultilevel"/>
    <w:tmpl w:val="AD6CBCB0"/>
    <w:lvl w:ilvl="0" w:tplc="46160ACE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800">
    <w:abstractNumId w:val="5"/>
  </w:num>
  <w:num w:numId="2" w16cid:durableId="204409969">
    <w:abstractNumId w:val="2"/>
  </w:num>
  <w:num w:numId="3" w16cid:durableId="1490443019">
    <w:abstractNumId w:val="7"/>
  </w:num>
  <w:num w:numId="4" w16cid:durableId="702949694">
    <w:abstractNumId w:val="8"/>
  </w:num>
  <w:num w:numId="5" w16cid:durableId="834960181">
    <w:abstractNumId w:val="1"/>
  </w:num>
  <w:num w:numId="6" w16cid:durableId="649212753">
    <w:abstractNumId w:val="6"/>
  </w:num>
  <w:num w:numId="7" w16cid:durableId="1457681765">
    <w:abstractNumId w:val="0"/>
  </w:num>
  <w:num w:numId="8" w16cid:durableId="734090810">
    <w:abstractNumId w:val="3"/>
  </w:num>
  <w:num w:numId="9" w16cid:durableId="1972204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F96"/>
    <w:rsid w:val="00015DA4"/>
    <w:rsid w:val="000348DA"/>
    <w:rsid w:val="000353E9"/>
    <w:rsid w:val="00036B3D"/>
    <w:rsid w:val="00042C88"/>
    <w:rsid w:val="00043920"/>
    <w:rsid w:val="0004571C"/>
    <w:rsid w:val="00046EFB"/>
    <w:rsid w:val="000562B6"/>
    <w:rsid w:val="00060AB3"/>
    <w:rsid w:val="00063230"/>
    <w:rsid w:val="00077F27"/>
    <w:rsid w:val="00083185"/>
    <w:rsid w:val="00097FDD"/>
    <w:rsid w:val="000A2D4A"/>
    <w:rsid w:val="000A4B69"/>
    <w:rsid w:val="000A6049"/>
    <w:rsid w:val="000B1075"/>
    <w:rsid w:val="000B199A"/>
    <w:rsid w:val="000C5592"/>
    <w:rsid w:val="000D0028"/>
    <w:rsid w:val="001009E2"/>
    <w:rsid w:val="00103280"/>
    <w:rsid w:val="00105AE1"/>
    <w:rsid w:val="00110266"/>
    <w:rsid w:val="001137D3"/>
    <w:rsid w:val="00116CC1"/>
    <w:rsid w:val="0012257D"/>
    <w:rsid w:val="00143FBD"/>
    <w:rsid w:val="00144DDD"/>
    <w:rsid w:val="00167685"/>
    <w:rsid w:val="00173CDD"/>
    <w:rsid w:val="001846DC"/>
    <w:rsid w:val="00194C1B"/>
    <w:rsid w:val="001A39A5"/>
    <w:rsid w:val="001A5EF5"/>
    <w:rsid w:val="001C160C"/>
    <w:rsid w:val="001C567E"/>
    <w:rsid w:val="001C612D"/>
    <w:rsid w:val="001D2AA9"/>
    <w:rsid w:val="001E1972"/>
    <w:rsid w:val="001E2944"/>
    <w:rsid w:val="001E581B"/>
    <w:rsid w:val="001E6E6A"/>
    <w:rsid w:val="001F6C45"/>
    <w:rsid w:val="0020307A"/>
    <w:rsid w:val="002273FE"/>
    <w:rsid w:val="00230F14"/>
    <w:rsid w:val="00232375"/>
    <w:rsid w:val="00235E31"/>
    <w:rsid w:val="00246FDF"/>
    <w:rsid w:val="00253AF4"/>
    <w:rsid w:val="00254035"/>
    <w:rsid w:val="00255F50"/>
    <w:rsid w:val="00262979"/>
    <w:rsid w:val="00282F0D"/>
    <w:rsid w:val="002908E6"/>
    <w:rsid w:val="002B09B6"/>
    <w:rsid w:val="002B279E"/>
    <w:rsid w:val="002B2CDD"/>
    <w:rsid w:val="002C4C00"/>
    <w:rsid w:val="002C6034"/>
    <w:rsid w:val="002F3073"/>
    <w:rsid w:val="0030341A"/>
    <w:rsid w:val="00303A3C"/>
    <w:rsid w:val="00304DFE"/>
    <w:rsid w:val="003179C5"/>
    <w:rsid w:val="003219DF"/>
    <w:rsid w:val="00331B2D"/>
    <w:rsid w:val="0033681C"/>
    <w:rsid w:val="0035284C"/>
    <w:rsid w:val="003528FA"/>
    <w:rsid w:val="00364C25"/>
    <w:rsid w:val="00385C86"/>
    <w:rsid w:val="00386888"/>
    <w:rsid w:val="0038724A"/>
    <w:rsid w:val="003A2A2E"/>
    <w:rsid w:val="003A5A70"/>
    <w:rsid w:val="003B6C78"/>
    <w:rsid w:val="003C2978"/>
    <w:rsid w:val="003C4AEC"/>
    <w:rsid w:val="003D15D7"/>
    <w:rsid w:val="003E35A9"/>
    <w:rsid w:val="003E38F9"/>
    <w:rsid w:val="003F0865"/>
    <w:rsid w:val="003F744C"/>
    <w:rsid w:val="0040471C"/>
    <w:rsid w:val="00421E26"/>
    <w:rsid w:val="004239F5"/>
    <w:rsid w:val="00426C6F"/>
    <w:rsid w:val="0043454C"/>
    <w:rsid w:val="00434A7F"/>
    <w:rsid w:val="004360F9"/>
    <w:rsid w:val="00441CEC"/>
    <w:rsid w:val="00447629"/>
    <w:rsid w:val="00452A33"/>
    <w:rsid w:val="004577AF"/>
    <w:rsid w:val="00463F32"/>
    <w:rsid w:val="00472F65"/>
    <w:rsid w:val="00486ACF"/>
    <w:rsid w:val="0049621B"/>
    <w:rsid w:val="004B2EB3"/>
    <w:rsid w:val="004C69D6"/>
    <w:rsid w:val="004E40CA"/>
    <w:rsid w:val="004F78B2"/>
    <w:rsid w:val="00505537"/>
    <w:rsid w:val="00510FBB"/>
    <w:rsid w:val="00517B38"/>
    <w:rsid w:val="00534761"/>
    <w:rsid w:val="00542D20"/>
    <w:rsid w:val="00543964"/>
    <w:rsid w:val="00546B9C"/>
    <w:rsid w:val="00564832"/>
    <w:rsid w:val="005936A3"/>
    <w:rsid w:val="00595B0F"/>
    <w:rsid w:val="005C3891"/>
    <w:rsid w:val="005C6A38"/>
    <w:rsid w:val="005C7C4D"/>
    <w:rsid w:val="00626044"/>
    <w:rsid w:val="00643924"/>
    <w:rsid w:val="00644E9C"/>
    <w:rsid w:val="00654D8C"/>
    <w:rsid w:val="0065550B"/>
    <w:rsid w:val="006749F1"/>
    <w:rsid w:val="0068105D"/>
    <w:rsid w:val="00681AF3"/>
    <w:rsid w:val="00684F96"/>
    <w:rsid w:val="0069135F"/>
    <w:rsid w:val="006A73B2"/>
    <w:rsid w:val="006B58CA"/>
    <w:rsid w:val="006C5148"/>
    <w:rsid w:val="006C6292"/>
    <w:rsid w:val="006E5FBC"/>
    <w:rsid w:val="006E6190"/>
    <w:rsid w:val="007049E8"/>
    <w:rsid w:val="00711804"/>
    <w:rsid w:val="00746E6D"/>
    <w:rsid w:val="00760802"/>
    <w:rsid w:val="00762FB1"/>
    <w:rsid w:val="007632E9"/>
    <w:rsid w:val="0076769B"/>
    <w:rsid w:val="00785135"/>
    <w:rsid w:val="007866EF"/>
    <w:rsid w:val="00793037"/>
    <w:rsid w:val="007937FB"/>
    <w:rsid w:val="00797192"/>
    <w:rsid w:val="007A5340"/>
    <w:rsid w:val="007B4256"/>
    <w:rsid w:val="007C2040"/>
    <w:rsid w:val="007C3FDB"/>
    <w:rsid w:val="007D3AE1"/>
    <w:rsid w:val="007E261D"/>
    <w:rsid w:val="007E7002"/>
    <w:rsid w:val="007F1C76"/>
    <w:rsid w:val="007F38A5"/>
    <w:rsid w:val="007F637C"/>
    <w:rsid w:val="008040B7"/>
    <w:rsid w:val="0080631C"/>
    <w:rsid w:val="0081155C"/>
    <w:rsid w:val="0081772A"/>
    <w:rsid w:val="008200C7"/>
    <w:rsid w:val="00823B86"/>
    <w:rsid w:val="0084361C"/>
    <w:rsid w:val="00847167"/>
    <w:rsid w:val="0085271E"/>
    <w:rsid w:val="008557DC"/>
    <w:rsid w:val="00856E7E"/>
    <w:rsid w:val="00857713"/>
    <w:rsid w:val="00890DC1"/>
    <w:rsid w:val="00891730"/>
    <w:rsid w:val="00892E62"/>
    <w:rsid w:val="00895743"/>
    <w:rsid w:val="00895EB6"/>
    <w:rsid w:val="008B513F"/>
    <w:rsid w:val="008D1DBB"/>
    <w:rsid w:val="008D35AA"/>
    <w:rsid w:val="008F5D22"/>
    <w:rsid w:val="00913880"/>
    <w:rsid w:val="00915DB8"/>
    <w:rsid w:val="00916808"/>
    <w:rsid w:val="00931BA9"/>
    <w:rsid w:val="00933E81"/>
    <w:rsid w:val="00943E31"/>
    <w:rsid w:val="00947325"/>
    <w:rsid w:val="009548EA"/>
    <w:rsid w:val="00962F30"/>
    <w:rsid w:val="009676B9"/>
    <w:rsid w:val="00972741"/>
    <w:rsid w:val="009755CC"/>
    <w:rsid w:val="009808D1"/>
    <w:rsid w:val="00987D1D"/>
    <w:rsid w:val="009B3D0F"/>
    <w:rsid w:val="009B6B29"/>
    <w:rsid w:val="009C5519"/>
    <w:rsid w:val="009D5F51"/>
    <w:rsid w:val="009D7F93"/>
    <w:rsid w:val="009E3780"/>
    <w:rsid w:val="009E3EF7"/>
    <w:rsid w:val="009F3407"/>
    <w:rsid w:val="00A15D3C"/>
    <w:rsid w:val="00A33866"/>
    <w:rsid w:val="00A44FD1"/>
    <w:rsid w:val="00A51556"/>
    <w:rsid w:val="00A579C5"/>
    <w:rsid w:val="00A73240"/>
    <w:rsid w:val="00A73DAB"/>
    <w:rsid w:val="00A83FE8"/>
    <w:rsid w:val="00A90B3B"/>
    <w:rsid w:val="00AA4498"/>
    <w:rsid w:val="00AB5D70"/>
    <w:rsid w:val="00AC0879"/>
    <w:rsid w:val="00AC6B77"/>
    <w:rsid w:val="00AD093D"/>
    <w:rsid w:val="00AE084E"/>
    <w:rsid w:val="00AE0F0C"/>
    <w:rsid w:val="00AE46B0"/>
    <w:rsid w:val="00AF2834"/>
    <w:rsid w:val="00B21470"/>
    <w:rsid w:val="00B25412"/>
    <w:rsid w:val="00B266A2"/>
    <w:rsid w:val="00B3136D"/>
    <w:rsid w:val="00B33482"/>
    <w:rsid w:val="00B33570"/>
    <w:rsid w:val="00B354A8"/>
    <w:rsid w:val="00B43179"/>
    <w:rsid w:val="00B46F53"/>
    <w:rsid w:val="00B800E8"/>
    <w:rsid w:val="00BA4284"/>
    <w:rsid w:val="00BB08F9"/>
    <w:rsid w:val="00BB0AD1"/>
    <w:rsid w:val="00BB41CD"/>
    <w:rsid w:val="00BB5927"/>
    <w:rsid w:val="00BC14BA"/>
    <w:rsid w:val="00BE4A30"/>
    <w:rsid w:val="00C26151"/>
    <w:rsid w:val="00C3522B"/>
    <w:rsid w:val="00C42A48"/>
    <w:rsid w:val="00C42D17"/>
    <w:rsid w:val="00C43DD5"/>
    <w:rsid w:val="00C4627E"/>
    <w:rsid w:val="00C46A1A"/>
    <w:rsid w:val="00C4750B"/>
    <w:rsid w:val="00C47D88"/>
    <w:rsid w:val="00C5180A"/>
    <w:rsid w:val="00C5691E"/>
    <w:rsid w:val="00C569CA"/>
    <w:rsid w:val="00C65E81"/>
    <w:rsid w:val="00C67CDC"/>
    <w:rsid w:val="00C832E4"/>
    <w:rsid w:val="00C930EF"/>
    <w:rsid w:val="00CA5C0C"/>
    <w:rsid w:val="00CD270A"/>
    <w:rsid w:val="00CE09DF"/>
    <w:rsid w:val="00CF2ED0"/>
    <w:rsid w:val="00D1204C"/>
    <w:rsid w:val="00D17DE1"/>
    <w:rsid w:val="00D351A8"/>
    <w:rsid w:val="00D37562"/>
    <w:rsid w:val="00D45A54"/>
    <w:rsid w:val="00D50F13"/>
    <w:rsid w:val="00D546FF"/>
    <w:rsid w:val="00D56D13"/>
    <w:rsid w:val="00D60972"/>
    <w:rsid w:val="00D63CFB"/>
    <w:rsid w:val="00D64053"/>
    <w:rsid w:val="00D700A8"/>
    <w:rsid w:val="00D705DE"/>
    <w:rsid w:val="00D872CC"/>
    <w:rsid w:val="00DA71F2"/>
    <w:rsid w:val="00DA7A07"/>
    <w:rsid w:val="00DB085C"/>
    <w:rsid w:val="00DB4C82"/>
    <w:rsid w:val="00DC5D0B"/>
    <w:rsid w:val="00DC714A"/>
    <w:rsid w:val="00DC7F55"/>
    <w:rsid w:val="00DD2299"/>
    <w:rsid w:val="00DD40C5"/>
    <w:rsid w:val="00DE3DD7"/>
    <w:rsid w:val="00DE676F"/>
    <w:rsid w:val="00DE6CBB"/>
    <w:rsid w:val="00DF0163"/>
    <w:rsid w:val="00DF22A0"/>
    <w:rsid w:val="00DF246D"/>
    <w:rsid w:val="00E058B8"/>
    <w:rsid w:val="00E062D3"/>
    <w:rsid w:val="00E0677A"/>
    <w:rsid w:val="00E15D95"/>
    <w:rsid w:val="00E1650D"/>
    <w:rsid w:val="00E23A0B"/>
    <w:rsid w:val="00E25A2F"/>
    <w:rsid w:val="00E26AF0"/>
    <w:rsid w:val="00E32F49"/>
    <w:rsid w:val="00E34D38"/>
    <w:rsid w:val="00E36F61"/>
    <w:rsid w:val="00E42EEE"/>
    <w:rsid w:val="00E47F0D"/>
    <w:rsid w:val="00E53448"/>
    <w:rsid w:val="00E65666"/>
    <w:rsid w:val="00E66F9C"/>
    <w:rsid w:val="00E74A6F"/>
    <w:rsid w:val="00E81B9F"/>
    <w:rsid w:val="00E8561E"/>
    <w:rsid w:val="00E865C1"/>
    <w:rsid w:val="00E93618"/>
    <w:rsid w:val="00E94570"/>
    <w:rsid w:val="00EC7BD1"/>
    <w:rsid w:val="00ED1C36"/>
    <w:rsid w:val="00EE4AAB"/>
    <w:rsid w:val="00EF5077"/>
    <w:rsid w:val="00F133A3"/>
    <w:rsid w:val="00F15817"/>
    <w:rsid w:val="00F225C2"/>
    <w:rsid w:val="00F23682"/>
    <w:rsid w:val="00F26C28"/>
    <w:rsid w:val="00F3185C"/>
    <w:rsid w:val="00F42232"/>
    <w:rsid w:val="00F55191"/>
    <w:rsid w:val="00F621DE"/>
    <w:rsid w:val="00F623C1"/>
    <w:rsid w:val="00F63226"/>
    <w:rsid w:val="00F7665A"/>
    <w:rsid w:val="00F83D60"/>
    <w:rsid w:val="00F90F02"/>
    <w:rsid w:val="00F911CF"/>
    <w:rsid w:val="00F96180"/>
    <w:rsid w:val="00FB4517"/>
    <w:rsid w:val="00FB69DA"/>
    <w:rsid w:val="00FC67F5"/>
    <w:rsid w:val="00FE3C4A"/>
    <w:rsid w:val="00FE45E2"/>
    <w:rsid w:val="00FF2A20"/>
    <w:rsid w:val="00FF7B1E"/>
    <w:rsid w:val="06667EA9"/>
    <w:rsid w:val="45C31B13"/>
    <w:rsid w:val="56EEE08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17780"/>
  <w15:chartTrackingRefBased/>
  <w15:docId w15:val="{F3225543-9239-42FD-A2BA-B6F342B0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86"/>
    <w:rPr>
      <w:rFonts w:ascii="Aptos" w:eastAsia="Calibri" w:hAnsi="Aptos" w:cs="Aptos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2FB1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semiHidden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VoettekstChar">
    <w:name w:val="Voettekst Char"/>
    <w:link w:val="Voettekst"/>
    <w:uiPriority w:val="99"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character" w:styleId="Hyperlink">
    <w:name w:val="Hyperlink"/>
    <w:uiPriority w:val="99"/>
    <w:unhideWhenUsed/>
    <w:rsid w:val="00B25412"/>
    <w:rPr>
      <w:color w:val="0563C1"/>
      <w:u w:val="single"/>
    </w:rPr>
  </w:style>
  <w:style w:type="paragraph" w:styleId="Normaalweb">
    <w:name w:val="Normal (Web)"/>
    <w:basedOn w:val="Standaard"/>
    <w:uiPriority w:val="99"/>
    <w:unhideWhenUsed/>
    <w:rsid w:val="00B25412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E9361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26C6F"/>
    <w:rPr>
      <w:rFonts w:ascii="Aptos" w:eastAsia="Calibri" w:hAnsi="Aptos" w:cs="Aptos"/>
      <w:sz w:val="22"/>
      <w:szCs w:val="22"/>
      <w:lang w:eastAsia="en-US"/>
    </w:rPr>
  </w:style>
  <w:style w:type="table" w:styleId="Tabelraster">
    <w:name w:val="Table Grid"/>
    <w:basedOn w:val="Standaardtabel"/>
    <w:rsid w:val="001C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1C612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C612D"/>
    <w:rPr>
      <w:sz w:val="20"/>
      <w:szCs w:val="20"/>
    </w:rPr>
  </w:style>
  <w:style w:type="character" w:customStyle="1" w:styleId="TekstopmerkingChar">
    <w:name w:val="Tekst opmerking Char"/>
    <w:link w:val="Tekstopmerking"/>
    <w:rsid w:val="001C612D"/>
    <w:rPr>
      <w:rFonts w:ascii="Aptos" w:eastAsia="Calibri" w:hAnsi="Aptos" w:cs="Apto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1C612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1C612D"/>
    <w:rPr>
      <w:rFonts w:ascii="Aptos" w:eastAsia="Calibri" w:hAnsi="Aptos" w:cs="Aptos"/>
      <w:b/>
      <w:bCs/>
      <w:lang w:eastAsia="en-US"/>
    </w:rPr>
  </w:style>
  <w:style w:type="paragraph" w:styleId="Lijstalinea">
    <w:name w:val="List Paragraph"/>
    <w:basedOn w:val="Lijstopsomteken"/>
    <w:uiPriority w:val="34"/>
    <w:qFormat/>
    <w:rsid w:val="00D700A8"/>
    <w:pPr>
      <w:tabs>
        <w:tab w:val="left" w:pos="397"/>
      </w:tabs>
      <w:spacing w:line="280" w:lineRule="atLeast"/>
      <w:ind w:left="357" w:hanging="357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D700A8"/>
    <w:pPr>
      <w:ind w:left="720" w:hanging="360"/>
      <w:contextualSpacing/>
    </w:pPr>
  </w:style>
  <w:style w:type="table" w:styleId="Rastertabel5donker-Accent6">
    <w:name w:val="Grid Table 5 Dark Accent 6"/>
    <w:basedOn w:val="Standaardtabel"/>
    <w:uiPriority w:val="50"/>
    <w:rsid w:val="007049E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7kleurrijk-Accent6">
    <w:name w:val="Grid Table 7 Colorful Accent 6"/>
    <w:basedOn w:val="Standaardtabel"/>
    <w:uiPriority w:val="52"/>
    <w:rsid w:val="006E5FBC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Lijsttabel4-Accent6">
    <w:name w:val="List Table 4 Accent 6"/>
    <w:basedOn w:val="Standaardtabel"/>
    <w:uiPriority w:val="49"/>
    <w:rsid w:val="00CF2ED0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Kop1Char">
    <w:name w:val="Kop 1 Char"/>
    <w:link w:val="Kop1"/>
    <w:uiPriority w:val="9"/>
    <w:rsid w:val="00762FB1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2FB1"/>
    <w:pPr>
      <w:pBdr>
        <w:top w:val="single" w:sz="4" w:space="10" w:color="95B3D7"/>
        <w:bottom w:val="single" w:sz="4" w:space="10" w:color="95B3D7"/>
      </w:pBdr>
      <w:spacing w:before="360" w:after="360" w:line="276" w:lineRule="auto"/>
      <w:ind w:left="862" w:right="862"/>
      <w:jc w:val="center"/>
    </w:pPr>
    <w:rPr>
      <w:rFonts w:ascii="Calibri" w:hAnsi="Calibri" w:cs="Times New Roman"/>
      <w:bCs/>
      <w:iCs/>
      <w:color w:val="95B3D7"/>
      <w:sz w:val="20"/>
    </w:rPr>
  </w:style>
  <w:style w:type="character" w:customStyle="1" w:styleId="DuidelijkcitaatChar">
    <w:name w:val="Duidelijk citaat Char"/>
    <w:link w:val="Duidelijkcitaat"/>
    <w:uiPriority w:val="30"/>
    <w:rsid w:val="00762FB1"/>
    <w:rPr>
      <w:rFonts w:ascii="Calibri" w:eastAsia="Calibri" w:hAnsi="Calibri"/>
      <w:bCs/>
      <w:iCs/>
      <w:color w:val="95B3D7"/>
      <w:szCs w:val="22"/>
      <w:lang w:eastAsia="en-US"/>
    </w:rPr>
  </w:style>
  <w:style w:type="character" w:styleId="Intensieveverwijzing">
    <w:name w:val="Intense Reference"/>
    <w:uiPriority w:val="32"/>
    <w:qFormat/>
    <w:rsid w:val="00762FB1"/>
    <w:rPr>
      <w:b/>
      <w:bCs/>
      <w:smallCaps/>
      <w:color w:val="4F81BD"/>
      <w:spacing w:val="5"/>
    </w:rPr>
  </w:style>
  <w:style w:type="table" w:styleId="Rastertabel4-Accent6">
    <w:name w:val="Grid Table 4 Accent 6"/>
    <w:basedOn w:val="Standaardtabel"/>
    <w:uiPriority w:val="49"/>
    <w:rsid w:val="003179C5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4">
    <w:name w:val="Grid Table 4"/>
    <w:basedOn w:val="Standaardtabel"/>
    <w:uiPriority w:val="49"/>
    <w:rsid w:val="002F307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4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8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2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32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8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8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6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1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0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2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7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3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2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4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2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6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7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0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1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19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8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7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7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6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3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2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4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5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1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G\Sjablonen\VrZW\Sjabloon%20met%20log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CFF4E8E468040A3408A2F49BA2DC9" ma:contentTypeVersion="14" ma:contentTypeDescription="Een nieuw document maken." ma:contentTypeScope="" ma:versionID="4e5c606465e43efc49c1b24b99d69a2d">
  <xsd:schema xmlns:xsd="http://www.w3.org/2001/XMLSchema" xmlns:xs="http://www.w3.org/2001/XMLSchema" xmlns:p="http://schemas.microsoft.com/office/2006/metadata/properties" xmlns:ns2="b6dc3516-e000-437e-9a2a-9e2b64b3fd54" xmlns:ns3="715157bd-218b-49b6-a245-66e5f7eed793" targetNamespace="http://schemas.microsoft.com/office/2006/metadata/properties" ma:root="true" ma:fieldsID="18522aab191da16e80c42854b1ca1964" ns2:_="" ns3:_="">
    <xsd:import namespace="b6dc3516-e000-437e-9a2a-9e2b64b3fd54"/>
    <xsd:import namespace="715157bd-218b-49b6-a245-66e5f7eed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3516-e000-437e-9a2a-9e2b64b3f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57bd-218b-49b6-a245-66e5f7eed7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bda6d-e866-428a-8ffb-e7352631a624}" ma:internalName="TaxCatchAll" ma:showField="CatchAllData" ma:web="715157bd-218b-49b6-a245-66e5f7eed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5157bd-218b-49b6-a245-66e5f7eed793" xsi:nil="true"/>
    <lcf76f155ced4ddcb4097134ff3c332f xmlns="b6dc3516-e000-437e-9a2a-9e2b64b3f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7E5FCA-37FE-42B0-9441-D8B356B6B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AFB74-8395-46A0-8B9E-C9B81B0F9C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312B3F-FC31-4466-BFA8-8DE9EB999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3516-e000-437e-9a2a-9e2b64b3fd54"/>
    <ds:schemaRef ds:uri="715157bd-218b-49b6-a245-66e5f7eed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037928-67AE-41CA-BC34-67421A1FE921}">
  <ds:schemaRefs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b6dc3516-e000-437e-9a2a-9e2b64b3fd54"/>
    <ds:schemaRef ds:uri="http://schemas.microsoft.com/office/2006/documentManagement/types"/>
    <ds:schemaRef ds:uri="715157bd-218b-49b6-a245-66e5f7eed793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met logo.dotx</Template>
  <TotalTime>34</TotalTime>
  <Pages>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Zaanstreek-Waterland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Suitela, Tjut</dc:creator>
  <cp:keywords/>
  <cp:lastModifiedBy>Benkhlafa, Halima</cp:lastModifiedBy>
  <cp:revision>36</cp:revision>
  <cp:lastPrinted>1900-01-01T17:00:00Z</cp:lastPrinted>
  <dcterms:created xsi:type="dcterms:W3CDTF">2024-08-20T17:14:00Z</dcterms:created>
  <dcterms:modified xsi:type="dcterms:W3CDTF">2025-03-18T13:59:00Z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0x0101002BACFF4E8E468040A3408A2F49BA2DC9</vt:lpwstr>
  </property>
  <property fmtid="{D5CDD505-2E9C-101B-9397-08002B2CF9AE}" pid="3" name="MediaServiceImageTags">
    <vt:lpwstr/>
  </property>
</Properties>
</file>