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63E4" w14:textId="3EDF2036" w:rsidR="004A6EEC" w:rsidRPr="00577C6D" w:rsidRDefault="004A6EEC" w:rsidP="00524773">
      <w:pPr>
        <w:pStyle w:val="Kop1"/>
        <w:spacing w:before="240" w:after="0" w:line="276" w:lineRule="auto"/>
        <w:rPr>
          <w:rFonts w:ascii="Verdana" w:hAnsi="Verdana"/>
          <w:color w:val="02A77D"/>
          <w:sz w:val="24"/>
          <w:szCs w:val="26"/>
        </w:rPr>
      </w:pPr>
      <w:bookmarkStart w:id="0" w:name="_Toc224444803"/>
      <w:bookmarkStart w:id="1" w:name="_Toc184477921"/>
      <w:r w:rsidRPr="00577C6D">
        <w:rPr>
          <w:rFonts w:ascii="Verdana" w:hAnsi="Verdana"/>
          <w:color w:val="02A77D"/>
          <w:sz w:val="24"/>
          <w:szCs w:val="26"/>
        </w:rPr>
        <w:t xml:space="preserve">Bijlage </w:t>
      </w:r>
      <w:r w:rsidR="00682EE5">
        <w:rPr>
          <w:rFonts w:ascii="Verdana" w:hAnsi="Verdana"/>
          <w:color w:val="02A77D"/>
          <w:sz w:val="24"/>
          <w:szCs w:val="26"/>
        </w:rPr>
        <w:t>7</w:t>
      </w:r>
      <w:r w:rsidR="0031096F">
        <w:rPr>
          <w:rFonts w:ascii="Verdana" w:hAnsi="Verdana"/>
          <w:color w:val="02A77D"/>
          <w:sz w:val="24"/>
          <w:szCs w:val="26"/>
        </w:rPr>
        <w:t>:</w:t>
      </w:r>
      <w:r w:rsidR="00B6107D" w:rsidRPr="00577C6D">
        <w:rPr>
          <w:rFonts w:ascii="Verdana" w:hAnsi="Verdana"/>
          <w:color w:val="02A77D"/>
          <w:sz w:val="24"/>
          <w:szCs w:val="26"/>
        </w:rPr>
        <w:t xml:space="preserve"> </w:t>
      </w:r>
      <w:r w:rsidR="001555D3" w:rsidRPr="00577C6D">
        <w:rPr>
          <w:rFonts w:ascii="Verdana" w:hAnsi="Verdana"/>
          <w:color w:val="02A77D"/>
          <w:sz w:val="24"/>
          <w:szCs w:val="26"/>
        </w:rPr>
        <w:t>Referentieopdracht</w:t>
      </w:r>
      <w:r w:rsidR="00105664">
        <w:rPr>
          <w:rFonts w:ascii="Verdana" w:hAnsi="Verdana"/>
          <w:color w:val="02A77D"/>
          <w:sz w:val="24"/>
          <w:szCs w:val="26"/>
        </w:rPr>
        <w:t xml:space="preserve"> – Perceel 1</w:t>
      </w:r>
    </w:p>
    <w:bookmarkEnd w:id="0"/>
    <w:bookmarkEnd w:id="1"/>
    <w:p w14:paraId="2182E8A3" w14:textId="77777777" w:rsidR="004A6EEC" w:rsidRPr="00577C6D" w:rsidRDefault="004A6EEC" w:rsidP="004A6EEC">
      <w:pPr>
        <w:spacing w:line="240" w:lineRule="auto"/>
        <w:jc w:val="center"/>
        <w:rPr>
          <w:rFonts w:ascii="Verdana" w:hAnsi="Verdana" w:cs="Tahoma"/>
          <w:b/>
          <w:sz w:val="28"/>
          <w:szCs w:val="28"/>
        </w:rPr>
      </w:pPr>
    </w:p>
    <w:p w14:paraId="362381A5" w14:textId="27EBCF8E" w:rsidR="004A6EEC" w:rsidRDefault="004A6EEC" w:rsidP="004A6EEC">
      <w:pPr>
        <w:spacing w:line="276" w:lineRule="auto"/>
        <w:rPr>
          <w:rFonts w:ascii="Verdana" w:hAnsi="Verdana" w:cs="Tahoma"/>
          <w:color w:val="000000"/>
          <w:szCs w:val="18"/>
          <w:lang w:eastAsia="zh-CN"/>
        </w:rPr>
      </w:pPr>
      <w:bookmarkStart w:id="2" w:name="_Hlk2174278"/>
      <w:r w:rsidRPr="00577C6D">
        <w:rPr>
          <w:rFonts w:ascii="Verdana" w:hAnsi="Verdana" w:cs="Tahoma"/>
          <w:szCs w:val="18"/>
        </w:rPr>
        <w:t xml:space="preserve">Bijlage bij de </w:t>
      </w:r>
      <w:bookmarkEnd w:id="2"/>
      <w:r w:rsidR="00D02492" w:rsidRPr="00577C6D">
        <w:rPr>
          <w:rFonts w:ascii="Verdana" w:hAnsi="Verdana" w:cs="Tahoma"/>
          <w:szCs w:val="18"/>
        </w:rPr>
        <w:t xml:space="preserve">Beschrijvend </w:t>
      </w:r>
      <w:r w:rsidR="00F23650" w:rsidRPr="00577C6D">
        <w:rPr>
          <w:rFonts w:ascii="Verdana" w:hAnsi="Verdana" w:cs="Tahoma"/>
          <w:szCs w:val="18"/>
        </w:rPr>
        <w:t>d</w:t>
      </w:r>
      <w:r w:rsidR="00D02492" w:rsidRPr="00577C6D">
        <w:rPr>
          <w:rFonts w:ascii="Verdana" w:hAnsi="Verdana" w:cs="Tahoma"/>
          <w:szCs w:val="18"/>
        </w:rPr>
        <w:t>ocument</w:t>
      </w:r>
      <w:r w:rsidRPr="00577C6D">
        <w:rPr>
          <w:rFonts w:ascii="Verdana" w:hAnsi="Verdana" w:cs="Tahoma"/>
          <w:szCs w:val="18"/>
        </w:rPr>
        <w:t xml:space="preserve"> voor </w:t>
      </w:r>
      <w:r w:rsidR="00133E23">
        <w:rPr>
          <w:rFonts w:ascii="Verdana" w:hAnsi="Verdana" w:cs="Tahoma"/>
          <w:szCs w:val="18"/>
        </w:rPr>
        <w:t>telefoniediensten</w:t>
      </w:r>
      <w:r w:rsidRPr="00577C6D">
        <w:rPr>
          <w:rFonts w:ascii="Verdana" w:hAnsi="Verdana" w:cs="Tahoma"/>
          <w:szCs w:val="18"/>
        </w:rPr>
        <w:t xml:space="preserve"> met kenmerk</w:t>
      </w:r>
      <w:r w:rsidR="00682EE5">
        <w:rPr>
          <w:rFonts w:ascii="Verdana" w:hAnsi="Verdana" w:cs="Tahoma"/>
          <w:szCs w:val="18"/>
        </w:rPr>
        <w:t xml:space="preserve"> TN353100</w:t>
      </w:r>
    </w:p>
    <w:p w14:paraId="0528AF8E" w14:textId="77777777" w:rsidR="00021055" w:rsidRDefault="00021055" w:rsidP="004A6EEC">
      <w:pPr>
        <w:spacing w:line="276" w:lineRule="auto"/>
        <w:rPr>
          <w:rFonts w:ascii="Verdana" w:hAnsi="Verdana" w:cs="Tahoma"/>
          <w:color w:val="000000"/>
          <w:szCs w:val="18"/>
          <w:lang w:eastAsia="zh-CN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021055" w:rsidRPr="00577C6D" w14:paraId="605D5554" w14:textId="77777777" w:rsidTr="00021055">
        <w:tc>
          <w:tcPr>
            <w:tcW w:w="9072" w:type="dxa"/>
            <w:gridSpan w:val="2"/>
            <w:shd w:val="clear" w:color="auto" w:fill="06A77D"/>
            <w:vAlign w:val="center"/>
          </w:tcPr>
          <w:p w14:paraId="441B24BE" w14:textId="0EF6CAF8" w:rsidR="00021055" w:rsidRPr="00577C6D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  <w:r w:rsidRPr="00021055">
              <w:rPr>
                <w:rFonts w:ascii="Verdana" w:hAnsi="Verdana" w:cs="Tahoma"/>
                <w:b/>
                <w:color w:val="FFFFFF" w:themeColor="background1"/>
                <w:szCs w:val="18"/>
              </w:rPr>
              <w:t>Gegevens inschrijver</w:t>
            </w:r>
          </w:p>
        </w:tc>
      </w:tr>
      <w:tr w:rsidR="00021055" w:rsidRPr="00577C6D" w14:paraId="17B4C4FE" w14:textId="77777777" w:rsidTr="0016600C">
        <w:tc>
          <w:tcPr>
            <w:tcW w:w="2977" w:type="dxa"/>
            <w:vAlign w:val="center"/>
          </w:tcPr>
          <w:p w14:paraId="02A72656" w14:textId="77777777" w:rsidR="00021055" w:rsidRPr="00577C6D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61767008" w14:textId="77777777" w:rsidR="00021055" w:rsidRPr="00577C6D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021055" w:rsidRPr="00577C6D" w14:paraId="2ED29612" w14:textId="77777777" w:rsidTr="0016600C">
        <w:tc>
          <w:tcPr>
            <w:tcW w:w="2977" w:type="dxa"/>
            <w:vAlign w:val="center"/>
          </w:tcPr>
          <w:p w14:paraId="0CF605D7" w14:textId="77777777" w:rsidR="00021055" w:rsidRPr="00577C6D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554ABA1C" w14:textId="77777777" w:rsidR="00021055" w:rsidRPr="00577C6D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021055" w:rsidRPr="00577C6D" w14:paraId="4E9C742A" w14:textId="77777777" w:rsidTr="0016600C">
        <w:tc>
          <w:tcPr>
            <w:tcW w:w="2977" w:type="dxa"/>
            <w:vAlign w:val="center"/>
          </w:tcPr>
          <w:p w14:paraId="5FD3F878" w14:textId="77777777" w:rsidR="00021055" w:rsidRPr="00577C6D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61EFFBD1" w14:textId="77777777" w:rsidR="00021055" w:rsidRPr="00577C6D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021055" w:rsidRPr="00577C6D" w14:paraId="63BE562A" w14:textId="77777777" w:rsidTr="0016600C">
        <w:tc>
          <w:tcPr>
            <w:tcW w:w="2977" w:type="dxa"/>
            <w:vAlign w:val="center"/>
          </w:tcPr>
          <w:p w14:paraId="63215708" w14:textId="77777777" w:rsidR="00021055" w:rsidRPr="00577C6D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1114BDB4" w14:textId="77777777" w:rsidR="00021055" w:rsidRPr="00577C6D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021055" w:rsidRPr="00577C6D" w14:paraId="3888186B" w14:textId="77777777" w:rsidTr="0016600C">
        <w:tc>
          <w:tcPr>
            <w:tcW w:w="2977" w:type="dxa"/>
            <w:vAlign w:val="center"/>
          </w:tcPr>
          <w:p w14:paraId="17FC76CE" w14:textId="77777777" w:rsidR="00021055" w:rsidRPr="00577C6D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B6685BE" w14:textId="77777777" w:rsidR="00021055" w:rsidRPr="00577C6D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  <w:p w14:paraId="5F0C3205" w14:textId="77777777" w:rsidR="00021055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  <w:p w14:paraId="64BCA505" w14:textId="77777777" w:rsidR="00021055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  <w:p w14:paraId="6D7E97E8" w14:textId="77777777" w:rsidR="00021055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  <w:p w14:paraId="372599BF" w14:textId="77777777" w:rsidR="00021055" w:rsidRPr="00577C6D" w:rsidRDefault="00021055" w:rsidP="0016600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14:paraId="0B3154E9" w14:textId="77777777" w:rsidR="004A6EEC" w:rsidRPr="00577C6D" w:rsidRDefault="004A6EEC" w:rsidP="004A6EEC">
      <w:pPr>
        <w:spacing w:line="276" w:lineRule="auto"/>
        <w:jc w:val="both"/>
        <w:rPr>
          <w:rFonts w:ascii="Verdana" w:hAnsi="Verdana"/>
          <w:szCs w:val="18"/>
        </w:rPr>
      </w:pPr>
    </w:p>
    <w:p w14:paraId="7E932A6F" w14:textId="77777777" w:rsidR="004A6EEC" w:rsidRPr="00577C6D" w:rsidRDefault="004A6EEC" w:rsidP="004A6EEC">
      <w:pPr>
        <w:spacing w:line="276" w:lineRule="auto"/>
        <w:jc w:val="both"/>
        <w:rPr>
          <w:rFonts w:ascii="Verdana" w:hAnsi="Verdana" w:cs="Tahoma"/>
          <w:b/>
          <w:szCs w:val="18"/>
        </w:rPr>
      </w:pPr>
      <w:r w:rsidRPr="00577C6D">
        <w:rPr>
          <w:rFonts w:ascii="Verdana" w:hAnsi="Verdana" w:cs="Tahoma"/>
          <w:b/>
          <w:szCs w:val="18"/>
        </w:rPr>
        <w:t>Invulinstructie</w:t>
      </w:r>
    </w:p>
    <w:p w14:paraId="6ECFE293" w14:textId="77777777" w:rsidR="004A6EEC" w:rsidRPr="00577C6D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>Per referentieformulier mag slechts één referent gebruikt worden. Voorbeeld: indien u vier referenties wil</w:t>
      </w:r>
      <w:r w:rsidR="00793B01" w:rsidRPr="00577C6D">
        <w:rPr>
          <w:rFonts w:ascii="Verdana" w:hAnsi="Verdana" w:cs="Tahoma"/>
          <w:szCs w:val="18"/>
        </w:rPr>
        <w:t>t</w:t>
      </w:r>
      <w:r w:rsidRPr="00577C6D">
        <w:rPr>
          <w:rFonts w:ascii="Verdana" w:hAnsi="Verdana" w:cs="Tahoma"/>
          <w:szCs w:val="18"/>
        </w:rPr>
        <w:t xml:space="preserve"> aanleveren, dient u vier aparte referentieformulieren in.</w:t>
      </w:r>
    </w:p>
    <w:p w14:paraId="38342427" w14:textId="77777777" w:rsidR="004A6EEC" w:rsidRPr="00577C6D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 xml:space="preserve">Per kerncompetentie </w:t>
      </w:r>
      <w:r w:rsidR="00031DA7" w:rsidRPr="00577C6D">
        <w:rPr>
          <w:rFonts w:ascii="Verdana" w:hAnsi="Verdana" w:cs="Tahoma"/>
          <w:szCs w:val="18"/>
        </w:rPr>
        <w:t>levert</w:t>
      </w:r>
      <w:r w:rsidRPr="00577C6D">
        <w:rPr>
          <w:rFonts w:ascii="Verdana" w:hAnsi="Verdana" w:cs="Tahoma"/>
          <w:szCs w:val="18"/>
        </w:rPr>
        <w:t xml:space="preserve"> </w:t>
      </w:r>
      <w:r w:rsidR="00CE3F18" w:rsidRPr="00577C6D">
        <w:rPr>
          <w:rFonts w:ascii="Verdana" w:hAnsi="Verdana" w:cs="Tahoma"/>
          <w:szCs w:val="18"/>
        </w:rPr>
        <w:t>u maximaal</w:t>
      </w:r>
      <w:r w:rsidRPr="00577C6D">
        <w:rPr>
          <w:rFonts w:ascii="Verdana" w:hAnsi="Verdana" w:cs="Tahoma"/>
          <w:szCs w:val="18"/>
        </w:rPr>
        <w:t xml:space="preserve"> één referentie aan.</w:t>
      </w:r>
    </w:p>
    <w:p w14:paraId="435BC4A9" w14:textId="77777777" w:rsidR="004A6EEC" w:rsidRPr="00577C6D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 w:rsidRPr="00577C6D">
        <w:rPr>
          <w:rFonts w:ascii="Verdana" w:hAnsi="Verdana" w:cs="Tahoma"/>
          <w:szCs w:val="18"/>
        </w:rPr>
        <w:t>Opdrachtgever</w:t>
      </w:r>
      <w:r w:rsidRPr="00577C6D">
        <w:rPr>
          <w:rFonts w:ascii="Verdana" w:hAnsi="Verdana" w:cs="Tahoma"/>
          <w:szCs w:val="18"/>
        </w:rPr>
        <w:t xml:space="preserve"> vier kerncompetenties uitvraagt voldoet uw organisatie aan de eis als u twee referenties aanlevert die beide twee kerncompetenties laten zien.</w:t>
      </w:r>
    </w:p>
    <w:p w14:paraId="32944EBA" w14:textId="77777777" w:rsidR="004A6EE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>Het is toegestaan de referentie te verduidelijken. Deze toelichting mag maximaal 500 woorden bevatten.</w:t>
      </w:r>
    </w:p>
    <w:p w14:paraId="676B7566" w14:textId="77777777" w:rsidR="00324889" w:rsidRDefault="00324889" w:rsidP="00324889">
      <w:pPr>
        <w:spacing w:line="276" w:lineRule="auto"/>
        <w:jc w:val="both"/>
        <w:rPr>
          <w:rFonts w:ascii="Verdana" w:hAnsi="Verdana" w:cs="Tahoma"/>
          <w:szCs w:val="18"/>
        </w:rPr>
      </w:pPr>
    </w:p>
    <w:p w14:paraId="761F0F41" w14:textId="682BCB41" w:rsidR="00324889" w:rsidRPr="00324889" w:rsidRDefault="00324889" w:rsidP="00324889">
      <w:pPr>
        <w:spacing w:line="276" w:lineRule="auto"/>
        <w:jc w:val="both"/>
        <w:rPr>
          <w:rFonts w:ascii="Verdana" w:hAnsi="Verdana" w:cs="Tahoma"/>
          <w:b/>
          <w:bCs/>
          <w:szCs w:val="18"/>
        </w:rPr>
      </w:pPr>
      <w:r>
        <w:rPr>
          <w:rFonts w:ascii="Verdana" w:hAnsi="Verdana" w:cs="Tahoma"/>
          <w:b/>
          <w:bCs/>
          <w:szCs w:val="18"/>
        </w:rPr>
        <w:t>Kerncompetentie</w:t>
      </w:r>
      <w:r w:rsidR="003652D3">
        <w:rPr>
          <w:rFonts w:ascii="Verdana" w:hAnsi="Verdana" w:cs="Tahoma"/>
          <w:b/>
          <w:bCs/>
          <w:szCs w:val="18"/>
        </w:rPr>
        <w:t>s:</w:t>
      </w:r>
    </w:p>
    <w:p w14:paraId="7995839C" w14:textId="77777777" w:rsidR="008565F8" w:rsidRPr="008565F8" w:rsidRDefault="008565F8" w:rsidP="008565F8">
      <w:pPr>
        <w:spacing w:line="276" w:lineRule="auto"/>
        <w:rPr>
          <w:rFonts w:ascii="Verdana" w:hAnsi="Verdana"/>
          <w:u w:val="single"/>
        </w:rPr>
      </w:pPr>
      <w:r w:rsidRPr="008565F8">
        <w:rPr>
          <w:rFonts w:ascii="Verdana" w:hAnsi="Verdana"/>
          <w:u w:val="single"/>
        </w:rPr>
        <w:t xml:space="preserve">Kerncompetentie 1: </w:t>
      </w:r>
    </w:p>
    <w:p w14:paraId="77E6FA0B" w14:textId="77777777" w:rsidR="008565F8" w:rsidRPr="008565F8" w:rsidRDefault="008565F8" w:rsidP="008565F8">
      <w:pPr>
        <w:spacing w:line="276" w:lineRule="auto"/>
        <w:rPr>
          <w:rFonts w:ascii="Verdana" w:hAnsi="Verdana" w:cs="Tahoma"/>
          <w:szCs w:val="18"/>
        </w:rPr>
      </w:pPr>
      <w:r w:rsidRPr="008565F8">
        <w:rPr>
          <w:rFonts w:ascii="Verdana" w:hAnsi="Verdana" w:cs="Tahoma"/>
          <w:szCs w:val="18"/>
        </w:rPr>
        <w:t xml:space="preserve">De inschrijver heeft aantoonbare ervaring met het implementeren en configureren van een Microsoft Teams Phone-oplossing, inclusief de migratie van bestaande vaste telefonie, binnen een organisatie met minimaal 345 eindgebruikers. </w:t>
      </w:r>
    </w:p>
    <w:p w14:paraId="73137A4B" w14:textId="77777777" w:rsidR="008565F8" w:rsidRDefault="008565F8" w:rsidP="008565F8">
      <w:pPr>
        <w:spacing w:line="276" w:lineRule="auto"/>
      </w:pPr>
    </w:p>
    <w:p w14:paraId="4D478AA7" w14:textId="77777777" w:rsidR="008565F8" w:rsidRPr="008565F8" w:rsidRDefault="008565F8" w:rsidP="008565F8">
      <w:pPr>
        <w:spacing w:line="276" w:lineRule="auto"/>
        <w:rPr>
          <w:rFonts w:ascii="Verdana" w:hAnsi="Verdana"/>
          <w:u w:val="single"/>
        </w:rPr>
      </w:pPr>
      <w:r w:rsidRPr="008565F8">
        <w:rPr>
          <w:rFonts w:ascii="Verdana" w:hAnsi="Verdana"/>
          <w:u w:val="single"/>
        </w:rPr>
        <w:t>Kerncompetentie 2:</w:t>
      </w:r>
    </w:p>
    <w:p w14:paraId="4C9F08CD" w14:textId="77777777" w:rsidR="008565F8" w:rsidRPr="008565F8" w:rsidRDefault="008565F8" w:rsidP="008565F8">
      <w:pPr>
        <w:spacing w:line="276" w:lineRule="auto"/>
        <w:rPr>
          <w:rFonts w:ascii="Verdana" w:hAnsi="Verdana" w:cs="Tahoma"/>
          <w:szCs w:val="18"/>
        </w:rPr>
      </w:pPr>
      <w:r w:rsidRPr="008565F8">
        <w:rPr>
          <w:rFonts w:ascii="Verdana" w:hAnsi="Verdana" w:cs="Tahoma"/>
          <w:szCs w:val="18"/>
        </w:rPr>
        <w:t xml:space="preserve">De inschrijver heeft aantoonbare ervaring met het beheren en ondersteunen van een Microsoft Teams-omgeving met geïntegreerde telefonie en (optioneel) contactcenter-functionaliteit, binnen een organisatie met minimaal 345 Teams-gebruikers. </w:t>
      </w:r>
    </w:p>
    <w:p w14:paraId="7E3D3FAC" w14:textId="77777777" w:rsidR="00941BEA" w:rsidRDefault="00941BEA" w:rsidP="004A6EEC">
      <w:pPr>
        <w:spacing w:line="240" w:lineRule="auto"/>
        <w:jc w:val="both"/>
        <w:rPr>
          <w:rFonts w:ascii="Verdana" w:hAnsi="Verdana"/>
          <w:sz w:val="20"/>
          <w:u w:val="single"/>
        </w:rPr>
      </w:pPr>
    </w:p>
    <w:p w14:paraId="0E4F0CBA" w14:textId="77777777" w:rsidR="00941BEA" w:rsidRPr="003652D3" w:rsidRDefault="00941BEA" w:rsidP="004A6EEC">
      <w:pPr>
        <w:spacing w:line="240" w:lineRule="auto"/>
        <w:jc w:val="both"/>
        <w:rPr>
          <w:rFonts w:ascii="Verdana" w:hAnsi="Verdana"/>
          <w:sz w:val="20"/>
          <w:u w:val="single"/>
        </w:rPr>
      </w:pPr>
    </w:p>
    <w:p w14:paraId="669E9105" w14:textId="5EB882A2" w:rsidR="00021055" w:rsidRDefault="00021055">
      <w:pPr>
        <w:spacing w:after="160" w:line="259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A6EEC" w:rsidRPr="00577C6D" w14:paraId="7CCC4F70" w14:textId="77777777" w:rsidTr="004A6EEC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3FCD461A" w14:textId="77777777" w:rsidR="00324889" w:rsidRDefault="00324889" w:rsidP="00324889">
            <w:pPr>
              <w:shd w:val="clear" w:color="auto" w:fill="06A77D"/>
              <w:jc w:val="center"/>
              <w:rPr>
                <w:rFonts w:ascii="Verdana" w:hAnsi="Verdana" w:cs="Tahoma"/>
                <w:b/>
                <w:color w:val="FFFFFF" w:themeColor="background1"/>
                <w:szCs w:val="18"/>
              </w:rPr>
            </w:pPr>
            <w:bookmarkStart w:id="3" w:name="_Hlk60225088"/>
          </w:p>
          <w:p w14:paraId="4ABC2032" w14:textId="5EECDC53" w:rsidR="00531FC5" w:rsidRPr="00531FC5" w:rsidRDefault="00324889" w:rsidP="00324889">
            <w:pPr>
              <w:shd w:val="clear" w:color="auto" w:fill="06A77D"/>
              <w:jc w:val="center"/>
              <w:rPr>
                <w:rFonts w:ascii="Verdana" w:hAnsi="Verdana" w:cs="Tahoma"/>
                <w:bCs/>
                <w:color w:val="FFFFFF" w:themeColor="background1"/>
                <w:szCs w:val="18"/>
              </w:rPr>
            </w:pPr>
            <w:r>
              <w:rPr>
                <w:rFonts w:ascii="Verdana" w:hAnsi="Verdana" w:cs="Tahoma"/>
                <w:b/>
                <w:color w:val="FFFFFF" w:themeColor="background1"/>
                <w:szCs w:val="18"/>
              </w:rPr>
              <w:t>Referent 1</w:t>
            </w:r>
          </w:p>
          <w:p w14:paraId="1EECC849" w14:textId="77777777" w:rsidR="004A6EEC" w:rsidRPr="00577C6D" w:rsidRDefault="004A6EEC" w:rsidP="00324889">
            <w:pPr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="004A6EEC" w:rsidRPr="00577C6D" w14:paraId="4DF8A5DB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510815C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53F8210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106D58E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66B29621" w14:textId="77777777" w:rsidTr="004A6EEC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56FF99C6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26BB2B41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5772CC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7FE027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10A947FE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C3661A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D4D328F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5999190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F71ED4C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05AF0088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93B846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B537F46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D464CB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CF9C95F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6AB8CED1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25B40BAB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73063AF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66CEBC4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B9DAB12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2A10586D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EE31CBD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9D25F50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69F8C6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1DA2D81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5E9EAAE8" w14:textId="77777777" w:rsidTr="004A6EEC">
        <w:trPr>
          <w:jc w:val="center"/>
        </w:trPr>
        <w:tc>
          <w:tcPr>
            <w:tcW w:w="843" w:type="dxa"/>
            <w:shd w:val="clear" w:color="auto" w:fill="auto"/>
          </w:tcPr>
          <w:p w14:paraId="501D07AB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04BC1333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Voeg een omschrijving van </w:t>
            </w:r>
            <w:r w:rsidR="0021359E" w:rsidRPr="00577C6D">
              <w:rPr>
                <w:rFonts w:ascii="Verdana" w:hAnsi="Verdana" w:cs="Tahoma"/>
                <w:szCs w:val="18"/>
              </w:rPr>
              <w:t xml:space="preserve">maximaal 250 woorden van </w:t>
            </w:r>
            <w:r w:rsidRPr="00577C6D">
              <w:rPr>
                <w:rFonts w:ascii="Verdana" w:hAnsi="Verdana" w:cs="Tahoma"/>
                <w:szCs w:val="18"/>
              </w:rPr>
              <w:t>het project toe waaruit blijkt dat de referentie voldoet aan de kerncompetentie</w:t>
            </w:r>
            <w:r w:rsidR="0071424E" w:rsidRPr="00577C6D">
              <w:rPr>
                <w:rFonts w:ascii="Verdana" w:hAnsi="Verdana"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E394A7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6EAA740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31F0AE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8F32DA5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7312931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AA2E4E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B296A27" w14:textId="77777777" w:rsidR="004A6EEC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6344743" w14:textId="77777777" w:rsidR="00021055" w:rsidRPr="00577C6D" w:rsidRDefault="00021055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326C36" w:rsidRPr="00577C6D" w14:paraId="1F690513" w14:textId="77777777" w:rsidTr="009C336B">
        <w:trPr>
          <w:jc w:val="center"/>
        </w:trPr>
        <w:tc>
          <w:tcPr>
            <w:tcW w:w="843" w:type="dxa"/>
            <w:vMerge w:val="restart"/>
            <w:shd w:val="clear" w:color="auto" w:fill="auto"/>
            <w:vAlign w:val="center"/>
          </w:tcPr>
          <w:p w14:paraId="080F70C2" w14:textId="77777777" w:rsidR="00326C36" w:rsidRPr="00577C6D" w:rsidRDefault="00326C36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4. 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53657A39" w14:textId="30568126" w:rsidR="00326C36" w:rsidRPr="00577C6D" w:rsidRDefault="00326C36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Inschrijver bevestigt hierbij dat de referentie voldoet aan</w:t>
            </w:r>
            <w:r w:rsidR="00324889">
              <w:rPr>
                <w:rFonts w:ascii="Verdana" w:hAnsi="Verdana" w:cs="Tahoma"/>
                <w:szCs w:val="18"/>
              </w:rPr>
              <w:t>:</w:t>
            </w:r>
            <w:r w:rsidR="00664243">
              <w:rPr>
                <w:rFonts w:ascii="Verdana" w:hAnsi="Verdana" w:cs="Tahoma"/>
                <w:szCs w:val="18"/>
              </w:rPr>
              <w:t xml:space="preserve"> 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70EBBF0" w14:textId="0CF1F26F" w:rsidR="00326C36" w:rsidRPr="00577C6D" w:rsidRDefault="00324889" w:rsidP="00F44F9F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Kerncompetentie 1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B4CE139" w14:textId="77777777" w:rsidR="00326C36" w:rsidRPr="00577C6D" w:rsidRDefault="00326C36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Ja/nee</w:t>
            </w:r>
          </w:p>
        </w:tc>
      </w:tr>
      <w:tr w:rsidR="00326C36" w:rsidRPr="00577C6D" w14:paraId="07AF832C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1AF47AAD" w14:textId="77777777" w:rsidR="00326C36" w:rsidRPr="00577C6D" w:rsidRDefault="00326C36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0131158" w14:textId="77777777" w:rsidR="00326C36" w:rsidRPr="00577C6D" w:rsidRDefault="00326C36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68D3648" w14:textId="6505EC1D" w:rsidR="00326C36" w:rsidRPr="00577C6D" w:rsidRDefault="0032488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324889">
              <w:rPr>
                <w:rFonts w:ascii="Verdana" w:hAnsi="Verdana" w:cs="Tahoma"/>
                <w:szCs w:val="18"/>
              </w:rPr>
              <w:t>Kerncompetentie 2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26855C7" w14:textId="77777777" w:rsidR="00326C36" w:rsidRPr="00577C6D" w:rsidRDefault="00326C36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Ja/nee</w:t>
            </w:r>
          </w:p>
        </w:tc>
      </w:tr>
      <w:tr w:rsidR="001C6069" w:rsidRPr="00577C6D" w14:paraId="5881D2EC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7347D439" w14:textId="77777777" w:rsidR="001C6069" w:rsidRPr="00577C6D" w:rsidRDefault="007B5DF7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5A5731D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73DE24C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C1F5160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1C6069" w:rsidRPr="00577C6D" w14:paraId="3AE438E9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616F62F9" w14:textId="77777777" w:rsidR="001C6069" w:rsidRPr="00577C6D" w:rsidRDefault="007B5DF7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7</w:t>
            </w:r>
            <w:r w:rsidR="001C6069"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0934D648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B0D4A3E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57E60E4E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14:paraId="2FBFA1C0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14:paraId="65AD0D4D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="001C6069" w:rsidRPr="00577C6D" w14:paraId="1FF94B64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606818BC" w14:textId="77777777" w:rsidR="001C6069" w:rsidRPr="00577C6D" w:rsidRDefault="007B5DF7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8</w:t>
            </w:r>
            <w:r w:rsidR="001C6069"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1489D930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Eventuele toelichting van maximaal </w:t>
            </w:r>
            <w:r w:rsidR="0071424E" w:rsidRPr="00577C6D">
              <w:rPr>
                <w:rFonts w:ascii="Verdana" w:hAnsi="Verdana" w:cs="Tahoma"/>
                <w:szCs w:val="18"/>
              </w:rPr>
              <w:t>250</w:t>
            </w:r>
            <w:r w:rsidRPr="00577C6D">
              <w:rPr>
                <w:rFonts w:ascii="Verdana" w:hAnsi="Verdana"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075DC7B4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33C2FFE2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435016C" w14:textId="77777777" w:rsidR="001C6069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6C6E0087" w14:textId="77777777" w:rsidR="00021055" w:rsidRPr="00577C6D" w:rsidRDefault="00021055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10846C85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343ED74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</w:tc>
      </w:tr>
      <w:bookmarkEnd w:id="3"/>
    </w:tbl>
    <w:p w14:paraId="39CE0369" w14:textId="77777777" w:rsidR="004A6EEC" w:rsidRPr="00577C6D" w:rsidRDefault="004A6EEC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2F65A2F2" w14:textId="77777777" w:rsidR="00F3535E" w:rsidRPr="00577C6D" w:rsidRDefault="00F3535E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F3535E" w:rsidRPr="00577C6D" w14:paraId="003F30FE" w14:textId="77777777" w:rsidTr="00C072DE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6928E28C" w14:textId="77777777" w:rsidR="00F3535E" w:rsidRPr="00577C6D" w:rsidRDefault="00F3535E" w:rsidP="00C072DE">
            <w:pPr>
              <w:jc w:val="both"/>
              <w:rPr>
                <w:rFonts w:ascii="Verdana" w:hAnsi="Verdana" w:cs="Tahoma"/>
                <w:b/>
                <w:color w:val="FFFFFF"/>
                <w:szCs w:val="18"/>
              </w:rPr>
            </w:pPr>
          </w:p>
          <w:p w14:paraId="6087FD62" w14:textId="77777777" w:rsidR="00F3535E" w:rsidRPr="00F51525" w:rsidRDefault="00F3535E" w:rsidP="00C072DE">
            <w:pPr>
              <w:shd w:val="clear" w:color="auto" w:fill="06A77D"/>
              <w:jc w:val="center"/>
              <w:rPr>
                <w:rFonts w:ascii="Verdana" w:hAnsi="Verdana" w:cs="Tahoma"/>
                <w:b/>
                <w:color w:val="FFFFFF" w:themeColor="background1"/>
                <w:szCs w:val="18"/>
              </w:rPr>
            </w:pPr>
            <w:r w:rsidRPr="00F51525">
              <w:rPr>
                <w:rFonts w:ascii="Verdana" w:hAnsi="Verdana" w:cs="Tahoma"/>
                <w:b/>
                <w:color w:val="FFFFFF" w:themeColor="background1"/>
                <w:szCs w:val="18"/>
              </w:rPr>
              <w:t xml:space="preserve">Referent </w:t>
            </w:r>
            <w:r w:rsidR="00171C5B" w:rsidRPr="00F51525">
              <w:rPr>
                <w:rFonts w:ascii="Verdana" w:hAnsi="Verdana" w:cs="Tahoma"/>
                <w:b/>
                <w:color w:val="FFFFFF" w:themeColor="background1"/>
                <w:szCs w:val="18"/>
              </w:rPr>
              <w:t>2</w:t>
            </w:r>
          </w:p>
          <w:p w14:paraId="5C10815A" w14:textId="77777777" w:rsidR="00F3535E" w:rsidRPr="00577C6D" w:rsidRDefault="00F3535E" w:rsidP="00C072DE">
            <w:pPr>
              <w:jc w:val="center"/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="00F3535E" w:rsidRPr="00577C6D" w14:paraId="70141538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134724D7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B5D1829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2D74ACC0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75367D06" w14:textId="77777777" w:rsidTr="00C072DE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4D7EEC85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194488CE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540FC2F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9177D80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210A2C5C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667541A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5124C48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2A0509AD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E50E912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2E396513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1E549094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2D3B385C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53EDFCE9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C0C482A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6005FE5C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AE76071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496BC763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46CCF004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F209522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16550D75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0FBF46C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CDCCDBE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7DCDCB2F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AF8D01F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18168BEF" w14:textId="77777777" w:rsidTr="00C072DE">
        <w:trPr>
          <w:jc w:val="center"/>
        </w:trPr>
        <w:tc>
          <w:tcPr>
            <w:tcW w:w="843" w:type="dxa"/>
            <w:shd w:val="clear" w:color="auto" w:fill="auto"/>
          </w:tcPr>
          <w:p w14:paraId="57F1ECF6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771C80B1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Voeg een omschrijving </w:t>
            </w:r>
            <w:r w:rsidR="00F73DCE" w:rsidRPr="00577C6D">
              <w:rPr>
                <w:rFonts w:ascii="Verdana" w:hAnsi="Verdana" w:cs="Tahoma"/>
                <w:szCs w:val="18"/>
              </w:rPr>
              <w:t xml:space="preserve">van maximaal 250 woorden </w:t>
            </w:r>
            <w:r w:rsidRPr="00577C6D">
              <w:rPr>
                <w:rFonts w:ascii="Verdana" w:hAnsi="Verdana" w:cs="Tahoma"/>
                <w:szCs w:val="18"/>
              </w:rPr>
              <w:t>van het project toe waaruit blijkt dat de referentie voldoet aan de kerncompetentie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1B81F2A6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34696F4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61A07E0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FACF22B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62517B9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80C04AC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01C2CFA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3F63B47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84CDF12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941BEA" w:rsidRPr="00577C6D" w14:paraId="4E1DA7DA" w14:textId="77777777" w:rsidTr="00C072DE">
        <w:trPr>
          <w:jc w:val="center"/>
        </w:trPr>
        <w:tc>
          <w:tcPr>
            <w:tcW w:w="843" w:type="dxa"/>
            <w:vMerge w:val="restart"/>
            <w:shd w:val="clear" w:color="auto" w:fill="auto"/>
            <w:vAlign w:val="center"/>
          </w:tcPr>
          <w:p w14:paraId="340313DC" w14:textId="77777777" w:rsidR="00941BEA" w:rsidRPr="00577C6D" w:rsidRDefault="00941BEA" w:rsidP="00941BEA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4. 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751DB610" w14:textId="43415AE2" w:rsidR="00941BEA" w:rsidRPr="00577C6D" w:rsidRDefault="00941BEA" w:rsidP="00941BEA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Inschrijver bevestigt hierbij dat de referentie voldoet aan</w:t>
            </w:r>
            <w:r>
              <w:rPr>
                <w:rFonts w:ascii="Verdana" w:hAnsi="Verdana" w:cs="Tahoma"/>
                <w:szCs w:val="18"/>
              </w:rPr>
              <w:t xml:space="preserve">: 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0FDE672C" w14:textId="38F5A7E5" w:rsidR="00941BEA" w:rsidRPr="00577C6D" w:rsidRDefault="00941BEA" w:rsidP="00941BEA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Kerncompetentie 1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228B110" w14:textId="77777777" w:rsidR="00941BEA" w:rsidRPr="00577C6D" w:rsidRDefault="00941BEA" w:rsidP="00941BEA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Ja/nee</w:t>
            </w:r>
          </w:p>
        </w:tc>
      </w:tr>
      <w:tr w:rsidR="00941BEA" w:rsidRPr="00577C6D" w14:paraId="0B84AEA7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2BD2565" w14:textId="77777777" w:rsidR="00941BEA" w:rsidRPr="00577C6D" w:rsidRDefault="00941BEA" w:rsidP="00941BEA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D506D4F" w14:textId="77777777" w:rsidR="00941BEA" w:rsidRPr="00577C6D" w:rsidRDefault="00941BEA" w:rsidP="00941BEA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17E2C77" w14:textId="708DE680" w:rsidR="00941BEA" w:rsidRPr="00577C6D" w:rsidRDefault="00941BEA" w:rsidP="00941BEA">
            <w:pPr>
              <w:spacing w:before="60" w:after="60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Kerncompetentie 2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407CB6FC" w14:textId="77777777" w:rsidR="00941BEA" w:rsidRPr="00577C6D" w:rsidRDefault="00941BEA" w:rsidP="00941BEA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Ja/nee</w:t>
            </w:r>
          </w:p>
        </w:tc>
      </w:tr>
      <w:tr w:rsidR="00941BEA" w:rsidRPr="00577C6D" w14:paraId="5B821F74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7C2CEC9E" w14:textId="77777777" w:rsidR="00941BEA" w:rsidRPr="00577C6D" w:rsidRDefault="00941BEA" w:rsidP="00941BEA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627E7331" w14:textId="77777777" w:rsidR="00941BEA" w:rsidRPr="00577C6D" w:rsidRDefault="00941BEA" w:rsidP="00941BEA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815FA24" w14:textId="77777777" w:rsidR="00941BEA" w:rsidRPr="00577C6D" w:rsidRDefault="00941BEA" w:rsidP="00941BEA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E29FAA9" w14:textId="77777777" w:rsidR="00941BEA" w:rsidRPr="00577C6D" w:rsidRDefault="00941BEA" w:rsidP="00941BEA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941BEA" w:rsidRPr="00577C6D" w14:paraId="4DEDBD79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18992479" w14:textId="77777777" w:rsidR="00941BEA" w:rsidRPr="00577C6D" w:rsidRDefault="00941BEA" w:rsidP="00941BEA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7.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618E65C" w14:textId="77777777" w:rsidR="00941BEA" w:rsidRPr="00577C6D" w:rsidRDefault="00941BEA" w:rsidP="00941BEA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44A3E4C" w14:textId="77777777" w:rsidR="00941BEA" w:rsidRPr="00577C6D" w:rsidRDefault="00941BEA" w:rsidP="00941BEA">
            <w:pPr>
              <w:spacing w:before="60" w:after="60"/>
              <w:jc w:val="both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6F44D282" w14:textId="77777777" w:rsidR="00941BEA" w:rsidRPr="00577C6D" w:rsidRDefault="00941BEA" w:rsidP="00941BE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14:paraId="3E4CAA75" w14:textId="77777777" w:rsidR="00941BEA" w:rsidRPr="00577C6D" w:rsidRDefault="00941BEA" w:rsidP="00941BE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14:paraId="1E340D44" w14:textId="77777777" w:rsidR="00941BEA" w:rsidRPr="00577C6D" w:rsidRDefault="00941BEA" w:rsidP="00941BE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="00941BEA" w:rsidRPr="00577C6D" w14:paraId="02ADBCBF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348AA7A5" w14:textId="77777777" w:rsidR="00941BEA" w:rsidRPr="00577C6D" w:rsidRDefault="00941BEA" w:rsidP="00941BEA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8.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64E32DE" w14:textId="77777777" w:rsidR="00941BEA" w:rsidRPr="00577C6D" w:rsidRDefault="00941BEA" w:rsidP="00941BEA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Eventuele toelichting van maximaal 250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10244E4" w14:textId="77777777" w:rsidR="00941BEA" w:rsidRPr="00577C6D" w:rsidRDefault="00941BEA" w:rsidP="00941BEA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0F19BB4B" w14:textId="77777777" w:rsidR="00941BEA" w:rsidRPr="00577C6D" w:rsidRDefault="00941BEA" w:rsidP="00941BEA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2288981" w14:textId="77777777" w:rsidR="00021055" w:rsidRPr="00577C6D" w:rsidRDefault="00021055" w:rsidP="00941BEA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287E5138" w14:textId="77777777" w:rsidR="00941BEA" w:rsidRPr="00577C6D" w:rsidRDefault="00941BEA" w:rsidP="00941BEA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10FEA50B" w14:textId="77777777" w:rsidR="00941BEA" w:rsidRPr="00577C6D" w:rsidRDefault="00941BEA" w:rsidP="00941BEA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140E465B" w14:textId="77777777" w:rsidR="00941BEA" w:rsidRPr="00577C6D" w:rsidRDefault="00941BEA" w:rsidP="00941BEA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</w:tc>
      </w:tr>
    </w:tbl>
    <w:p w14:paraId="4B57607A" w14:textId="77777777" w:rsidR="007F449B" w:rsidRPr="00577C6D" w:rsidRDefault="007F449B">
      <w:pPr>
        <w:rPr>
          <w:rFonts w:ascii="Verdana" w:hAnsi="Verdana" w:cs="Tahoma"/>
          <w:szCs w:val="18"/>
        </w:rPr>
      </w:pPr>
    </w:p>
    <w:sectPr w:rsidR="007F449B" w:rsidRPr="00577C6D" w:rsidSect="001D7E0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567" w:left="1701" w:header="567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239EC" w14:textId="77777777" w:rsidR="008445B9" w:rsidRDefault="008445B9" w:rsidP="004A6EEC">
      <w:pPr>
        <w:spacing w:line="240" w:lineRule="auto"/>
      </w:pPr>
      <w:r>
        <w:separator/>
      </w:r>
    </w:p>
  </w:endnote>
  <w:endnote w:type="continuationSeparator" w:id="0">
    <w:p w14:paraId="4E0A1480" w14:textId="77777777" w:rsidR="008445B9" w:rsidRDefault="008445B9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5F31E" w14:textId="3C907B81" w:rsidR="00577C6D" w:rsidRDefault="00577C6D" w:rsidP="00485C2B">
    <w:pPr>
      <w:pStyle w:val="Voettekst"/>
      <w:spacing w:after="120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AC9451B" wp14:editId="266D0CFA">
          <wp:simplePos x="0" y="0"/>
          <wp:positionH relativeFrom="margin">
            <wp:posOffset>2101215</wp:posOffset>
          </wp:positionH>
          <wp:positionV relativeFrom="paragraph">
            <wp:posOffset>224790</wp:posOffset>
          </wp:positionV>
          <wp:extent cx="1231900" cy="385445"/>
          <wp:effectExtent l="0" t="0" r="6350" b="0"/>
          <wp:wrapSquare wrapText="bothSides"/>
          <wp:docPr id="1396670720" name="Afbeelding 1396670720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77033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6E8A" w:rsidRPr="00B72F8C">
      <w:rPr>
        <w:noProof/>
      </w:rPr>
      <w:drawing>
        <wp:anchor distT="0" distB="0" distL="114300" distR="114300" simplePos="0" relativeHeight="251664384" behindDoc="0" locked="0" layoutInCell="1" allowOverlap="1" wp14:anchorId="42958AB0" wp14:editId="7DF652EE">
          <wp:simplePos x="0" y="0"/>
          <wp:positionH relativeFrom="page">
            <wp:align>center</wp:align>
          </wp:positionH>
          <wp:positionV relativeFrom="paragraph">
            <wp:posOffset>220345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5C2B">
      <w:rPr>
        <w:noProof/>
      </w:rPr>
      <w:t>Aanbesteding</w:t>
    </w:r>
    <w:r w:rsidR="00BA70D5">
      <w:rPr>
        <w:noProof/>
      </w:rPr>
      <w:t xml:space="preserve"> telefonie</w:t>
    </w:r>
    <w:r w:rsidR="008565F8">
      <w:rPr>
        <w:noProof/>
      </w:rPr>
      <w:t xml:space="preserve"> </w:t>
    </w:r>
    <w:r w:rsidR="00BA70D5">
      <w:rPr>
        <w:noProof/>
      </w:rPr>
      <w:t>diensten</w:t>
    </w:r>
    <w:r w:rsidR="00485C2B">
      <w:rPr>
        <w:noProof/>
      </w:rPr>
      <w:t xml:space="preserve"> -</w:t>
    </w:r>
    <w:r w:rsidR="00BA70D5">
      <w:rPr>
        <w:noProof/>
      </w:rPr>
      <w:t xml:space="preserve"> perceel 1</w:t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C23C" w14:textId="23C5C596" w:rsidR="00577C6D" w:rsidRPr="00FD4464" w:rsidRDefault="00F56E8A" w:rsidP="009B0A66">
    <w:pPr>
      <w:tabs>
        <w:tab w:val="right" w:pos="8364"/>
      </w:tabs>
      <w:rPr>
        <w:sz w:val="16"/>
        <w:szCs w:val="16"/>
      </w:rPr>
    </w:pPr>
    <w:r w:rsidRPr="00B72F8C">
      <w:rPr>
        <w:noProof/>
      </w:rPr>
      <w:drawing>
        <wp:anchor distT="0" distB="0" distL="114300" distR="114300" simplePos="0" relativeHeight="251666432" behindDoc="0" locked="0" layoutInCell="1" allowOverlap="1" wp14:anchorId="655F402C" wp14:editId="122DBB58">
          <wp:simplePos x="0" y="0"/>
          <wp:positionH relativeFrom="page">
            <wp:align>center</wp:align>
          </wp:positionH>
          <wp:positionV relativeFrom="paragraph">
            <wp:posOffset>182245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bmAfzenderRegel1"/>
    <w:bookmarkEnd w:id="4"/>
    <w:r w:rsidRPr="00F56E8A">
      <w:rPr>
        <w:noProof/>
      </w:rPr>
      <w:t xml:space="preserve"> </w:t>
    </w:r>
    <w:r>
      <w:rPr>
        <w:noProof/>
      </w:rPr>
      <w:t>Referenti</w:t>
    </w:r>
    <w:r w:rsidR="009F3E10">
      <w:rPr>
        <w:noProof/>
      </w:rPr>
      <w:t xml:space="preserve">es telefoniediensten 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0CCD7" w14:textId="77777777" w:rsidR="008445B9" w:rsidRDefault="008445B9" w:rsidP="004A6EEC">
      <w:pPr>
        <w:spacing w:line="240" w:lineRule="auto"/>
      </w:pPr>
      <w:r>
        <w:separator/>
      </w:r>
    </w:p>
  </w:footnote>
  <w:footnote w:type="continuationSeparator" w:id="0">
    <w:p w14:paraId="363D3A07" w14:textId="77777777" w:rsidR="008445B9" w:rsidRDefault="008445B9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0BB77" w14:textId="77777777" w:rsidR="00577C6D" w:rsidRDefault="00E70741">
    <w:pPr>
      <w:pStyle w:val="Koptekst"/>
    </w:pPr>
    <w:r>
      <w:rPr>
        <w:noProof/>
      </w:rPr>
      <w:drawing>
        <wp:inline distT="0" distB="0" distL="0" distR="0" wp14:anchorId="4EB72966" wp14:editId="63BC1C4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4990" w14:textId="79B55CDA" w:rsidR="00E70741" w:rsidRDefault="001D7E02" w:rsidP="001D7E02">
    <w:pPr>
      <w:pStyle w:val="Koptekst"/>
    </w:pPr>
    <w:r>
      <w:rPr>
        <w:noProof/>
      </w:rPr>
      <w:drawing>
        <wp:anchor distT="0" distB="0" distL="114300" distR="114300" simplePos="0" relativeHeight="251672576" behindDoc="1" locked="0" layoutInCell="1" allowOverlap="1" wp14:anchorId="6FE3C419" wp14:editId="096AB65B">
          <wp:simplePos x="0" y="0"/>
          <wp:positionH relativeFrom="column">
            <wp:posOffset>3609975</wp:posOffset>
          </wp:positionH>
          <wp:positionV relativeFrom="paragraph">
            <wp:posOffset>85725</wp:posOffset>
          </wp:positionV>
          <wp:extent cx="2177850" cy="628650"/>
          <wp:effectExtent l="0" t="0" r="0" b="0"/>
          <wp:wrapNone/>
          <wp:docPr id="329338447" name="Afbeelding 13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408061" name="Afbeelding 13" descr="Afbeelding met Lettertype, Graphics, logo, grafische vormgeving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t="30242" b="34677"/>
                  <a:stretch/>
                </pic:blipFill>
                <pic:spPr bwMode="auto">
                  <a:xfrm>
                    <a:off x="0" y="0"/>
                    <a:ext cx="2177850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FF0E0" w14:textId="4C38B297" w:rsidR="001D7E02" w:rsidRDefault="001D7E02">
    <w:pPr>
      <w:pStyle w:val="Koptekst"/>
    </w:pPr>
    <w:r>
      <w:rPr>
        <w:noProof/>
      </w:rPr>
      <w:drawing>
        <wp:anchor distT="0" distB="0" distL="114300" distR="114300" simplePos="0" relativeHeight="251670528" behindDoc="1" locked="0" layoutInCell="1" allowOverlap="1" wp14:anchorId="3628364E" wp14:editId="5A29E3FA">
          <wp:simplePos x="0" y="0"/>
          <wp:positionH relativeFrom="column">
            <wp:posOffset>3857625</wp:posOffset>
          </wp:positionH>
          <wp:positionV relativeFrom="paragraph">
            <wp:posOffset>228600</wp:posOffset>
          </wp:positionV>
          <wp:extent cx="2177850" cy="628650"/>
          <wp:effectExtent l="0" t="0" r="0" b="0"/>
          <wp:wrapNone/>
          <wp:docPr id="2037408061" name="Afbeelding 13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408061" name="Afbeelding 13" descr="Afbeelding met Lettertype, Graphics, logo, grafische vormgeving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t="30242" b="34677"/>
                  <a:stretch/>
                </pic:blipFill>
                <pic:spPr bwMode="auto">
                  <a:xfrm>
                    <a:off x="0" y="0"/>
                    <a:ext cx="2177850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5E"/>
    <w:rsid w:val="00021055"/>
    <w:rsid w:val="0002201C"/>
    <w:rsid w:val="00031DA7"/>
    <w:rsid w:val="00105664"/>
    <w:rsid w:val="00133E23"/>
    <w:rsid w:val="001555D3"/>
    <w:rsid w:val="00171C5B"/>
    <w:rsid w:val="00185F7F"/>
    <w:rsid w:val="001C6069"/>
    <w:rsid w:val="001D7E02"/>
    <w:rsid w:val="0021359E"/>
    <w:rsid w:val="002415CD"/>
    <w:rsid w:val="002A74A2"/>
    <w:rsid w:val="0031096F"/>
    <w:rsid w:val="00324889"/>
    <w:rsid w:val="00326C36"/>
    <w:rsid w:val="003652D3"/>
    <w:rsid w:val="00393F69"/>
    <w:rsid w:val="003D2DA8"/>
    <w:rsid w:val="00411597"/>
    <w:rsid w:val="00485C2B"/>
    <w:rsid w:val="004A6EEC"/>
    <w:rsid w:val="00524773"/>
    <w:rsid w:val="00531FC5"/>
    <w:rsid w:val="00577C6D"/>
    <w:rsid w:val="005B1429"/>
    <w:rsid w:val="005E23EB"/>
    <w:rsid w:val="005F09C4"/>
    <w:rsid w:val="00664243"/>
    <w:rsid w:val="00682EE5"/>
    <w:rsid w:val="006E6C22"/>
    <w:rsid w:val="0071424E"/>
    <w:rsid w:val="00793B01"/>
    <w:rsid w:val="007B5DF7"/>
    <w:rsid w:val="007F449B"/>
    <w:rsid w:val="008303C6"/>
    <w:rsid w:val="008445B9"/>
    <w:rsid w:val="008565F8"/>
    <w:rsid w:val="009364E5"/>
    <w:rsid w:val="00941BEA"/>
    <w:rsid w:val="009C6E72"/>
    <w:rsid w:val="009F3E10"/>
    <w:rsid w:val="00A0695E"/>
    <w:rsid w:val="00AA6A77"/>
    <w:rsid w:val="00AF7FCC"/>
    <w:rsid w:val="00B03A63"/>
    <w:rsid w:val="00B6107D"/>
    <w:rsid w:val="00B90B60"/>
    <w:rsid w:val="00BA70D5"/>
    <w:rsid w:val="00C958C3"/>
    <w:rsid w:val="00CA0D06"/>
    <w:rsid w:val="00CA5FFA"/>
    <w:rsid w:val="00CB68E0"/>
    <w:rsid w:val="00CE3F18"/>
    <w:rsid w:val="00D02492"/>
    <w:rsid w:val="00DB2210"/>
    <w:rsid w:val="00DC6675"/>
    <w:rsid w:val="00E16664"/>
    <w:rsid w:val="00E70741"/>
    <w:rsid w:val="00E76BC5"/>
    <w:rsid w:val="00F23650"/>
    <w:rsid w:val="00F3535E"/>
    <w:rsid w:val="00F44F9F"/>
    <w:rsid w:val="00F51525"/>
    <w:rsid w:val="00F56C6A"/>
    <w:rsid w:val="00F56E8A"/>
    <w:rsid w:val="00F73DCE"/>
    <w:rsid w:val="00FC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7AA8"/>
  <w15:chartTrackingRefBased/>
  <w15:docId w15:val="{AF5685B5-CB82-4A4C-BDA9-4A282C53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247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24773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bbfreestyle.nl/portfolio/senzer-helmond/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bbfreestyle.nl/portfolio/senzer-helmond/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issavanLeeuwen-HI\Downloads\Bijlage%202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C2840BE3BCB44AB41904B7EC7A6DEB" ma:contentTypeVersion="11" ma:contentTypeDescription="Create a new document." ma:contentTypeScope="" ma:versionID="c0f868cb4b10550551d25560fb591ec3">
  <xsd:schema xmlns:xsd="http://www.w3.org/2001/XMLSchema" xmlns:xs="http://www.w3.org/2001/XMLSchema" xmlns:p="http://schemas.microsoft.com/office/2006/metadata/properties" xmlns:ns2="8286a000-41c9-40cb-a74f-320f4203617d" xmlns:ns3="98156779-d80f-4073-84ad-2f88dc4bebe8" targetNamespace="http://schemas.microsoft.com/office/2006/metadata/properties" ma:root="true" ma:fieldsID="7dad296fdcf74dee539c242da33011b5" ns2:_="" ns3:_="">
    <xsd:import namespace="8286a000-41c9-40cb-a74f-320f4203617d"/>
    <xsd:import namespace="98156779-d80f-4073-84ad-2f88dc4beb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a000-41c9-40cb-a74f-320f42036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734d03-7114-4a94-98f7-0d146664b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56779-d80f-4073-84ad-2f88dc4beb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b60a7d-05c9-4500-9229-3abdd48f72d9}" ma:internalName="TaxCatchAll" ma:showField="CatchAllData" ma:web="98156779-d80f-4073-84ad-2f88dc4be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156779-d80f-4073-84ad-2f88dc4bebe8" xsi:nil="true"/>
    <lcf76f155ced4ddcb4097134ff3c332f xmlns="8286a000-41c9-40cb-a74f-320f420361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8A97EA-2AA5-42CA-B268-98E15694A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6a000-41c9-40cb-a74f-320f4203617d"/>
    <ds:schemaRef ds:uri="98156779-d80f-4073-84ad-2f88dc4be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schemas.microsoft.com/office/infopath/2007/PartnerControls"/>
    <ds:schemaRef ds:uri="98156779-d80f-4073-84ad-2f88dc4bebe8"/>
    <ds:schemaRef ds:uri="8286a000-41c9-40cb-a74f-320f420361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</Template>
  <TotalTime>26</TotalTime>
  <Pages>3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van Leeuwen - HIP</dc:creator>
  <cp:keywords/>
  <dc:description/>
  <cp:lastModifiedBy>Tim van den Reek - HIP</cp:lastModifiedBy>
  <cp:revision>26</cp:revision>
  <dcterms:created xsi:type="dcterms:W3CDTF">2024-02-22T15:01:00Z</dcterms:created>
  <dcterms:modified xsi:type="dcterms:W3CDTF">2025-07-02T07:27:00Z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0x01010081C2840BE3BCB44AB41904B7EC7A6DEB</vt:lpwstr>
  </property>
  <property fmtid="{D5CDD505-2E9C-101B-9397-08002B2CF9AE}" pid="3" name="MediaServiceImageTags">
    <vt:lpwstr/>
  </property>
</Properties>
</file>