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B9360" w14:textId="283C3A20" w:rsidR="00F82A1B" w:rsidRPr="00F82A1B" w:rsidRDefault="00F82A1B" w:rsidP="00F82A1B">
      <w:pPr>
        <w:rPr>
          <w:b/>
          <w:bCs/>
          <w:sz w:val="22"/>
          <w:szCs w:val="22"/>
        </w:rPr>
      </w:pPr>
      <w:r w:rsidRPr="00F82A1B">
        <w:rPr>
          <w:b/>
          <w:bCs/>
          <w:sz w:val="22"/>
          <w:szCs w:val="22"/>
        </w:rPr>
        <w:t xml:space="preserve">BIJLAGE </w:t>
      </w:r>
      <w:r w:rsidR="00BD01C9">
        <w:rPr>
          <w:b/>
          <w:bCs/>
          <w:sz w:val="22"/>
          <w:szCs w:val="22"/>
        </w:rPr>
        <w:t>3</w:t>
      </w:r>
    </w:p>
    <w:p w14:paraId="40118AD7" w14:textId="6E278BAB" w:rsidR="00B97A1E" w:rsidRDefault="00F82A1B" w:rsidP="00F82A1B">
      <w:r>
        <w:t xml:space="preserve">REFERENTIEFORMULIER </w:t>
      </w:r>
      <w:r w:rsidR="00FD74A4">
        <w:t>ROK Executive Search</w:t>
      </w:r>
    </w:p>
    <w:p w14:paraId="7C082016" w14:textId="77777777" w:rsidR="00F82A1B" w:rsidRDefault="00F82A1B" w:rsidP="00F82A1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43"/>
        <w:gridCol w:w="5435"/>
      </w:tblGrid>
      <w:tr w:rsidR="00F82A1B" w:rsidRPr="002A0F8C" w14:paraId="68F48E5F" w14:textId="77777777" w:rsidTr="00FD74A4">
        <w:tc>
          <w:tcPr>
            <w:tcW w:w="3343" w:type="dxa"/>
          </w:tcPr>
          <w:p w14:paraId="5EC3DEDB" w14:textId="7E261235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FD74A4">
              <w:rPr>
                <w:rFonts w:cs="Arial"/>
                <w:szCs w:val="18"/>
              </w:rPr>
              <w:t>Naam Inschrijver</w:t>
            </w:r>
          </w:p>
          <w:p w14:paraId="1B4962EF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69652976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5F35126A" w14:textId="77777777" w:rsidTr="00FD74A4">
        <w:tc>
          <w:tcPr>
            <w:tcW w:w="3343" w:type="dxa"/>
          </w:tcPr>
          <w:p w14:paraId="7B147F59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Heeft betrekking op kerncompetentie</w:t>
            </w:r>
          </w:p>
        </w:tc>
        <w:tc>
          <w:tcPr>
            <w:tcW w:w="5435" w:type="dxa"/>
            <w:shd w:val="clear" w:color="auto" w:fill="F2F2F2" w:themeFill="background1" w:themeFillShade="F2"/>
          </w:tcPr>
          <w:p w14:paraId="5C6664C7" w14:textId="604761EB" w:rsidR="00F82A1B" w:rsidRPr="00FD74A4" w:rsidRDefault="00FD74A4" w:rsidP="00FD7320">
            <w:pPr>
              <w:rPr>
                <w:rFonts w:cs="Arial"/>
                <w:szCs w:val="18"/>
              </w:rPr>
            </w:pPr>
            <w:r w:rsidRPr="00FD74A4">
              <w:rPr>
                <w:rFonts w:cs="Arial"/>
                <w:szCs w:val="18"/>
              </w:rPr>
              <w:t>1</w:t>
            </w:r>
          </w:p>
        </w:tc>
      </w:tr>
      <w:tr w:rsidR="00F82A1B" w:rsidRPr="002A0F8C" w14:paraId="44345E7E" w14:textId="77777777" w:rsidTr="00FD74A4">
        <w:tc>
          <w:tcPr>
            <w:tcW w:w="3343" w:type="dxa"/>
          </w:tcPr>
          <w:p w14:paraId="12104A79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Naam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1605AEE5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73133DBD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04295C26" w14:textId="77777777" w:rsidTr="00FD74A4">
        <w:tc>
          <w:tcPr>
            <w:tcW w:w="3343" w:type="dxa"/>
          </w:tcPr>
          <w:p w14:paraId="2819D1BB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Adres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018FB121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008AE954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6C25E0AE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08E7F005" w14:textId="77777777" w:rsidTr="00FD74A4">
        <w:tc>
          <w:tcPr>
            <w:tcW w:w="3343" w:type="dxa"/>
          </w:tcPr>
          <w:p w14:paraId="41C0DC5F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Postcode + vestigingsplaats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1ED2F5B1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1E283E3A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506688EE" w14:textId="77777777" w:rsidTr="00FD74A4">
        <w:tc>
          <w:tcPr>
            <w:tcW w:w="3343" w:type="dxa"/>
          </w:tcPr>
          <w:p w14:paraId="44EFA517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Naam contactpersoon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389D42D1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04190F24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1A702D9A" w14:textId="77777777" w:rsidTr="00FD74A4">
        <w:tc>
          <w:tcPr>
            <w:tcW w:w="3343" w:type="dxa"/>
          </w:tcPr>
          <w:p w14:paraId="089FFCCA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Contactgegevens contactpersoon:</w:t>
            </w:r>
          </w:p>
          <w:p w14:paraId="7CB17B30" w14:textId="77777777" w:rsidR="00F82A1B" w:rsidRPr="002A0F8C" w:rsidRDefault="00F82A1B" w:rsidP="00FD7320">
            <w:pPr>
              <w:tabs>
                <w:tab w:val="left" w:pos="1418"/>
              </w:tabs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ab/>
              <w:t>telefoonnummer(s)</w:t>
            </w:r>
          </w:p>
          <w:p w14:paraId="3FCFEE47" w14:textId="77777777" w:rsidR="00F82A1B" w:rsidRPr="002A0F8C" w:rsidRDefault="00F82A1B" w:rsidP="00FD7320">
            <w:pPr>
              <w:tabs>
                <w:tab w:val="left" w:pos="1418"/>
              </w:tabs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ab/>
              <w:t>e-mailadres</w:t>
            </w:r>
          </w:p>
          <w:p w14:paraId="26F4EDCA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1D53299D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69259795" w14:textId="77777777" w:rsidTr="00FD74A4">
        <w:tc>
          <w:tcPr>
            <w:tcW w:w="3343" w:type="dxa"/>
          </w:tcPr>
          <w:p w14:paraId="5C921DF2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Omschrijving kerncompetentie</w:t>
            </w:r>
          </w:p>
        </w:tc>
        <w:tc>
          <w:tcPr>
            <w:tcW w:w="5435" w:type="dxa"/>
            <w:shd w:val="clear" w:color="auto" w:fill="F2F2F2" w:themeFill="background1" w:themeFillShade="F2"/>
          </w:tcPr>
          <w:p w14:paraId="00AF88F4" w14:textId="554F1502" w:rsidR="00F82A1B" w:rsidRPr="002A0F8C" w:rsidRDefault="00FD74A4" w:rsidP="00FD74A4">
            <w:pPr>
              <w:rPr>
                <w:rFonts w:cs="Arial"/>
                <w:szCs w:val="18"/>
                <w:highlight w:val="yellow"/>
              </w:rPr>
            </w:pPr>
            <w:r w:rsidRPr="004273C3">
              <w:rPr>
                <w:rFonts w:cs="Arial"/>
              </w:rPr>
              <w:t>minimaal 2 plaatsingen (werven, selecteren en plaatsen van kandidaten) in de afgelopen drie jaar voor directiefuncties (schaal 16 en hoger) in vast dienstverband in de publieke sector gerealiseerd.</w:t>
            </w:r>
          </w:p>
        </w:tc>
      </w:tr>
      <w:tr w:rsidR="00F82A1B" w:rsidRPr="002A0F8C" w14:paraId="28BFFCD0" w14:textId="77777777" w:rsidTr="00FD74A4">
        <w:tc>
          <w:tcPr>
            <w:tcW w:w="3343" w:type="dxa"/>
          </w:tcPr>
          <w:p w14:paraId="62353001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Beschrijving opdracht</w:t>
            </w:r>
          </w:p>
          <w:p w14:paraId="2D7F8BDA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1124FCD8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5304AB5B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752EA76F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19DA4450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657B759F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4C5C3651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089CAE4D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7DD77086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4D04B97E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494CF781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26C00DBF" w14:textId="77777777" w:rsidTr="00FD74A4">
        <w:tc>
          <w:tcPr>
            <w:tcW w:w="3343" w:type="dxa"/>
          </w:tcPr>
          <w:p w14:paraId="68526F15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Periode uitvoering opdracht</w:t>
            </w:r>
            <w:r w:rsidRPr="002A0F8C">
              <w:rPr>
                <w:rFonts w:cs="Arial"/>
                <w:szCs w:val="18"/>
              </w:rPr>
              <w:tab/>
            </w:r>
          </w:p>
        </w:tc>
        <w:tc>
          <w:tcPr>
            <w:tcW w:w="5435" w:type="dxa"/>
            <w:shd w:val="clear" w:color="auto" w:fill="F2F2F2" w:themeFill="background1" w:themeFillShade="F2"/>
          </w:tcPr>
          <w:p w14:paraId="3D7C6952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Van ………..  tot  ……………………</w:t>
            </w:r>
          </w:p>
          <w:p w14:paraId="68E14FD2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</w:tbl>
    <w:p w14:paraId="30DC25CA" w14:textId="77777777" w:rsidR="00F82A1B" w:rsidRDefault="00F82A1B" w:rsidP="00F82A1B"/>
    <w:p w14:paraId="5D6A2490" w14:textId="55E5DE0B" w:rsidR="00F82A1B" w:rsidRPr="00FD74A4" w:rsidRDefault="00F82A1B" w:rsidP="00F82A1B">
      <w:r w:rsidRPr="00F82A1B">
        <w:t xml:space="preserve">De aanbestedende dienst behoudt zich het </w:t>
      </w:r>
      <w:r w:rsidRPr="00FD74A4">
        <w:t>recht voor om, zonder Inschrijver vooraf in kennis te stellen, contact op te nemen met de referent en de opgegeven referentie te controleren.</w:t>
      </w:r>
    </w:p>
    <w:p w14:paraId="4C098513" w14:textId="77777777" w:rsidR="00F82A1B" w:rsidRPr="00FD74A4" w:rsidRDefault="00F82A1B" w:rsidP="00F82A1B">
      <w:r w:rsidRPr="00FD74A4">
        <w:t>Getekend voor akkoord door: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49"/>
        <w:gridCol w:w="5429"/>
      </w:tblGrid>
      <w:tr w:rsidR="00F82A1B" w:rsidRPr="009B4A75" w14:paraId="0A5610EF" w14:textId="77777777" w:rsidTr="00FD7320">
        <w:tc>
          <w:tcPr>
            <w:tcW w:w="3349" w:type="dxa"/>
          </w:tcPr>
          <w:p w14:paraId="2442FECC" w14:textId="6B19BC06" w:rsidR="00F82A1B" w:rsidRPr="009B4A75" w:rsidRDefault="00F82A1B" w:rsidP="00FD7320">
            <w:pPr>
              <w:rPr>
                <w:rFonts w:cs="Arial"/>
                <w:szCs w:val="18"/>
              </w:rPr>
            </w:pPr>
            <w:r w:rsidRPr="00FD74A4">
              <w:rPr>
                <w:rFonts w:cs="Arial"/>
                <w:szCs w:val="18"/>
              </w:rPr>
              <w:t>Naam Inschrijver</w:t>
            </w:r>
          </w:p>
          <w:p w14:paraId="3935AA3B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  <w:shd w:val="clear" w:color="auto" w:fill="auto"/>
          </w:tcPr>
          <w:p w14:paraId="5AD07645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9B4A75" w14:paraId="748C8910" w14:textId="77777777" w:rsidTr="00FD7320">
        <w:tc>
          <w:tcPr>
            <w:tcW w:w="3349" w:type="dxa"/>
          </w:tcPr>
          <w:p w14:paraId="22D44877" w14:textId="77777777" w:rsidR="00F82A1B" w:rsidRPr="00063858" w:rsidRDefault="00F82A1B" w:rsidP="00FD7320">
            <w:pPr>
              <w:rPr>
                <w:rFonts w:cs="Arial"/>
                <w:szCs w:val="18"/>
              </w:rPr>
            </w:pPr>
            <w:r w:rsidRPr="00063858">
              <w:rPr>
                <w:rFonts w:cs="Arial"/>
                <w:szCs w:val="18"/>
              </w:rPr>
              <w:t>Naam + functie tekenbevoegde</w:t>
            </w:r>
          </w:p>
          <w:p w14:paraId="44ECB414" w14:textId="77777777" w:rsidR="00F82A1B" w:rsidRPr="00063858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  <w:shd w:val="clear" w:color="auto" w:fill="auto"/>
          </w:tcPr>
          <w:p w14:paraId="47C53B9B" w14:textId="77777777" w:rsidR="00F82A1B" w:rsidRPr="00063858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9B4A75" w14:paraId="51788AC3" w14:textId="77777777" w:rsidTr="00FD7320">
        <w:tc>
          <w:tcPr>
            <w:tcW w:w="3349" w:type="dxa"/>
          </w:tcPr>
          <w:p w14:paraId="4E733042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Datum</w:t>
            </w:r>
          </w:p>
          <w:p w14:paraId="340F4126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  <w:shd w:val="clear" w:color="auto" w:fill="auto"/>
          </w:tcPr>
          <w:p w14:paraId="48431B3B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9B4A75" w14:paraId="559EB4B6" w14:textId="77777777" w:rsidTr="00FD7320">
        <w:tc>
          <w:tcPr>
            <w:tcW w:w="3349" w:type="dxa"/>
          </w:tcPr>
          <w:p w14:paraId="18703D00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Handtekening</w:t>
            </w:r>
          </w:p>
          <w:p w14:paraId="24E0DA88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  <w:shd w:val="clear" w:color="auto" w:fill="auto"/>
          </w:tcPr>
          <w:p w14:paraId="612C495A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  <w:p w14:paraId="7B06F981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</w:tr>
    </w:tbl>
    <w:p w14:paraId="448784DB" w14:textId="77777777" w:rsidR="00F82A1B" w:rsidRPr="00C27FEF" w:rsidRDefault="00F82A1B" w:rsidP="00FD74A4"/>
    <w:sectPr w:rsidR="00F82A1B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ADCE6" w14:textId="77777777" w:rsidR="00FD74A4" w:rsidRDefault="00FD74A4" w:rsidP="00C27FEF">
      <w:pPr>
        <w:spacing w:line="240" w:lineRule="auto"/>
      </w:pPr>
      <w:r>
        <w:separator/>
      </w:r>
    </w:p>
  </w:endnote>
  <w:endnote w:type="continuationSeparator" w:id="0">
    <w:p w14:paraId="116F8F49" w14:textId="77777777" w:rsidR="00FD74A4" w:rsidRDefault="00FD74A4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6136A997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4A982F4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4B5A45DA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0914E731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EFFEE" w14:textId="77777777" w:rsidR="00FD74A4" w:rsidRPr="00C27FEF" w:rsidRDefault="00FD74A4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59B8B525" w14:textId="77777777" w:rsidR="00FD74A4" w:rsidRDefault="00FD74A4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318336367"/>
      <w:docPartObj>
        <w:docPartGallery w:val="Page Numbers (Top of Page)"/>
        <w:docPartUnique/>
      </w:docPartObj>
    </w:sdtPr>
    <w:sdtEndPr/>
    <w:sdtContent>
      <w:p w14:paraId="35C0684E" w14:textId="77777777" w:rsidR="00F82A1B" w:rsidRPr="00F82A1B" w:rsidRDefault="00E21769">
        <w:pPr>
          <w:pStyle w:val="Koptekst"/>
          <w:jc w:val="right"/>
          <w:rPr>
            <w:sz w:val="16"/>
            <w:szCs w:val="16"/>
          </w:rPr>
        </w:pPr>
        <w:r>
          <w:rPr>
            <w:noProof/>
            <w:snapToGrid/>
            <w:lang w:eastAsia="nl-NL"/>
          </w:rPr>
          <w:drawing>
            <wp:anchor distT="0" distB="0" distL="114300" distR="114300" simplePos="0" relativeHeight="251659264" behindDoc="1" locked="0" layoutInCell="1" allowOverlap="1" wp14:anchorId="53DDFE5B" wp14:editId="0673C4ED">
              <wp:simplePos x="0" y="0"/>
              <wp:positionH relativeFrom="page">
                <wp:posOffset>513080</wp:posOffset>
              </wp:positionH>
              <wp:positionV relativeFrom="topMargin">
                <wp:align>bottom</wp:align>
              </wp:positionV>
              <wp:extent cx="1389600" cy="1072800"/>
              <wp:effectExtent l="0" t="0" r="1270" b="0"/>
              <wp:wrapNone/>
              <wp:docPr id="4" name="Afbeelding 4" descr="H:\Sjablonen\Afgehandeld\M en K\Kadaster beeldmerk wimpel RGB 2kleur-01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Afbeelding 4" descr="H:\Sjablonen\Afgehandeld\M en K\Kadaster beeldmerk wimpel RGB 2kleur-01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89600" cy="1072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82A1B" w:rsidRPr="00F82A1B">
          <w:rPr>
            <w:sz w:val="16"/>
            <w:szCs w:val="16"/>
          </w:rPr>
          <w:t xml:space="preserve">Pagina </w:t>
        </w:r>
        <w:r w:rsidR="00F82A1B" w:rsidRPr="00F82A1B">
          <w:rPr>
            <w:sz w:val="16"/>
            <w:szCs w:val="16"/>
          </w:rPr>
          <w:fldChar w:fldCharType="begin"/>
        </w:r>
        <w:r w:rsidR="00F82A1B" w:rsidRPr="00F82A1B">
          <w:rPr>
            <w:sz w:val="16"/>
            <w:szCs w:val="16"/>
          </w:rPr>
          <w:instrText>PAGE</w:instrText>
        </w:r>
        <w:r w:rsidR="00F82A1B" w:rsidRPr="00F82A1B">
          <w:rPr>
            <w:sz w:val="16"/>
            <w:szCs w:val="16"/>
          </w:rPr>
          <w:fldChar w:fldCharType="separate"/>
        </w:r>
        <w:r w:rsidR="00F82A1B" w:rsidRPr="00F82A1B">
          <w:rPr>
            <w:sz w:val="16"/>
            <w:szCs w:val="16"/>
          </w:rPr>
          <w:t>2</w:t>
        </w:r>
        <w:r w:rsidR="00F82A1B" w:rsidRPr="00F82A1B">
          <w:rPr>
            <w:sz w:val="16"/>
            <w:szCs w:val="16"/>
          </w:rPr>
          <w:fldChar w:fldCharType="end"/>
        </w:r>
        <w:r w:rsidR="00F82A1B" w:rsidRPr="00F82A1B">
          <w:rPr>
            <w:sz w:val="16"/>
            <w:szCs w:val="16"/>
          </w:rPr>
          <w:t xml:space="preserve"> van </w:t>
        </w:r>
        <w:r w:rsidR="00F82A1B" w:rsidRPr="00F82A1B">
          <w:rPr>
            <w:sz w:val="16"/>
            <w:szCs w:val="16"/>
          </w:rPr>
          <w:fldChar w:fldCharType="begin"/>
        </w:r>
        <w:r w:rsidR="00F82A1B" w:rsidRPr="00F82A1B">
          <w:rPr>
            <w:sz w:val="16"/>
            <w:szCs w:val="16"/>
          </w:rPr>
          <w:instrText>NUMPAGES</w:instrText>
        </w:r>
        <w:r w:rsidR="00F82A1B" w:rsidRPr="00F82A1B">
          <w:rPr>
            <w:sz w:val="16"/>
            <w:szCs w:val="16"/>
          </w:rPr>
          <w:fldChar w:fldCharType="separate"/>
        </w:r>
        <w:r w:rsidR="00F82A1B" w:rsidRPr="00F82A1B">
          <w:rPr>
            <w:sz w:val="16"/>
            <w:szCs w:val="16"/>
          </w:rPr>
          <w:t>2</w:t>
        </w:r>
        <w:r w:rsidR="00F82A1B" w:rsidRPr="00F82A1B">
          <w:rPr>
            <w:sz w:val="16"/>
            <w:szCs w:val="16"/>
          </w:rPr>
          <w:fldChar w:fldCharType="end"/>
        </w:r>
      </w:p>
    </w:sdtContent>
  </w:sdt>
  <w:p w14:paraId="316E54E0" w14:textId="77777777" w:rsidR="001B3B58" w:rsidRPr="00F82A1B" w:rsidRDefault="001B3B58">
    <w:pPr>
      <w:pStyle w:val="Koptek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925727910">
    <w:abstractNumId w:val="5"/>
  </w:num>
  <w:num w:numId="2" w16cid:durableId="9068214">
    <w:abstractNumId w:val="5"/>
  </w:num>
  <w:num w:numId="3" w16cid:durableId="933318436">
    <w:abstractNumId w:val="5"/>
  </w:num>
  <w:num w:numId="4" w16cid:durableId="1991712227">
    <w:abstractNumId w:val="5"/>
  </w:num>
  <w:num w:numId="5" w16cid:durableId="981471989">
    <w:abstractNumId w:val="2"/>
  </w:num>
  <w:num w:numId="6" w16cid:durableId="2143309690">
    <w:abstractNumId w:val="4"/>
  </w:num>
  <w:num w:numId="7" w16cid:durableId="1756053157">
    <w:abstractNumId w:val="3"/>
  </w:num>
  <w:num w:numId="8" w16cid:durableId="2110809697">
    <w:abstractNumId w:val="0"/>
  </w:num>
  <w:num w:numId="9" w16cid:durableId="1191071480">
    <w:abstractNumId w:val="3"/>
  </w:num>
  <w:num w:numId="10" w16cid:durableId="1276013446">
    <w:abstractNumId w:val="4"/>
  </w:num>
  <w:num w:numId="11" w16cid:durableId="515003381">
    <w:abstractNumId w:val="0"/>
  </w:num>
  <w:num w:numId="12" w16cid:durableId="836699312">
    <w:abstractNumId w:val="2"/>
  </w:num>
  <w:num w:numId="13" w16cid:durableId="1768428348">
    <w:abstractNumId w:val="1"/>
  </w:num>
  <w:num w:numId="14" w16cid:durableId="1732381523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D74A4"/>
    <w:rsid w:val="001A63D2"/>
    <w:rsid w:val="001B2FA8"/>
    <w:rsid w:val="001B3B58"/>
    <w:rsid w:val="001C1F6E"/>
    <w:rsid w:val="002C3E17"/>
    <w:rsid w:val="004151E8"/>
    <w:rsid w:val="00511ED9"/>
    <w:rsid w:val="00963C04"/>
    <w:rsid w:val="00B97A1E"/>
    <w:rsid w:val="00BA1BF3"/>
    <w:rsid w:val="00BD01C9"/>
    <w:rsid w:val="00BD6192"/>
    <w:rsid w:val="00C27FEF"/>
    <w:rsid w:val="00DB5539"/>
    <w:rsid w:val="00DD7E6E"/>
    <w:rsid w:val="00E21769"/>
    <w:rsid w:val="00F82A1B"/>
    <w:rsid w:val="00FD143A"/>
    <w:rsid w:val="00FD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38C81"/>
  <w15:chartTrackingRefBased/>
  <w15:docId w15:val="{7C5EA82A-B32F-402B-9A56-7E5C3E86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uiPriority w:val="59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mhuisGea\Kadaster\Projecten%20Directies%20-%20Aanbesteding%20executive%20search%20(2024)\Te%20publiceren\BIJLAGE%20X%20Referentieformulier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1865d611-81cd-4d53-8f8b-416b964cf1ff" xsi:nil="true"/>
    <Author0 xmlns="1865d611-81cd-4d53-8f8b-416b964cf1f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6B4B6EC5E7324792AD5826088F0102" ma:contentTypeVersion="6" ma:contentTypeDescription="Een nieuw document maken." ma:contentTypeScope="" ma:versionID="29b8ace63b394b1395699be903edbd11">
  <xsd:schema xmlns:xsd="http://www.w3.org/2001/XMLSchema" xmlns:xs="http://www.w3.org/2001/XMLSchema" xmlns:p="http://schemas.microsoft.com/office/2006/metadata/properties" xmlns:ns2="1865d611-81cd-4d53-8f8b-416b964cf1ff" targetNamespace="http://schemas.microsoft.com/office/2006/metadata/properties" ma:root="true" ma:fieldsID="64f4d255de79d473ed43630d47fda08d" ns2:_="">
    <xsd:import namespace="1865d611-81cd-4d53-8f8b-416b964cf1ff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5d611-81cd-4d53-8f8b-416b964cf1ff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7d5909f0-ef72-43f0-b43f-3aa0466c367d"/>
    <ds:schemaRef ds:uri="b6d93c45-d193-41ed-9c47-102fc972871a"/>
    <ds:schemaRef ds:uri="1865d611-81cd-4d53-8f8b-416b964cf1ff"/>
  </ds:schemaRefs>
</ds:datastoreItem>
</file>

<file path=customXml/itemProps3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F04031-8413-4EFA-A1A6-8196F7E7A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65d611-81cd-4d53-8f8b-416b964cf1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Referentieformulier</Template>
  <TotalTime>3</TotalTime>
  <Pages>1</Pages>
  <Words>108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Hamhuis, Gea</cp:lastModifiedBy>
  <cp:revision>3</cp:revision>
  <dcterms:created xsi:type="dcterms:W3CDTF">2025-03-06T19:40:00Z</dcterms:created>
  <dcterms:modified xsi:type="dcterms:W3CDTF">2025-03-06T20:18:00Z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0x010100326B4B6EC5E7324792AD5826088F0102</vt:lpwstr>
  </property>
  <property fmtid="{D5CDD505-2E9C-101B-9397-08002B2CF9AE}" pid="3" name="MediaServiceImageTags">
    <vt:lpwstr/>
  </property>
</Properties>
</file>