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A04" w:rsidR="00804A04" w:rsidP="00804A04" w:rsidRDefault="00804A04" w14:paraId="41C01FE8" w14:textId="77777777">
      <w:pPr>
        <w:pStyle w:val="Kop1"/>
      </w:pPr>
      <w:r w:rsidRPr="00804A04">
        <w:t>Verklaring Russische sancties Europese Unie</w:t>
      </w:r>
    </w:p>
    <w:p w:rsidRPr="00804A04" w:rsidR="00804A04" w:rsidP="00804A04" w:rsidRDefault="00804A04" w14:paraId="0294DDFA" w14:textId="3669C771">
      <w:pPr>
        <w:pStyle w:val="Normaalweb"/>
        <w:rPr>
          <w:rFonts w:ascii="Arial" w:hAnsi="Arial" w:cs="Arial"/>
          <w:sz w:val="20"/>
          <w:szCs w:val="20"/>
        </w:rPr>
      </w:pPr>
      <w:r w:rsidRPr="172011E2" w:rsidR="00804A04">
        <w:rPr>
          <w:rFonts w:ascii="Arial" w:hAnsi="Arial" w:cs="Arial"/>
          <w:sz w:val="20"/>
          <w:szCs w:val="20"/>
        </w:rPr>
        <w:t>Hierbij verklaar ik naar eer en geweten dat er geen sprake is van Russische betrokkenheid bij de uitvoering van overeenkomst met kenmerk</w:t>
      </w:r>
      <w:r w:rsidRPr="172011E2" w:rsidR="00804A04">
        <w:rPr>
          <w:rFonts w:ascii="Arial" w:hAnsi="Arial" w:cs="Arial"/>
          <w:sz w:val="20"/>
          <w:szCs w:val="20"/>
        </w:rPr>
        <w:t>:</w:t>
      </w:r>
      <w:r w:rsidRPr="172011E2" w:rsidR="00804A04">
        <w:rPr>
          <w:rFonts w:ascii="Arial" w:hAnsi="Arial" w:cs="Arial"/>
          <w:sz w:val="20"/>
          <w:szCs w:val="20"/>
          <w:u w:val="single"/>
        </w:rPr>
        <w:t xml:space="preserve"> </w:t>
      </w:r>
      <w:r w:rsidRPr="172011E2" w:rsidR="00A67605">
        <w:rPr>
          <w:rFonts w:ascii="Arial" w:hAnsi="Arial" w:cs="Arial"/>
          <w:sz w:val="20"/>
          <w:szCs w:val="20"/>
          <w:u w:val="single"/>
        </w:rPr>
        <w:t>2</w:t>
      </w:r>
      <w:r w:rsidRPr="172011E2" w:rsidR="1C96A511">
        <w:rPr>
          <w:rFonts w:ascii="Arial" w:hAnsi="Arial" w:cs="Arial"/>
          <w:sz w:val="20"/>
          <w:szCs w:val="20"/>
          <w:u w:val="single"/>
        </w:rPr>
        <w:t>50008GPD</w:t>
      </w:r>
      <w:r w:rsidRPr="172011E2" w:rsidR="00804A04">
        <w:rPr>
          <w:rFonts w:ascii="Arial" w:hAnsi="Arial" w:cs="Arial"/>
          <w:sz w:val="20"/>
          <w:szCs w:val="20"/>
          <w:u w:val="single"/>
        </w:rPr>
        <w:t>.</w:t>
      </w:r>
      <w:r w:rsidRPr="172011E2" w:rsidR="00804A04">
        <w:rPr>
          <w:rFonts w:ascii="Arial" w:hAnsi="Arial" w:cs="Arial"/>
          <w:sz w:val="20"/>
          <w:szCs w:val="20"/>
          <w:u w:val="single"/>
        </w:rPr>
        <w:t xml:space="preserve"> </w:t>
      </w:r>
      <w:r w:rsidRPr="172011E2" w:rsidR="00804A04">
        <w:rPr>
          <w:rFonts w:ascii="Arial" w:hAnsi="Arial" w:cs="Arial"/>
          <w:sz w:val="20"/>
          <w:szCs w:val="20"/>
        </w:rPr>
        <w:t xml:space="preserve">die de drempels van artikel 5 </w:t>
      </w:r>
      <w:r w:rsidRPr="172011E2" w:rsidR="00804A04">
        <w:rPr>
          <w:rFonts w:ascii="Arial" w:hAnsi="Arial" w:cs="Arial"/>
          <w:sz w:val="20"/>
          <w:szCs w:val="20"/>
        </w:rPr>
        <w:t>duodecies</w:t>
      </w:r>
      <w:r w:rsidRPr="172011E2" w:rsidR="00804A04">
        <w:rPr>
          <w:rFonts w:ascii="Arial" w:hAnsi="Arial" w:cs="Arial"/>
          <w:sz w:val="20"/>
          <w:szCs w:val="20"/>
        </w:rPr>
        <w:t xml:space="preserve"> van EU Verordening (EU) 833/2014 van 31 juli 2014 </w:t>
      </w:r>
      <w:r w:rsidRPr="172011E2" w:rsidR="00804A04">
        <w:rPr>
          <w:rFonts w:ascii="Arial" w:hAnsi="Arial" w:cs="Arial"/>
          <w:sz w:val="20"/>
          <w:szCs w:val="20"/>
        </w:rPr>
        <w:t>betreffende</w:t>
      </w:r>
      <w:r w:rsidRPr="172011E2" w:rsid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2414795E"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4080D1CF"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28FDC7B2"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2AE2B4CF"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563F2511"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4F7DDC09"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2A6F1D76" w14:textId="77777777">
      <w:pPr>
        <w:tabs>
          <w:tab w:val="left" w:pos="2200"/>
          <w:tab w:val="right" w:pos="9000"/>
        </w:tabs>
        <w:rPr>
          <w:rFonts w:ascii="Arial" w:hAnsi="Arial" w:cs="Arial"/>
          <w:sz w:val="20"/>
          <w:szCs w:val="20"/>
          <w:u w:val="dotted"/>
        </w:rPr>
      </w:pPr>
    </w:p>
    <w:p w:rsidRPr="00804A04" w:rsidR="00804A04" w:rsidP="00804A04" w:rsidRDefault="00804A04" w14:paraId="03CA09B1"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8E28C43"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62BD2B0"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A3E7696"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495851BA"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C442283"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3CECE28B" w14:textId="77777777">
      <w:pPr>
        <w:tabs>
          <w:tab w:val="left" w:pos="2300"/>
          <w:tab w:val="right" w:pos="9000"/>
        </w:tabs>
        <w:rPr>
          <w:rFonts w:ascii="Arial" w:hAnsi="Arial" w:cs="Arial"/>
          <w:sz w:val="20"/>
          <w:szCs w:val="20"/>
        </w:rPr>
      </w:pPr>
    </w:p>
    <w:p w:rsidRPr="00804A04" w:rsidR="00804A04" w:rsidP="00804A04" w:rsidRDefault="00804A04" w14:paraId="66BBB800"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4A8EB91B" w14:textId="77777777">
      <w:pPr>
        <w:rPr>
          <w:rFonts w:ascii="Arial" w:hAnsi="Arial" w:cs="Arial"/>
          <w:sz w:val="20"/>
          <w:szCs w:val="20"/>
        </w:rPr>
      </w:pPr>
    </w:p>
    <w:p w:rsidRPr="00804A04" w:rsidR="00937BA7" w:rsidP="00804A04" w:rsidRDefault="00804A04" w14:paraId="60602A3B" w14:textId="7777777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8"/>
      <w:footerReference w:type="even" r:id="rId9"/>
      <w:footerReference w:type="default" r:id="rId10"/>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605" w:rsidP="00987C12" w:rsidRDefault="00A67605" w14:paraId="2D20B156" w14:textId="77777777">
      <w:r>
        <w:separator/>
      </w:r>
    </w:p>
    <w:p w:rsidR="00A67605" w:rsidP="00987C12" w:rsidRDefault="00A67605" w14:paraId="5A3FFDCB" w14:textId="77777777"/>
    <w:p w:rsidR="00A67605" w:rsidP="00987C12" w:rsidRDefault="00A67605" w14:paraId="63F82E82" w14:textId="77777777"/>
    <w:p w:rsidR="00A67605" w:rsidP="00987C12" w:rsidRDefault="00A67605" w14:paraId="431D224B" w14:textId="77777777"/>
  </w:endnote>
  <w:endnote w:type="continuationSeparator" w:id="0">
    <w:p w:rsidR="00A67605" w:rsidP="00987C12" w:rsidRDefault="00A67605" w14:paraId="18C10454" w14:textId="77777777">
      <w:r>
        <w:continuationSeparator/>
      </w:r>
    </w:p>
    <w:p w:rsidR="00A67605" w:rsidP="00987C12" w:rsidRDefault="00A67605" w14:paraId="3FCFD9CA" w14:textId="77777777"/>
    <w:p w:rsidR="00A67605" w:rsidP="00987C12" w:rsidRDefault="00A67605" w14:paraId="23E2FAF8" w14:textId="77777777"/>
    <w:p w:rsidR="00A67605" w:rsidP="00987C12" w:rsidRDefault="00A67605" w14:paraId="55C2B4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2D836F6E"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26569F9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457F" w:rsidP="0051457F" w:rsidRDefault="0051457F" w14:paraId="609C8E47" w14:textId="77777777">
    <w:pPr>
      <w:pStyle w:val="Voettekst"/>
      <w:jc w:val="right"/>
      <w:rPr>
        <w:noProof/>
        <w:sz w:val="15"/>
        <w:szCs w:val="15"/>
      </w:rPr>
    </w:pPr>
  </w:p>
  <w:p w:rsidR="00670930" w:rsidP="00670930" w:rsidRDefault="00670930" w14:paraId="710B26A9" w14:textId="77777777">
    <w:pPr>
      <w:pStyle w:val="Voettekst"/>
      <w:spacing w:line="240" w:lineRule="auto"/>
      <w:jc w:val="right"/>
      <w:rPr>
        <w:rFonts w:cs="Arial"/>
        <w:noProof/>
        <w:color w:val="FFFFFF" w:themeColor="text1"/>
        <w:sz w:val="15"/>
        <w:szCs w:val="15"/>
      </w:rPr>
    </w:pPr>
  </w:p>
  <w:p w:rsidR="0023446A" w:rsidP="00670930" w:rsidRDefault="006E3637" w14:paraId="53D71EAC"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7EC0A14B" w14:textId="15CDCDB1">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F8C14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605" w:rsidP="00987C12" w:rsidRDefault="00A67605" w14:paraId="64410913" w14:textId="77777777">
      <w:r>
        <w:separator/>
      </w:r>
    </w:p>
    <w:p w:rsidR="00A67605" w:rsidP="00987C12" w:rsidRDefault="00A67605" w14:paraId="2E061078" w14:textId="77777777"/>
    <w:p w:rsidR="00A67605" w:rsidP="00987C12" w:rsidRDefault="00A67605" w14:paraId="39B29B05" w14:textId="77777777"/>
    <w:p w:rsidR="00A67605" w:rsidP="00987C12" w:rsidRDefault="00A67605" w14:paraId="13F1D6FA" w14:textId="77777777"/>
  </w:footnote>
  <w:footnote w:type="continuationSeparator" w:id="0">
    <w:p w:rsidR="00A67605" w:rsidP="00987C12" w:rsidRDefault="00A67605" w14:paraId="4BF6A295" w14:textId="77777777">
      <w:r>
        <w:continuationSeparator/>
      </w:r>
    </w:p>
    <w:p w:rsidR="00A67605" w:rsidP="00987C12" w:rsidRDefault="00A67605" w14:paraId="4FC81707" w14:textId="77777777"/>
    <w:p w:rsidR="00A67605" w:rsidP="00987C12" w:rsidRDefault="00A67605" w14:paraId="4A284CC5" w14:textId="77777777"/>
    <w:p w:rsidR="00A67605" w:rsidP="00987C12" w:rsidRDefault="00A67605" w14:paraId="07160A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E3637" w:rsidP="00E56333" w:rsidRDefault="00E56333" w14:paraId="7837BAF6" w14:textId="77777777">
    <w:pPr>
      <w:pStyle w:val="Koptekst"/>
      <w:tabs>
        <w:tab w:val="clear" w:pos="4536"/>
        <w:tab w:val="center" w:pos="4820"/>
      </w:tabs>
    </w:pPr>
    <w:r>
      <w:rPr>
        <w:noProof/>
        <w:lang w:eastAsia="nl-NL"/>
      </w:rPr>
      <w:drawing>
        <wp:inline distT="0" distB="0" distL="0" distR="0" wp14:anchorId="7C290E13" wp14:editId="4E0DFAA5">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 w:val="172011E2"/>
    <w:rsid w:val="1C96A511"/>
    <w:rsid w:val="3CB8E5C9"/>
    <w:rsid w:val="57E02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69A51FD9A61429FE330C482C35A20" ma:contentTypeVersion="4" ma:contentTypeDescription="Een nieuw document maken." ma:contentTypeScope="" ma:versionID="aca0d5222dfb53aa56e10dd89e7b8093">
  <xsd:schema xmlns:xsd="http://www.w3.org/2001/XMLSchema" xmlns:xs="http://www.w3.org/2001/XMLSchema" xmlns:p="http://schemas.microsoft.com/office/2006/metadata/properties" xmlns:ns2="26d0c66d-701e-410f-b80b-1a13ab7f934e" targetNamespace="http://schemas.microsoft.com/office/2006/metadata/properties" ma:root="true" ma:fieldsID="62f62ba55ecc5507b45ec36ed14cc984" ns2:_="">
    <xsd:import namespace="26d0c66d-701e-410f-b80b-1a13ab7f9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c66d-701e-410f-b80b-1a13ab7f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F8BEE54A-8F7A-4252-BECB-E60E0C70DF61}"/>
</file>

<file path=customXml/itemProps3.xml><?xml version="1.0" encoding="utf-8"?>
<ds:datastoreItem xmlns:ds="http://schemas.openxmlformats.org/officeDocument/2006/customXml" ds:itemID="{28EE67F3-259D-4D07-81C0-9CC6F2B59B1F}"/>
</file>

<file path=customXml/itemProps4.xml><?xml version="1.0" encoding="utf-8"?>
<ds:datastoreItem xmlns:ds="http://schemas.openxmlformats.org/officeDocument/2006/customXml" ds:itemID="{B231F5AC-357B-428C-9D8F-1994F9650F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X - Verklaring Russische sancties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Bont, RP de (Richard)</dc:creator>
  <keywords/>
  <dc:description/>
  <lastModifiedBy>Bont, RP de (Richard)</lastModifiedBy>
  <revision>3</revision>
  <lastPrinted>2020-09-04T07:56:00.0000000Z</lastPrinted>
  <dcterms:created xsi:type="dcterms:W3CDTF">2024-02-01T09:28:00.0000000Z</dcterms:created>
  <dcterms:modified xsi:type="dcterms:W3CDTF">2025-02-06T07:15:25.0108901Z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0x01010071B69A51FD9A61429FE330C482C35A20</vt:lpwstr>
  </property>
</Properties>
</file>