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5F84" w:rsidR="00915F84" w:rsidP="00915F84" w:rsidRDefault="00915F84" w14:paraId="2780652A" w14:textId="46D04EAF">
      <w:pPr>
        <w:pStyle w:val="Adressering"/>
      </w:pPr>
      <w:r w:rsidRPr="004919B8">
        <w:rPr>
          <w:rStyle w:val="Kop1Char"/>
          <w:color w:val="2172C2"/>
        </w:rPr>
        <w:t>Uitvoeringsverklaring onderaannemer</w:t>
      </w:r>
      <w:r w:rsidRPr="00915F84">
        <w:t> </w:t>
      </w:r>
      <w:r w:rsidRPr="00915F84">
        <w:br/>
      </w:r>
      <w:r w:rsidRPr="004919B8" w:rsidR="004919B8">
        <w:t xml:space="preserve">Raamovereenkomst </w:t>
      </w:r>
      <w:proofErr w:type="spellStart"/>
      <w:r w:rsidRPr="004919B8" w:rsidR="004919B8">
        <w:t>Kindcentra</w:t>
      </w:r>
      <w:proofErr w:type="spellEnd"/>
      <w:r w:rsidRPr="004919B8" w:rsidR="004919B8">
        <w:t xml:space="preserve"> Delft</w:t>
      </w:r>
    </w:p>
    <w:p w:rsidRPr="00915F84" w:rsidR="00915F84" w:rsidP="00915F84" w:rsidRDefault="00915F84" w14:paraId="03B5D008" w14:textId="77777777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Pr="00915F84" w:rsidR="00095D73" w:rsidTr="00095D73" w14:paraId="54099A5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:rsidRPr="00915F84" w:rsidR="00095D73" w:rsidP="00095D73" w:rsidRDefault="00095D73" w14:paraId="70FA793A" w14:textId="77777777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Pr="00915F84" w:rsidR="00915F84" w:rsidTr="00095D73" w14:paraId="7BF5742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95D73" w:rsidR="00915F84" w:rsidP="005F4A74" w:rsidRDefault="00915F84" w14:paraId="0F7391AB" w14:textId="194DF220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8059C3">
              <w:rPr>
                <w:b w:val="0"/>
                <w:bCs w:val="0"/>
              </w:rPr>
              <w:t xml:space="preserve"> aanmelder</w:t>
            </w:r>
          </w:p>
        </w:tc>
        <w:tc>
          <w:tcPr>
            <w:tcW w:w="4107" w:type="dxa"/>
            <w:hideMark/>
          </w:tcPr>
          <w:p w:rsidRPr="00915F84" w:rsidR="00915F84" w:rsidP="00915F84" w:rsidRDefault="00915F84" w14:paraId="5FA8033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:rsidRPr="00915F84" w:rsidR="00915F84" w:rsidP="00915F84" w:rsidRDefault="00915F84" w14:paraId="4B905AB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Pr="00915F84" w:rsidR="00915F84" w:rsidTr="00095D73" w14:paraId="015116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95D73" w:rsidR="00915F84" w:rsidP="005F4A74" w:rsidRDefault="00915F84" w14:paraId="1276BDB0" w14:textId="77777777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:rsidRPr="00915F84" w:rsidR="00915F84" w:rsidP="00915F84" w:rsidRDefault="00915F84" w14:paraId="7057CC9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:rsidRPr="00915F84" w:rsidR="00915F84" w:rsidP="00915F84" w:rsidRDefault="00915F84" w14:paraId="7350E4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Pr="00915F84" w:rsidR="00915F84" w:rsidTr="00095D73" w14:paraId="3455EB1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10EA7" w:rsidR="00915F84" w:rsidP="005F4A74" w:rsidRDefault="00915F84" w14:paraId="1EDE2549" w14:textId="77777777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:rsidRPr="00915F84" w:rsidR="00915F84" w:rsidP="00F60497" w:rsidRDefault="00F60497" w14:paraId="4B493298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Ja  </w:t>
            </w:r>
          </w:p>
          <w:p w:rsidRPr="00915F84" w:rsidR="00915F84" w:rsidP="00F60497" w:rsidRDefault="00F60497" w14:paraId="5226C4BA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Nee </w:t>
            </w:r>
          </w:p>
        </w:tc>
      </w:tr>
      <w:tr w:rsidRPr="00915F84" w:rsidR="00915F84" w:rsidTr="00095D73" w14:paraId="59264BF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95D73" w:rsidR="00915F84" w:rsidP="005F4A74" w:rsidRDefault="00915F84" w14:paraId="5F288AD3" w14:textId="77777777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:rsidRPr="00915F84" w:rsidR="00915F84" w:rsidP="00F60497" w:rsidRDefault="00F60497" w14:paraId="3162A6B5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Ja  </w:t>
            </w:r>
          </w:p>
          <w:p w:rsidRPr="00915F84" w:rsidR="00915F84" w:rsidP="00F60497" w:rsidRDefault="00F60497" w14:paraId="30A2305E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Nee </w:t>
            </w:r>
          </w:p>
        </w:tc>
      </w:tr>
      <w:tr w:rsidRPr="00915F84" w:rsidR="00915F84" w:rsidTr="00095D73" w14:paraId="25A6D7B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95D73" w:rsidR="00915F84" w:rsidP="005F4A74" w:rsidRDefault="00915F84" w14:paraId="2D3DC11D" w14:textId="77777777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:rsidRPr="00915F84" w:rsidR="00915F84" w:rsidP="00F60497" w:rsidRDefault="00F60497" w14:paraId="352642B6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Ja  </w:t>
            </w:r>
          </w:p>
          <w:p w:rsidRPr="00915F84" w:rsidR="00915F84" w:rsidP="00F60497" w:rsidRDefault="00F60497" w14:paraId="17DA1D68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Nee </w:t>
            </w:r>
          </w:p>
        </w:tc>
      </w:tr>
      <w:tr w:rsidRPr="00915F84" w:rsidR="00915F84" w:rsidTr="00095D73" w14:paraId="0B3A284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95D73" w:rsidR="00915F84" w:rsidP="005F4A74" w:rsidRDefault="00915F84" w14:paraId="0CAED636" w14:textId="77777777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:rsidRPr="00915F84" w:rsidR="00915F84" w:rsidP="00915F84" w:rsidRDefault="00915F84" w14:paraId="2A5C8EB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:rsidRPr="00915F84" w:rsidR="00915F84" w:rsidP="00915F84" w:rsidRDefault="00915F84" w14:paraId="3BDBC5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:rsidRPr="00915F84" w:rsidR="00915F84" w:rsidP="00915F84" w:rsidRDefault="00915F84" w14:paraId="793BEE8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:rsidRPr="00915F84" w:rsidR="00915F84" w:rsidP="00915F84" w:rsidRDefault="00915F84" w14:paraId="5127FC0A" w14:textId="77777777">
      <w:r w:rsidRPr="00915F84">
        <w:t> </w:t>
      </w:r>
    </w:p>
    <w:p w:rsidR="00915F84" w:rsidP="00F60497" w:rsidRDefault="00915F84" w14:paraId="05FCFA15" w14:textId="77777777">
      <w:pPr>
        <w:pStyle w:val="Adressering"/>
      </w:pPr>
      <w:r w:rsidRPr="00915F84">
        <w:t>Aldus ondertekend en bijbehorende gegevens naar waarheid verstrekt. </w:t>
      </w:r>
    </w:p>
    <w:p w:rsidRPr="00915F84" w:rsidR="00F60497" w:rsidP="00F60497" w:rsidRDefault="00F60497" w14:paraId="5512A110" w14:textId="77777777">
      <w:pPr>
        <w:pStyle w:val="Adressering"/>
      </w:pPr>
    </w:p>
    <w:p w:rsidR="00915F84" w:rsidP="00F60497" w:rsidRDefault="00915F84" w14:paraId="46B9CDCF" w14:textId="77777777">
      <w:pPr>
        <w:pStyle w:val="Adressering"/>
      </w:pPr>
      <w:r w:rsidRPr="00915F84">
        <w:t>Handtekening rechtsgeldig vertegenwoordiger inschrijver: </w:t>
      </w:r>
    </w:p>
    <w:p w:rsidR="00FC06B7" w:rsidP="00F60497" w:rsidRDefault="00FC06B7" w14:paraId="2686AFF5" w14:noSpellErr="1" w14:textId="2E16B55E">
      <w:pPr>
        <w:pStyle w:val="Adressering"/>
      </w:pPr>
    </w:p>
    <w:p w:rsidRPr="00915F84" w:rsidR="00FC06B7" w:rsidP="00F60497" w:rsidRDefault="00FC06B7" w14:paraId="1819214C" w14:textId="77777777">
      <w:pPr>
        <w:pStyle w:val="Adressering"/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Pr="00915F84" w:rsidR="00915F84" w:rsidTr="00915F84" w14:paraId="2D9107ED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C06B7" w:rsidR="00915F84" w:rsidP="00915F84" w:rsidRDefault="00FC06B7" w14:paraId="171F2B8A" w14:textId="7777777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21D61930" w14:textId="77777777">
            <w:r w:rsidRPr="00915F84">
              <w:t> </w:t>
            </w:r>
          </w:p>
        </w:tc>
      </w:tr>
      <w:tr w:rsidRPr="00915F84" w:rsidR="00915F84" w:rsidTr="00915F84" w14:paraId="59DD8316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2FE9DF7F" w14:textId="77777777"/>
        </w:tc>
        <w:tc>
          <w:tcPr>
            <w:tcW w:w="33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3A2FE128" w14:textId="77777777">
            <w:r w:rsidRPr="00915F84">
              <w:t> </w:t>
            </w:r>
          </w:p>
        </w:tc>
      </w:tr>
      <w:tr w:rsidRPr="00915F84" w:rsidR="00915F84" w:rsidTr="00915F84" w14:paraId="20C3ECFC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21FACEBE" w14:textId="7777777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2DDA0A25" w14:textId="77777777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Pr="00915F84" w:rsidR="00915F84" w:rsidTr="00915F84" w14:paraId="7A67A8D5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17673439" w14:textId="77777777">
            <w:pPr>
              <w:pStyle w:val="Adressering"/>
            </w:pPr>
          </w:p>
        </w:tc>
        <w:tc>
          <w:tcPr>
            <w:tcW w:w="33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6D4B3CC8" w14:textId="77777777">
            <w:r w:rsidRPr="00915F84">
              <w:t> </w:t>
            </w:r>
          </w:p>
        </w:tc>
      </w:tr>
      <w:tr w:rsidRPr="00915F84" w:rsidR="00915F84" w:rsidTr="00915F84" w14:paraId="7A2011E5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75C4EE09" w14:textId="7777777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1EECB673" w14:textId="77777777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Pr="00915F84" w:rsidR="00915F84" w:rsidTr="00915F84" w14:paraId="0836B272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3B5B8044" w14:textId="7777777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40549721" w14:textId="77777777">
            <w:r w:rsidRPr="00915F84">
              <w:t> </w:t>
            </w:r>
          </w:p>
        </w:tc>
      </w:tr>
      <w:tr w:rsidRPr="00915F84" w:rsidR="00915F84" w:rsidTr="00F60497" w14:paraId="2184AD2C" w14:textId="7777777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356870A5" w14:textId="7777777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02B62A62" w14:textId="77777777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:rsidRPr="00915F84" w:rsidR="00364618" w:rsidP="259FEE1C" w:rsidRDefault="00364618" w14:paraId="05DC6331" w14:textId="3BB9C0AF">
      <w:pPr>
        <w:pStyle w:val="Standaard"/>
      </w:pPr>
    </w:p>
    <w:sectPr w:rsidRPr="00915F84" w:rsidR="00364618" w:rsidSect="00CC2EDF">
      <w:headerReference w:type="default" r:id="rId11"/>
      <w:headerReference w:type="first" r:id="rId12"/>
      <w:footerReference w:type="first" r:id="rId13"/>
      <w:type w:val="continuous"/>
      <w:pgSz w:w="11906" w:h="16838" w:orient="portrait"/>
      <w:pgMar w:top="1843" w:right="1417" w:bottom="1417" w:left="2127" w:header="708" w:footer="708" w:gutter="0"/>
      <w:cols w:space="708"/>
      <w:titlePg/>
      <w:docGrid w:linePitch="360"/>
      <w:footerReference w:type="default" r:id="Rdec9ac11e084462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7F75" w:rsidP="002659A0" w:rsidRDefault="00A07F75" w14:paraId="5D8F5297" w14:textId="77777777">
      <w:r>
        <w:separator/>
      </w:r>
    </w:p>
    <w:p w:rsidR="00A07F75" w:rsidP="002659A0" w:rsidRDefault="00A07F75" w14:paraId="5E605C38" w14:textId="77777777"/>
    <w:p w:rsidR="00A07F75" w:rsidP="002659A0" w:rsidRDefault="00A07F75" w14:paraId="31BEC9BB" w14:textId="77777777"/>
  </w:endnote>
  <w:endnote w:type="continuationSeparator" w:id="0">
    <w:p w:rsidR="00A07F75" w:rsidP="002659A0" w:rsidRDefault="00A07F75" w14:paraId="660A02BE" w14:textId="77777777">
      <w:r>
        <w:continuationSeparator/>
      </w:r>
    </w:p>
    <w:p w:rsidR="00A07F75" w:rsidP="002659A0" w:rsidRDefault="00A07F75" w14:paraId="29182C09" w14:textId="77777777"/>
    <w:p w:rsidR="00A07F75" w:rsidP="002659A0" w:rsidRDefault="00A07F75" w14:paraId="1F5E162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okmarkStart w:name="_Hlk123656295" w:id="0"/>
  <w:p w:rsidRPr="003056DA" w:rsidR="00F82F06" w:rsidP="00F82F06" w:rsidRDefault="00F82F06" w14:paraId="546FC562" w14:textId="63BA6196">
    <w:pPr>
      <w:pStyle w:val="Voettekst"/>
      <w:rPr>
        <w:b w:val="0"/>
        <w:bCs w:val="0"/>
      </w:rPr>
    </w:pPr>
    <w:r w:rsidRPr="003056DA">
      <w:rPr>
        <w:b w:val="0"/>
        <w:bCs w:val="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F2D6AAF" wp14:editId="4C62A3A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Vrije vorm: vorm 3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769F25EC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3056DA">
      <w:rPr>
        <w:b w:val="0"/>
        <w:bCs w:val="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2CFC9B" wp14:editId="7BE3B653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Vrije vorm: vorm 5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731731C8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3056DA" w:rsidR="008059C3">
      <w:rPr>
        <w:b w:val="0"/>
        <w:bCs w:val="0"/>
      </w:rPr>
      <w:t>Gemeente Delft</w:t>
    </w:r>
  </w:p>
  <w:p w:rsidRPr="00F82F06" w:rsidR="00BD3EE2" w:rsidP="00F82F06" w:rsidRDefault="003056DA" w14:paraId="5EF434D0" w14:textId="7DF22126">
    <w:pPr>
      <w:pStyle w:val="Voettekst"/>
      <w:rPr>
        <w:b w:val="0"/>
        <w:bCs w:val="0"/>
      </w:rPr>
    </w:pPr>
    <w:r w:rsidRPr="003056DA">
      <w:rPr>
        <w:b w:val="0"/>
        <w:bCs w:val="0"/>
      </w:rPr>
      <w:t xml:space="preserve">Raamovereenkomst </w:t>
    </w:r>
    <w:proofErr w:type="spellStart"/>
    <w:r w:rsidRPr="003056DA">
      <w:rPr>
        <w:b w:val="0"/>
        <w:bCs w:val="0"/>
      </w:rPr>
      <w:t>Kindcentra</w:t>
    </w:r>
    <w:proofErr w:type="spellEnd"/>
    <w:r w:rsidRPr="003056DA">
      <w:rPr>
        <w:b w:val="0"/>
        <w:bCs w:val="0"/>
      </w:rPr>
      <w:t xml:space="preserve"> Delft</w:t>
    </w:r>
    <w:r w:rsidRPr="00F82F06" w:rsidR="00F82F06">
      <w:rPr>
        <w:b w:val="0"/>
        <w:bCs w:val="0"/>
      </w:rPr>
      <w:ptab w:alignment="right" w:relativeTo="margin" w:leader="none"/>
    </w:r>
    <w:r w:rsidRPr="00F82F06" w:rsidR="00F82F06">
      <w:rPr>
        <w:b w:val="0"/>
        <w:bCs w:val="0"/>
      </w:rPr>
      <w:t xml:space="preserve">pagina </w:t>
    </w:r>
    <w:bookmarkEnd w:id="0"/>
    <w:r w:rsidRPr="00F82F06" w:rsidR="00F82F06">
      <w:rPr>
        <w:b w:val="0"/>
        <w:bCs w:val="0"/>
      </w:rPr>
      <w:fldChar w:fldCharType="begin"/>
    </w:r>
    <w:r w:rsidRPr="00F82F06" w:rsidR="00F82F06">
      <w:rPr>
        <w:b w:val="0"/>
        <w:bCs w:val="0"/>
      </w:rPr>
      <w:instrText>PAGE  \* Arabic  \* MERGEFORMAT</w:instrText>
    </w:r>
    <w:r w:rsidRPr="00F82F06" w:rsidR="00F82F06">
      <w:rPr>
        <w:b w:val="0"/>
        <w:bCs w:val="0"/>
      </w:rPr>
      <w:fldChar w:fldCharType="separate"/>
    </w:r>
    <w:r w:rsidRPr="00F82F06" w:rsidR="00F82F06">
      <w:rPr>
        <w:b w:val="0"/>
        <w:bCs w:val="0"/>
      </w:rPr>
      <w:t>1</w:t>
    </w:r>
    <w:r w:rsidRPr="00F82F06" w:rsidR="00F82F06">
      <w:rPr>
        <w:b w:val="0"/>
        <w:bCs w:val="0"/>
      </w:rPr>
      <w:fldChar w:fldCharType="end"/>
    </w:r>
    <w:r w:rsidRPr="00F82F06" w:rsidR="00F82F06">
      <w:rPr>
        <w:b w:val="0"/>
        <w:bCs w:val="0"/>
      </w:rPr>
      <w:t xml:space="preserve"> van </w:t>
    </w:r>
    <w:r w:rsidRPr="00F82F06" w:rsidR="00F82F06">
      <w:rPr>
        <w:b w:val="0"/>
        <w:bCs w:val="0"/>
      </w:rPr>
      <w:fldChar w:fldCharType="begin"/>
    </w:r>
    <w:r w:rsidRPr="00F82F06" w:rsidR="00F82F06">
      <w:rPr>
        <w:b w:val="0"/>
        <w:bCs w:val="0"/>
      </w:rPr>
      <w:instrText>NUMPAGES  \* Arabic  \* MERGEFORMAT</w:instrText>
    </w:r>
    <w:r w:rsidRPr="00F82F06" w:rsidR="00F82F06">
      <w:rPr>
        <w:b w:val="0"/>
        <w:bCs w:val="0"/>
      </w:rPr>
      <w:fldChar w:fldCharType="separate"/>
    </w:r>
    <w:r w:rsidRPr="00F82F06" w:rsidR="00F82F06">
      <w:rPr>
        <w:b w:val="0"/>
        <w:bCs w:val="0"/>
      </w:rPr>
      <w:t>1</w:t>
    </w:r>
    <w:r w:rsidRPr="00F82F06" w:rsidR="00F82F06">
      <w:rPr>
        <w:b w:val="0"/>
        <w:bCs w:val="0"/>
      </w:rPr>
      <w:fldChar w:fldCharType="end"/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785"/>
      <w:gridCol w:w="2785"/>
      <w:gridCol w:w="2785"/>
    </w:tblGrid>
    <w:tr w:rsidR="259FEE1C" w:rsidTr="259FEE1C" w14:paraId="26D7E27A">
      <w:trPr>
        <w:trHeight w:val="300"/>
      </w:trPr>
      <w:tc>
        <w:tcPr>
          <w:tcW w:w="2785" w:type="dxa"/>
          <w:tcMar/>
        </w:tcPr>
        <w:p w:rsidR="259FEE1C" w:rsidP="259FEE1C" w:rsidRDefault="259FEE1C" w14:paraId="6DBF6DBA" w14:textId="370EBAF9">
          <w:pPr>
            <w:pStyle w:val="Koptekst"/>
            <w:bidi w:val="0"/>
            <w:ind w:left="-115"/>
            <w:jc w:val="left"/>
          </w:pPr>
        </w:p>
      </w:tc>
      <w:tc>
        <w:tcPr>
          <w:tcW w:w="2785" w:type="dxa"/>
          <w:tcMar/>
        </w:tcPr>
        <w:p w:rsidR="259FEE1C" w:rsidP="259FEE1C" w:rsidRDefault="259FEE1C" w14:paraId="7B890C65" w14:textId="0BC38F1D">
          <w:pPr>
            <w:pStyle w:val="Koptekst"/>
            <w:bidi w:val="0"/>
            <w:jc w:val="center"/>
          </w:pPr>
        </w:p>
      </w:tc>
      <w:tc>
        <w:tcPr>
          <w:tcW w:w="2785" w:type="dxa"/>
          <w:tcMar/>
        </w:tcPr>
        <w:p w:rsidR="259FEE1C" w:rsidP="259FEE1C" w:rsidRDefault="259FEE1C" w14:paraId="2AD28135" w14:textId="36DB6F4E">
          <w:pPr>
            <w:pStyle w:val="Koptekst"/>
            <w:bidi w:val="0"/>
            <w:ind w:right="-115"/>
            <w:jc w:val="right"/>
          </w:pPr>
        </w:p>
      </w:tc>
    </w:tr>
  </w:tbl>
  <w:p w:rsidR="259FEE1C" w:rsidP="259FEE1C" w:rsidRDefault="259FEE1C" w14:paraId="3BC32FBB" w14:textId="325C2EB2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7F75" w:rsidP="002659A0" w:rsidRDefault="00A07F75" w14:paraId="368E07BE" w14:textId="77777777">
      <w:r>
        <w:separator/>
      </w:r>
    </w:p>
    <w:p w:rsidR="00A07F75" w:rsidP="002659A0" w:rsidRDefault="00A07F75" w14:paraId="01CBC7EA" w14:textId="77777777"/>
    <w:p w:rsidR="00A07F75" w:rsidP="002659A0" w:rsidRDefault="00A07F75" w14:paraId="01C0FEDB" w14:textId="77777777"/>
  </w:footnote>
  <w:footnote w:type="continuationSeparator" w:id="0">
    <w:p w:rsidR="00A07F75" w:rsidP="002659A0" w:rsidRDefault="00A07F75" w14:paraId="174C8482" w14:textId="77777777">
      <w:r>
        <w:continuationSeparator/>
      </w:r>
    </w:p>
    <w:p w:rsidR="00A07F75" w:rsidP="002659A0" w:rsidRDefault="00A07F75" w14:paraId="6D84264C" w14:textId="77777777"/>
    <w:p w:rsidR="00A07F75" w:rsidP="002659A0" w:rsidRDefault="00A07F75" w14:paraId="01BE1ED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EE2" w:rsidP="259FEE1C" w:rsidRDefault="00BD3EE2" w14:paraId="059242AF" w14:noSpellErr="1" w14:textId="34C4C90D">
    <w:pPr>
      <w:pStyle w:val="Standaar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C766A" w:rsidP="002659A0" w:rsidRDefault="00E535FD" w14:paraId="6507805F" w14:textId="4BCB435F">
    <w:pPr>
      <w:pStyle w:val="Koptekst"/>
    </w:pPr>
    <w:r w:rsidRPr="00420609">
      <w:rPr>
        <w:noProof/>
      </w:rPr>
      <w:drawing>
        <wp:anchor distT="0" distB="0" distL="114300" distR="114300" simplePos="0" relativeHeight="251658242" behindDoc="0" locked="0" layoutInCell="1" allowOverlap="1" wp14:anchorId="4FE465DB" wp14:editId="44F4081C">
          <wp:simplePos x="0" y="0"/>
          <wp:positionH relativeFrom="margin">
            <wp:align>right</wp:align>
          </wp:positionH>
          <wp:positionV relativeFrom="paragraph">
            <wp:posOffset>-350960</wp:posOffset>
          </wp:positionV>
          <wp:extent cx="1969135" cy="1060450"/>
          <wp:effectExtent l="0" t="0" r="0" b="6350"/>
          <wp:wrapSquare wrapText="bothSides"/>
          <wp:docPr id="53473450" name="Afbeelding 7" descr="Afbeelding met Lettertype, logo, Graphics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73450" name="Afbeelding 7" descr="Afbeelding met Lettertype, logo, Graphics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135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3EE2" w:rsidP="002659A0" w:rsidRDefault="00BD3EE2" w14:paraId="6BD4A004" w14:textId="77777777"/>
  <w:p w:rsidR="00BD3EE2" w:rsidP="002659A0" w:rsidRDefault="00BD3EE2" w14:paraId="570B9BA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numPicBullet w:numPicBulletId="0">
    <mc:AlternateContent>
      <mc:Choice Requires="v">
        <w:pict>
          <v:shapetype id="_x0000_t75" coordsize="21600,21600" filled="f" stroked="f" o:spt="75" o:preferrelative="t" path="m@4@5l@4@11@9@11@9@5xe" w14:anchorId="46CA9688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Afbeelding 268123646" style="width:24pt;height:25.5pt;visibility:visible;mso-wrap-style:square" o:spid="_x0000_i1025" type="#_x0000_t75">
            <v:imagedata o:title="" r:id="rId1"/>
          </v:shape>
        </w:pict>
      </mc:Choice>
      <mc:Fallback>
        <w:drawing>
          <wp:inline distT="0" distB="0" distL="0" distR="0" wp14:anchorId="0FC4A0D4" wp14:editId="0FC4A0D5">
            <wp:extent cx="304800" cy="323850"/>
            <wp:effectExtent l="0" t="0" r="0" b="0"/>
            <wp:docPr id="268123646" name="Afbeelding 268123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hint="default" w:ascii="Lucida Sans Unicode" w:hAnsi="Lucida Sans Unicode" w:cs="Lucida Sans Unicode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75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90A9C"/>
    <w:rsid w:val="002B7459"/>
    <w:rsid w:val="002D099C"/>
    <w:rsid w:val="003056DA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42ACD"/>
    <w:rsid w:val="004558EC"/>
    <w:rsid w:val="00473B9B"/>
    <w:rsid w:val="004919B8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B37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59C3"/>
    <w:rsid w:val="00806BD0"/>
    <w:rsid w:val="00837DF6"/>
    <w:rsid w:val="0084081B"/>
    <w:rsid w:val="00847B53"/>
    <w:rsid w:val="00860797"/>
    <w:rsid w:val="0086276B"/>
    <w:rsid w:val="00877558"/>
    <w:rsid w:val="008A353C"/>
    <w:rsid w:val="008A3824"/>
    <w:rsid w:val="008B3520"/>
    <w:rsid w:val="008C766A"/>
    <w:rsid w:val="008D791A"/>
    <w:rsid w:val="00915F84"/>
    <w:rsid w:val="009421BA"/>
    <w:rsid w:val="00962FF4"/>
    <w:rsid w:val="00966900"/>
    <w:rsid w:val="00975EFB"/>
    <w:rsid w:val="00993C24"/>
    <w:rsid w:val="009C1E79"/>
    <w:rsid w:val="009C1EA2"/>
    <w:rsid w:val="00A07F75"/>
    <w:rsid w:val="00A34D04"/>
    <w:rsid w:val="00A557DC"/>
    <w:rsid w:val="00A56C24"/>
    <w:rsid w:val="00A62693"/>
    <w:rsid w:val="00A64E22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42998"/>
    <w:rsid w:val="00E535FD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  <w:rsid w:val="259FEE1C"/>
    <w:rsid w:val="2AE9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0A84A"/>
  <w15:chartTrackingRefBased/>
  <w15:docId w15:val="{B13CD4FA-65F8-4A07-B5B6-E3FCD261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hAnsiTheme="majorHAnsi" w:eastAsiaTheme="majorEastAsia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2B7459"/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6F277B"/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71266"/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F71266"/>
    <w:rPr>
      <w:rFonts w:asciiTheme="majorHAnsi" w:hAnsiTheme="majorHAnsi" w:eastAsiaTheme="majorEastAsia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010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styleId="Referentiegegevens" w:customStyle="1">
    <w:name w:val="Referentiegegevens"/>
    <w:basedOn w:val="Standaard"/>
    <w:qFormat/>
    <w:rsid w:val="00377A54"/>
    <w:pPr>
      <w:spacing w:before="0"/>
    </w:pPr>
    <w:rPr>
      <w:sz w:val="15"/>
    </w:rPr>
  </w:style>
  <w:style w:type="paragraph" w:styleId="Referentiegegevenskop" w:customStyle="1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styleId="Bedrijfsgegevens" w:customStyle="1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558EC"/>
    <w:rPr>
      <w:rFonts w:asciiTheme="majorHAnsi" w:hAnsiTheme="majorHAnsi" w:eastAsiaTheme="majorEastAsia" w:cstheme="majorBidi"/>
      <w:color w:val="182B6A" w:themeColor="accent1" w:themeShade="BF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558EC"/>
    <w:rPr>
      <w:rFonts w:asciiTheme="majorHAnsi" w:hAnsiTheme="majorHAnsi" w:eastAsiaTheme="majorEastAsia" w:cstheme="majorBidi"/>
      <w:color w:val="101C46" w:themeColor="accent1" w:themeShade="7F"/>
      <w:sz w:val="1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558EC"/>
    <w:rPr>
      <w:rFonts w:asciiTheme="majorHAnsi" w:hAnsiTheme="majorHAnsi" w:eastAsiaTheme="majorEastAsia" w:cstheme="majorBidi"/>
      <w:i/>
      <w:iCs/>
      <w:color w:val="101C46" w:themeColor="accent1" w:themeShade="7F"/>
      <w:sz w:val="1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558E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558E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styleId="Sjabloontekst" w:customStyle="1">
    <w:name w:val="Sjabloontekst"/>
    <w:basedOn w:val="Standaardalinea-lettertype"/>
    <w:uiPriority w:val="1"/>
    <w:qFormat/>
    <w:rsid w:val="004E3E2D"/>
    <w:rPr>
      <w:bdr w:val="none" w:color="auto" w:sz="0" w:space="0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color="92A5E6" w:themeColor="accent1" w:themeTint="66" w:sz="4" w:space="0"/>
        <w:left w:val="single" w:color="92A5E6" w:themeColor="accent1" w:themeTint="66" w:sz="4" w:space="0"/>
        <w:bottom w:val="single" w:color="92A5E6" w:themeColor="accent1" w:themeTint="66" w:sz="4" w:space="0"/>
        <w:right w:val="single" w:color="92A5E6" w:themeColor="accent1" w:themeTint="66" w:sz="4" w:space="0"/>
        <w:insideH w:val="single" w:color="92A5E6" w:themeColor="accent1" w:themeTint="66" w:sz="4" w:space="0"/>
        <w:insideV w:val="single" w:color="92A5E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B77D9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B77D9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styleId="Toelichtendetekst" w:customStyle="1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styleId="Eisen" w:customStyle="1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styleId="Criterium" w:customStyle="1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styleId="Definitie" w:customStyle="1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styleId="Definitieverklaring" w:customStyle="1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styleId="Adressering" w:customStyle="1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footer" Target="footer2.xml" Id="Rdec9ac11e084462f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rtheSpijkers\Tender%20People\Bedrijfsvoering%20-%20Toolkit%20TP\07%20Bijlages\Template%20-%20Bijlage%20uitvoeringsverklaring%20onderaannem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0a38a2-e37d-4218-a5bd-6e12c77a5883" xsi:nil="true"/>
    <lcf76f155ced4ddcb4097134ff3c332f xmlns="f126c58c-15f4-4f21-8c5e-e0191145de8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BBE3626B6D3458886CEFB2D2A2776" ma:contentTypeVersion="13" ma:contentTypeDescription="Een nieuw document maken." ma:contentTypeScope="" ma:versionID="2b9f9ec4bd73dc001a2d65ccc6871519">
  <xsd:schema xmlns:xsd="http://www.w3.org/2001/XMLSchema" xmlns:xs="http://www.w3.org/2001/XMLSchema" xmlns:p="http://schemas.microsoft.com/office/2006/metadata/properties" xmlns:ns2="f126c58c-15f4-4f21-8c5e-e0191145de8f" xmlns:ns3="1e0a38a2-e37d-4218-a5bd-6e12c77a5883" targetNamespace="http://schemas.microsoft.com/office/2006/metadata/properties" ma:root="true" ma:fieldsID="da11644c6c014ff5f516a68f6405e666" ns2:_="" ns3:_="">
    <xsd:import namespace="f126c58c-15f4-4f21-8c5e-e0191145de8f"/>
    <xsd:import namespace="1e0a38a2-e37d-4218-a5bd-6e12c77a5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6c58c-15f4-4f21-8c5e-e0191145d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a38a2-e37d-4218-a5bd-6e12c77a588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ebf8d1-fb87-4921-adb0-cb6436fce316}" ma:internalName="TaxCatchAll" ma:showField="CatchAllData" ma:web="1e0a38a2-e37d-4218-a5bd-6e12c77a5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472F4-4D03-45BC-9DC2-EDA839330161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4c00551-c227-41da-a937-cc1eb1d293e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60140C-433C-4885-8620-6ACB7CAB1D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 - Bijlage uitvoeringsverklaring onderaannemer</ap:Template>
  <ap:Application>Microsoft Word for the web</ap:Application>
  <ap:DocSecurity>0</ap:DocSecurity>
  <ap:ScaleCrop>false</ap:ScaleCrop>
  <ap:Company>Tender People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Myrthe Spijkers</dc:creator>
  <keywords/>
  <dc:description/>
  <lastModifiedBy>Eva Burgel</lastModifiedBy>
  <revision>8</revision>
  <lastPrinted>2019-10-11T13:40:00.0000000Z</lastPrinted>
  <dcterms:created xsi:type="dcterms:W3CDTF">2025-05-06T09:41:00.0000000Z</dcterms:created>
  <dcterms:modified xsi:type="dcterms:W3CDTF">2025-07-01T13:35:10.8259817Z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0x01010057CBBE3626B6D3458886CEFB2D2A2776</vt:lpwstr>
  </property>
  <property fmtid="{D5CDD505-2E9C-101B-9397-08002B2CF9AE}" pid="3" name="MediaServiceImageTags">
    <vt:lpwstr/>
  </property>
</Properties>
</file>