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26D01" w:rsidR="00220FA5" w:rsidP="333B2D97" w:rsidRDefault="00E50A72" w14:paraId="1D03B13A" w14:textId="0EB34943" w14:noSpellErr="1">
      <w:pPr>
        <w:pStyle w:val="Kop1"/>
        <w:rPr>
          <w:rFonts w:ascii="Calibri" w:hAnsi="Calibri" w:eastAsia="Calibri" w:cs="Calibri"/>
          <w:color w:val="2172C2"/>
          <w:sz w:val="22"/>
          <w:szCs w:val="22"/>
        </w:rPr>
      </w:pPr>
      <w:r w:rsidRPr="333B2D97" w:rsidR="00E50A72">
        <w:rPr>
          <w:rFonts w:ascii="Calibri" w:hAnsi="Calibri" w:eastAsia="Calibri" w:cs="Calibri"/>
          <w:color w:val="2172C2"/>
          <w:sz w:val="22"/>
          <w:szCs w:val="22"/>
        </w:rPr>
        <w:t xml:space="preserve">Bijlage </w:t>
      </w:r>
      <w:r w:rsidRPr="333B2D97" w:rsidR="005269C5">
        <w:rPr>
          <w:rFonts w:ascii="Calibri" w:hAnsi="Calibri" w:eastAsia="Calibri" w:cs="Calibri"/>
          <w:color w:val="2172C2"/>
          <w:sz w:val="22"/>
          <w:szCs w:val="22"/>
        </w:rPr>
        <w:t xml:space="preserve">4 </w:t>
      </w:r>
      <w:r w:rsidRPr="333B2D97" w:rsidR="00CB2373">
        <w:rPr>
          <w:rFonts w:ascii="Calibri" w:hAnsi="Calibri" w:eastAsia="Calibri" w:cs="Calibri"/>
          <w:color w:val="2172C2"/>
          <w:sz w:val="22"/>
          <w:szCs w:val="22"/>
        </w:rPr>
        <w:t>Referentieformulier</w:t>
      </w:r>
      <w:r w:rsidRPr="333B2D97" w:rsidR="00B26D01">
        <w:rPr>
          <w:rFonts w:ascii="Calibri" w:hAnsi="Calibri" w:eastAsia="Calibri" w:cs="Calibri"/>
          <w:color w:val="2172C2"/>
          <w:sz w:val="22"/>
          <w:szCs w:val="22"/>
        </w:rPr>
        <w:t xml:space="preserve"> Raamovereenkomst </w:t>
      </w:r>
      <w:r w:rsidRPr="333B2D97" w:rsidR="00B26D01">
        <w:rPr>
          <w:rFonts w:ascii="Calibri" w:hAnsi="Calibri" w:eastAsia="Calibri" w:cs="Calibri"/>
          <w:color w:val="2172C2"/>
          <w:sz w:val="22"/>
          <w:szCs w:val="22"/>
        </w:rPr>
        <w:t>Kindcentra</w:t>
      </w:r>
      <w:r w:rsidRPr="333B2D97" w:rsidR="00B26D01">
        <w:rPr>
          <w:rFonts w:ascii="Calibri" w:hAnsi="Calibri" w:eastAsia="Calibri" w:cs="Calibri"/>
          <w:color w:val="2172C2"/>
          <w:sz w:val="22"/>
          <w:szCs w:val="22"/>
        </w:rPr>
        <w:t xml:space="preserve"> Delft</w:t>
      </w:r>
      <w:r w:rsidRPr="333B2D97" w:rsidR="00BE007B">
        <w:rPr>
          <w:rFonts w:ascii="Calibri" w:hAnsi="Calibri" w:eastAsia="Calibri" w:cs="Calibri"/>
          <w:color w:val="2172C2"/>
          <w:sz w:val="22"/>
          <w:szCs w:val="22"/>
        </w:rPr>
        <w:t xml:space="preserve"> </w:t>
      </w:r>
    </w:p>
    <w:p w:rsidR="00CB2373" w:rsidP="333B2D97" w:rsidRDefault="00CB2373" w14:paraId="31B2CDCC" w14:textId="77777777" w14:noSpellErr="1">
      <w:pPr>
        <w:rPr>
          <w:rFonts w:ascii="Calibri" w:hAnsi="Calibri" w:eastAsia="Calibri" w:cs="Calibri"/>
          <w:sz w:val="22"/>
          <w:szCs w:val="22"/>
        </w:rPr>
      </w:pPr>
      <w:r w:rsidRPr="333B2D97" w:rsidR="00CB2373">
        <w:rPr>
          <w:rFonts w:ascii="Calibri" w:hAnsi="Calibri" w:eastAsia="Calibri" w:cs="Calibri"/>
          <w:sz w:val="22"/>
          <w:szCs w:val="22"/>
        </w:rP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:rsidTr="333B2D97" w14:paraId="2B262FC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Mar/>
          </w:tcPr>
          <w:p w:rsidR="00CB2373" w:rsidP="333B2D97" w:rsidRDefault="00CB2373" w14:paraId="338DC8C7" w14:textId="77777777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CB2373">
              <w:rPr>
                <w:rFonts w:ascii="Calibri" w:hAnsi="Calibri" w:eastAsia="Calibri" w:cs="Calibri"/>
                <w:sz w:val="22"/>
                <w:szCs w:val="22"/>
              </w:rPr>
              <w:t>Referentie behoort toe aan: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11" w:type="dxa"/>
            <w:gridSpan w:val="2"/>
            <w:tcMar/>
          </w:tcPr>
          <w:p w:rsidRPr="00CB2373" w:rsidR="00CB2373" w:rsidP="333B2D97" w:rsidRDefault="009B536F" w14:paraId="615C4093" w14:textId="77777777" w14:noSpellErr="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33B2D97" w:rsidR="009B536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-</w:t>
            </w:r>
            <w:r w:rsidRPr="333B2D97" w:rsidR="009B536F">
              <w:rPr>
                <w:rFonts w:ascii="Calibri" w:hAnsi="Calibri" w:eastAsia="Calibri" w:cs="Calibri"/>
                <w:b w:val="0"/>
                <w:bCs w:val="0"/>
                <w:color w:val="002060"/>
                <w:sz w:val="22"/>
                <w:szCs w:val="22"/>
              </w:rPr>
              <w:t>vul hier de naam van uw onderneming in</w:t>
            </w:r>
            <w:r w:rsidRPr="333B2D97" w:rsidR="009B536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B2373" w:rsidTr="333B2D97" w14:paraId="71EDAB5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Mar/>
          </w:tcPr>
          <w:p w:rsidR="00CB2373" w:rsidP="333B2D97" w:rsidRDefault="00CB2373" w14:paraId="10AF9C5F" w14:textId="77777777" w14:noSpellErr="1">
            <w:pPr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33B2D97" w:rsidR="00CB2373">
              <w:rPr>
                <w:rFonts w:ascii="Calibri" w:hAnsi="Calibri" w:eastAsia="Calibri" w:cs="Calibri"/>
                <w:sz w:val="22"/>
                <w:szCs w:val="22"/>
              </w:rPr>
              <w:t>Referentieproject bij</w:t>
            </w:r>
            <w:r w:rsidRPr="333B2D97" w:rsidR="002A2678">
              <w:rPr>
                <w:rFonts w:ascii="Calibri" w:hAnsi="Calibri" w:eastAsia="Calibri" w:cs="Calibri"/>
                <w:sz w:val="22"/>
                <w:szCs w:val="22"/>
              </w:rPr>
              <w:t xml:space="preserve"> kerncompetentie</w:t>
            </w:r>
            <w:r w:rsidRPr="333B2D97" w:rsidR="0038117D">
              <w:rPr>
                <w:rFonts w:ascii="Calibri" w:hAnsi="Calibri" w:eastAsia="Calibri" w:cs="Calibri"/>
                <w:sz w:val="22"/>
                <w:szCs w:val="22"/>
              </w:rPr>
              <w:t xml:space="preserve"> 1:</w:t>
            </w:r>
            <w:r w:rsidRPr="333B2D97" w:rsidR="00CB2373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333B2D97" w:rsidR="0038117D">
              <w:rPr>
                <w:rFonts w:ascii="Calibri" w:hAnsi="Calibri" w:eastAsia="Calibri" w:cs="Calibri"/>
                <w:sz w:val="22"/>
                <w:szCs w:val="22"/>
              </w:rPr>
              <w:t>Ervaring met het ontwerpen en realiseren van een modulair gebouw</w:t>
            </w:r>
          </w:p>
          <w:p w:rsidRPr="00F92559" w:rsidR="00F92559" w:rsidP="333B2D97" w:rsidRDefault="00F92559" w14:paraId="3C0EAEAF" w14:textId="77777777" w14:noSpellErr="1">
            <w:pPr>
              <w:pStyle w:val="Geenafstand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33B2D97" w:rsidR="00F9255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U heeft ervaring met het ontwerp en de realisatie van een modulair gebouw. Het gebouw is bestemd voor permanente huisvesting.</w:t>
            </w:r>
          </w:p>
          <w:p w:rsidRPr="00F92559" w:rsidR="00F92559" w:rsidP="333B2D97" w:rsidRDefault="00F92559" w14:paraId="7303C01A" w14:textId="09D82A03" w14:noSpellErr="1">
            <w:pPr>
              <w:pStyle w:val="Geenafstand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33B2D97" w:rsidR="00F9255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Dit gebouw betrof maatschappelijk vastgoed dan wel een utiliteitsgebouw. De omvang van dit gebouw bedroeg tenminste </w:t>
            </w:r>
            <w:r w:rsidRPr="333B2D97" w:rsidR="00F9255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1.000  m</w:t>
            </w:r>
            <w:r w:rsidRPr="333B2D97" w:rsidR="00F9255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² BVO.</w:t>
            </w:r>
          </w:p>
        </w:tc>
      </w:tr>
      <w:tr w:rsidR="008553A8" w:rsidTr="333B2D97" w14:paraId="21213C3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Mar/>
          </w:tcPr>
          <w:p w:rsidR="008553A8" w:rsidP="333B2D97" w:rsidRDefault="008553A8" w14:paraId="45D31939" w14:textId="77777777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Mar/>
          </w:tcPr>
          <w:p w:rsidR="008553A8" w:rsidP="333B2D97" w:rsidRDefault="008553A8" w14:paraId="4E7B79D8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NAW-gegevens referentieproject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Mar/>
          </w:tcPr>
          <w:p w:rsidR="008553A8" w:rsidP="333B2D97" w:rsidRDefault="008553A8" w14:paraId="71FE4103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Naam organisatie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Mar/>
          </w:tcPr>
          <w:p w:rsidR="008553A8" w:rsidP="333B2D97" w:rsidRDefault="008553A8" w14:paraId="4210FF5C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8553A8" w:rsidTr="333B2D97" w14:paraId="57CBEF4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8553A8" w:rsidP="00CB2373" w:rsidRDefault="008553A8" w14:paraId="13101B58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8553A8" w:rsidP="00CB2373" w:rsidRDefault="008553A8" w14:paraId="6BF5C12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Mar/>
          </w:tcPr>
          <w:p w:rsidR="008553A8" w:rsidP="333B2D97" w:rsidRDefault="008553A8" w14:paraId="4DFEF7BD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Naam contactpersoon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Mar/>
          </w:tcPr>
          <w:p w:rsidR="008553A8" w:rsidP="333B2D97" w:rsidRDefault="008553A8" w14:paraId="4972E51A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8553A8" w:rsidTr="333B2D97" w14:paraId="170E7EA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8553A8" w:rsidP="00CB2373" w:rsidRDefault="008553A8" w14:paraId="45A893DF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8553A8" w:rsidP="00CB2373" w:rsidRDefault="008553A8" w14:paraId="6F3DBA9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Mar/>
          </w:tcPr>
          <w:p w:rsidR="008553A8" w:rsidP="333B2D97" w:rsidRDefault="008553A8" w14:paraId="2E2CE264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Telefoonnummer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Mar/>
          </w:tcPr>
          <w:p w:rsidR="008553A8" w:rsidP="333B2D97" w:rsidRDefault="008553A8" w14:paraId="0AF5E994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8553A8" w:rsidTr="333B2D97" w14:paraId="4C2F5ED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8553A8" w:rsidP="00CB2373" w:rsidRDefault="008553A8" w14:paraId="221E7742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8553A8" w:rsidP="00CB2373" w:rsidRDefault="008553A8" w14:paraId="05D1F29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Mar/>
          </w:tcPr>
          <w:p w:rsidR="008553A8" w:rsidP="333B2D97" w:rsidRDefault="008553A8" w14:paraId="6254A654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E-mailadres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Mar/>
          </w:tcPr>
          <w:p w:rsidR="008553A8" w:rsidP="333B2D97" w:rsidRDefault="008553A8" w14:paraId="647DE10B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8553A8" w:rsidTr="333B2D97" w14:paraId="2A9316A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8553A8" w:rsidP="00CB2373" w:rsidRDefault="008553A8" w14:paraId="5056B4B3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8553A8" w:rsidP="00CB2373" w:rsidRDefault="008553A8" w14:paraId="295F194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Mar/>
          </w:tcPr>
          <w:p w:rsidR="008553A8" w:rsidP="333B2D97" w:rsidRDefault="008553A8" w14:paraId="4058D7D6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Naam en omschrijving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Mar/>
          </w:tcPr>
          <w:p w:rsidR="008553A8" w:rsidP="333B2D97" w:rsidRDefault="008553A8" w14:paraId="2B5D04EF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8553A8" w:rsidTr="333B2D97" w14:paraId="10E5195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Mar/>
          </w:tcPr>
          <w:p w:rsidR="008553A8" w:rsidP="333B2D97" w:rsidRDefault="008553A8" w14:paraId="67D89F44" w14:textId="77777777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Mar/>
          </w:tcPr>
          <w:p w:rsidR="008553A8" w:rsidP="333B2D97" w:rsidRDefault="008553A8" w14:paraId="7C62E00C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Omzet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Mar/>
          </w:tcPr>
          <w:p w:rsidR="008553A8" w:rsidP="333B2D97" w:rsidRDefault="008553A8" w14:paraId="783A1F39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Het bedrag aan omzet per jaar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Mar/>
          </w:tcPr>
          <w:p w:rsidR="008553A8" w:rsidP="333B2D97" w:rsidRDefault="008553A8" w14:paraId="68CCB914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8553A8" w:rsidTr="333B2D97" w14:paraId="150B0C0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8553A8" w:rsidP="00CB2373" w:rsidRDefault="008553A8" w14:paraId="400A2015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8553A8" w:rsidP="00CB2373" w:rsidRDefault="008553A8" w14:paraId="5F7D9AA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Mar/>
          </w:tcPr>
          <w:p w:rsidR="008553A8" w:rsidP="333B2D97" w:rsidRDefault="008553A8" w14:paraId="70A3988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 xml:space="preserve">De eventuele waarde van het gedeelte dat in </w:t>
            </w: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onderaanneming</w:t>
            </w: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 xml:space="preserve"> is uitgevoerd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Mar/>
          </w:tcPr>
          <w:p w:rsidR="008553A8" w:rsidP="333B2D97" w:rsidRDefault="008553A8" w14:paraId="4F1FE117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8553A8" w:rsidTr="333B2D97" w14:paraId="247E1EB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Mar/>
          </w:tcPr>
          <w:p w:rsidR="008553A8" w:rsidP="333B2D97" w:rsidRDefault="008553A8" w14:paraId="63D9CFEB" w14:textId="77777777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Mar/>
          </w:tcPr>
          <w:p w:rsidR="008553A8" w:rsidP="333B2D97" w:rsidRDefault="008553A8" w14:paraId="360A66FA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Looptijd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Mar/>
          </w:tcPr>
          <w:p w:rsidR="008553A8" w:rsidP="333B2D97" w:rsidRDefault="008553A8" w14:paraId="481D6148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Datum aanvang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Mar/>
          </w:tcPr>
          <w:p w:rsidR="008553A8" w:rsidP="333B2D97" w:rsidRDefault="008553A8" w14:paraId="2A29E68B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8553A8" w:rsidTr="333B2D97" w14:paraId="7D33BC9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8553A8" w:rsidP="00CB2373" w:rsidRDefault="008553A8" w14:paraId="156E1400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8553A8" w:rsidP="00CB2373" w:rsidRDefault="008553A8" w14:paraId="3B02079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Mar/>
          </w:tcPr>
          <w:p w:rsidR="008553A8" w:rsidP="333B2D97" w:rsidRDefault="008553A8" w14:paraId="57E9D930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Datum afronding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Mar/>
          </w:tcPr>
          <w:p w:rsidR="008553A8" w:rsidP="333B2D97" w:rsidRDefault="008553A8" w14:paraId="413DDC28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8553A8" w:rsidTr="333B2D97" w14:paraId="7F23B6D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Mar/>
          </w:tcPr>
          <w:p w:rsidR="008553A8" w:rsidP="333B2D97" w:rsidRDefault="008553A8" w14:paraId="44D64FA2" w14:textId="77777777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Mar/>
          </w:tcPr>
          <w:p w:rsidR="008553A8" w:rsidP="333B2D97" w:rsidRDefault="008553A8" w14:paraId="6CB9D9F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 xml:space="preserve">Eventuele </w:t>
            </w: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onderaanneming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Mar/>
          </w:tcPr>
          <w:p w:rsidR="008553A8" w:rsidP="333B2D97" w:rsidRDefault="008553A8" w14:paraId="30EC741C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Naam onderaannemers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Mar/>
          </w:tcPr>
          <w:p w:rsidR="008553A8" w:rsidP="333B2D97" w:rsidRDefault="008553A8" w14:paraId="7A2F2ECF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8553A8" w:rsidTr="333B2D97" w14:paraId="2642250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8553A8" w:rsidP="00CB2373" w:rsidRDefault="008553A8" w14:paraId="1829D822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8553A8" w:rsidP="00CB2373" w:rsidRDefault="008553A8" w14:paraId="1855403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Mar/>
          </w:tcPr>
          <w:p w:rsidR="008553A8" w:rsidP="333B2D97" w:rsidRDefault="008553A8" w14:paraId="198DF3E6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8553A8">
              <w:rPr>
                <w:rFonts w:ascii="Calibri" w:hAnsi="Calibri" w:eastAsia="Calibri" w:cs="Calibri"/>
                <w:sz w:val="22"/>
                <w:szCs w:val="22"/>
              </w:rPr>
              <w:t>Adres onderaannemers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Mar/>
          </w:tcPr>
          <w:p w:rsidR="008553A8" w:rsidP="333B2D97" w:rsidRDefault="008553A8" w14:paraId="75D27792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7D6B89" w:rsidTr="333B2D97" w14:paraId="09E87FC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Mar/>
          </w:tcPr>
          <w:p w:rsidR="007D6B89" w:rsidP="333B2D97" w:rsidRDefault="007D6B89" w14:paraId="106CA1F4" w14:textId="55512204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Mar/>
          </w:tcPr>
          <w:p w:rsidR="007D6B89" w:rsidP="333B2D97" w:rsidRDefault="007D6B89" w14:paraId="328DBAAC" w14:textId="42821D43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Mar/>
          </w:tcPr>
          <w:p w:rsidR="007D6B89" w:rsidP="333B2D97" w:rsidRDefault="007D6B89" w14:paraId="023F38B2" w14:textId="78E28BF3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Gebouw bestemd voor permanente huisvesting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Mar/>
          </w:tcPr>
          <w:p w:rsidR="007D6B89" w:rsidP="333B2D97" w:rsidRDefault="00000000" w14:paraId="4FAC2985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id w:val="57586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Pr>
              <w:sdtContent>
                <w:r w:rsidRPr="333B2D97" w:rsidR="007D6B89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EndPr>
            </w:sdt>
            <w:r w:rsidRPr="333B2D97" w:rsidR="007D6B89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Ja, namelijk….</w:t>
            </w:r>
          </w:p>
          <w:p w:rsidR="007D6B89" w:rsidP="333B2D97" w:rsidRDefault="007D6B89" w14:paraId="1AC1A823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D6B89" w:rsidP="333B2D97" w:rsidRDefault="00000000" w14:paraId="4E6EC0D5" w14:textId="125C11DF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id w:val="200963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Pr>
              <w:sdtContent>
                <w:r w:rsidRPr="333B2D97" w:rsidR="007D6B89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EndPr>
            </w:sdt>
            <w:r w:rsidRPr="333B2D97" w:rsidR="007D6B89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Nee, namelijk….</w:t>
            </w:r>
          </w:p>
        </w:tc>
      </w:tr>
      <w:tr w:rsidR="007D6B89" w:rsidTr="333B2D97" w14:paraId="3A86B2C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7D6B89" w:rsidP="003A6481" w:rsidRDefault="007D6B89" w14:paraId="186E2F96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7D6B89" w:rsidP="003A6481" w:rsidRDefault="007D6B89" w14:paraId="5624597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Mar/>
          </w:tcPr>
          <w:p w:rsidR="007D6B89" w:rsidP="333B2D97" w:rsidRDefault="007D6B89" w14:paraId="4B89317A" w14:textId="75226402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 xml:space="preserve">Gebouw betrof maatschappelijk vastgoed of utiliteitsbouw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Mar/>
          </w:tcPr>
          <w:p w:rsidR="007D6B89" w:rsidP="333B2D97" w:rsidRDefault="00000000" w14:paraId="520806CC" w14:textId="241EC4A2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id w:val="26012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Pr>
              <w:sdtContent>
                <w:r w:rsidRPr="333B2D97" w:rsidR="007D6B89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EndPr>
            </w:sdt>
            <w:r w:rsidRPr="333B2D97" w:rsidR="007D6B89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Ja, namelijk….</w:t>
            </w:r>
          </w:p>
          <w:p w:rsidR="007D6B89" w:rsidP="333B2D97" w:rsidRDefault="007D6B89" w14:paraId="18F9A424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D6B89" w:rsidP="333B2D97" w:rsidRDefault="00000000" w14:paraId="693BE9D6" w14:textId="3C1ABF5D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id w:val="8150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Pr>
              <w:sdtContent>
                <w:r w:rsidRPr="333B2D97" w:rsidR="007D6B89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EndPr>
            </w:sdt>
            <w:r w:rsidRPr="333B2D97" w:rsidR="007D6B89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Nee, namelijk….</w:t>
            </w:r>
          </w:p>
        </w:tc>
      </w:tr>
      <w:tr w:rsidR="007D6B89" w:rsidTr="333B2D97" w14:paraId="1E2883F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7D6B89" w:rsidP="003A6481" w:rsidRDefault="007D6B89" w14:paraId="5A113A70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7D6B89" w:rsidP="003A6481" w:rsidRDefault="007D6B89" w14:paraId="61FBB23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Mar/>
          </w:tcPr>
          <w:p w:rsidR="007D6B89" w:rsidP="333B2D97" w:rsidRDefault="007D6B89" w14:paraId="0FF054BA" w14:textId="309F1D2A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Omvang tenminste 1.000 m² BVO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Mar/>
          </w:tcPr>
          <w:p w:rsidR="007D6B89" w:rsidP="333B2D97" w:rsidRDefault="00000000" w14:paraId="75F3B0C3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id w:val="163205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Pr>
              <w:sdtContent>
                <w:r w:rsidRPr="333B2D97" w:rsidR="007D6B89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EndPr>
            </w:sdt>
            <w:r w:rsidRPr="333B2D97" w:rsidR="007D6B89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Ja, namelijk….</w:t>
            </w:r>
          </w:p>
          <w:p w:rsidR="007D6B89" w:rsidP="333B2D97" w:rsidRDefault="007D6B89" w14:paraId="20D117A9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D6B89" w:rsidP="333B2D97" w:rsidRDefault="00000000" w14:paraId="11EF2343" w14:textId="10857AC0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sdt>
              <w:sdtPr>
                <w:id w:val="-138818588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Pr>
              <w:sdtContent>
                <w:r w:rsidRPr="333B2D97" w:rsidR="007D6B89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EndPr>
            </w:sdt>
            <w:r w:rsidRPr="333B2D97" w:rsidR="007D6B89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Nee, namelijk….</w:t>
            </w:r>
          </w:p>
        </w:tc>
      </w:tr>
      <w:tr w:rsidR="003A6481" w:rsidTr="333B2D97" w14:paraId="29BC47CE" w14:textId="77777777">
        <w:trPr>
          <w:trHeight w:val="2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Mar/>
          </w:tcPr>
          <w:p w:rsidR="003A6481" w:rsidP="333B2D97" w:rsidRDefault="003A6481" w14:paraId="52929910" w14:textId="31026F17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3A6481">
              <w:rPr>
                <w:rFonts w:ascii="Calibri" w:hAnsi="Calibri" w:eastAsia="Calibri" w:cs="Calibri"/>
                <w:sz w:val="22"/>
                <w:szCs w:val="22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90" w:type="dxa"/>
            <w:gridSpan w:val="4"/>
            <w:tcMar/>
          </w:tcPr>
          <w:p w:rsidR="003A6481" w:rsidP="333B2D97" w:rsidRDefault="003A6481" w14:paraId="5D06E4C2" w14:textId="6F7AFCFE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3A6481">
              <w:rPr>
                <w:rFonts w:ascii="Calibri" w:hAnsi="Calibri" w:eastAsia="Calibri" w:cs="Calibri"/>
                <w:sz w:val="22"/>
                <w:szCs w:val="22"/>
              </w:rPr>
              <w:t>Voeg hier uw beschrijving toe van de referentieopdracht. Hieruit moet duidelijk blijken dat aan de</w:t>
            </w:r>
            <w:r w:rsidRPr="333B2D97" w:rsidR="003A6481">
              <w:rPr>
                <w:rFonts w:ascii="Calibri" w:hAnsi="Calibri" w:eastAsia="Calibri" w:cs="Calibri"/>
                <w:sz w:val="22"/>
                <w:szCs w:val="22"/>
              </w:rPr>
              <w:t xml:space="preserve"> kerncompetentie</w:t>
            </w:r>
            <w:r w:rsidRPr="333B2D97" w:rsidR="003A6481">
              <w:rPr>
                <w:rFonts w:ascii="Calibri" w:hAnsi="Calibri" w:eastAsia="Calibri" w:cs="Calibri"/>
                <w:sz w:val="22"/>
                <w:szCs w:val="22"/>
              </w:rPr>
              <w:t xml:space="preserve"> wordt voldaan. De tekst uit </w:t>
            </w:r>
            <w:r w:rsidRPr="333B2D97" w:rsidR="003A6481">
              <w:rPr>
                <w:rFonts w:ascii="Calibri" w:hAnsi="Calibri" w:eastAsia="Calibri" w:cs="Calibri"/>
                <w:sz w:val="22"/>
                <w:szCs w:val="22"/>
              </w:rPr>
              <w:t>6</w:t>
            </w:r>
            <w:r w:rsidRPr="333B2D97" w:rsidR="003A6481">
              <w:rPr>
                <w:rFonts w:ascii="Calibri" w:hAnsi="Calibri" w:eastAsia="Calibri" w:cs="Calibri"/>
                <w:sz w:val="22"/>
                <w:szCs w:val="22"/>
              </w:rPr>
              <w:t xml:space="preserve"> dient u te vervangen voor uw referentiebeschrijving.</w:t>
            </w:r>
          </w:p>
          <w:p w:rsidR="003A6481" w:rsidP="333B2D97" w:rsidRDefault="003A6481" w14:paraId="6C82E088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3A6481" w:rsidP="333B2D97" w:rsidRDefault="003A6481" w14:paraId="73ECBD7C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3A6481" w:rsidP="333B2D97" w:rsidRDefault="003A6481" w14:paraId="5C2E3675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3A6481" w:rsidP="333B2D97" w:rsidRDefault="003A6481" w14:paraId="73EBFC72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3A6481" w:rsidP="333B2D97" w:rsidRDefault="003A6481" w14:paraId="3F40885E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tbl>
      <w:tblPr>
        <w:tblStyle w:val="Rastertabel1licht-Accent1"/>
        <w:tblW w:w="8112" w:type="dxa"/>
        <w:tblLook w:val="04A0" w:firstRow="1" w:lastRow="0" w:firstColumn="1" w:lastColumn="0" w:noHBand="0" w:noVBand="1"/>
      </w:tblPr>
      <w:tblGrid>
        <w:gridCol w:w="551"/>
        <w:gridCol w:w="1804"/>
        <w:gridCol w:w="750"/>
        <w:gridCol w:w="1332"/>
        <w:gridCol w:w="3675"/>
      </w:tblGrid>
      <w:tr w:rsidRPr="00CB2373" w:rsidR="007D6B89" w:rsidTr="333B2D97" w14:paraId="01F6A97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gridSpan w:val="3"/>
            <w:tcMar/>
          </w:tcPr>
          <w:p w:rsidR="007D6B89" w:rsidP="333B2D97" w:rsidRDefault="007D6B89" w14:paraId="326763C4" w14:textId="77777777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Referentie behoort toe aan: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007" w:type="dxa"/>
            <w:gridSpan w:val="2"/>
            <w:tcMar/>
          </w:tcPr>
          <w:p w:rsidRPr="00CB2373" w:rsidR="007D6B89" w:rsidP="333B2D97" w:rsidRDefault="007D6B89" w14:paraId="436B2EFE" w14:textId="77777777" w14:noSpellErr="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-</w:t>
            </w:r>
            <w:r w:rsidRPr="333B2D97" w:rsidR="007D6B89">
              <w:rPr>
                <w:rFonts w:ascii="Calibri" w:hAnsi="Calibri" w:eastAsia="Calibri" w:cs="Calibri"/>
                <w:b w:val="0"/>
                <w:bCs w:val="0"/>
                <w:color w:val="002060"/>
                <w:sz w:val="22"/>
                <w:szCs w:val="22"/>
              </w:rPr>
              <w:t>vul hier de naam van uw onderneming in</w:t>
            </w:r>
            <w:r w:rsidRPr="333B2D97" w:rsidR="007D6B8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7D6B89" w:rsidTr="333B2D97" w14:paraId="53B260F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2" w:type="dxa"/>
            <w:gridSpan w:val="5"/>
            <w:tcMar/>
          </w:tcPr>
          <w:p w:rsidR="007D6B89" w:rsidP="333B2D97" w:rsidRDefault="007D6B89" w14:paraId="0EE4476C" w14:textId="77777777" w14:noSpellErr="1">
            <w:pPr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 xml:space="preserve">Referentieproject bij kerncompetentie </w:t>
            </w:r>
            <w:r w:rsidRPr="333B2D97" w:rsidR="00CB1AE4">
              <w:rPr>
                <w:rFonts w:ascii="Calibri" w:hAnsi="Calibri" w:eastAsia="Calibri" w:cs="Calibri"/>
                <w:sz w:val="22"/>
                <w:szCs w:val="22"/>
              </w:rPr>
              <w:t>2</w:t>
            </w: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 xml:space="preserve">: </w:t>
            </w:r>
            <w:r w:rsidRPr="333B2D97" w:rsidR="00CB1AE4">
              <w:rPr>
                <w:rFonts w:ascii="Calibri" w:hAnsi="Calibri" w:eastAsia="Calibri" w:cs="Calibri"/>
                <w:sz w:val="22"/>
                <w:szCs w:val="22"/>
              </w:rPr>
              <w:t>Ervaring met het aanbrengen van werktuigbouwkundige installaties in een onderwijsgebouw</w:t>
            </w:r>
          </w:p>
          <w:p w:rsidRPr="009E3C6C" w:rsidR="009E3C6C" w:rsidP="333B2D97" w:rsidRDefault="009E3C6C" w14:paraId="6ED09A0A" w14:textId="0B273E47">
            <w:pPr>
              <w:pStyle w:val="Geenafstand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333B2D97" w:rsidR="009E3C6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U heeft ervaring met het aanbrengen van de installatietechnische voorzieningen </w:t>
            </w:r>
            <w:r w:rsidRPr="333B2D97" w:rsidR="0080022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van </w:t>
            </w:r>
            <w:r w:rsidRPr="333B2D97" w:rsidR="00321D3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maatschappelijk vastgoed </w:t>
            </w:r>
            <w:r w:rsidRPr="333B2D97" w:rsidR="00321D3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danwel</w:t>
            </w:r>
            <w:r w:rsidRPr="333B2D97" w:rsidR="00321D3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333B2D97" w:rsidR="0080022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een utiliteitsgebouw</w:t>
            </w:r>
            <w:r w:rsidRPr="333B2D97" w:rsidR="009E3C6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. In deze opdracht werd gemiddeld voldaan aan het PVE Frisse scholen september 2015 of 2021, op klasse B</w:t>
            </w:r>
            <w:r w:rsidRPr="333B2D97" w:rsidR="0080022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, BREEAM excellent of WELL gold</w:t>
            </w:r>
            <w:r w:rsidRPr="333B2D97" w:rsidR="009E3C6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. De omvang van de referentieopdracht bedroeg tenminste 1.000 m² BVO.</w:t>
            </w:r>
          </w:p>
        </w:tc>
      </w:tr>
      <w:tr w:rsidR="007D6B89" w:rsidTr="333B2D97" w14:paraId="7241AFB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 w:val="restart"/>
            <w:tcMar/>
          </w:tcPr>
          <w:p w:rsidR="007D6B89" w:rsidP="333B2D97" w:rsidRDefault="007D6B89" w14:paraId="7D3F4496" w14:textId="77777777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Mar/>
          </w:tcPr>
          <w:p w:rsidR="007D6B89" w:rsidP="333B2D97" w:rsidRDefault="007D6B89" w14:paraId="7F3732AA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NAW-gegevens referentieproject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2" w:type="dxa"/>
            <w:gridSpan w:val="2"/>
            <w:tcMar/>
          </w:tcPr>
          <w:p w:rsidR="007D6B89" w:rsidP="333B2D97" w:rsidRDefault="007D6B89" w14:paraId="039F8D7C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Naam organisatie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75" w:type="dxa"/>
            <w:tcMar/>
          </w:tcPr>
          <w:p w:rsidR="007D6B89" w:rsidP="333B2D97" w:rsidRDefault="007D6B89" w14:paraId="1B038CEA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7D6B89" w:rsidTr="333B2D97" w14:paraId="52A3F60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Mar/>
          </w:tcPr>
          <w:p w:rsidR="007D6B89" w:rsidP="003F7C74" w:rsidRDefault="007D6B89" w14:paraId="5CFE0C77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7D6B89" w:rsidP="003F7C74" w:rsidRDefault="007D6B89" w14:paraId="1931121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2" w:type="dxa"/>
            <w:gridSpan w:val="2"/>
            <w:tcMar/>
          </w:tcPr>
          <w:p w:rsidR="007D6B89" w:rsidP="333B2D97" w:rsidRDefault="007D6B89" w14:paraId="0A90B70F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Naam contactpersoon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75" w:type="dxa"/>
            <w:tcMar/>
          </w:tcPr>
          <w:p w:rsidR="007D6B89" w:rsidP="333B2D97" w:rsidRDefault="007D6B89" w14:paraId="6CCB69BA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7D6B89" w:rsidTr="333B2D97" w14:paraId="0A66CE4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Mar/>
          </w:tcPr>
          <w:p w:rsidR="007D6B89" w:rsidP="003F7C74" w:rsidRDefault="007D6B89" w14:paraId="7721AB3A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7D6B89" w:rsidP="003F7C74" w:rsidRDefault="007D6B89" w14:paraId="61B2BD9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2" w:type="dxa"/>
            <w:gridSpan w:val="2"/>
            <w:tcMar/>
          </w:tcPr>
          <w:p w:rsidR="007D6B89" w:rsidP="333B2D97" w:rsidRDefault="007D6B89" w14:paraId="21211F75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Telefoonnummer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75" w:type="dxa"/>
            <w:tcMar/>
          </w:tcPr>
          <w:p w:rsidR="007D6B89" w:rsidP="333B2D97" w:rsidRDefault="007D6B89" w14:paraId="0EC082CE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7D6B89" w:rsidTr="333B2D97" w14:paraId="0554A6A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Mar/>
          </w:tcPr>
          <w:p w:rsidR="007D6B89" w:rsidP="003F7C74" w:rsidRDefault="007D6B89" w14:paraId="2503A760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7D6B89" w:rsidP="003F7C74" w:rsidRDefault="007D6B89" w14:paraId="1838C8D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2" w:type="dxa"/>
            <w:gridSpan w:val="2"/>
            <w:tcMar/>
          </w:tcPr>
          <w:p w:rsidR="007D6B89" w:rsidP="333B2D97" w:rsidRDefault="007D6B89" w14:paraId="557DDE6F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E-mailadres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75" w:type="dxa"/>
            <w:tcMar/>
          </w:tcPr>
          <w:p w:rsidR="007D6B89" w:rsidP="333B2D97" w:rsidRDefault="007D6B89" w14:paraId="58CB2B9A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7D6B89" w:rsidTr="333B2D97" w14:paraId="2F7411C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Mar/>
          </w:tcPr>
          <w:p w:rsidR="007D6B89" w:rsidP="003F7C74" w:rsidRDefault="007D6B89" w14:paraId="1B898014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7D6B89" w:rsidP="003F7C74" w:rsidRDefault="007D6B89" w14:paraId="05032FF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2" w:type="dxa"/>
            <w:gridSpan w:val="2"/>
            <w:tcMar/>
          </w:tcPr>
          <w:p w:rsidR="007D6B89" w:rsidP="333B2D97" w:rsidRDefault="007D6B89" w14:paraId="6654197A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Naam en omschrijving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75" w:type="dxa"/>
            <w:tcMar/>
          </w:tcPr>
          <w:p w:rsidR="007D6B89" w:rsidP="333B2D97" w:rsidRDefault="007D6B89" w14:paraId="43625C19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7D6B89" w:rsidTr="333B2D97" w14:paraId="687EC76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 w:val="restart"/>
            <w:tcMar/>
          </w:tcPr>
          <w:p w:rsidR="007D6B89" w:rsidP="333B2D97" w:rsidRDefault="007D6B89" w14:paraId="12DC0D2A" w14:textId="77777777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Mar/>
          </w:tcPr>
          <w:p w:rsidR="007D6B89" w:rsidP="333B2D97" w:rsidRDefault="007D6B89" w14:paraId="1EF1CB5E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Omzet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2" w:type="dxa"/>
            <w:gridSpan w:val="2"/>
            <w:tcMar/>
          </w:tcPr>
          <w:p w:rsidR="007D6B89" w:rsidP="333B2D97" w:rsidRDefault="007D6B89" w14:paraId="3D139716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Het bedrag aan omzet per jaar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75" w:type="dxa"/>
            <w:tcMar/>
          </w:tcPr>
          <w:p w:rsidR="007D6B89" w:rsidP="333B2D97" w:rsidRDefault="007D6B89" w14:paraId="3397FAD7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7D6B89" w:rsidTr="333B2D97" w14:paraId="6A8520B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Mar/>
          </w:tcPr>
          <w:p w:rsidR="007D6B89" w:rsidP="003F7C74" w:rsidRDefault="007D6B89" w14:paraId="62B45DDB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7D6B89" w:rsidP="003F7C74" w:rsidRDefault="007D6B89" w14:paraId="3C81978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2" w:type="dxa"/>
            <w:gridSpan w:val="2"/>
            <w:tcMar/>
          </w:tcPr>
          <w:p w:rsidR="007D6B89" w:rsidP="333B2D97" w:rsidRDefault="007D6B89" w14:paraId="529F621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 xml:space="preserve">De eventuele waarde van het gedeelte dat in </w:t>
            </w: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onderaanneming</w:t>
            </w: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 xml:space="preserve"> is uitgevoerd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75" w:type="dxa"/>
            <w:tcMar/>
          </w:tcPr>
          <w:p w:rsidR="007D6B89" w:rsidP="333B2D97" w:rsidRDefault="007D6B89" w14:paraId="47823DAE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7D6B89" w:rsidTr="333B2D97" w14:paraId="295207C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 w:val="restart"/>
            <w:tcMar/>
          </w:tcPr>
          <w:p w:rsidR="007D6B89" w:rsidP="333B2D97" w:rsidRDefault="007D6B89" w14:paraId="1043F009" w14:textId="77777777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Mar/>
          </w:tcPr>
          <w:p w:rsidR="007D6B89" w:rsidP="333B2D97" w:rsidRDefault="007D6B89" w14:paraId="195C328F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Looptijd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2" w:type="dxa"/>
            <w:gridSpan w:val="2"/>
            <w:tcMar/>
          </w:tcPr>
          <w:p w:rsidR="007D6B89" w:rsidP="333B2D97" w:rsidRDefault="007D6B89" w14:paraId="010C4EA7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Datum aanvang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75" w:type="dxa"/>
            <w:tcMar/>
          </w:tcPr>
          <w:p w:rsidR="007D6B89" w:rsidP="333B2D97" w:rsidRDefault="007D6B89" w14:paraId="503200B5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7D6B89" w:rsidTr="333B2D97" w14:paraId="787BC37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Mar/>
          </w:tcPr>
          <w:p w:rsidR="007D6B89" w:rsidP="003F7C74" w:rsidRDefault="007D6B89" w14:paraId="4B0060E9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7D6B89" w:rsidP="003F7C74" w:rsidRDefault="007D6B89" w14:paraId="6892B6C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2" w:type="dxa"/>
            <w:gridSpan w:val="2"/>
            <w:tcMar/>
          </w:tcPr>
          <w:p w:rsidR="007D6B89" w:rsidP="333B2D97" w:rsidRDefault="007D6B89" w14:paraId="5F7A5B29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Datum afronding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75" w:type="dxa"/>
            <w:tcMar/>
          </w:tcPr>
          <w:p w:rsidR="007D6B89" w:rsidP="333B2D97" w:rsidRDefault="007D6B89" w14:paraId="74082B8D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7D6B89" w:rsidTr="333B2D97" w14:paraId="5C002D4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 w:val="restart"/>
            <w:tcMar/>
          </w:tcPr>
          <w:p w:rsidR="007D6B89" w:rsidP="333B2D97" w:rsidRDefault="007D6B89" w14:paraId="3F07C1F8" w14:textId="77777777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Mar/>
          </w:tcPr>
          <w:p w:rsidR="007D6B89" w:rsidP="333B2D97" w:rsidRDefault="007D6B89" w14:paraId="27A9110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 xml:space="preserve">Eventuele </w:t>
            </w: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onderaanneming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2" w:type="dxa"/>
            <w:gridSpan w:val="2"/>
            <w:tcMar/>
          </w:tcPr>
          <w:p w:rsidR="007D6B89" w:rsidP="333B2D97" w:rsidRDefault="007D6B89" w14:paraId="1BFFDDEA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Naam onderaannemers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75" w:type="dxa"/>
            <w:tcMar/>
          </w:tcPr>
          <w:p w:rsidR="007D6B89" w:rsidP="333B2D97" w:rsidRDefault="007D6B89" w14:paraId="41F12AB5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7D6B89" w:rsidTr="333B2D97" w14:paraId="4A5AD59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Mar/>
          </w:tcPr>
          <w:p w:rsidR="007D6B89" w:rsidP="003F7C74" w:rsidRDefault="007D6B89" w14:paraId="0DD60098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7D6B89" w:rsidP="003F7C74" w:rsidRDefault="007D6B89" w14:paraId="65E18E1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2" w:type="dxa"/>
            <w:gridSpan w:val="2"/>
            <w:tcMar/>
          </w:tcPr>
          <w:p w:rsidR="007D6B89" w:rsidP="333B2D97" w:rsidRDefault="007D6B89" w14:paraId="19154ED8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Adres onderaannemers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75" w:type="dxa"/>
            <w:tcMar/>
          </w:tcPr>
          <w:p w:rsidR="007D6B89" w:rsidP="333B2D97" w:rsidRDefault="007D6B89" w14:paraId="617E6E50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A67B56" w:rsidTr="333B2D97" w14:paraId="7F78C8A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 w:val="restart"/>
            <w:tcMar/>
          </w:tcPr>
          <w:p w:rsidR="00A67B56" w:rsidP="333B2D97" w:rsidRDefault="00A67B56" w14:paraId="2305ADC4" w14:textId="67F7972D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A67B56">
              <w:rPr>
                <w:rFonts w:ascii="Calibri" w:hAnsi="Calibri" w:eastAsia="Calibri" w:cs="Calibri"/>
                <w:sz w:val="22"/>
                <w:szCs w:val="22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Mar/>
          </w:tcPr>
          <w:p w:rsidR="00A67B56" w:rsidP="333B2D97" w:rsidRDefault="00A67B56" w14:paraId="2BE7FE56" w14:textId="3EE2164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A67B56">
              <w:rPr>
                <w:rFonts w:ascii="Calibri" w:hAnsi="Calibri" w:eastAsia="Calibri" w:cs="Calibri"/>
                <w:sz w:val="22"/>
                <w:szCs w:val="22"/>
              </w:rPr>
              <w:t>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2" w:type="dxa"/>
            <w:gridSpan w:val="2"/>
            <w:tcMar/>
          </w:tcPr>
          <w:p w:rsidR="00A67B56" w:rsidP="333B2D97" w:rsidRDefault="00A67B56" w14:paraId="7E1503AD" w14:textId="5EAF9DE2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A67B56">
              <w:rPr>
                <w:rFonts w:ascii="Calibri" w:hAnsi="Calibri" w:eastAsia="Calibri" w:cs="Calibri"/>
                <w:sz w:val="22"/>
                <w:szCs w:val="22"/>
              </w:rPr>
              <w:t xml:space="preserve">Opdracht omvatte aanbrengen van installatietechnische voorzieningen </w:t>
            </w:r>
            <w:r w:rsidRPr="333B2D97" w:rsidR="00EB4C90">
              <w:rPr>
                <w:rFonts w:ascii="Calibri" w:hAnsi="Calibri" w:eastAsia="Calibri" w:cs="Calibri"/>
                <w:sz w:val="22"/>
                <w:szCs w:val="22"/>
              </w:rPr>
              <w:t>van een utiliteitsgebouw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75" w:type="dxa"/>
            <w:tcMar/>
          </w:tcPr>
          <w:p w:rsidR="00A67B56" w:rsidP="333B2D97" w:rsidRDefault="00000000" w14:paraId="2560E41E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id w:val="110152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Pr>
              <w:sdtContent>
                <w:r w:rsidRPr="333B2D97" w:rsidR="00A67B56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EndPr>
            </w:sdt>
            <w:r w:rsidRPr="333B2D97" w:rsidR="00A67B5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333B2D97" w:rsidR="00A67B56">
              <w:rPr>
                <w:rFonts w:ascii="Calibri" w:hAnsi="Calibri" w:eastAsia="Calibri" w:cs="Calibri"/>
                <w:sz w:val="22"/>
                <w:szCs w:val="22"/>
              </w:rPr>
              <w:t>Ja, namelijk….</w:t>
            </w:r>
          </w:p>
          <w:p w:rsidR="00A67B56" w:rsidP="333B2D97" w:rsidRDefault="00A67B56" w14:paraId="111C1669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A67B56" w:rsidP="333B2D97" w:rsidRDefault="00000000" w14:paraId="073B0D45" w14:textId="7D9486DE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sdt>
              <w:sdtPr>
                <w:id w:val="-79042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Pr>
              <w:sdtContent>
                <w:r w:rsidRPr="333B2D97" w:rsidR="00A67B56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EndPr>
            </w:sdt>
            <w:r w:rsidRPr="333B2D97" w:rsidR="00A67B5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333B2D97" w:rsidR="00A67B56">
              <w:rPr>
                <w:rFonts w:ascii="Calibri" w:hAnsi="Calibri" w:eastAsia="Calibri" w:cs="Calibri"/>
                <w:sz w:val="22"/>
                <w:szCs w:val="22"/>
              </w:rPr>
              <w:t>Nee, namelijk….</w:t>
            </w:r>
          </w:p>
        </w:tc>
      </w:tr>
      <w:tr w:rsidR="00A67B56" w:rsidTr="333B2D97" w14:paraId="5C7F0A5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Mar/>
          </w:tcPr>
          <w:p w:rsidR="00A67B56" w:rsidP="003F7C74" w:rsidRDefault="00A67B56" w14:paraId="19C0FC97" w14:textId="7E42E181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A67B56" w:rsidP="003F7C74" w:rsidRDefault="00A67B56" w14:paraId="1BA6F490" w14:textId="34EF3E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2" w:type="dxa"/>
            <w:gridSpan w:val="2"/>
            <w:tcMar/>
          </w:tcPr>
          <w:p w:rsidR="00A67B56" w:rsidP="333B2D97" w:rsidRDefault="00A67B56" w14:paraId="6F010BA1" w14:textId="4CD7F134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A67B56">
              <w:rPr>
                <w:rFonts w:ascii="Calibri" w:hAnsi="Calibri" w:eastAsia="Calibri" w:cs="Calibri"/>
                <w:sz w:val="22"/>
                <w:szCs w:val="22"/>
              </w:rPr>
              <w:t>Gemiddeld voldaan aan PVE Frisse scholen september 2021 of 2021, klasse B</w:t>
            </w:r>
            <w:r w:rsidRPr="333B2D97" w:rsidR="00EB4C90">
              <w:rPr>
                <w:rFonts w:ascii="Calibri" w:hAnsi="Calibri" w:eastAsia="Calibri" w:cs="Calibri"/>
                <w:sz w:val="22"/>
                <w:szCs w:val="22"/>
              </w:rPr>
              <w:t>, BREAAM excellent of WELL gold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75" w:type="dxa"/>
            <w:tcMar/>
          </w:tcPr>
          <w:p w:rsidR="00A67B56" w:rsidP="333B2D97" w:rsidRDefault="00000000" w14:paraId="16281F18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id w:val="-73801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Pr>
              <w:sdtContent>
                <w:r w:rsidRPr="333B2D97" w:rsidR="00A67B56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EndPr>
            </w:sdt>
            <w:r w:rsidRPr="333B2D97" w:rsidR="00A67B5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333B2D97" w:rsidR="00A67B56">
              <w:rPr>
                <w:rFonts w:ascii="Calibri" w:hAnsi="Calibri" w:eastAsia="Calibri" w:cs="Calibri"/>
                <w:sz w:val="22"/>
                <w:szCs w:val="22"/>
              </w:rPr>
              <w:t>Ja, namelijk….</w:t>
            </w:r>
          </w:p>
          <w:p w:rsidR="00A67B56" w:rsidP="333B2D97" w:rsidRDefault="00A67B56" w14:paraId="1C3D9C16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A67B56" w:rsidP="333B2D97" w:rsidRDefault="00000000" w14:paraId="0299AC99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id w:val="-198013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Pr>
              <w:sdtContent>
                <w:r w:rsidRPr="333B2D97" w:rsidR="00A67B56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EndPr>
            </w:sdt>
            <w:r w:rsidRPr="333B2D97" w:rsidR="00A67B5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333B2D97" w:rsidR="00A67B56">
              <w:rPr>
                <w:rFonts w:ascii="Calibri" w:hAnsi="Calibri" w:eastAsia="Calibri" w:cs="Calibri"/>
                <w:sz w:val="22"/>
                <w:szCs w:val="22"/>
              </w:rPr>
              <w:t>Nee, namelijk….</w:t>
            </w:r>
          </w:p>
        </w:tc>
      </w:tr>
      <w:tr w:rsidR="00A67B56" w:rsidTr="333B2D97" w14:paraId="4991495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Mar/>
          </w:tcPr>
          <w:p w:rsidR="00A67B56" w:rsidP="003F7C74" w:rsidRDefault="00A67B56" w14:paraId="14E1B8D2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A67B56" w:rsidP="003F7C74" w:rsidRDefault="00A67B56" w14:paraId="327C1D8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2" w:type="dxa"/>
            <w:gridSpan w:val="2"/>
            <w:tcMar/>
          </w:tcPr>
          <w:p w:rsidR="00A67B56" w:rsidP="333B2D97" w:rsidRDefault="00A67B56" w14:paraId="5E861B63" w14:textId="031140CD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A67B56">
              <w:rPr>
                <w:rFonts w:ascii="Calibri" w:hAnsi="Calibri" w:eastAsia="Calibri" w:cs="Calibri"/>
                <w:sz w:val="22"/>
                <w:szCs w:val="22"/>
              </w:rPr>
              <w:t>Omvang opdracht bedroeg tenminste 1.000 m² BVO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75" w:type="dxa"/>
            <w:tcMar/>
          </w:tcPr>
          <w:p w:rsidR="00A67B56" w:rsidP="333B2D97" w:rsidRDefault="00000000" w14:paraId="59D58027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id w:val="82470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Pr>
              <w:sdtContent>
                <w:r w:rsidRPr="333B2D97" w:rsidR="00A67B56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EndPr>
            </w:sdt>
            <w:r w:rsidRPr="333B2D97" w:rsidR="00A67B5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333B2D97" w:rsidR="00A67B56">
              <w:rPr>
                <w:rFonts w:ascii="Calibri" w:hAnsi="Calibri" w:eastAsia="Calibri" w:cs="Calibri"/>
                <w:sz w:val="22"/>
                <w:szCs w:val="22"/>
              </w:rPr>
              <w:t>Ja, namelijk….</w:t>
            </w:r>
          </w:p>
          <w:p w:rsidR="00A67B56" w:rsidP="333B2D97" w:rsidRDefault="00A67B56" w14:paraId="6EA2342D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A67B56" w:rsidP="333B2D97" w:rsidRDefault="00000000" w14:paraId="5FB8A4A5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sdt>
              <w:sdtPr>
                <w:id w:val="98967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Pr>
              <w:sdtContent>
                <w:r w:rsidRPr="333B2D97" w:rsidR="00A67B56">
                  <w:rPr>
                    <w:rFonts w:ascii="Calibri" w:hAnsi="Calibri" w:eastAsia="Calibri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Calibri" w:hAnsi="Calibri" w:eastAsia="Calibri" w:cs="Calibri"/>
                  <w:b w:val="1"/>
                  <w:bCs w:val="1"/>
                  <w:sz w:val="22"/>
                  <w:szCs w:val="22"/>
                </w:rPr>
              </w:sdtEndPr>
            </w:sdt>
            <w:r w:rsidRPr="333B2D97" w:rsidR="00A67B5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333B2D97" w:rsidR="00A67B56">
              <w:rPr>
                <w:rFonts w:ascii="Calibri" w:hAnsi="Calibri" w:eastAsia="Calibri" w:cs="Calibri"/>
                <w:sz w:val="22"/>
                <w:szCs w:val="22"/>
              </w:rPr>
              <w:t>Nee, namelijk….</w:t>
            </w:r>
          </w:p>
        </w:tc>
      </w:tr>
      <w:tr w:rsidR="007D6B89" w:rsidTr="333B2D97" w14:paraId="5AFFAEA2" w14:textId="77777777">
        <w:trPr>
          <w:trHeight w:val="2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tcMar/>
          </w:tcPr>
          <w:p w:rsidR="007D6B89" w:rsidP="333B2D97" w:rsidRDefault="007D6B89" w14:paraId="65B7BB63" w14:textId="77777777" w14:noSpellErr="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61" w:type="dxa"/>
            <w:gridSpan w:val="4"/>
            <w:tcMar/>
          </w:tcPr>
          <w:p w:rsidR="007D6B89" w:rsidP="333B2D97" w:rsidRDefault="007D6B89" w14:paraId="549CBFEC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Voeg hier uw beschrijving toe van de referentieopdracht. Hieruit moet duidelijk blijken dat aan de</w:t>
            </w: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 xml:space="preserve"> kerncompetentie</w:t>
            </w: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 xml:space="preserve"> wordt voldaan. De tekst uit </w:t>
            </w: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>6</w:t>
            </w:r>
            <w:r w:rsidRPr="333B2D97" w:rsidR="007D6B89">
              <w:rPr>
                <w:rFonts w:ascii="Calibri" w:hAnsi="Calibri" w:eastAsia="Calibri" w:cs="Calibri"/>
                <w:sz w:val="22"/>
                <w:szCs w:val="22"/>
              </w:rPr>
              <w:t xml:space="preserve"> dient u te vervangen voor uw referentiebeschrijving.</w:t>
            </w:r>
          </w:p>
          <w:p w:rsidR="007D6B89" w:rsidP="333B2D97" w:rsidRDefault="007D6B89" w14:paraId="1C7B9D59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D6B89" w:rsidP="333B2D97" w:rsidRDefault="007D6B89" w14:paraId="4D50264A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D6B89" w:rsidP="333B2D97" w:rsidRDefault="007D6B89" w14:paraId="16D9BF40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D6B89" w:rsidP="333B2D97" w:rsidRDefault="007D6B89" w14:paraId="3A8AAFF9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7D6B89" w:rsidP="333B2D97" w:rsidRDefault="007D6B89" w14:paraId="758DC65C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w:rsidRPr="00BE007B" w:rsidR="00BE007B" w:rsidP="333B2D97" w:rsidRDefault="00BE007B" w14:paraId="33051323" w14:textId="77777777" w14:noSpellErr="1">
      <w:pPr>
        <w:spacing w:before="0" w:after="160" w:line="259" w:lineRule="auto"/>
        <w:rPr>
          <w:rFonts w:ascii="Calibri" w:hAnsi="Calibri" w:eastAsia="Calibri" w:cs="Calibri"/>
          <w:sz w:val="22"/>
          <w:szCs w:val="22"/>
        </w:rPr>
      </w:pPr>
    </w:p>
    <w:sectPr w:rsidRPr="00BE007B" w:rsid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orient="portrait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4FA2" w:rsidP="00F43396" w:rsidRDefault="00634FA2" w14:paraId="2F8842C4" w14:textId="77777777">
      <w:pPr>
        <w:spacing w:line="240" w:lineRule="auto"/>
      </w:pPr>
      <w:r>
        <w:separator/>
      </w:r>
    </w:p>
    <w:p w:rsidR="00634FA2" w:rsidRDefault="00634FA2" w14:paraId="19762C87" w14:textId="77777777"/>
  </w:endnote>
  <w:endnote w:type="continuationSeparator" w:id="0">
    <w:p w:rsidR="00634FA2" w:rsidP="00F43396" w:rsidRDefault="00634FA2" w14:paraId="6998C305" w14:textId="77777777">
      <w:pPr>
        <w:spacing w:line="240" w:lineRule="auto"/>
      </w:pPr>
      <w:r>
        <w:continuationSeparator/>
      </w:r>
    </w:p>
    <w:p w:rsidR="00634FA2" w:rsidRDefault="00634FA2" w14:paraId="247E912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okmarkStart w:name="_Hlk123656295" w:id="0"/>
  <w:p w:rsidRPr="002E6D58" w:rsidR="005E0AE7" w:rsidP="005E0AE7" w:rsidRDefault="005E0AE7" w14:paraId="6998A377" w14:textId="6979138A">
    <w:pPr>
      <w:pStyle w:val="Voettekst"/>
      <w:rPr>
        <w:rStyle w:val="Sjabloontekst"/>
      </w:rPr>
    </w:pPr>
    <w:r w:rsidRPr="00994355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76AB55" wp14:editId="2F97BD83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303DC17">
            <v:shape id="Vrije vorm: vorm 3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3194876A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994355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4E1810" wp14:editId="2DFE16F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CB653F9">
            <v:shape id="Vrije vorm: vorm 5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4C5D85EA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994355" w:rsidR="006D550D">
      <w:t>Gemeente Delft</w:t>
    </w:r>
  </w:p>
  <w:p w:rsidRPr="005E0AE7" w:rsidR="00BE15F7" w:rsidP="005E0AE7" w:rsidRDefault="006D550D" w14:paraId="1FC3F1FC" w14:textId="77D195AC">
    <w:pPr>
      <w:pStyle w:val="Voettekst"/>
    </w:pPr>
    <w:r w:rsidRPr="00994355">
      <w:t>Raamovereenkomst Kindcentra Delft</w:t>
    </w:r>
    <w:r w:rsidR="00994355">
      <w:t xml:space="preserve"> </w:t>
    </w:r>
    <w:r w:rsidR="00994355">
      <w:tab/>
    </w:r>
    <w:r w:rsidR="00994355">
      <w:tab/>
    </w:r>
    <w:r w:rsidRPr="00994355" w:rsidR="005E0AE7">
      <w:t>pagina</w:t>
    </w:r>
    <w:r w:rsidRPr="00582707" w:rsidR="005E0AE7">
      <w:t xml:space="preserve"> </w:t>
    </w:r>
    <w:bookmarkEnd w:id="0"/>
    <w:r w:rsidRPr="00582707" w:rsidR="005E0AE7">
      <w:fldChar w:fldCharType="begin"/>
    </w:r>
    <w:r w:rsidRPr="00582707" w:rsidR="005E0AE7">
      <w:instrText>PAGE  \* Arabic  \* MERGEFORMAT</w:instrText>
    </w:r>
    <w:r w:rsidRPr="00582707" w:rsidR="005E0AE7">
      <w:fldChar w:fldCharType="separate"/>
    </w:r>
    <w:r w:rsidR="005E0AE7">
      <w:t>1</w:t>
    </w:r>
    <w:r w:rsidRPr="00582707" w:rsidR="005E0AE7">
      <w:fldChar w:fldCharType="end"/>
    </w:r>
    <w:r w:rsidRPr="00582707" w:rsidR="005E0AE7">
      <w:t xml:space="preserve"> van </w:t>
    </w:r>
    <w:r>
      <w:fldChar w:fldCharType="begin"/>
    </w:r>
    <w:r>
      <w:instrText>NUMPAGES  \* Arabic  \* MERGEFORMAT</w:instrText>
    </w:r>
    <w:r>
      <w:fldChar w:fldCharType="separate"/>
    </w:r>
    <w:r w:rsidR="005E0AE7"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220FA5" w:rsidP="00220FA5" w:rsidRDefault="00220FA5" w14:paraId="79FA250F" w14:textId="77777777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C41D5C" wp14:editId="09A7102B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B8A81FD">
            <v:shape id="Vrije vorm: vorm 23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4B703B56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23E882" wp14:editId="219BA77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CBA426A">
            <v:shape id="Vrije vorm: vorm 25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378839A5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:rsidR="00220FA5" w:rsidP="00220FA5" w:rsidRDefault="00220FA5" w14:paraId="0C6CB9CC" w14:textId="77777777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alignment="center" w:relativeTo="margin" w:leader="none"/>
    </w:r>
    <w:r w:rsidRPr="00582707">
      <w:ptab w:alignment="right" w:relativeTo="margin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r>
      <w:fldChar w:fldCharType="begin"/>
    </w:r>
    <w:r>
      <w:instrText>NUMPAGES  \* Arabic  \* MERGEFORMAT</w:instrText>
    </w:r>
    <w:r>
      <w:fldChar w:fldCharType="separate"/>
    </w:r>
    <w:r>
      <w:t>6</w:t>
    </w:r>
    <w:r>
      <w:fldChar w:fldCharType="end"/>
    </w:r>
  </w:p>
  <w:p w:rsidR="00BE15F7" w:rsidRDefault="00BE15F7" w14:paraId="422078A3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4FA2" w:rsidP="00F43396" w:rsidRDefault="00634FA2" w14:paraId="4BFFF6EB" w14:textId="77777777">
      <w:pPr>
        <w:spacing w:line="240" w:lineRule="auto"/>
      </w:pPr>
      <w:r>
        <w:separator/>
      </w:r>
    </w:p>
    <w:p w:rsidR="00634FA2" w:rsidRDefault="00634FA2" w14:paraId="35B0829E" w14:textId="77777777"/>
  </w:footnote>
  <w:footnote w:type="continuationSeparator" w:id="0">
    <w:p w:rsidR="00634FA2" w:rsidP="00F43396" w:rsidRDefault="00634FA2" w14:paraId="57FDDDF4" w14:textId="77777777">
      <w:pPr>
        <w:spacing w:line="240" w:lineRule="auto"/>
      </w:pPr>
      <w:r>
        <w:continuationSeparator/>
      </w:r>
    </w:p>
    <w:p w:rsidR="00634FA2" w:rsidRDefault="00634FA2" w14:paraId="4138BC2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007B" w:rsidP="00BE007B" w:rsidRDefault="00B26D01" w14:paraId="33E07811" w14:textId="730201ED">
    <w:pPr>
      <w:pStyle w:val="Toelichtendetekst"/>
      <w:jc w:val="right"/>
    </w:pPr>
    <w:r w:rsidRPr="00420609">
      <w:rPr>
        <w:noProof/>
      </w:rPr>
      <w:drawing>
        <wp:anchor distT="0" distB="0" distL="114300" distR="114300" simplePos="0" relativeHeight="251668480" behindDoc="0" locked="0" layoutInCell="1" allowOverlap="1" wp14:anchorId="2F10D52A" wp14:editId="14BD3971">
          <wp:simplePos x="0" y="0"/>
          <wp:positionH relativeFrom="margin">
            <wp:posOffset>3460653</wp:posOffset>
          </wp:positionH>
          <wp:positionV relativeFrom="paragraph">
            <wp:posOffset>-359166</wp:posOffset>
          </wp:positionV>
          <wp:extent cx="1969135" cy="1060450"/>
          <wp:effectExtent l="0" t="0" r="0" b="6350"/>
          <wp:wrapSquare wrapText="bothSides"/>
          <wp:docPr id="53473450" name="Afbeelding 7" descr="Afbeelding met Lettertype, logo, Graphics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73450" name="Afbeelding 7" descr="Afbeelding met Lettertype, logo, Graphics,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9135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C2EDF" w:rsidP="00CC2EDF" w:rsidRDefault="00CC2EDF" w14:paraId="456AF2DA" w14:textId="77777777">
    <w:pPr>
      <w:pStyle w:val="Koptekst"/>
      <w:jc w:val="right"/>
    </w:pPr>
  </w:p>
  <w:p w:rsidR="00BE15F7" w:rsidRDefault="00BE15F7" w14:paraId="32F36465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07B" w:rsidP="00BE007B" w:rsidRDefault="00BE007B" w14:paraId="66A93F9F" w14:textId="77777777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8" style="width:24.75pt;height:25.35pt;visibility:visible;mso-wrap-style:square" o:bullet="t" type="#_x0000_t75">
        <v:imagedata o:title="" r:id="rId1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hint="default" w:ascii="Lucida Sans Unicode" w:hAnsi="Lucida Sans Unicode" w:cs="Lucida Sans Unicode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hint="default" w:cs="Times New Roman" w:asciiTheme="minorHAnsi" w:hAnsiTheme="minorHAns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hint="default" w:cs="Times New Roman" w:asciiTheme="minorHAnsi" w:hAnsiTheme="minorHAns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EC"/>
    <w:rsid w:val="00000000"/>
    <w:rsid w:val="00027730"/>
    <w:rsid w:val="00036339"/>
    <w:rsid w:val="000366A0"/>
    <w:rsid w:val="0006298E"/>
    <w:rsid w:val="000806DE"/>
    <w:rsid w:val="000973B9"/>
    <w:rsid w:val="000A3BC0"/>
    <w:rsid w:val="000C23BF"/>
    <w:rsid w:val="000E31D5"/>
    <w:rsid w:val="000E4C94"/>
    <w:rsid w:val="000E5837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2BF0"/>
    <w:rsid w:val="001B3F53"/>
    <w:rsid w:val="001D30CC"/>
    <w:rsid w:val="002042F8"/>
    <w:rsid w:val="00220FA5"/>
    <w:rsid w:val="002463ED"/>
    <w:rsid w:val="00257281"/>
    <w:rsid w:val="00287217"/>
    <w:rsid w:val="002A2678"/>
    <w:rsid w:val="002D78DF"/>
    <w:rsid w:val="00321D3F"/>
    <w:rsid w:val="0033034E"/>
    <w:rsid w:val="00361DDA"/>
    <w:rsid w:val="0038117D"/>
    <w:rsid w:val="00383D36"/>
    <w:rsid w:val="003936EB"/>
    <w:rsid w:val="003A6481"/>
    <w:rsid w:val="003B5658"/>
    <w:rsid w:val="00400F5C"/>
    <w:rsid w:val="0041169E"/>
    <w:rsid w:val="004558EC"/>
    <w:rsid w:val="00473B9B"/>
    <w:rsid w:val="004A3B3D"/>
    <w:rsid w:val="004B1D75"/>
    <w:rsid w:val="004B6099"/>
    <w:rsid w:val="004B6F34"/>
    <w:rsid w:val="004D5925"/>
    <w:rsid w:val="004E3E2D"/>
    <w:rsid w:val="005069C2"/>
    <w:rsid w:val="005169ED"/>
    <w:rsid w:val="005269C5"/>
    <w:rsid w:val="00551DF0"/>
    <w:rsid w:val="00582707"/>
    <w:rsid w:val="005A4FE9"/>
    <w:rsid w:val="005E0AE7"/>
    <w:rsid w:val="00611663"/>
    <w:rsid w:val="00623CC3"/>
    <w:rsid w:val="006317FE"/>
    <w:rsid w:val="00634FA2"/>
    <w:rsid w:val="00692CF3"/>
    <w:rsid w:val="006B4D69"/>
    <w:rsid w:val="006D550D"/>
    <w:rsid w:val="006E79C5"/>
    <w:rsid w:val="006F4B6F"/>
    <w:rsid w:val="007040CA"/>
    <w:rsid w:val="00713A05"/>
    <w:rsid w:val="00747153"/>
    <w:rsid w:val="007570FB"/>
    <w:rsid w:val="00770E2F"/>
    <w:rsid w:val="0078250F"/>
    <w:rsid w:val="007D03F4"/>
    <w:rsid w:val="007D6B89"/>
    <w:rsid w:val="0080022B"/>
    <w:rsid w:val="00837DF6"/>
    <w:rsid w:val="0084081B"/>
    <w:rsid w:val="00847B53"/>
    <w:rsid w:val="008553A8"/>
    <w:rsid w:val="0086276B"/>
    <w:rsid w:val="00865369"/>
    <w:rsid w:val="008A353C"/>
    <w:rsid w:val="008A3824"/>
    <w:rsid w:val="008A5C36"/>
    <w:rsid w:val="008B3520"/>
    <w:rsid w:val="008D132E"/>
    <w:rsid w:val="008D5896"/>
    <w:rsid w:val="008D791A"/>
    <w:rsid w:val="008E0AE2"/>
    <w:rsid w:val="008F0DB5"/>
    <w:rsid w:val="0094715A"/>
    <w:rsid w:val="00962FF4"/>
    <w:rsid w:val="00975EFB"/>
    <w:rsid w:val="00993C24"/>
    <w:rsid w:val="00994355"/>
    <w:rsid w:val="009B536F"/>
    <w:rsid w:val="009C1EA2"/>
    <w:rsid w:val="009E3C6C"/>
    <w:rsid w:val="00A34D04"/>
    <w:rsid w:val="00A557DC"/>
    <w:rsid w:val="00A56C24"/>
    <w:rsid w:val="00A67B56"/>
    <w:rsid w:val="00A75473"/>
    <w:rsid w:val="00AA2951"/>
    <w:rsid w:val="00AA3220"/>
    <w:rsid w:val="00AB03D4"/>
    <w:rsid w:val="00AC4FD5"/>
    <w:rsid w:val="00AC7084"/>
    <w:rsid w:val="00AE0D92"/>
    <w:rsid w:val="00B26D01"/>
    <w:rsid w:val="00B54DEC"/>
    <w:rsid w:val="00BB03E5"/>
    <w:rsid w:val="00BC57FA"/>
    <w:rsid w:val="00BE007B"/>
    <w:rsid w:val="00BE0CF1"/>
    <w:rsid w:val="00BE15F7"/>
    <w:rsid w:val="00C3283F"/>
    <w:rsid w:val="00C90DFA"/>
    <w:rsid w:val="00CB1AE4"/>
    <w:rsid w:val="00CB22E9"/>
    <w:rsid w:val="00CB2373"/>
    <w:rsid w:val="00CB7B0B"/>
    <w:rsid w:val="00CC2EDF"/>
    <w:rsid w:val="00D34A8C"/>
    <w:rsid w:val="00D63554"/>
    <w:rsid w:val="00D65927"/>
    <w:rsid w:val="00DE042D"/>
    <w:rsid w:val="00E010FD"/>
    <w:rsid w:val="00E0767D"/>
    <w:rsid w:val="00E2279A"/>
    <w:rsid w:val="00E42998"/>
    <w:rsid w:val="00E50A72"/>
    <w:rsid w:val="00E54A3D"/>
    <w:rsid w:val="00E634F1"/>
    <w:rsid w:val="00E72D32"/>
    <w:rsid w:val="00E7783D"/>
    <w:rsid w:val="00E967F6"/>
    <w:rsid w:val="00EA4C23"/>
    <w:rsid w:val="00EB40F0"/>
    <w:rsid w:val="00EB4C90"/>
    <w:rsid w:val="00F42D00"/>
    <w:rsid w:val="00F43396"/>
    <w:rsid w:val="00F71266"/>
    <w:rsid w:val="00F92559"/>
    <w:rsid w:val="00FC305B"/>
    <w:rsid w:val="00FE611B"/>
    <w:rsid w:val="333B2D97"/>
    <w:rsid w:val="3D7D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2EB07"/>
  <w15:chartTrackingRefBased/>
  <w15:docId w15:val="{7D9F02B2-80B4-48AE-8B85-9DE307173B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hAnsiTheme="majorHAnsi" w:eastAsiaTheme="majorEastAsia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hAnsiTheme="majorHAnsi" w:eastAsiaTheme="majorEastAsia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hAnsiTheme="majorHAnsi" w:eastAsiaTheme="majorEastAsia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hAnsiTheme="majorHAnsi" w:eastAsiaTheme="majorEastAsia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hAnsiTheme="majorHAnsi" w:eastAsiaTheme="majorEastAsia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hAnsiTheme="majorHAnsi" w:eastAsiaTheme="majorEastAsia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7040CA"/>
    <w:rPr>
      <w:rFonts w:asciiTheme="majorHAnsi" w:hAnsiTheme="majorHAnsi" w:eastAsiaTheme="majorEastAsia" w:cstheme="majorBidi"/>
      <w:color w:val="213A8F" w:themeColor="text2"/>
      <w:sz w:val="28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F71266"/>
    <w:rPr>
      <w:rFonts w:asciiTheme="majorHAnsi" w:hAnsiTheme="majorHAnsi" w:eastAsiaTheme="majorEastAsia" w:cstheme="majorBidi"/>
      <w:color w:val="213A8F" w:themeColor="text2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71266"/>
    <w:rPr>
      <w:rFonts w:asciiTheme="majorHAnsi" w:hAnsiTheme="majorHAnsi" w:eastAsiaTheme="majorEastAsia" w:cstheme="majorBidi"/>
      <w:color w:val="213A8F" w:themeColor="text2"/>
      <w:sz w:val="20"/>
      <w:szCs w:val="24"/>
    </w:rPr>
  </w:style>
  <w:style w:type="character" w:styleId="Kop4Char" w:customStyle="1">
    <w:name w:val="Kop 4 Char"/>
    <w:basedOn w:val="Standaardalinea-lettertype"/>
    <w:link w:val="Kop4"/>
    <w:uiPriority w:val="9"/>
    <w:rsid w:val="00F71266"/>
    <w:rPr>
      <w:rFonts w:asciiTheme="majorHAnsi" w:hAnsiTheme="majorHAnsi" w:eastAsiaTheme="majorEastAsia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010F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styleId="Referentiegegevens" w:customStyle="1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styleId="Referentiegegevenskop" w:customStyle="1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styleId="Bedrijfsgegevens" w:customStyle="1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558EC"/>
    <w:rPr>
      <w:rFonts w:asciiTheme="majorHAnsi" w:hAnsiTheme="majorHAnsi" w:eastAsiaTheme="majorEastAsia" w:cstheme="majorBidi"/>
      <w:color w:val="182B6A" w:themeColor="accent1" w:themeShade="BF"/>
      <w:sz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558EC"/>
    <w:rPr>
      <w:rFonts w:asciiTheme="majorHAnsi" w:hAnsiTheme="majorHAnsi" w:eastAsiaTheme="majorEastAsia" w:cstheme="majorBidi"/>
      <w:color w:val="101C46" w:themeColor="accent1" w:themeShade="7F"/>
      <w:sz w:val="18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558EC"/>
    <w:rPr>
      <w:rFonts w:asciiTheme="majorHAnsi" w:hAnsiTheme="majorHAnsi" w:eastAsiaTheme="majorEastAsia" w:cstheme="majorBidi"/>
      <w:i/>
      <w:iCs/>
      <w:color w:val="101C46" w:themeColor="accent1" w:themeShade="7F"/>
      <w:sz w:val="1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558EC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558E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cs="Times New Roman" w:eastAsiaTheme="minorEastAsia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cs="Times New Roman" w:eastAsiaTheme="minorEastAsia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styleId="Sjabloontekst" w:customStyle="1">
    <w:name w:val="Sjabloontekst"/>
    <w:basedOn w:val="Standaardalinea-lettertype"/>
    <w:uiPriority w:val="1"/>
    <w:qFormat/>
    <w:rsid w:val="004E3E2D"/>
    <w:rPr>
      <w:bdr w:val="none" w:color="auto" w:sz="0" w:space="0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color="92A5E6" w:themeColor="accent1" w:themeTint="66" w:sz="4" w:space="0"/>
        <w:left w:val="single" w:color="92A5E6" w:themeColor="accent1" w:themeTint="66" w:sz="4" w:space="0"/>
        <w:bottom w:val="single" w:color="92A5E6" w:themeColor="accent1" w:themeTint="66" w:sz="4" w:space="0"/>
        <w:right w:val="single" w:color="92A5E6" w:themeColor="accent1" w:themeTint="66" w:sz="4" w:space="0"/>
        <w:insideH w:val="single" w:color="92A5E6" w:themeColor="accent1" w:themeTint="66" w:sz="4" w:space="0"/>
        <w:insideV w:val="single" w:color="92A5E6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5B77D9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B77D9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styleId="Eisen" w:customStyle="1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styleId="Criterium" w:customStyle="1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styleId="Definitie" w:customStyle="1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styleId="Definitieverklaring" w:customStyle="1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styleId="Adressering" w:customStyle="1">
    <w:name w:val="Adressering"/>
    <w:basedOn w:val="Geenafstand"/>
    <w:qFormat/>
    <w:rsid w:val="004B6F34"/>
    <w:pPr>
      <w:spacing w:line="280" w:lineRule="exact"/>
    </w:pPr>
  </w:style>
  <w:style w:type="paragraph" w:styleId="Toelichtendetekst" w:customStyle="1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rtheSpijkers\Tender%20People\Bedrijfsvoering%20-%20Toolkit%20TP\07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BBE3626B6D3458886CEFB2D2A2776" ma:contentTypeVersion="13" ma:contentTypeDescription="Een nieuw document maken." ma:contentTypeScope="" ma:versionID="2b9f9ec4bd73dc001a2d65ccc6871519">
  <xsd:schema xmlns:xsd="http://www.w3.org/2001/XMLSchema" xmlns:xs="http://www.w3.org/2001/XMLSchema" xmlns:p="http://schemas.microsoft.com/office/2006/metadata/properties" xmlns:ns2="f126c58c-15f4-4f21-8c5e-e0191145de8f" xmlns:ns3="1e0a38a2-e37d-4218-a5bd-6e12c77a5883" targetNamespace="http://schemas.microsoft.com/office/2006/metadata/properties" ma:root="true" ma:fieldsID="da11644c6c014ff5f516a68f6405e666" ns2:_="" ns3:_="">
    <xsd:import namespace="f126c58c-15f4-4f21-8c5e-e0191145de8f"/>
    <xsd:import namespace="1e0a38a2-e37d-4218-a5bd-6e12c77a5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6c58c-15f4-4f21-8c5e-e0191145d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a38a2-e37d-4218-a5bd-6e12c77a588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ebf8d1-fb87-4921-adb0-cb6436fce316}" ma:internalName="TaxCatchAll" ma:showField="CatchAllData" ma:web="1e0a38a2-e37d-4218-a5bd-6e12c77a58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0a38a2-e37d-4218-a5bd-6e12c77a5883" xsi:nil="true"/>
    <lcf76f155ced4ddcb4097134ff3c332f xmlns="f126c58c-15f4-4f21-8c5e-e0191145de8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68664-5B9D-410E-8824-DC46851BF984}"/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b4d8a45d-becd-4ce6-acb9-9f05230654b8"/>
    <ds:schemaRef ds:uri="66d8656c-c77c-458a-a861-13041d9ba160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Template - Bijlage opgave referentieopdrachten.dotx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lastModifiedBy>Eva Burgel</lastModifiedBy>
  <revision>5</revision>
  <lastPrinted>2019-10-11T13:40:00.0000000Z</lastPrinted>
  <dcterms:created xsi:type="dcterms:W3CDTF">2025-06-19T09:00:00.0000000Z</dcterms:created>
  <dcterms:modified xsi:type="dcterms:W3CDTF">2025-07-01T13:37:54.1523084Z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0x01010057CBBE3626B6D3458886CEFB2D2A2776</vt:lpwstr>
  </property>
  <property fmtid="{D5CDD505-2E9C-101B-9397-08002B2CF9AE}" pid="3" name="MediaServiceImageTags">
    <vt:lpwstr/>
  </property>
</Properties>
</file>