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D1F5" w14:textId="465A3C51" w:rsidR="00345696" w:rsidRDefault="00E76EC8" w:rsidP="00FE135A">
      <w:pPr>
        <w:rPr>
          <w:rFonts w:ascii="Corbel" w:hAnsi="Corbel"/>
          <w:b/>
          <w:sz w:val="24"/>
          <w:szCs w:val="24"/>
        </w:rPr>
      </w:pPr>
      <w:bookmarkStart w:id="0" w:name="_Toc448087066"/>
      <w:bookmarkStart w:id="1" w:name="_Toc456699878"/>
      <w:r w:rsidRPr="00A923AE">
        <w:rPr>
          <w:rFonts w:ascii="Corbel" w:hAnsi="Corbel"/>
          <w:b/>
          <w:sz w:val="24"/>
          <w:szCs w:val="24"/>
        </w:rPr>
        <w:t xml:space="preserve">Bijlage </w:t>
      </w:r>
      <w:r w:rsidR="00863DE5">
        <w:rPr>
          <w:rFonts w:ascii="Corbel" w:hAnsi="Corbel"/>
          <w:b/>
          <w:sz w:val="24"/>
          <w:szCs w:val="24"/>
        </w:rPr>
        <w:t>1</w:t>
      </w:r>
      <w:r w:rsidR="001119D4">
        <w:rPr>
          <w:rFonts w:ascii="Corbel" w:hAnsi="Corbel"/>
          <w:b/>
          <w:sz w:val="24"/>
          <w:szCs w:val="24"/>
        </w:rPr>
        <w:t>4</w:t>
      </w:r>
      <w:r w:rsidR="00863DE5">
        <w:rPr>
          <w:rFonts w:ascii="Corbel" w:hAnsi="Corbel"/>
          <w:b/>
          <w:sz w:val="24"/>
          <w:szCs w:val="24"/>
        </w:rPr>
        <w:t xml:space="preserve"> </w:t>
      </w:r>
      <w:r w:rsidR="001119D4">
        <w:rPr>
          <w:rFonts w:ascii="Corbel" w:hAnsi="Corbel"/>
          <w:b/>
          <w:sz w:val="24"/>
          <w:szCs w:val="24"/>
        </w:rPr>
        <w:t>F</w:t>
      </w:r>
      <w:r w:rsidR="00FB25C6">
        <w:rPr>
          <w:rFonts w:ascii="Corbel" w:hAnsi="Corbel"/>
          <w:b/>
          <w:sz w:val="24"/>
          <w:szCs w:val="24"/>
        </w:rPr>
        <w:t xml:space="preserve">ormat </w:t>
      </w:r>
      <w:r w:rsidR="00CE78C9">
        <w:rPr>
          <w:rFonts w:ascii="Corbel" w:hAnsi="Corbel"/>
          <w:b/>
          <w:sz w:val="24"/>
          <w:szCs w:val="24"/>
        </w:rPr>
        <w:t>financieel economische draagkracht</w:t>
      </w:r>
      <w:bookmarkEnd w:id="0"/>
      <w:bookmarkEnd w:id="1"/>
    </w:p>
    <w:p w14:paraId="7B691BE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9687566" w14:textId="77777777" w:rsidTr="001E36FF">
        <w:trPr>
          <w:trHeight w:val="454"/>
          <w:jc w:val="center"/>
        </w:trPr>
        <w:tc>
          <w:tcPr>
            <w:tcW w:w="9017" w:type="dxa"/>
            <w:gridSpan w:val="2"/>
            <w:shd w:val="clear" w:color="auto" w:fill="002060"/>
            <w:vAlign w:val="center"/>
          </w:tcPr>
          <w:p w14:paraId="48404972" w14:textId="67995AFB" w:rsidR="00850391" w:rsidRPr="008C7E08" w:rsidRDefault="00DA33F0" w:rsidP="00CF5522">
            <w:pPr>
              <w:autoSpaceDE w:val="0"/>
              <w:autoSpaceDN w:val="0"/>
              <w:adjustRightInd w:val="0"/>
              <w:spacing w:line="276" w:lineRule="auto"/>
              <w:jc w:val="both"/>
              <w:rPr>
                <w:rFonts w:ascii="Corbel" w:hAnsi="Corbel"/>
                <w:b/>
                <w:color w:val="FFFFFF" w:themeColor="background1"/>
                <w:sz w:val="20"/>
              </w:rPr>
            </w:pPr>
            <w:r>
              <w:rPr>
                <w:rFonts w:ascii="Corbel" w:hAnsi="Corbel"/>
                <w:b/>
                <w:color w:val="FFFFFF" w:themeColor="background1"/>
                <w:sz w:val="20"/>
              </w:rPr>
              <w:t>Liquiditeit:</w:t>
            </w:r>
          </w:p>
          <w:p w14:paraId="06905062" w14:textId="23B6B6DA" w:rsidR="004E3BFF" w:rsidRPr="004E3BFF" w:rsidRDefault="0088309E" w:rsidP="009C7052">
            <w:pPr>
              <w:jc w:val="both"/>
              <w:rPr>
                <w:rFonts w:ascii="Corbel" w:hAnsi="Corbel" w:cs="Verdana"/>
                <w:color w:val="FFFFFF" w:themeColor="background1"/>
                <w:szCs w:val="18"/>
              </w:rPr>
            </w:pPr>
            <w:r w:rsidRPr="0088309E">
              <w:rPr>
                <w:rFonts w:ascii="Corbel" w:hAnsi="Corbel"/>
                <w:sz w:val="16"/>
                <w:szCs w:val="16"/>
              </w:rPr>
              <w:t>De liquiditeit zal worden beoordeeld in termen van de current ratio of solvabiliteit. Current ratio: totale vlottende activa (Liquide middelen + voorraden</w:t>
            </w:r>
            <w:bookmarkStart w:id="2" w:name="_Int_hEYxTMJq"/>
            <w:r w:rsidRPr="0088309E">
              <w:rPr>
                <w:rFonts w:ascii="Corbel" w:hAnsi="Corbel"/>
                <w:sz w:val="16"/>
                <w:szCs w:val="16"/>
              </w:rPr>
              <w:t>) /</w:t>
            </w:r>
            <w:bookmarkEnd w:id="2"/>
            <w:r w:rsidRPr="0088309E">
              <w:rPr>
                <w:rFonts w:ascii="Corbel" w:hAnsi="Corbel"/>
                <w:sz w:val="16"/>
                <w:szCs w:val="16"/>
              </w:rPr>
              <w:t xml:space="preserve"> totale vlottende passiva. Deze dient minimaal 0,90 te bedragen over het meest recent afgesloten boekjaar </w:t>
            </w:r>
            <w:r w:rsidRPr="0088309E">
              <w:rPr>
                <w:rFonts w:ascii="Corbel" w:hAnsi="Corbel"/>
                <w:b/>
                <w:bCs/>
                <w:sz w:val="16"/>
                <w:szCs w:val="16"/>
                <w:u w:val="single"/>
              </w:rPr>
              <w:t>of</w:t>
            </w:r>
            <w:r w:rsidRPr="0088309E">
              <w:rPr>
                <w:rFonts w:ascii="Corbel" w:hAnsi="Corbel"/>
                <w:sz w:val="16"/>
                <w:szCs w:val="16"/>
              </w:rPr>
              <w:t xml:space="preserve"> Solvabiliteit: Eigen </w:t>
            </w:r>
            <w:bookmarkStart w:id="3" w:name="_Int_L9p48IS9"/>
            <w:r w:rsidRPr="0088309E">
              <w:rPr>
                <w:rFonts w:ascii="Corbel" w:hAnsi="Corbel"/>
                <w:sz w:val="16"/>
                <w:szCs w:val="16"/>
              </w:rPr>
              <w:t>vermogen /</w:t>
            </w:r>
            <w:bookmarkEnd w:id="3"/>
            <w:r w:rsidRPr="0088309E">
              <w:rPr>
                <w:rFonts w:ascii="Corbel" w:hAnsi="Corbel"/>
                <w:sz w:val="16"/>
                <w:szCs w:val="16"/>
              </w:rPr>
              <w:t xml:space="preserve"> Totaal vermogen = minimaal 5,00% (zonder afronding naar boven). Inschrijver dient dus aan minimaal één van deze ratio’s te voldoen. Indien ingeschreven wordt als Samenwerkingsverband dienen alle afzonderlijke deelnemers aan het Samenwerkingsverband aan deze eisen te voldoen. Indien een beroep wordt gedaan op een Derde, dan geldt deze eis ook voor elke afzonderlijke Derde en moet na gunning door de winnaar van de aanbesteding worden aangetoond dat de betreffende Derde ook daadwerkelijk volledig garant staat voor de verplichtingen die Inschrijver in het kader van deze aanbesteding is aangegaan.</w:t>
            </w:r>
          </w:p>
        </w:tc>
      </w:tr>
      <w:tr w:rsidR="00D82414" w:rsidRPr="001A17B8" w14:paraId="2ED8D147" w14:textId="77777777" w:rsidTr="001E36FF">
        <w:trPr>
          <w:jc w:val="center"/>
        </w:trPr>
        <w:tc>
          <w:tcPr>
            <w:tcW w:w="5076" w:type="dxa"/>
            <w:shd w:val="clear" w:color="auto" w:fill="auto"/>
          </w:tcPr>
          <w:p w14:paraId="676CB3ED" w14:textId="7FD3DEC0"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Naam </w:t>
            </w:r>
            <w:r w:rsidR="001436B0">
              <w:rPr>
                <w:rFonts w:ascii="Corbel" w:hAnsi="Corbel"/>
                <w:sz w:val="16"/>
                <w:szCs w:val="16"/>
              </w:rPr>
              <w:t>Inschrijver</w:t>
            </w:r>
          </w:p>
        </w:tc>
        <w:tc>
          <w:tcPr>
            <w:tcW w:w="3941" w:type="dxa"/>
            <w:shd w:val="clear" w:color="auto" w:fill="auto"/>
          </w:tcPr>
          <w:p w14:paraId="503F7E3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FEABAAA" w14:textId="77777777" w:rsidTr="001E36FF">
        <w:trPr>
          <w:jc w:val="center"/>
        </w:trPr>
        <w:tc>
          <w:tcPr>
            <w:tcW w:w="5076" w:type="dxa"/>
            <w:shd w:val="clear" w:color="auto" w:fill="auto"/>
          </w:tcPr>
          <w:p w14:paraId="4EE16277" w14:textId="1EC2018A" w:rsidR="00D82414" w:rsidRPr="001A17B8" w:rsidRDefault="00F6561E"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Boekjaar</w:t>
            </w:r>
          </w:p>
        </w:tc>
        <w:tc>
          <w:tcPr>
            <w:tcW w:w="3941" w:type="dxa"/>
            <w:shd w:val="clear" w:color="auto" w:fill="auto"/>
          </w:tcPr>
          <w:p w14:paraId="378B489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6DC9F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2F59A48" w14:textId="77777777" w:rsidTr="001E36FF">
        <w:trPr>
          <w:trHeight w:val="507"/>
          <w:jc w:val="center"/>
        </w:trPr>
        <w:tc>
          <w:tcPr>
            <w:tcW w:w="5076" w:type="dxa"/>
            <w:shd w:val="clear" w:color="auto" w:fill="auto"/>
          </w:tcPr>
          <w:p w14:paraId="3B07D7D0" w14:textId="205353C4" w:rsidR="00D82414" w:rsidRPr="001A17B8" w:rsidRDefault="00564F27"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Current ratio</w:t>
            </w:r>
            <w:r w:rsidR="003565D0">
              <w:rPr>
                <w:rFonts w:ascii="Corbel" w:hAnsi="Corbel"/>
                <w:sz w:val="16"/>
                <w:szCs w:val="16"/>
              </w:rPr>
              <w:t xml:space="preserve"> </w:t>
            </w:r>
          </w:p>
        </w:tc>
        <w:tc>
          <w:tcPr>
            <w:tcW w:w="3941" w:type="dxa"/>
            <w:shd w:val="clear" w:color="auto" w:fill="auto"/>
          </w:tcPr>
          <w:p w14:paraId="36EF080D"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B14AB2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7B7A7C5" w14:textId="77777777" w:rsidTr="001E36FF">
        <w:trPr>
          <w:jc w:val="center"/>
        </w:trPr>
        <w:tc>
          <w:tcPr>
            <w:tcW w:w="5076" w:type="dxa"/>
            <w:shd w:val="clear" w:color="auto" w:fill="auto"/>
          </w:tcPr>
          <w:p w14:paraId="132C83B7" w14:textId="1C187F4A" w:rsidR="00D82414" w:rsidRPr="001A17B8" w:rsidRDefault="00D33A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Solvabiliteit</w:t>
            </w:r>
          </w:p>
        </w:tc>
        <w:tc>
          <w:tcPr>
            <w:tcW w:w="3941" w:type="dxa"/>
            <w:shd w:val="clear" w:color="auto" w:fill="auto"/>
          </w:tcPr>
          <w:p w14:paraId="2DC5C8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E36FF" w:rsidRPr="001A17B8" w14:paraId="7A3D4545" w14:textId="77777777" w:rsidTr="001E36FF">
        <w:trPr>
          <w:jc w:val="center"/>
        </w:trPr>
        <w:tc>
          <w:tcPr>
            <w:tcW w:w="5076" w:type="dxa"/>
            <w:shd w:val="clear" w:color="auto" w:fill="auto"/>
          </w:tcPr>
          <w:p w14:paraId="46167456" w14:textId="5E677C8E" w:rsidR="001E36FF" w:rsidRDefault="001E02CD" w:rsidP="001E36F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Opmerkingen</w:t>
            </w:r>
          </w:p>
          <w:p w14:paraId="6679F1D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F40975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543D65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683B661"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5F8861A"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bl>
    <w:p w14:paraId="2F93E5E1" w14:textId="77777777" w:rsidR="009B2CB5" w:rsidRDefault="009B2CB5"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E44C8" w:rsidRPr="004E3BFF" w14:paraId="176C80FA" w14:textId="77777777" w:rsidTr="00783BFB">
        <w:trPr>
          <w:trHeight w:val="454"/>
          <w:jc w:val="center"/>
        </w:trPr>
        <w:tc>
          <w:tcPr>
            <w:tcW w:w="9017" w:type="dxa"/>
            <w:gridSpan w:val="2"/>
            <w:shd w:val="clear" w:color="auto" w:fill="002060"/>
            <w:vAlign w:val="center"/>
          </w:tcPr>
          <w:p w14:paraId="219AFCD7" w14:textId="3F25432D" w:rsidR="001E44C8" w:rsidRPr="008C7E08" w:rsidRDefault="001803E5" w:rsidP="00783BFB">
            <w:pPr>
              <w:autoSpaceDE w:val="0"/>
              <w:autoSpaceDN w:val="0"/>
              <w:adjustRightInd w:val="0"/>
              <w:spacing w:line="276" w:lineRule="auto"/>
              <w:jc w:val="both"/>
              <w:rPr>
                <w:rFonts w:ascii="Corbel" w:hAnsi="Corbel"/>
                <w:b/>
                <w:color w:val="FFFFFF" w:themeColor="background1"/>
                <w:sz w:val="20"/>
              </w:rPr>
            </w:pPr>
            <w:r>
              <w:rPr>
                <w:rFonts w:ascii="Corbel" w:hAnsi="Corbel"/>
                <w:b/>
                <w:color w:val="FFFFFF" w:themeColor="background1"/>
                <w:sz w:val="20"/>
              </w:rPr>
              <w:t>Continuïteit</w:t>
            </w:r>
            <w:r w:rsidR="001E44C8">
              <w:rPr>
                <w:rFonts w:ascii="Corbel" w:hAnsi="Corbel"/>
                <w:b/>
                <w:color w:val="FFFFFF" w:themeColor="background1"/>
                <w:sz w:val="20"/>
              </w:rPr>
              <w:t>:</w:t>
            </w:r>
          </w:p>
          <w:p w14:paraId="78C778A6" w14:textId="4A839DC5" w:rsidR="001E44C8" w:rsidRPr="00AF13C9" w:rsidRDefault="00AF13C9" w:rsidP="001803E5">
            <w:pPr>
              <w:jc w:val="both"/>
              <w:rPr>
                <w:rFonts w:ascii="Corbel" w:hAnsi="Corbel" w:cs="Verdana"/>
                <w:color w:val="FFFFFF" w:themeColor="background1"/>
                <w:sz w:val="16"/>
                <w:szCs w:val="16"/>
              </w:rPr>
            </w:pPr>
            <w:r w:rsidRPr="00AF13C9">
              <w:rPr>
                <w:rFonts w:ascii="Corbel" w:hAnsi="Corbel"/>
                <w:sz w:val="16"/>
                <w:szCs w:val="16"/>
              </w:rPr>
              <w:t>Inschrijver mag geen signalen hebben dat de continuïteit van zijn onderneming in het geding is. Dat betekent dat de accountant geen continuïteitsparagraaf mag hebben opgenomen in het laatste jaarverslag van de onderneming. Voor niet-jaarrekening plichtige ondernemingen volstaat een beoordelings- of samenstellingsverklaring van een Registeraccountant of een bevoegde accountants-administratieconsulent (ex artikel 2:393, lid 1 BW), zonder toelichtende paragraaf wegens ernstige onzekerheid omtrent de continuïteit. Indien ingeschreven wordt als Samenwerkingsverband dienen alle afzonderlijke deelnemers aan het Samenwerkingsverband aan deze eisen te voldoen. Indien een beroep wordt gedaan op een Derde, dan geldt deze eis ook voor elke afzonderlijke Derde.</w:t>
            </w:r>
          </w:p>
        </w:tc>
      </w:tr>
      <w:tr w:rsidR="001E44C8" w:rsidRPr="001A17B8" w14:paraId="69468D0D" w14:textId="77777777" w:rsidTr="00783BFB">
        <w:trPr>
          <w:jc w:val="center"/>
        </w:trPr>
        <w:tc>
          <w:tcPr>
            <w:tcW w:w="5076" w:type="dxa"/>
            <w:shd w:val="clear" w:color="auto" w:fill="auto"/>
          </w:tcPr>
          <w:p w14:paraId="389CB649" w14:textId="77777777" w:rsidR="001E44C8" w:rsidRPr="001A17B8" w:rsidRDefault="001E44C8" w:rsidP="00783BF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Inschrijver</w:t>
            </w:r>
          </w:p>
        </w:tc>
        <w:tc>
          <w:tcPr>
            <w:tcW w:w="3941" w:type="dxa"/>
            <w:shd w:val="clear" w:color="auto" w:fill="auto"/>
          </w:tcPr>
          <w:p w14:paraId="6F09E296" w14:textId="77777777" w:rsidR="001E44C8" w:rsidRPr="001A17B8" w:rsidRDefault="001E44C8"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71A9" w:rsidRPr="001A17B8" w14:paraId="3FB0EE74" w14:textId="77777777" w:rsidTr="00783BFB">
        <w:trPr>
          <w:jc w:val="center"/>
        </w:trPr>
        <w:tc>
          <w:tcPr>
            <w:tcW w:w="5076" w:type="dxa"/>
            <w:shd w:val="clear" w:color="auto" w:fill="auto"/>
          </w:tcPr>
          <w:p w14:paraId="3379B00F" w14:textId="631EB570" w:rsidR="009671A9" w:rsidRDefault="009671A9" w:rsidP="009671A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Inschrijver bevestigt dat er geen </w:t>
            </w:r>
            <w:r w:rsidRPr="00AF13C9">
              <w:rPr>
                <w:rFonts w:ascii="Corbel" w:hAnsi="Corbel"/>
                <w:sz w:val="16"/>
                <w:szCs w:val="16"/>
              </w:rPr>
              <w:t xml:space="preserve">continuïteitsparagraaf </w:t>
            </w:r>
            <w:r>
              <w:rPr>
                <w:rFonts w:ascii="Corbel" w:hAnsi="Corbel"/>
                <w:sz w:val="16"/>
                <w:szCs w:val="16"/>
              </w:rPr>
              <w:t xml:space="preserve">is </w:t>
            </w:r>
            <w:r w:rsidRPr="00AF13C9">
              <w:rPr>
                <w:rFonts w:ascii="Corbel" w:hAnsi="Corbel"/>
                <w:sz w:val="16"/>
                <w:szCs w:val="16"/>
              </w:rPr>
              <w:t>opgenomen in het laatste jaarverslag van de onderneming</w:t>
            </w:r>
          </w:p>
        </w:tc>
        <w:tc>
          <w:tcPr>
            <w:tcW w:w="3941" w:type="dxa"/>
            <w:shd w:val="clear" w:color="auto" w:fill="auto"/>
          </w:tcPr>
          <w:p w14:paraId="63A9A5DB" w14:textId="77777777" w:rsidR="009671A9" w:rsidRPr="00A019E4" w:rsidRDefault="001119D4" w:rsidP="009671A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9671A9">
                  <w:rPr>
                    <w:rFonts w:ascii="MS Gothic" w:eastAsia="MS Gothic" w:hAnsi="MS Gothic" w:hint="eastAsia"/>
                    <w:sz w:val="16"/>
                    <w:szCs w:val="16"/>
                  </w:rPr>
                  <w:t>☐</w:t>
                </w:r>
              </w:sdtContent>
            </w:sdt>
            <w:r w:rsidR="009671A9" w:rsidRPr="00A019E4">
              <w:rPr>
                <w:rFonts w:ascii="Corbel" w:eastAsia="MS Gothic" w:hAnsi="Corbel"/>
                <w:sz w:val="16"/>
                <w:szCs w:val="16"/>
              </w:rPr>
              <w:t xml:space="preserve"> Ja</w:t>
            </w:r>
          </w:p>
          <w:p w14:paraId="7E4CA7EF" w14:textId="67F5EF3C" w:rsidR="009671A9" w:rsidRPr="00A019E4" w:rsidRDefault="001119D4" w:rsidP="009671A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9671A9" w:rsidRPr="00A019E4">
                  <w:rPr>
                    <w:rFonts w:ascii="MS Gothic" w:eastAsia="MS Gothic" w:hAnsi="MS Gothic" w:hint="eastAsia"/>
                    <w:sz w:val="16"/>
                    <w:szCs w:val="16"/>
                  </w:rPr>
                  <w:t>☐</w:t>
                </w:r>
              </w:sdtContent>
            </w:sdt>
            <w:r w:rsidR="009671A9" w:rsidRPr="00A019E4">
              <w:rPr>
                <w:rFonts w:ascii="Corbel" w:eastAsia="MS Gothic" w:hAnsi="Corbel"/>
                <w:sz w:val="16"/>
                <w:szCs w:val="16"/>
              </w:rPr>
              <w:t xml:space="preserve"> Nee</w:t>
            </w:r>
            <w:r w:rsidR="009671A9" w:rsidRPr="00A019E4">
              <w:rPr>
                <w:rFonts w:ascii="Corbel" w:hAnsi="Corbel"/>
                <w:sz w:val="16"/>
                <w:szCs w:val="16"/>
              </w:rPr>
              <w:t xml:space="preserve"> </w:t>
            </w:r>
            <w:r w:rsidR="009671A9" w:rsidRPr="00484BC6">
              <w:rPr>
                <w:rFonts w:ascii="Corbel" w:eastAsia="MS Gothic" w:hAnsi="Corbel"/>
                <w:sz w:val="16"/>
                <w:szCs w:val="16"/>
              </w:rPr>
              <w:sym w:font="Wingdings" w:char="F0E0"/>
            </w:r>
            <w:r w:rsidR="009671A9">
              <w:rPr>
                <w:rFonts w:ascii="Corbel" w:eastAsia="MS Gothic" w:hAnsi="Corbel"/>
                <w:sz w:val="16"/>
                <w:szCs w:val="16"/>
              </w:rPr>
              <w:t xml:space="preserve"> dan voldoet niet aan de eisen en </w:t>
            </w:r>
            <w:r w:rsidR="005F2561">
              <w:rPr>
                <w:rFonts w:ascii="Corbel" w:eastAsia="MS Gothic" w:hAnsi="Corbel"/>
                <w:sz w:val="16"/>
                <w:szCs w:val="16"/>
              </w:rPr>
              <w:t xml:space="preserve">dit </w:t>
            </w:r>
            <w:r w:rsidR="009671A9">
              <w:rPr>
                <w:rFonts w:ascii="Corbel" w:eastAsia="MS Gothic" w:hAnsi="Corbel"/>
                <w:sz w:val="16"/>
                <w:szCs w:val="16"/>
              </w:rPr>
              <w:t>leidt  tot uitsluiting.</w:t>
            </w:r>
          </w:p>
          <w:p w14:paraId="5DD372CF" w14:textId="77777777" w:rsidR="009671A9" w:rsidRPr="00A019E4" w:rsidRDefault="009671A9" w:rsidP="009671A9">
            <w:pPr>
              <w:overflowPunct w:val="0"/>
              <w:autoSpaceDE w:val="0"/>
              <w:autoSpaceDN w:val="0"/>
              <w:adjustRightInd w:val="0"/>
              <w:spacing w:line="276" w:lineRule="auto"/>
              <w:textAlignment w:val="baseline"/>
              <w:rPr>
                <w:rFonts w:ascii="Corbel" w:hAnsi="Corbel"/>
                <w:sz w:val="16"/>
                <w:szCs w:val="16"/>
              </w:rPr>
            </w:pPr>
          </w:p>
          <w:p w14:paraId="13E85A20" w14:textId="77777777" w:rsidR="009671A9" w:rsidRPr="00A019E4" w:rsidRDefault="009671A9" w:rsidP="009671A9">
            <w:pPr>
              <w:overflowPunct w:val="0"/>
              <w:autoSpaceDE w:val="0"/>
              <w:autoSpaceDN w:val="0"/>
              <w:adjustRightInd w:val="0"/>
              <w:spacing w:line="276" w:lineRule="auto"/>
              <w:textAlignment w:val="baseline"/>
              <w:rPr>
                <w:rFonts w:ascii="Corbel" w:hAnsi="Corbel"/>
                <w:sz w:val="16"/>
                <w:szCs w:val="16"/>
              </w:rPr>
            </w:pPr>
          </w:p>
          <w:p w14:paraId="5E640F6F" w14:textId="77777777" w:rsidR="009671A9" w:rsidRPr="001E36FF" w:rsidRDefault="009671A9" w:rsidP="009671A9">
            <w:pPr>
              <w:overflowPunct w:val="0"/>
              <w:autoSpaceDE w:val="0"/>
              <w:autoSpaceDN w:val="0"/>
              <w:adjustRightInd w:val="0"/>
              <w:spacing w:line="276" w:lineRule="auto"/>
              <w:textAlignment w:val="baseline"/>
              <w:rPr>
                <w:rFonts w:ascii="Corbel" w:hAnsi="Corbel"/>
                <w:sz w:val="16"/>
                <w:szCs w:val="16"/>
                <w:highlight w:val="lightGray"/>
              </w:rPr>
            </w:pPr>
          </w:p>
        </w:tc>
      </w:tr>
      <w:tr w:rsidR="007463B3" w:rsidRPr="001A17B8" w14:paraId="7F9551D3" w14:textId="77777777" w:rsidTr="00783BFB">
        <w:trPr>
          <w:jc w:val="center"/>
        </w:trPr>
        <w:tc>
          <w:tcPr>
            <w:tcW w:w="5076" w:type="dxa"/>
            <w:shd w:val="clear" w:color="auto" w:fill="auto"/>
          </w:tcPr>
          <w:p w14:paraId="4A45E032" w14:textId="7857141C" w:rsidR="007463B3" w:rsidRDefault="00026586" w:rsidP="009671A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Boekjaar laatste jaarverslag</w:t>
            </w:r>
          </w:p>
        </w:tc>
        <w:tc>
          <w:tcPr>
            <w:tcW w:w="3941" w:type="dxa"/>
            <w:shd w:val="clear" w:color="auto" w:fill="auto"/>
          </w:tcPr>
          <w:p w14:paraId="75B6C44A" w14:textId="5AA50953" w:rsidR="007463B3" w:rsidRPr="001E36FF" w:rsidRDefault="00026586" w:rsidP="009671A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A46339" w:rsidRPr="001A17B8" w14:paraId="4987DC5F" w14:textId="77777777" w:rsidTr="00357B33">
        <w:trPr>
          <w:jc w:val="center"/>
        </w:trPr>
        <w:tc>
          <w:tcPr>
            <w:tcW w:w="9017" w:type="dxa"/>
            <w:gridSpan w:val="2"/>
            <w:shd w:val="clear" w:color="auto" w:fill="auto"/>
          </w:tcPr>
          <w:p w14:paraId="1D726B37" w14:textId="64056D7C" w:rsidR="00A46339" w:rsidRPr="001A17B8" w:rsidRDefault="00A46339" w:rsidP="00A4633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w:t>
            </w:r>
            <w:r w:rsidRPr="00AF13C9">
              <w:rPr>
                <w:rFonts w:ascii="Corbel" w:hAnsi="Corbel"/>
                <w:sz w:val="16"/>
                <w:szCs w:val="16"/>
              </w:rPr>
              <w:t>iet-jaarrekening plichtige ondernemingen</w:t>
            </w:r>
            <w:r>
              <w:rPr>
                <w:rFonts w:ascii="Corbel" w:hAnsi="Corbel"/>
                <w:sz w:val="16"/>
                <w:szCs w:val="16"/>
              </w:rPr>
              <w:t xml:space="preserve"> kunnen als bijlage bij de inschrijving de </w:t>
            </w:r>
            <w:r w:rsidRPr="00AF13C9">
              <w:rPr>
                <w:rFonts w:ascii="Corbel" w:hAnsi="Corbel"/>
                <w:sz w:val="16"/>
                <w:szCs w:val="16"/>
              </w:rPr>
              <w:t>beoordelings- of samenstellingsverklaring van een Registeraccountant of een bevoegde accountants-administratieconsulen</w:t>
            </w:r>
            <w:r>
              <w:rPr>
                <w:rFonts w:ascii="Corbel" w:hAnsi="Corbel"/>
                <w:sz w:val="16"/>
                <w:szCs w:val="16"/>
              </w:rPr>
              <w:t>t toevoegen.</w:t>
            </w:r>
          </w:p>
        </w:tc>
      </w:tr>
      <w:tr w:rsidR="009671A9" w:rsidRPr="00376FA8" w14:paraId="61A4C8C6" w14:textId="77777777" w:rsidTr="00783BFB">
        <w:trPr>
          <w:jc w:val="center"/>
        </w:trPr>
        <w:tc>
          <w:tcPr>
            <w:tcW w:w="5076" w:type="dxa"/>
            <w:shd w:val="clear" w:color="auto" w:fill="auto"/>
          </w:tcPr>
          <w:p w14:paraId="7C1DF59C" w14:textId="77777777" w:rsidR="009671A9" w:rsidRDefault="009671A9" w:rsidP="009671A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Opmerkingen</w:t>
            </w:r>
          </w:p>
          <w:p w14:paraId="24645E5B" w14:textId="77777777" w:rsidR="009671A9" w:rsidRDefault="009671A9" w:rsidP="009671A9">
            <w:pPr>
              <w:overflowPunct w:val="0"/>
              <w:autoSpaceDE w:val="0"/>
              <w:autoSpaceDN w:val="0"/>
              <w:adjustRightInd w:val="0"/>
              <w:spacing w:line="276" w:lineRule="auto"/>
              <w:textAlignment w:val="baseline"/>
              <w:rPr>
                <w:rFonts w:ascii="Corbel" w:hAnsi="Corbel"/>
                <w:sz w:val="16"/>
                <w:szCs w:val="16"/>
              </w:rPr>
            </w:pPr>
          </w:p>
          <w:p w14:paraId="39848620" w14:textId="77777777" w:rsidR="009671A9" w:rsidRDefault="009671A9" w:rsidP="009671A9">
            <w:pPr>
              <w:overflowPunct w:val="0"/>
              <w:autoSpaceDE w:val="0"/>
              <w:autoSpaceDN w:val="0"/>
              <w:adjustRightInd w:val="0"/>
              <w:spacing w:line="276" w:lineRule="auto"/>
              <w:textAlignment w:val="baseline"/>
              <w:rPr>
                <w:rFonts w:ascii="Corbel" w:hAnsi="Corbel"/>
                <w:sz w:val="16"/>
                <w:szCs w:val="16"/>
              </w:rPr>
            </w:pPr>
          </w:p>
          <w:p w14:paraId="2C1A54E4" w14:textId="77777777" w:rsidR="009671A9" w:rsidRDefault="009671A9" w:rsidP="009671A9">
            <w:pPr>
              <w:overflowPunct w:val="0"/>
              <w:autoSpaceDE w:val="0"/>
              <w:autoSpaceDN w:val="0"/>
              <w:adjustRightInd w:val="0"/>
              <w:spacing w:line="276" w:lineRule="auto"/>
              <w:textAlignment w:val="baseline"/>
              <w:rPr>
                <w:rFonts w:ascii="Corbel" w:hAnsi="Corbel"/>
                <w:sz w:val="16"/>
                <w:szCs w:val="16"/>
              </w:rPr>
            </w:pPr>
          </w:p>
          <w:p w14:paraId="09376B73" w14:textId="77777777" w:rsidR="009671A9" w:rsidRDefault="009671A9" w:rsidP="009671A9">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E21CC3B" w14:textId="77777777" w:rsidR="009671A9" w:rsidRPr="00376FA8" w:rsidRDefault="009671A9" w:rsidP="009671A9">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bl>
    <w:p w14:paraId="638EF94F" w14:textId="77777777" w:rsidR="00AC6402" w:rsidRDefault="00AC6402" w:rsidP="007650B2">
      <w:pPr>
        <w:spacing w:after="200" w:line="276" w:lineRule="auto"/>
      </w:pPr>
    </w:p>
    <w:p w14:paraId="1F413A6F" w14:textId="77777777" w:rsidR="00AC6402" w:rsidRDefault="00AC6402" w:rsidP="007650B2">
      <w:pPr>
        <w:spacing w:after="200" w:line="276" w:lineRule="auto"/>
      </w:pPr>
    </w:p>
    <w:p w14:paraId="0D28AE17" w14:textId="77777777" w:rsidR="007E075D" w:rsidRDefault="007E075D" w:rsidP="007650B2">
      <w:pPr>
        <w:spacing w:after="200" w:line="276" w:lineRule="auto"/>
      </w:pPr>
    </w:p>
    <w:p w14:paraId="06C916B7" w14:textId="77777777" w:rsidR="007E075D" w:rsidRDefault="007E075D" w:rsidP="007650B2">
      <w:pPr>
        <w:spacing w:after="200" w:line="276" w:lineRule="auto"/>
      </w:pPr>
    </w:p>
    <w:p w14:paraId="22060017" w14:textId="77777777" w:rsidR="007E075D" w:rsidRDefault="007E075D" w:rsidP="007650B2">
      <w:pPr>
        <w:spacing w:after="200" w:line="276" w:lineRule="auto"/>
      </w:pPr>
    </w:p>
    <w:sectPr w:rsidR="007E075D" w:rsidSect="00535603">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BD9A" w14:textId="77777777" w:rsidR="00E737A2" w:rsidRDefault="00E737A2" w:rsidP="00A57DF0">
      <w:pPr>
        <w:spacing w:line="240" w:lineRule="auto"/>
      </w:pPr>
      <w:r>
        <w:separator/>
      </w:r>
    </w:p>
  </w:endnote>
  <w:endnote w:type="continuationSeparator" w:id="0">
    <w:p w14:paraId="32DB70B5" w14:textId="77777777" w:rsidR="00E737A2" w:rsidRDefault="00E737A2"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4E0A8D9E"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05E7B87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1CFD9" w14:textId="77777777" w:rsidR="00E737A2" w:rsidRDefault="00E737A2" w:rsidP="00A57DF0">
      <w:pPr>
        <w:spacing w:line="240" w:lineRule="auto"/>
      </w:pPr>
      <w:r>
        <w:separator/>
      </w:r>
    </w:p>
  </w:footnote>
  <w:footnote w:type="continuationSeparator" w:id="0">
    <w:p w14:paraId="3F3ED208" w14:textId="77777777" w:rsidR="00E737A2" w:rsidRDefault="00E737A2"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88E"/>
    <w:multiLevelType w:val="hybridMultilevel"/>
    <w:tmpl w:val="2C0E7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DBB1A5D"/>
    <w:multiLevelType w:val="hybridMultilevel"/>
    <w:tmpl w:val="467A2E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FA3393D"/>
    <w:multiLevelType w:val="hybridMultilevel"/>
    <w:tmpl w:val="461C2D76"/>
    <w:lvl w:ilvl="0" w:tplc="687836FE">
      <w:start w:val="1"/>
      <w:numFmt w:val="lowerLetter"/>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03916A2"/>
    <w:multiLevelType w:val="hybridMultilevel"/>
    <w:tmpl w:val="E58CCA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8427AB"/>
    <w:multiLevelType w:val="hybridMultilevel"/>
    <w:tmpl w:val="48D0A27A"/>
    <w:lvl w:ilvl="0" w:tplc="520290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8A0FFC"/>
    <w:multiLevelType w:val="hybridMultilevel"/>
    <w:tmpl w:val="3D94B196"/>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67589222">
    <w:abstractNumId w:val="1"/>
  </w:num>
  <w:num w:numId="2" w16cid:durableId="116534161">
    <w:abstractNumId w:val="6"/>
  </w:num>
  <w:num w:numId="3" w16cid:durableId="1397512457">
    <w:abstractNumId w:val="0"/>
  </w:num>
  <w:num w:numId="4" w16cid:durableId="772283374">
    <w:abstractNumId w:val="5"/>
  </w:num>
  <w:num w:numId="5" w16cid:durableId="427241579">
    <w:abstractNumId w:val="3"/>
  </w:num>
  <w:num w:numId="6" w16cid:durableId="1449544566">
    <w:abstractNumId w:val="2"/>
  </w:num>
  <w:num w:numId="7" w16cid:durableId="1508717648">
    <w:abstractNumId w:val="7"/>
  </w:num>
  <w:num w:numId="8" w16cid:durableId="1325737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B"/>
    <w:rsid w:val="00026586"/>
    <w:rsid w:val="00044D30"/>
    <w:rsid w:val="00050939"/>
    <w:rsid w:val="00060E56"/>
    <w:rsid w:val="00064E11"/>
    <w:rsid w:val="0007018F"/>
    <w:rsid w:val="00087AF2"/>
    <w:rsid w:val="000A5C56"/>
    <w:rsid w:val="000C289E"/>
    <w:rsid w:val="000E192F"/>
    <w:rsid w:val="00100A15"/>
    <w:rsid w:val="001061BE"/>
    <w:rsid w:val="001119D4"/>
    <w:rsid w:val="00125F21"/>
    <w:rsid w:val="00133F0C"/>
    <w:rsid w:val="001403A4"/>
    <w:rsid w:val="001436B0"/>
    <w:rsid w:val="001531E0"/>
    <w:rsid w:val="0016653A"/>
    <w:rsid w:val="001761B5"/>
    <w:rsid w:val="001803E5"/>
    <w:rsid w:val="00181E12"/>
    <w:rsid w:val="00192762"/>
    <w:rsid w:val="001A0492"/>
    <w:rsid w:val="001A7DFE"/>
    <w:rsid w:val="001C05FC"/>
    <w:rsid w:val="001C063D"/>
    <w:rsid w:val="001D7EAC"/>
    <w:rsid w:val="001E02CD"/>
    <w:rsid w:val="001E1055"/>
    <w:rsid w:val="001E36FF"/>
    <w:rsid w:val="001E44C8"/>
    <w:rsid w:val="001F341D"/>
    <w:rsid w:val="002006F9"/>
    <w:rsid w:val="0020099B"/>
    <w:rsid w:val="0021617C"/>
    <w:rsid w:val="00230BE6"/>
    <w:rsid w:val="00236EFF"/>
    <w:rsid w:val="002407D0"/>
    <w:rsid w:val="002410B4"/>
    <w:rsid w:val="00287178"/>
    <w:rsid w:val="002B0D6A"/>
    <w:rsid w:val="002B7114"/>
    <w:rsid w:val="002C1308"/>
    <w:rsid w:val="002D61DA"/>
    <w:rsid w:val="002E4BBA"/>
    <w:rsid w:val="002F4260"/>
    <w:rsid w:val="003211D0"/>
    <w:rsid w:val="00325E46"/>
    <w:rsid w:val="003265BB"/>
    <w:rsid w:val="003337E4"/>
    <w:rsid w:val="00345696"/>
    <w:rsid w:val="003465AF"/>
    <w:rsid w:val="003565D0"/>
    <w:rsid w:val="00376002"/>
    <w:rsid w:val="00376FA8"/>
    <w:rsid w:val="003A53D5"/>
    <w:rsid w:val="003C7D1F"/>
    <w:rsid w:val="003D53EC"/>
    <w:rsid w:val="003F2A5F"/>
    <w:rsid w:val="00402B52"/>
    <w:rsid w:val="004045F0"/>
    <w:rsid w:val="00412B64"/>
    <w:rsid w:val="00412F26"/>
    <w:rsid w:val="004161D8"/>
    <w:rsid w:val="00422BC4"/>
    <w:rsid w:val="00437D39"/>
    <w:rsid w:val="0047548D"/>
    <w:rsid w:val="004A54B4"/>
    <w:rsid w:val="004B0D66"/>
    <w:rsid w:val="004C7005"/>
    <w:rsid w:val="004E014C"/>
    <w:rsid w:val="004E3BFF"/>
    <w:rsid w:val="00511F2F"/>
    <w:rsid w:val="00517B83"/>
    <w:rsid w:val="00520270"/>
    <w:rsid w:val="00531476"/>
    <w:rsid w:val="00535603"/>
    <w:rsid w:val="00537219"/>
    <w:rsid w:val="00556A74"/>
    <w:rsid w:val="00564F27"/>
    <w:rsid w:val="00584B4C"/>
    <w:rsid w:val="00584DC1"/>
    <w:rsid w:val="0058624D"/>
    <w:rsid w:val="005A3D60"/>
    <w:rsid w:val="005D3F2F"/>
    <w:rsid w:val="005D6E0F"/>
    <w:rsid w:val="005E436B"/>
    <w:rsid w:val="005E67D8"/>
    <w:rsid w:val="005F2561"/>
    <w:rsid w:val="00602499"/>
    <w:rsid w:val="00606803"/>
    <w:rsid w:val="00613683"/>
    <w:rsid w:val="00632837"/>
    <w:rsid w:val="0065085E"/>
    <w:rsid w:val="006664F7"/>
    <w:rsid w:val="00675CAF"/>
    <w:rsid w:val="00680B78"/>
    <w:rsid w:val="00690A8B"/>
    <w:rsid w:val="00691011"/>
    <w:rsid w:val="00692BD2"/>
    <w:rsid w:val="006A1461"/>
    <w:rsid w:val="006A317B"/>
    <w:rsid w:val="006F59C3"/>
    <w:rsid w:val="00702A25"/>
    <w:rsid w:val="00711364"/>
    <w:rsid w:val="007458BC"/>
    <w:rsid w:val="007463B3"/>
    <w:rsid w:val="007576F1"/>
    <w:rsid w:val="00761BA9"/>
    <w:rsid w:val="007650B2"/>
    <w:rsid w:val="007740C5"/>
    <w:rsid w:val="00794F8C"/>
    <w:rsid w:val="007A1BC8"/>
    <w:rsid w:val="007B2A9F"/>
    <w:rsid w:val="007B421B"/>
    <w:rsid w:val="007B56D3"/>
    <w:rsid w:val="007C04F3"/>
    <w:rsid w:val="007D1F8D"/>
    <w:rsid w:val="007D49C4"/>
    <w:rsid w:val="007E075D"/>
    <w:rsid w:val="007E19CD"/>
    <w:rsid w:val="00816891"/>
    <w:rsid w:val="00826B1E"/>
    <w:rsid w:val="00832700"/>
    <w:rsid w:val="00850391"/>
    <w:rsid w:val="00863DE5"/>
    <w:rsid w:val="008717DD"/>
    <w:rsid w:val="00882C7A"/>
    <w:rsid w:val="0088309E"/>
    <w:rsid w:val="008A4549"/>
    <w:rsid w:val="008A5C68"/>
    <w:rsid w:val="008B7593"/>
    <w:rsid w:val="008C2637"/>
    <w:rsid w:val="008C7E08"/>
    <w:rsid w:val="00904410"/>
    <w:rsid w:val="00951E33"/>
    <w:rsid w:val="0095565C"/>
    <w:rsid w:val="009637BA"/>
    <w:rsid w:val="00963EDD"/>
    <w:rsid w:val="009671A9"/>
    <w:rsid w:val="00972060"/>
    <w:rsid w:val="009B2CB5"/>
    <w:rsid w:val="009B61C0"/>
    <w:rsid w:val="009C7052"/>
    <w:rsid w:val="009E63FA"/>
    <w:rsid w:val="00A017D5"/>
    <w:rsid w:val="00A019E4"/>
    <w:rsid w:val="00A37268"/>
    <w:rsid w:val="00A409A5"/>
    <w:rsid w:val="00A46339"/>
    <w:rsid w:val="00A57DF0"/>
    <w:rsid w:val="00A626A0"/>
    <w:rsid w:val="00A65D3D"/>
    <w:rsid w:val="00A90F4E"/>
    <w:rsid w:val="00A923AE"/>
    <w:rsid w:val="00AA345B"/>
    <w:rsid w:val="00AA5D71"/>
    <w:rsid w:val="00AC6402"/>
    <w:rsid w:val="00AF13C9"/>
    <w:rsid w:val="00B05FC9"/>
    <w:rsid w:val="00B0687A"/>
    <w:rsid w:val="00B15BF5"/>
    <w:rsid w:val="00B41E01"/>
    <w:rsid w:val="00B44D7B"/>
    <w:rsid w:val="00B461EA"/>
    <w:rsid w:val="00B545ED"/>
    <w:rsid w:val="00B565E2"/>
    <w:rsid w:val="00B721C8"/>
    <w:rsid w:val="00BF6735"/>
    <w:rsid w:val="00C02380"/>
    <w:rsid w:val="00C03EDE"/>
    <w:rsid w:val="00C11E92"/>
    <w:rsid w:val="00C12F22"/>
    <w:rsid w:val="00C84A60"/>
    <w:rsid w:val="00C949EE"/>
    <w:rsid w:val="00CA361F"/>
    <w:rsid w:val="00CE78C9"/>
    <w:rsid w:val="00CE7F7A"/>
    <w:rsid w:val="00CF2BF1"/>
    <w:rsid w:val="00CF5522"/>
    <w:rsid w:val="00D06D74"/>
    <w:rsid w:val="00D10E93"/>
    <w:rsid w:val="00D155E8"/>
    <w:rsid w:val="00D25740"/>
    <w:rsid w:val="00D26712"/>
    <w:rsid w:val="00D33A14"/>
    <w:rsid w:val="00D62516"/>
    <w:rsid w:val="00D71D3F"/>
    <w:rsid w:val="00D76D39"/>
    <w:rsid w:val="00D82414"/>
    <w:rsid w:val="00D9744D"/>
    <w:rsid w:val="00DA33F0"/>
    <w:rsid w:val="00DE680B"/>
    <w:rsid w:val="00E02765"/>
    <w:rsid w:val="00E1111B"/>
    <w:rsid w:val="00E238D5"/>
    <w:rsid w:val="00E261C5"/>
    <w:rsid w:val="00E30F0F"/>
    <w:rsid w:val="00E737A2"/>
    <w:rsid w:val="00E76EC8"/>
    <w:rsid w:val="00E96F94"/>
    <w:rsid w:val="00EB2B42"/>
    <w:rsid w:val="00EC6CB6"/>
    <w:rsid w:val="00ED1409"/>
    <w:rsid w:val="00ED6DAB"/>
    <w:rsid w:val="00EF36EE"/>
    <w:rsid w:val="00F11D6E"/>
    <w:rsid w:val="00F1714A"/>
    <w:rsid w:val="00F20A53"/>
    <w:rsid w:val="00F5296A"/>
    <w:rsid w:val="00F6561E"/>
    <w:rsid w:val="00F65A4D"/>
    <w:rsid w:val="00F73669"/>
    <w:rsid w:val="00FA1802"/>
    <w:rsid w:val="00FB13A5"/>
    <w:rsid w:val="00FB25C6"/>
    <w:rsid w:val="00FB5344"/>
    <w:rsid w:val="00FC65E0"/>
    <w:rsid w:val="00FC72E5"/>
    <w:rsid w:val="00FC7E9F"/>
    <w:rsid w:val="00FD330C"/>
    <w:rsid w:val="00FD3A8D"/>
    <w:rsid w:val="00FE0D59"/>
    <w:rsid w:val="00FE0F44"/>
    <w:rsid w:val="00FE135A"/>
    <w:rsid w:val="00FE511A"/>
    <w:rsid w:val="00FF1A6E"/>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4D1F"/>
  <w15:docId w15:val="{8BD6E4DB-29CD-4DBA-B77E-BCC4018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unhideWhenUsed/>
    <w:rsid w:val="00FD330C"/>
    <w:rPr>
      <w:sz w:val="16"/>
      <w:szCs w:val="16"/>
    </w:rPr>
  </w:style>
  <w:style w:type="paragraph" w:styleId="Tekstopmerking">
    <w:name w:val="annotation text"/>
    <w:basedOn w:val="Standaard"/>
    <w:link w:val="TekstopmerkingChar"/>
    <w:uiPriority w:val="99"/>
    <w:unhideWhenUsed/>
    <w:rsid w:val="00FD330C"/>
    <w:pPr>
      <w:spacing w:line="240" w:lineRule="auto"/>
    </w:pPr>
    <w:rPr>
      <w:sz w:val="20"/>
    </w:rPr>
  </w:style>
  <w:style w:type="character" w:customStyle="1" w:styleId="TekstopmerkingChar">
    <w:name w:val="Tekst opmerking Char"/>
    <w:basedOn w:val="Standaardalinea-lettertype"/>
    <w:link w:val="Tekstopmerking"/>
    <w:uiPriority w:val="99"/>
    <w:rsid w:val="00FD330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330C"/>
    <w:rPr>
      <w:b/>
      <w:bCs/>
    </w:rPr>
  </w:style>
  <w:style w:type="character" w:customStyle="1" w:styleId="OnderwerpvanopmerkingChar">
    <w:name w:val="Onderwerp van opmerking Char"/>
    <w:basedOn w:val="TekstopmerkingChar"/>
    <w:link w:val="Onderwerpvanopmerking"/>
    <w:uiPriority w:val="99"/>
    <w:semiHidden/>
    <w:rsid w:val="00FD330C"/>
    <w:rPr>
      <w:rFonts w:ascii="Verdana" w:eastAsia="Times New Roman" w:hAnsi="Verdana" w:cs="Times New Roman"/>
      <w:b/>
      <w:bCs/>
      <w:spacing w:val="5"/>
      <w:sz w:val="20"/>
      <w:szCs w:val="20"/>
      <w:lang w:eastAsia="nl-NL"/>
    </w:rPr>
  </w:style>
  <w:style w:type="paragraph" w:styleId="Revisie">
    <w:name w:val="Revision"/>
    <w:hidden/>
    <w:uiPriority w:val="99"/>
    <w:semiHidden/>
    <w:rsid w:val="001761B5"/>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20(1)\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27</TotalTime>
  <Pages>1</Pages>
  <Words>359</Words>
  <Characters>1976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Erik van Wermeskerken</cp:lastModifiedBy>
  <cp:revision>38</cp:revision>
  <dcterms:created xsi:type="dcterms:W3CDTF">2024-12-05T11:39:00Z</dcterms:created>
  <dcterms:modified xsi:type="dcterms:W3CDTF">2025-01-22T08:52:00Z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