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0F80" w14:textId="77777777" w:rsidR="00C8500E" w:rsidRPr="00C8500E" w:rsidRDefault="00C8500E" w:rsidP="002931C2">
      <w:pPr>
        <w:rPr>
          <w:color w:val="813D91" w:themeColor="accent3"/>
        </w:rPr>
      </w:pPr>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14:paraId="454D739F" w14:textId="77777777" w:rsidR="00C8500E" w:rsidRDefault="00C8500E" w:rsidP="002931C2">
      <w:pPr>
        <w:rPr>
          <w:b/>
          <w:color w:val="813D91" w:themeColor="accent3"/>
          <w:sz w:val="17"/>
          <w:szCs w:val="17"/>
        </w:rPr>
      </w:pPr>
      <w:bookmarkStart w:id="0" w:name="_Hlk11354504"/>
    </w:p>
    <w:p w14:paraId="47597799" w14:textId="77777777" w:rsidR="00C8500E" w:rsidRDefault="00C8500E" w:rsidP="002931C2">
      <w:pPr>
        <w:rPr>
          <w:b/>
          <w:color w:val="813D91" w:themeColor="accent3"/>
          <w:sz w:val="17"/>
          <w:szCs w:val="17"/>
        </w:rPr>
      </w:pPr>
      <w:r w:rsidRPr="00C8500E">
        <w:rPr>
          <w:b/>
          <w:color w:val="813D91" w:themeColor="accent3"/>
          <w:sz w:val="17"/>
          <w:szCs w:val="17"/>
        </w:rPr>
        <w:t xml:space="preserve">Ondergetekenden verklaren dat:  </w:t>
      </w:r>
    </w:p>
    <w:bookmarkEnd w:id="0"/>
    <w:p w14:paraId="4E4E0472"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zich met betrekking tot de geschiktheidseis zoals genoemd in paragraaf [x] van het Beschrijvend Document beroept op de middelen van [naam derde];</w:t>
      </w:r>
      <w:r>
        <w:rPr>
          <w:rStyle w:val="eop"/>
          <w:rFonts w:ascii="Arial" w:hAnsi="Arial" w:cs="Arial"/>
          <w:sz w:val="18"/>
          <w:szCs w:val="18"/>
        </w:rPr>
        <w:t> </w:t>
      </w:r>
    </w:p>
    <w:p w14:paraId="220D576B"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14:paraId="74DF5AB7"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14:paraId="37A81D2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14:paraId="477473E8"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14:paraId="598F7155"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14:paraId="6EFBB2DA"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14:paraId="4909416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14:paraId="031E7E43" w14:textId="77777777" w:rsidR="00C8500E" w:rsidRDefault="00C8500E" w:rsidP="00C8500E">
      <w:pPr>
        <w:pStyle w:val="paragraph"/>
        <w:spacing w:before="0" w:beforeAutospacing="0" w:after="0" w:afterAutospacing="0"/>
        <w:ind w:firstLine="105"/>
        <w:jc w:val="both"/>
        <w:textAlignment w:val="baseline"/>
        <w:rPr>
          <w:rFonts w:ascii="Arial" w:hAnsi="Arial" w:cs="Arial"/>
          <w:sz w:val="18"/>
          <w:szCs w:val="18"/>
        </w:rPr>
      </w:pPr>
    </w:p>
    <w:p w14:paraId="43DE7727"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14:paraId="488DF075"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14:paraId="084E8875"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r>
        <w:rPr>
          <w:rStyle w:val="eop"/>
          <w:rFonts w:ascii="Arial" w:hAnsi="Arial" w:cs="Arial"/>
          <w:sz w:val="18"/>
          <w:szCs w:val="18"/>
        </w:rPr>
        <w:t> </w:t>
      </w:r>
    </w:p>
    <w:p w14:paraId="47D59CB6" w14:textId="77777777" w:rsidR="00C8500E" w:rsidRDefault="00C8500E" w:rsidP="00C8500E">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14:paraId="68E9D266"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6D397C8D"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516C23D5"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Ondergetekende verklaart dat hij/zij deze verklaring naar waarheid heeft ondertekend en tevens dat hij/zij daartoe rechtens bevoegd is.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45BC96AA" w14:textId="77777777" w:rsidTr="00C8500E">
        <w:trPr>
          <w:trHeight w:val="45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3CA790E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derde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36E9E5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37F3371A"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6EECE0A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1073724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31B340C"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0895B43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722F7EA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C29BCDD"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65A8869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0D409E6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309DB2B"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99F681B"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583F45A0"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E5EE5B7"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2369D0B7"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063BEEBE"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D78CE7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Inschrijver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E95070B"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7F6925BD"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444295E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497DEFE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E467D4C"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7FD9C60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608F233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4993289B" w14:textId="77777777" w:rsidTr="00C8500E">
        <w:trPr>
          <w:trHeight w:val="705"/>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141ACAB"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6F89F0DD"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19EA38D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F582C83"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D89AB5C"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157FB53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54B09181" w14:textId="77777777" w:rsidR="00C8500E" w:rsidRDefault="00C8500E" w:rsidP="00C8500E">
      <w:pPr>
        <w:pStyle w:val="paragraph"/>
        <w:spacing w:before="0" w:beforeAutospacing="0" w:after="0" w:afterAutospacing="0"/>
        <w:textAlignment w:val="baseline"/>
        <w:rPr>
          <w:rFonts w:ascii="Arial" w:hAnsi="Arial" w:cs="Arial"/>
          <w:sz w:val="18"/>
          <w:szCs w:val="18"/>
        </w:rPr>
      </w:pPr>
    </w:p>
    <w:p w14:paraId="14CADBA1" w14:textId="77777777" w:rsidR="002931C2" w:rsidRPr="002931C2" w:rsidRDefault="002931C2" w:rsidP="002931C2"/>
    <w:p w14:paraId="45587A31" w14:textId="77777777" w:rsidR="002931C2" w:rsidRPr="002931C2" w:rsidRDefault="002931C2" w:rsidP="00C8500E">
      <w:pPr>
        <w:pStyle w:val="Agendapunt"/>
        <w:numPr>
          <w:ilvl w:val="0"/>
          <w:numId w:val="0"/>
        </w:numPr>
        <w:ind w:left="210" w:hanging="210"/>
      </w:pPr>
    </w:p>
    <w:sectPr w:rsidR="002931C2"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6274" w14:textId="77777777" w:rsidR="006B0FFE" w:rsidRDefault="006B0FFE" w:rsidP="002A5F1E">
      <w:pPr>
        <w:spacing w:line="240" w:lineRule="auto"/>
      </w:pPr>
      <w:r>
        <w:separator/>
      </w:r>
    </w:p>
  </w:endnote>
  <w:endnote w:type="continuationSeparator" w:id="0">
    <w:p w14:paraId="37E4F200" w14:textId="77777777" w:rsidR="006B0FFE" w:rsidRDefault="006B0FF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96313"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64F2862A" wp14:editId="4711D5DE">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D5EA" w14:textId="77777777" w:rsidR="006B0FFE" w:rsidRDefault="006B0FFE" w:rsidP="002A5F1E">
      <w:pPr>
        <w:spacing w:line="240" w:lineRule="auto"/>
      </w:pPr>
      <w:r>
        <w:separator/>
      </w:r>
    </w:p>
  </w:footnote>
  <w:footnote w:type="continuationSeparator" w:id="0">
    <w:p w14:paraId="5676279C" w14:textId="77777777" w:rsidR="006B0FFE" w:rsidRDefault="006B0FF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CBF9"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692924A7" wp14:editId="6A6FFAB9">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C8500E">
      <w:t>Bijlage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8176683">
    <w:abstractNumId w:val="9"/>
  </w:num>
  <w:num w:numId="2" w16cid:durableId="1772116470">
    <w:abstractNumId w:val="7"/>
  </w:num>
  <w:num w:numId="3" w16cid:durableId="1289165696">
    <w:abstractNumId w:val="6"/>
  </w:num>
  <w:num w:numId="4" w16cid:durableId="1803690491">
    <w:abstractNumId w:val="5"/>
  </w:num>
  <w:num w:numId="5" w16cid:durableId="1216087837">
    <w:abstractNumId w:val="4"/>
  </w:num>
  <w:num w:numId="6" w16cid:durableId="1494298952">
    <w:abstractNumId w:val="8"/>
  </w:num>
  <w:num w:numId="7" w16cid:durableId="1420328803">
    <w:abstractNumId w:val="3"/>
  </w:num>
  <w:num w:numId="8" w16cid:durableId="1879659252">
    <w:abstractNumId w:val="2"/>
  </w:num>
  <w:num w:numId="9" w16cid:durableId="1444109319">
    <w:abstractNumId w:val="1"/>
  </w:num>
  <w:num w:numId="10" w16cid:durableId="1287932280">
    <w:abstractNumId w:val="0"/>
  </w:num>
  <w:num w:numId="11" w16cid:durableId="468209346">
    <w:abstractNumId w:val="18"/>
  </w:num>
  <w:num w:numId="12" w16cid:durableId="291180798">
    <w:abstractNumId w:val="16"/>
  </w:num>
  <w:num w:numId="13" w16cid:durableId="506335690">
    <w:abstractNumId w:val="20"/>
  </w:num>
  <w:num w:numId="14" w16cid:durableId="1443265554">
    <w:abstractNumId w:val="10"/>
  </w:num>
  <w:num w:numId="15" w16cid:durableId="987704221">
    <w:abstractNumId w:val="11"/>
  </w:num>
  <w:num w:numId="16" w16cid:durableId="246236091">
    <w:abstractNumId w:val="13"/>
  </w:num>
  <w:num w:numId="17" w16cid:durableId="1804695401">
    <w:abstractNumId w:val="22"/>
  </w:num>
  <w:num w:numId="18" w16cid:durableId="972364337">
    <w:abstractNumId w:val="14"/>
  </w:num>
  <w:num w:numId="19" w16cid:durableId="821191641">
    <w:abstractNumId w:val="21"/>
  </w:num>
  <w:num w:numId="20" w16cid:durableId="2090958149">
    <w:abstractNumId w:val="19"/>
  </w:num>
  <w:num w:numId="21" w16cid:durableId="744187583">
    <w:abstractNumId w:val="17"/>
  </w:num>
  <w:num w:numId="22" w16cid:durableId="913978395">
    <w:abstractNumId w:val="15"/>
  </w:num>
  <w:num w:numId="23" w16cid:durableId="608664292">
    <w:abstractNumId w:val="23"/>
  </w:num>
  <w:num w:numId="24" w16cid:durableId="1092358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FE"/>
    <w:rsid w:val="00035E8B"/>
    <w:rsid w:val="000419DE"/>
    <w:rsid w:val="000B5DAD"/>
    <w:rsid w:val="000D2C77"/>
    <w:rsid w:val="00147BA6"/>
    <w:rsid w:val="00173336"/>
    <w:rsid w:val="001D1BFC"/>
    <w:rsid w:val="002931C2"/>
    <w:rsid w:val="002A5F1E"/>
    <w:rsid w:val="002E2156"/>
    <w:rsid w:val="00385FAF"/>
    <w:rsid w:val="003D4D44"/>
    <w:rsid w:val="00477340"/>
    <w:rsid w:val="004E2359"/>
    <w:rsid w:val="0057067C"/>
    <w:rsid w:val="00647CD6"/>
    <w:rsid w:val="006B0FFE"/>
    <w:rsid w:val="006E79CC"/>
    <w:rsid w:val="00786584"/>
    <w:rsid w:val="007A0D79"/>
    <w:rsid w:val="007A5A36"/>
    <w:rsid w:val="007C6550"/>
    <w:rsid w:val="008352B3"/>
    <w:rsid w:val="00854E0E"/>
    <w:rsid w:val="00871CB9"/>
    <w:rsid w:val="0095633A"/>
    <w:rsid w:val="00973AF5"/>
    <w:rsid w:val="009751E5"/>
    <w:rsid w:val="00995FBA"/>
    <w:rsid w:val="00A011DE"/>
    <w:rsid w:val="00A631AE"/>
    <w:rsid w:val="00A77115"/>
    <w:rsid w:val="00BE1B22"/>
    <w:rsid w:val="00BF6E27"/>
    <w:rsid w:val="00C702EB"/>
    <w:rsid w:val="00C8500E"/>
    <w:rsid w:val="00C93197"/>
    <w:rsid w:val="00CD33F4"/>
    <w:rsid w:val="00D30C98"/>
    <w:rsid w:val="00DC61FF"/>
    <w:rsid w:val="00E63409"/>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10E75"/>
  <w15:chartTrackingRefBased/>
  <w15:docId w15:val="{18F0E8A2-068E-4F9C-83C5-2FB234CF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C8500E"/>
  </w:style>
  <w:style w:type="character" w:customStyle="1" w:styleId="eop">
    <w:name w:val="eop"/>
    <w:basedOn w:val="Standaardalinea-lettertype"/>
    <w:rsid w:val="00C8500E"/>
  </w:style>
  <w:style w:type="paragraph" w:customStyle="1" w:styleId="paragraph">
    <w:name w:val="paragraph"/>
    <w:basedOn w:val="Standaard"/>
    <w:rsid w:val="00C850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gwi\OneDrive\Documents\VRK\projecten\Digitaal%20dossier%20JGZ\aanbestedingsdocumenten\Bijlage%2010%20Verklaring%20middelen%20derde%20VRK%20v1.0.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37AB56DACD914BB00F32C56947EDDC" ma:contentTypeVersion="12" ma:contentTypeDescription="Een nieuw document maken." ma:contentTypeScope="" ma:versionID="7d2bb2be8fab1d5ca295b0b15a3e4fac">
  <xsd:schema xmlns:xsd="http://www.w3.org/2001/XMLSchema" xmlns:xs="http://www.w3.org/2001/XMLSchema" xmlns:p="http://schemas.microsoft.com/office/2006/metadata/properties" xmlns:ns2="8ae9b03f-b22a-4200-80a8-4650a4ae11c9" xmlns:ns3="c027246c-8f3a-49ce-bf6b-0c1d22b6794a" targetNamespace="http://schemas.microsoft.com/office/2006/metadata/properties" ma:root="true" ma:fieldsID="7e6319a853e1caeb6273d7fc7cd33123" ns2:_="" ns3:_="">
    <xsd:import namespace="8ae9b03f-b22a-4200-80a8-4650a4ae11c9"/>
    <xsd:import namespace="c027246c-8f3a-49ce-bf6b-0c1d22b67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b03f-b22a-4200-80a8-4650a4ae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7246c-8f3a-49ce-bf6b-0c1d22b679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B4B240BD-D06E-4CC8-94EE-99625388E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b03f-b22a-4200-80a8-4650a4ae11c9"/>
    <ds:schemaRef ds:uri="c027246c-8f3a-49ce-bf6b-0c1d22b6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10 Verklaring middelen derde VRK v1.0</Template>
  <TotalTime>1</TotalTime>
  <Pages>1</Pages>
  <Words>270</Words>
  <Characters>1488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1</cp:revision>
  <dcterms:created xsi:type="dcterms:W3CDTF">2025-01-16T11:35:00Z</dcterms:created>
  <dcterms:modified xsi:type="dcterms:W3CDTF">2025-01-16T11:36:00Z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0x010100C237AB56DACD914BB00F32C56947EDDC</vt:lpwstr>
  </property>
  <property fmtid="{D5CDD505-2E9C-101B-9397-08002B2CF9AE}" pid="4" name="MediaServiceImageTags">
    <vt:lpwstr/>
  </property>
</Properties>
</file>