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287D9" w14:textId="1B39D684" w:rsidR="00FE5F24" w:rsidRPr="00285D8B" w:rsidRDefault="008D022B" w:rsidP="00FE5F24">
      <w:pPr>
        <w:pStyle w:val="KopBijlage"/>
        <w:rPr>
          <w:color w:val="004563"/>
        </w:rPr>
      </w:pPr>
      <w:r>
        <w:rPr>
          <w:color w:val="004563"/>
        </w:rPr>
        <w:t>Standaardformulier vragen</w:t>
      </w:r>
    </w:p>
    <w:p w14:paraId="3852566A" w14:textId="77777777" w:rsidR="00FE5F24" w:rsidRPr="006B6D0C" w:rsidRDefault="00FE5F24" w:rsidP="00FE5F24"/>
    <w:p w14:paraId="0E80BB25" w14:textId="34DF9106" w:rsidR="009F7380" w:rsidRPr="007140F1" w:rsidRDefault="009F7380" w:rsidP="009F7380">
      <w:r w:rsidRPr="00EC42A0">
        <w:t>Betreft:</w:t>
      </w:r>
      <w:r w:rsidRPr="00EC42A0">
        <w:tab/>
      </w:r>
      <w:r w:rsidR="00A4799E">
        <w:t>Marktconsultatie IT Dienstverlening</w:t>
      </w:r>
    </w:p>
    <w:p w14:paraId="65313305" w14:textId="77777777" w:rsidR="0082542E" w:rsidRDefault="0082542E" w:rsidP="00DB290A">
      <w:pPr>
        <w:spacing w:line="276" w:lineRule="auto"/>
        <w:ind w:right="850"/>
        <w:rPr>
          <w:rFonts w:cs="Arial"/>
        </w:rPr>
      </w:pPr>
    </w:p>
    <w:tbl>
      <w:tblPr>
        <w:tblStyle w:val="Tabelraster1"/>
        <w:tblW w:w="9493" w:type="dxa"/>
        <w:tblLook w:val="04A0" w:firstRow="1" w:lastRow="0" w:firstColumn="1" w:lastColumn="0" w:noHBand="0" w:noVBand="1"/>
      </w:tblPr>
      <w:tblGrid>
        <w:gridCol w:w="988"/>
        <w:gridCol w:w="2693"/>
        <w:gridCol w:w="5812"/>
      </w:tblGrid>
      <w:tr w:rsidR="009F7380" w:rsidRPr="00444DB5" w14:paraId="6E925346" w14:textId="77777777" w:rsidTr="009F73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tcW w:w="988" w:type="dxa"/>
          </w:tcPr>
          <w:p w14:paraId="2B7F27DA" w14:textId="3D027058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Vraag nr. </w:t>
            </w:r>
          </w:p>
        </w:tc>
        <w:tc>
          <w:tcPr>
            <w:tcW w:w="2693" w:type="dxa"/>
          </w:tcPr>
          <w:p w14:paraId="4828924A" w14:textId="4E362F95" w:rsidR="009F7380" w:rsidRPr="00444DB5" w:rsidRDefault="009F7380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Document, </w:t>
            </w:r>
            <w:r w:rsidR="007922E3">
              <w:rPr>
                <w:rFonts w:cs="Arial"/>
                <w:b/>
                <w:bCs/>
                <w:sz w:val="18"/>
                <w:szCs w:val="18"/>
              </w:rPr>
              <w:t xml:space="preserve">paragraaf, </w:t>
            </w:r>
            <w:r w:rsidR="00A4799E"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5812" w:type="dxa"/>
          </w:tcPr>
          <w:p w14:paraId="5780EE48" w14:textId="7C8A640A" w:rsidR="009F7380" w:rsidRPr="00444DB5" w:rsidRDefault="000F4C72" w:rsidP="00444DB5">
            <w:pPr>
              <w:spacing w:line="250" w:lineRule="atLeast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Vraag</w:t>
            </w:r>
          </w:p>
        </w:tc>
      </w:tr>
      <w:tr w:rsidR="009F7380" w:rsidRPr="00444DB5" w14:paraId="1B18BEA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tcW w:w="988" w:type="dxa"/>
          </w:tcPr>
          <w:p w14:paraId="7E91A78D" w14:textId="797D9E2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4D5C7A1" w14:textId="23C80CF2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5812" w:type="dxa"/>
          </w:tcPr>
          <w:p w14:paraId="08584BA0" w14:textId="642CBFD4" w:rsidR="009F7380" w:rsidRPr="00444DB5" w:rsidRDefault="009F7380" w:rsidP="00444DB5">
            <w:p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</w:tr>
      <w:tr w:rsidR="009F7380" w:rsidRPr="00444DB5" w14:paraId="05B786D7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50"/>
        </w:trPr>
        <w:tc>
          <w:tcPr>
            <w:tcW w:w="988" w:type="dxa"/>
          </w:tcPr>
          <w:p w14:paraId="1F568747" w14:textId="6F6709C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55905F45" w14:textId="0156E8A5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EA3C7EA" w14:textId="4CA56D17" w:rsidR="009F7380" w:rsidRPr="00444DB5" w:rsidRDefault="009F7380" w:rsidP="00444DB5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3C8B5B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tcW w:w="988" w:type="dxa"/>
          </w:tcPr>
          <w:p w14:paraId="6CBCA545" w14:textId="393E3C5B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C1D26A1" w14:textId="5539721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55FAAF5" w14:textId="7E27BAE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279CBE8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4"/>
        </w:trPr>
        <w:tc>
          <w:tcPr>
            <w:tcW w:w="988" w:type="dxa"/>
          </w:tcPr>
          <w:p w14:paraId="65EEF5C1" w14:textId="718E89B6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B56DEA2" w14:textId="5060C972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6EA7A771" w14:textId="17DB3A8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6961AEE5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</w:trPr>
        <w:tc>
          <w:tcPr>
            <w:tcW w:w="988" w:type="dxa"/>
          </w:tcPr>
          <w:p w14:paraId="4345A060" w14:textId="2B34BC75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61265538" w14:textId="6F7120A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6A03716" w14:textId="2C1CFF0B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45BAB7BB" w14:textId="77777777" w:rsidTr="00E0193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3"/>
        </w:trPr>
        <w:tc>
          <w:tcPr>
            <w:tcW w:w="988" w:type="dxa"/>
          </w:tcPr>
          <w:p w14:paraId="637F8033" w14:textId="017427DC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D660BC8" w14:textId="0A10E626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3EDEB6AC" w14:textId="61FEE12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5C0DAA60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tcW w:w="988" w:type="dxa"/>
          </w:tcPr>
          <w:p w14:paraId="2727627E" w14:textId="13EA7EEF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2CFA4DBF" w14:textId="2483DD9A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985674A" w14:textId="4559E3C5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9F7380" w:rsidRPr="00444DB5" w14:paraId="3831D364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34E0922" w14:textId="6FAE05F8" w:rsidR="009F7380" w:rsidRPr="009F7380" w:rsidRDefault="009F738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33C1122D" w14:textId="30A262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0E3245D" w14:textId="71D91909" w:rsidR="009F7380" w:rsidRPr="00444DB5" w:rsidRDefault="009F738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575FAF6B" w14:textId="77777777" w:rsidTr="009F73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43C1B789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79AAE0BA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2B7C373B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  <w:tr w:rsidR="00EC42A0" w:rsidRPr="00444DB5" w14:paraId="2F185505" w14:textId="77777777" w:rsidTr="009F738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7"/>
        </w:trPr>
        <w:tc>
          <w:tcPr>
            <w:tcW w:w="988" w:type="dxa"/>
          </w:tcPr>
          <w:p w14:paraId="197E5E67" w14:textId="77777777" w:rsidR="00EC42A0" w:rsidRPr="009F7380" w:rsidRDefault="00EC42A0" w:rsidP="009F7380">
            <w:pPr>
              <w:pStyle w:val="Lijstalinea"/>
              <w:numPr>
                <w:ilvl w:val="0"/>
                <w:numId w:val="1"/>
              </w:numPr>
              <w:spacing w:line="250" w:lineRule="atLeast"/>
              <w:jc w:val="both"/>
              <w:rPr>
                <w:rFonts w:cs="Arial"/>
                <w:sz w:val="18"/>
              </w:rPr>
            </w:pPr>
          </w:p>
        </w:tc>
        <w:tc>
          <w:tcPr>
            <w:tcW w:w="2693" w:type="dxa"/>
          </w:tcPr>
          <w:p w14:paraId="1FF84958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  <w:tc>
          <w:tcPr>
            <w:tcW w:w="5812" w:type="dxa"/>
          </w:tcPr>
          <w:p w14:paraId="13228A17" w14:textId="77777777" w:rsidR="00EC42A0" w:rsidRPr="00444DB5" w:rsidRDefault="00EC42A0" w:rsidP="009F7380">
            <w:pPr>
              <w:spacing w:line="250" w:lineRule="atLeast"/>
              <w:jc w:val="both"/>
              <w:rPr>
                <w:sz w:val="18"/>
              </w:rPr>
            </w:pPr>
          </w:p>
        </w:tc>
      </w:tr>
    </w:tbl>
    <w:p w14:paraId="6A877C91" w14:textId="77777777" w:rsidR="00815E70" w:rsidRDefault="00815E70" w:rsidP="00FE5F24">
      <w:pPr>
        <w:ind w:right="850"/>
      </w:pPr>
    </w:p>
    <w:sectPr w:rsidR="00815E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72C98" w14:textId="77777777" w:rsidR="0055461C" w:rsidRDefault="0055461C" w:rsidP="009753AC">
      <w:pPr>
        <w:spacing w:line="240" w:lineRule="auto"/>
      </w:pPr>
      <w:r>
        <w:separator/>
      </w:r>
    </w:p>
  </w:endnote>
  <w:endnote w:type="continuationSeparator" w:id="0">
    <w:p w14:paraId="184DEA4E" w14:textId="77777777" w:rsidR="0055461C" w:rsidRDefault="0055461C" w:rsidP="00975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688" w14:textId="77777777" w:rsidR="009753AC" w:rsidRDefault="009753A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50F6" w14:textId="77777777" w:rsidR="009753AC" w:rsidRDefault="009753AC">
    <w:pPr>
      <w:pStyle w:val="Voettekst"/>
    </w:pPr>
    <w:r>
      <w:rPr>
        <w:noProof/>
      </w:rPr>
      <w:drawing>
        <wp:inline distT="0" distB="0" distL="0" distR="0" wp14:anchorId="176B2BFA" wp14:editId="0582D97C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32C6D" w14:textId="77777777" w:rsidR="009753AC" w:rsidRDefault="009753A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39908" w14:textId="77777777" w:rsidR="0055461C" w:rsidRDefault="0055461C" w:rsidP="009753AC">
      <w:pPr>
        <w:spacing w:line="240" w:lineRule="auto"/>
      </w:pPr>
      <w:r>
        <w:separator/>
      </w:r>
    </w:p>
  </w:footnote>
  <w:footnote w:type="continuationSeparator" w:id="0">
    <w:p w14:paraId="15800F48" w14:textId="77777777" w:rsidR="0055461C" w:rsidRDefault="0055461C" w:rsidP="00975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2AA6C" w14:textId="77777777" w:rsidR="009753AC" w:rsidRDefault="009753A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5A3AE" w14:textId="77777777" w:rsidR="009753AC" w:rsidRDefault="009753A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4C2C" w14:textId="77777777" w:rsidR="009753AC" w:rsidRDefault="009753A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D75DD9"/>
    <w:multiLevelType w:val="hybridMultilevel"/>
    <w:tmpl w:val="469E9C1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3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A89"/>
    <w:rsid w:val="000C3262"/>
    <w:rsid w:val="000F4C72"/>
    <w:rsid w:val="001C2FC0"/>
    <w:rsid w:val="001F42F1"/>
    <w:rsid w:val="00282A89"/>
    <w:rsid w:val="00285D8B"/>
    <w:rsid w:val="00397DF0"/>
    <w:rsid w:val="003B3DCF"/>
    <w:rsid w:val="00444DB5"/>
    <w:rsid w:val="0055461C"/>
    <w:rsid w:val="0056258F"/>
    <w:rsid w:val="005B5319"/>
    <w:rsid w:val="005D5B3B"/>
    <w:rsid w:val="0068171F"/>
    <w:rsid w:val="00722C4F"/>
    <w:rsid w:val="007922E3"/>
    <w:rsid w:val="00815E70"/>
    <w:rsid w:val="0082542E"/>
    <w:rsid w:val="008D022B"/>
    <w:rsid w:val="00932644"/>
    <w:rsid w:val="009753AC"/>
    <w:rsid w:val="009F7380"/>
    <w:rsid w:val="00A4799E"/>
    <w:rsid w:val="00C47E0A"/>
    <w:rsid w:val="00DB290A"/>
    <w:rsid w:val="00DE11E5"/>
    <w:rsid w:val="00E0193D"/>
    <w:rsid w:val="00E52772"/>
    <w:rsid w:val="00EC42A0"/>
    <w:rsid w:val="00ED46D5"/>
    <w:rsid w:val="00F1359D"/>
    <w:rsid w:val="00F45363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0DED"/>
  <w15:chartTrackingRefBased/>
  <w15:docId w15:val="{C1C25620-E49D-4292-8589-A752138A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E5F24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FE5F2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semiHidden/>
    <w:unhideWhenUsed/>
    <w:rsid w:val="00FE5F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FE5F2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E5F24"/>
    <w:rPr>
      <w:rFonts w:ascii="Arial" w:eastAsia="Times New Roman" w:hAnsi="Arial" w:cs="Times New Roman"/>
      <w:sz w:val="20"/>
      <w:szCs w:val="20"/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FE5F24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FFFFFF" w:themeColor="background1"/>
        <w:sz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FE5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rsid w:val="00444DB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753A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53AC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9F73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20.%20Nieuwe%20formats%202024-2025\2.%20Huidige%20offerteaanvraag\Bijlage%201.%20Checklist%20offerte_M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8D379-2508-4B8B-9573-64B2F13B8D91}">
  <ds:schemaRefs>
    <ds:schemaRef ds:uri="8ec15e5c-3567-4a38-9db6-8c5ccf130c2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9de11591-56c2-4440-9348-a521a63a3945"/>
    <ds:schemaRef ds:uri="98491d9f-23c4-41d1-a5d0-fef24160bcfd"/>
  </ds:schemaRefs>
</ds:datastoreItem>
</file>

<file path=customXml/itemProps2.xml><?xml version="1.0" encoding="utf-8"?>
<ds:datastoreItem xmlns:ds="http://schemas.openxmlformats.org/officeDocument/2006/customXml" ds:itemID="{7217E908-6226-4D45-A3BC-4DFE6863E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e11591-56c2-4440-9348-a521a63a3945"/>
    <ds:schemaRef ds:uri="98491d9f-23c4-41d1-a5d0-fef24160bc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8D0A8-14FB-464B-99D6-A2605FE7B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Checklist offerte_MO.dotx</Template>
  <TotalTime>2</TotalTime>
  <Pages>1</Pages>
  <Words>24</Words>
  <Characters>135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6</cp:revision>
  <dcterms:created xsi:type="dcterms:W3CDTF">2025-03-31T11:02:00Z</dcterms:created>
  <dcterms:modified xsi:type="dcterms:W3CDTF">2025-07-04T09:06:00Z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43800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