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05842" w14:textId="009AE737" w:rsidR="001E3827" w:rsidRPr="001E3827" w:rsidRDefault="001E3827" w:rsidP="001E3827">
      <w:pPr>
        <w:rPr>
          <w:b/>
          <w:bCs/>
          <w:sz w:val="22"/>
          <w:szCs w:val="22"/>
        </w:rPr>
      </w:pPr>
      <w:r w:rsidRPr="001E3827">
        <w:rPr>
          <w:b/>
          <w:bCs/>
          <w:sz w:val="22"/>
          <w:szCs w:val="22"/>
        </w:rPr>
        <w:t xml:space="preserve">BIJLAGE </w:t>
      </w:r>
      <w:r w:rsidR="00DB1C23">
        <w:rPr>
          <w:b/>
          <w:bCs/>
          <w:sz w:val="22"/>
          <w:szCs w:val="22"/>
        </w:rPr>
        <w:t>2</w:t>
      </w:r>
    </w:p>
    <w:p w14:paraId="6A46ACBF" w14:textId="75B8F221" w:rsidR="00B97A1E" w:rsidRDefault="001E3827" w:rsidP="001E3827">
      <w:r>
        <w:t xml:space="preserve">DEELNAMEFORMULIER </w:t>
      </w:r>
      <w:r w:rsidR="00DB1C23">
        <w:t>Verzekeringsmakelaar</w:t>
      </w:r>
    </w:p>
    <w:p w14:paraId="345E143F" w14:textId="77777777" w:rsidR="001E3827" w:rsidRDefault="001E3827" w:rsidP="001E3827"/>
    <w:tbl>
      <w:tblPr>
        <w:tblW w:w="9284" w:type="dxa"/>
        <w:tblInd w:w="-7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61"/>
        <w:gridCol w:w="2410"/>
        <w:gridCol w:w="3613"/>
      </w:tblGrid>
      <w:tr w:rsidR="001E3827" w:rsidRPr="005A0F33" w14:paraId="6FD009AD" w14:textId="77777777" w:rsidTr="00FC05F2">
        <w:trPr>
          <w:cantSplit/>
        </w:trPr>
        <w:tc>
          <w:tcPr>
            <w:tcW w:w="3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pct10" w:color="000000" w:fill="FFFFFF"/>
          </w:tcPr>
          <w:p w14:paraId="183B8E34" w14:textId="77777777" w:rsidR="001E3827" w:rsidRPr="005A0F33" w:rsidRDefault="001E3827" w:rsidP="00FC05F2">
            <w:pPr>
              <w:rPr>
                <w:rFonts w:cs="Arial"/>
                <w:b/>
                <w:i/>
                <w:szCs w:val="18"/>
              </w:rPr>
            </w:pPr>
            <w:bookmarkStart w:id="0" w:name="_Hlk21684191"/>
            <w:r w:rsidRPr="005A0F33">
              <w:rPr>
                <w:rFonts w:cs="Arial"/>
                <w:b/>
                <w:i/>
                <w:szCs w:val="18"/>
              </w:rPr>
              <w:t>Gegevens Aanbieder</w:t>
            </w:r>
            <w:r w:rsidRPr="005A0F33">
              <w:rPr>
                <w:rFonts w:cs="Arial"/>
                <w:b/>
                <w:i/>
                <w:szCs w:val="18"/>
                <w:highlight w:val="lightGray"/>
              </w:rPr>
              <w:t>/penvoerder</w:t>
            </w:r>
          </w:p>
        </w:tc>
        <w:tc>
          <w:tcPr>
            <w:tcW w:w="60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</w:tcPr>
          <w:p w14:paraId="3FCB2826" w14:textId="77777777" w:rsidR="001E3827" w:rsidRPr="005A0F33" w:rsidRDefault="001E3827" w:rsidP="00FC05F2">
            <w:pPr>
              <w:rPr>
                <w:rFonts w:cs="Arial"/>
                <w:b/>
                <w:i/>
                <w:szCs w:val="18"/>
              </w:rPr>
            </w:pPr>
            <w:r w:rsidRPr="005A0F33">
              <w:rPr>
                <w:rFonts w:cs="Arial"/>
                <w:b/>
                <w:i/>
                <w:szCs w:val="18"/>
              </w:rPr>
              <w:t>Opgave gegevens:</w:t>
            </w:r>
          </w:p>
        </w:tc>
      </w:tr>
      <w:tr w:rsidR="001E3827" w:rsidRPr="005A0F33" w14:paraId="5CF24138" w14:textId="77777777" w:rsidTr="00FC05F2">
        <w:trPr>
          <w:cantSplit/>
        </w:trPr>
        <w:tc>
          <w:tcPr>
            <w:tcW w:w="3261" w:type="dxa"/>
            <w:tcBorders>
              <w:top w:val="single" w:sz="12" w:space="0" w:color="000000"/>
              <w:left w:val="single" w:sz="4" w:space="0" w:color="auto"/>
            </w:tcBorders>
          </w:tcPr>
          <w:p w14:paraId="1B1023D1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  <w:r w:rsidRPr="005A0F33">
              <w:rPr>
                <w:rFonts w:cs="Arial"/>
                <w:szCs w:val="18"/>
              </w:rPr>
              <w:t>Naam bedrijf:</w:t>
            </w:r>
          </w:p>
        </w:tc>
        <w:tc>
          <w:tcPr>
            <w:tcW w:w="6023" w:type="dxa"/>
            <w:gridSpan w:val="2"/>
            <w:tcBorders>
              <w:top w:val="single" w:sz="12" w:space="0" w:color="auto"/>
              <w:right w:val="single" w:sz="4" w:space="0" w:color="auto"/>
            </w:tcBorders>
          </w:tcPr>
          <w:p w14:paraId="553AC70A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</w:p>
          <w:p w14:paraId="4AF2BABA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</w:p>
        </w:tc>
      </w:tr>
      <w:tr w:rsidR="001E3827" w:rsidRPr="005A0F33" w14:paraId="44D32113" w14:textId="77777777" w:rsidTr="00FC05F2">
        <w:trPr>
          <w:cantSplit/>
        </w:trPr>
        <w:tc>
          <w:tcPr>
            <w:tcW w:w="3261" w:type="dxa"/>
            <w:tcBorders>
              <w:left w:val="single" w:sz="4" w:space="0" w:color="auto"/>
            </w:tcBorders>
          </w:tcPr>
          <w:p w14:paraId="54BCDE67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  <w:r w:rsidRPr="005A0F33">
              <w:rPr>
                <w:rFonts w:cs="Arial"/>
                <w:szCs w:val="18"/>
              </w:rPr>
              <w:t>Postadres:</w:t>
            </w:r>
          </w:p>
        </w:tc>
        <w:tc>
          <w:tcPr>
            <w:tcW w:w="6023" w:type="dxa"/>
            <w:gridSpan w:val="2"/>
            <w:tcBorders>
              <w:right w:val="single" w:sz="4" w:space="0" w:color="auto"/>
            </w:tcBorders>
          </w:tcPr>
          <w:p w14:paraId="6CAD062F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  <w:r w:rsidRPr="005A0F33">
              <w:rPr>
                <w:rFonts w:cs="Arial"/>
                <w:b/>
                <w:szCs w:val="18"/>
              </w:rPr>
              <w:br/>
            </w:r>
          </w:p>
        </w:tc>
      </w:tr>
      <w:tr w:rsidR="001E3827" w:rsidRPr="005A0F33" w14:paraId="6447A637" w14:textId="77777777" w:rsidTr="00FC05F2">
        <w:trPr>
          <w:cantSplit/>
        </w:trPr>
        <w:tc>
          <w:tcPr>
            <w:tcW w:w="3261" w:type="dxa"/>
            <w:tcBorders>
              <w:left w:val="single" w:sz="4" w:space="0" w:color="auto"/>
            </w:tcBorders>
          </w:tcPr>
          <w:p w14:paraId="72A8B43C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  <w:r w:rsidRPr="005A0F33">
              <w:rPr>
                <w:rFonts w:cs="Arial"/>
                <w:szCs w:val="18"/>
              </w:rPr>
              <w:t>Postcode en Plaats:</w:t>
            </w:r>
          </w:p>
        </w:tc>
        <w:tc>
          <w:tcPr>
            <w:tcW w:w="6023" w:type="dxa"/>
            <w:gridSpan w:val="2"/>
            <w:tcBorders>
              <w:right w:val="single" w:sz="4" w:space="0" w:color="auto"/>
            </w:tcBorders>
          </w:tcPr>
          <w:p w14:paraId="4D1755EF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</w:p>
          <w:p w14:paraId="1348A0A5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</w:p>
        </w:tc>
      </w:tr>
      <w:tr w:rsidR="001E3827" w:rsidRPr="005A0F33" w14:paraId="457B4731" w14:textId="77777777" w:rsidTr="00FC05F2">
        <w:trPr>
          <w:cantSplit/>
        </w:trPr>
        <w:tc>
          <w:tcPr>
            <w:tcW w:w="3261" w:type="dxa"/>
            <w:tcBorders>
              <w:left w:val="single" w:sz="4" w:space="0" w:color="auto"/>
            </w:tcBorders>
          </w:tcPr>
          <w:p w14:paraId="2BC088BD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  <w:r w:rsidRPr="005A0F33">
              <w:rPr>
                <w:rFonts w:cs="Arial"/>
                <w:szCs w:val="18"/>
              </w:rPr>
              <w:t>Naam en functie contactpersoon:</w:t>
            </w:r>
          </w:p>
          <w:p w14:paraId="144A7EB3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</w:p>
        </w:tc>
        <w:tc>
          <w:tcPr>
            <w:tcW w:w="6023" w:type="dxa"/>
            <w:gridSpan w:val="2"/>
            <w:tcBorders>
              <w:right w:val="single" w:sz="4" w:space="0" w:color="auto"/>
            </w:tcBorders>
          </w:tcPr>
          <w:p w14:paraId="08EB49CF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</w:p>
        </w:tc>
      </w:tr>
      <w:tr w:rsidR="001E3827" w:rsidRPr="005A0F33" w14:paraId="7DAD1BDF" w14:textId="77777777" w:rsidTr="00FC05F2">
        <w:trPr>
          <w:cantSplit/>
        </w:trPr>
        <w:tc>
          <w:tcPr>
            <w:tcW w:w="3261" w:type="dxa"/>
            <w:tcBorders>
              <w:left w:val="single" w:sz="4" w:space="0" w:color="auto"/>
            </w:tcBorders>
          </w:tcPr>
          <w:p w14:paraId="2566F719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  <w:r w:rsidRPr="005A0F33">
              <w:rPr>
                <w:rFonts w:cs="Arial"/>
                <w:szCs w:val="18"/>
              </w:rPr>
              <w:t>Telefoonnummer contactpersoon:</w:t>
            </w:r>
          </w:p>
          <w:p w14:paraId="7A223AD1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</w:p>
        </w:tc>
        <w:tc>
          <w:tcPr>
            <w:tcW w:w="6023" w:type="dxa"/>
            <w:gridSpan w:val="2"/>
            <w:tcBorders>
              <w:right w:val="single" w:sz="4" w:space="0" w:color="auto"/>
            </w:tcBorders>
          </w:tcPr>
          <w:p w14:paraId="0E3761BC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</w:p>
        </w:tc>
      </w:tr>
      <w:tr w:rsidR="001E3827" w:rsidRPr="005A0F33" w14:paraId="7A0211A4" w14:textId="77777777" w:rsidTr="00FC05F2">
        <w:trPr>
          <w:cantSplit/>
        </w:trPr>
        <w:tc>
          <w:tcPr>
            <w:tcW w:w="3261" w:type="dxa"/>
            <w:tcBorders>
              <w:left w:val="single" w:sz="4" w:space="0" w:color="auto"/>
            </w:tcBorders>
          </w:tcPr>
          <w:p w14:paraId="75132B27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  <w:r w:rsidRPr="005A0F33">
              <w:rPr>
                <w:rFonts w:cs="Arial"/>
                <w:szCs w:val="18"/>
              </w:rPr>
              <w:t>E-mailadres contactpersoon:</w:t>
            </w:r>
          </w:p>
          <w:p w14:paraId="7B6B5BCB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</w:p>
        </w:tc>
        <w:tc>
          <w:tcPr>
            <w:tcW w:w="6023" w:type="dxa"/>
            <w:gridSpan w:val="2"/>
            <w:tcBorders>
              <w:right w:val="single" w:sz="4" w:space="0" w:color="auto"/>
            </w:tcBorders>
          </w:tcPr>
          <w:p w14:paraId="60AD78D9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</w:p>
        </w:tc>
      </w:tr>
      <w:tr w:rsidR="001E3827" w:rsidRPr="005A0F33" w14:paraId="006995BE" w14:textId="77777777" w:rsidTr="00FC05F2">
        <w:trPr>
          <w:cantSplit/>
        </w:trPr>
        <w:tc>
          <w:tcPr>
            <w:tcW w:w="3261" w:type="dxa"/>
            <w:tcBorders>
              <w:left w:val="single" w:sz="4" w:space="0" w:color="auto"/>
            </w:tcBorders>
          </w:tcPr>
          <w:p w14:paraId="3C6BC799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  <w:r w:rsidRPr="005A0F33">
              <w:rPr>
                <w:rFonts w:cs="Arial"/>
                <w:szCs w:val="18"/>
              </w:rPr>
              <w:t>Naam en functie van de persoon die de onderneming rechtsgeldig kan vertegenwoordigen:</w:t>
            </w:r>
          </w:p>
          <w:p w14:paraId="0DD51EB6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</w:p>
        </w:tc>
        <w:tc>
          <w:tcPr>
            <w:tcW w:w="6023" w:type="dxa"/>
            <w:gridSpan w:val="2"/>
            <w:tcBorders>
              <w:right w:val="single" w:sz="4" w:space="0" w:color="auto"/>
            </w:tcBorders>
          </w:tcPr>
          <w:p w14:paraId="4407F5B2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</w:p>
        </w:tc>
      </w:tr>
      <w:tr w:rsidR="001E3827" w:rsidRPr="005A0F33" w14:paraId="07FD1945" w14:textId="77777777" w:rsidTr="00FC05F2">
        <w:trPr>
          <w:cantSplit/>
        </w:trPr>
        <w:tc>
          <w:tcPr>
            <w:tcW w:w="3261" w:type="dxa"/>
            <w:tcBorders>
              <w:left w:val="single" w:sz="4" w:space="0" w:color="auto"/>
            </w:tcBorders>
          </w:tcPr>
          <w:p w14:paraId="6DA258F6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  <w:bookmarkStart w:id="1" w:name="_Hlk21684314"/>
            <w:bookmarkEnd w:id="0"/>
            <w:r w:rsidRPr="005A0F33">
              <w:rPr>
                <w:rFonts w:cs="Arial"/>
                <w:szCs w:val="18"/>
              </w:rPr>
              <w:t>De Aanbieder maakt gebruik van een of meerdere onderaannemers.</w:t>
            </w:r>
          </w:p>
        </w:tc>
        <w:tc>
          <w:tcPr>
            <w:tcW w:w="2410" w:type="dxa"/>
          </w:tcPr>
          <w:p w14:paraId="083BC564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  <w:r w:rsidRPr="005A0F33">
              <w:rPr>
                <w:rFonts w:cs="Arial"/>
                <w:szCs w:val="18"/>
              </w:rPr>
              <w:t>Ja / Nee</w:t>
            </w:r>
          </w:p>
          <w:p w14:paraId="78103E1A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  <w:r w:rsidRPr="005A0F33">
              <w:rPr>
                <w:rFonts w:cs="Arial"/>
                <w:szCs w:val="18"/>
              </w:rPr>
              <w:t>Voor welke onderdelen:</w:t>
            </w:r>
          </w:p>
        </w:tc>
        <w:tc>
          <w:tcPr>
            <w:tcW w:w="3613" w:type="dxa"/>
            <w:tcBorders>
              <w:right w:val="single" w:sz="4" w:space="0" w:color="auto"/>
            </w:tcBorders>
          </w:tcPr>
          <w:p w14:paraId="222B752A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  <w:r w:rsidRPr="005A0F33">
              <w:rPr>
                <w:rFonts w:cs="Arial"/>
                <w:szCs w:val="18"/>
              </w:rPr>
              <w:t>NAW-gegevens onderaannemer(s):</w:t>
            </w:r>
          </w:p>
          <w:p w14:paraId="783AA0B3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</w:p>
          <w:p w14:paraId="7C33E810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</w:p>
          <w:p w14:paraId="6E5AA386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</w:p>
          <w:p w14:paraId="2640334F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</w:p>
        </w:tc>
      </w:tr>
      <w:bookmarkEnd w:id="1"/>
      <w:tr w:rsidR="001E3827" w:rsidRPr="005A0F33" w14:paraId="421E99F5" w14:textId="77777777" w:rsidTr="00FC05F2">
        <w:trPr>
          <w:cantSplit/>
          <w:trHeight w:val="2643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</w:tcBorders>
          </w:tcPr>
          <w:p w14:paraId="13BF2F0E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  <w:r w:rsidRPr="005A0F33">
              <w:rPr>
                <w:rFonts w:cs="Arial"/>
                <w:szCs w:val="18"/>
              </w:rPr>
              <w:t>De Aanbieder/penvoerder verklaart door ondertekening:</w:t>
            </w:r>
          </w:p>
          <w:p w14:paraId="287CEE66" w14:textId="77777777" w:rsidR="001E3827" w:rsidRPr="005A0F33" w:rsidRDefault="001E3827" w:rsidP="001E3827">
            <w:pPr>
              <w:numPr>
                <w:ilvl w:val="0"/>
                <w:numId w:val="15"/>
              </w:numPr>
              <w:spacing w:line="240" w:lineRule="auto"/>
              <w:rPr>
                <w:rFonts w:cs="Arial"/>
                <w:szCs w:val="18"/>
              </w:rPr>
            </w:pPr>
            <w:r w:rsidRPr="005A0F33">
              <w:rPr>
                <w:rFonts w:cs="Arial"/>
                <w:szCs w:val="18"/>
              </w:rPr>
              <w:t>de Aanbieding geheel naar waarheid te hebben ingevuld;</w:t>
            </w:r>
          </w:p>
          <w:p w14:paraId="5BD28F60" w14:textId="77777777" w:rsidR="001E3827" w:rsidRPr="005A0F33" w:rsidRDefault="001E3827" w:rsidP="001E3827">
            <w:pPr>
              <w:numPr>
                <w:ilvl w:val="0"/>
                <w:numId w:val="15"/>
              </w:numPr>
              <w:spacing w:line="240" w:lineRule="auto"/>
              <w:rPr>
                <w:rFonts w:cs="Arial"/>
                <w:szCs w:val="18"/>
              </w:rPr>
            </w:pPr>
            <w:r w:rsidRPr="005A0F33">
              <w:rPr>
                <w:rFonts w:cs="Arial"/>
                <w:szCs w:val="18"/>
              </w:rPr>
              <w:t>te voldoen aan de eisen zoals opgenomen in de offerteaanvraag en bijlagen, met in achtneming van de eventuele nota’s van inlichtingen.</w:t>
            </w:r>
          </w:p>
        </w:tc>
        <w:tc>
          <w:tcPr>
            <w:tcW w:w="602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7D34B4A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  <w:r w:rsidRPr="005A0F33">
              <w:rPr>
                <w:rFonts w:cs="Arial"/>
                <w:szCs w:val="18"/>
              </w:rPr>
              <w:t>Handtekening van de gemachtigde:</w:t>
            </w:r>
          </w:p>
          <w:p w14:paraId="3FFC2190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</w:p>
          <w:p w14:paraId="46A05652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</w:p>
          <w:p w14:paraId="101C6CCC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</w:p>
          <w:p w14:paraId="2D867BE4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</w:p>
          <w:p w14:paraId="1B4BB2FF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  <w:r w:rsidRPr="005A0F33">
              <w:rPr>
                <w:rFonts w:cs="Arial"/>
                <w:szCs w:val="18"/>
              </w:rPr>
              <w:t xml:space="preserve">Plaats: …………………….Datum:…………………              </w:t>
            </w:r>
          </w:p>
        </w:tc>
      </w:tr>
    </w:tbl>
    <w:p w14:paraId="2B05241F" w14:textId="77777777" w:rsidR="001E3827" w:rsidRDefault="001E3827" w:rsidP="001E3827"/>
    <w:p w14:paraId="7F47841D" w14:textId="77777777" w:rsidR="001E3827" w:rsidRDefault="001E3827" w:rsidP="001E3827">
      <w:r w:rsidRPr="001E3827">
        <w:t>In geval van meerdere deelnemers dient elk afzonderlijk lid onderstaande in te vullen en ondertekenen. Het is toegestaan dit blok meerdere malen te kopiëren op dat alle deelnemers vermeld kunnen worden.</w:t>
      </w:r>
    </w:p>
    <w:p w14:paraId="75A437FB" w14:textId="77777777" w:rsidR="001E3827" w:rsidRDefault="001E3827">
      <w:pPr>
        <w:spacing w:line="240" w:lineRule="auto"/>
      </w:pPr>
      <w:r>
        <w:br w:type="page"/>
      </w:r>
    </w:p>
    <w:tbl>
      <w:tblPr>
        <w:tblW w:w="9284" w:type="dxa"/>
        <w:tblInd w:w="-7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61"/>
        <w:gridCol w:w="6023"/>
      </w:tblGrid>
      <w:tr w:rsidR="001E3827" w:rsidRPr="005A0F33" w14:paraId="651A4EC6" w14:textId="77777777" w:rsidTr="00FC05F2">
        <w:trPr>
          <w:cantSplit/>
        </w:trPr>
        <w:tc>
          <w:tcPr>
            <w:tcW w:w="3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pct10" w:color="000000" w:fill="FFFFFF"/>
          </w:tcPr>
          <w:p w14:paraId="3804844E" w14:textId="77777777" w:rsidR="001E3827" w:rsidRPr="005A0F33" w:rsidRDefault="001E3827" w:rsidP="00FC05F2">
            <w:pPr>
              <w:rPr>
                <w:rFonts w:cs="Arial"/>
                <w:b/>
                <w:i/>
                <w:szCs w:val="18"/>
              </w:rPr>
            </w:pPr>
            <w:r w:rsidRPr="005A0F33">
              <w:rPr>
                <w:rFonts w:cs="Arial"/>
                <w:b/>
                <w:i/>
                <w:szCs w:val="18"/>
              </w:rPr>
              <w:lastRenderedPageBreak/>
              <w:t>Gegevens Aanbieder</w:t>
            </w:r>
          </w:p>
        </w:tc>
        <w:tc>
          <w:tcPr>
            <w:tcW w:w="6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</w:tcPr>
          <w:p w14:paraId="20548260" w14:textId="77777777" w:rsidR="001E3827" w:rsidRPr="005A0F33" w:rsidRDefault="001E3827" w:rsidP="00FC05F2">
            <w:pPr>
              <w:rPr>
                <w:rFonts w:cs="Arial"/>
                <w:b/>
                <w:i/>
                <w:szCs w:val="18"/>
              </w:rPr>
            </w:pPr>
            <w:r w:rsidRPr="005A0F33">
              <w:rPr>
                <w:rFonts w:cs="Arial"/>
                <w:b/>
                <w:i/>
                <w:szCs w:val="18"/>
              </w:rPr>
              <w:t>Opgave gegevens:</w:t>
            </w:r>
          </w:p>
        </w:tc>
      </w:tr>
      <w:tr w:rsidR="001E3827" w:rsidRPr="005A0F33" w14:paraId="5E32736D" w14:textId="77777777" w:rsidTr="00FC05F2">
        <w:trPr>
          <w:cantSplit/>
        </w:trPr>
        <w:tc>
          <w:tcPr>
            <w:tcW w:w="3261" w:type="dxa"/>
            <w:tcBorders>
              <w:top w:val="single" w:sz="12" w:space="0" w:color="000000"/>
              <w:left w:val="single" w:sz="4" w:space="0" w:color="auto"/>
            </w:tcBorders>
          </w:tcPr>
          <w:p w14:paraId="3D4D0115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  <w:r w:rsidRPr="005A0F33">
              <w:rPr>
                <w:rFonts w:cs="Arial"/>
                <w:szCs w:val="18"/>
              </w:rPr>
              <w:t>Naam bedrijf:</w:t>
            </w:r>
          </w:p>
        </w:tc>
        <w:tc>
          <w:tcPr>
            <w:tcW w:w="6023" w:type="dxa"/>
            <w:tcBorders>
              <w:top w:val="single" w:sz="12" w:space="0" w:color="auto"/>
              <w:right w:val="single" w:sz="4" w:space="0" w:color="auto"/>
            </w:tcBorders>
          </w:tcPr>
          <w:p w14:paraId="4E2F65D5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</w:p>
          <w:p w14:paraId="0B62891A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</w:p>
        </w:tc>
      </w:tr>
      <w:tr w:rsidR="001E3827" w:rsidRPr="005A0F33" w14:paraId="329B5B68" w14:textId="77777777" w:rsidTr="00FC05F2">
        <w:trPr>
          <w:cantSplit/>
        </w:trPr>
        <w:tc>
          <w:tcPr>
            <w:tcW w:w="3261" w:type="dxa"/>
            <w:tcBorders>
              <w:left w:val="single" w:sz="4" w:space="0" w:color="auto"/>
            </w:tcBorders>
          </w:tcPr>
          <w:p w14:paraId="5082F34A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  <w:r w:rsidRPr="005A0F33">
              <w:rPr>
                <w:rFonts w:cs="Arial"/>
                <w:szCs w:val="18"/>
              </w:rPr>
              <w:t>Adres:</w:t>
            </w:r>
          </w:p>
        </w:tc>
        <w:tc>
          <w:tcPr>
            <w:tcW w:w="6023" w:type="dxa"/>
            <w:tcBorders>
              <w:right w:val="single" w:sz="4" w:space="0" w:color="auto"/>
            </w:tcBorders>
          </w:tcPr>
          <w:p w14:paraId="4ABC3DCA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  <w:r w:rsidRPr="005A0F33">
              <w:rPr>
                <w:rFonts w:cs="Arial"/>
                <w:b/>
                <w:szCs w:val="18"/>
              </w:rPr>
              <w:br/>
            </w:r>
          </w:p>
        </w:tc>
      </w:tr>
      <w:tr w:rsidR="001E3827" w:rsidRPr="005A0F33" w14:paraId="07A092B3" w14:textId="77777777" w:rsidTr="00FC05F2">
        <w:trPr>
          <w:cantSplit/>
        </w:trPr>
        <w:tc>
          <w:tcPr>
            <w:tcW w:w="3261" w:type="dxa"/>
            <w:tcBorders>
              <w:left w:val="single" w:sz="4" w:space="0" w:color="auto"/>
            </w:tcBorders>
          </w:tcPr>
          <w:p w14:paraId="0D0E6346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  <w:r w:rsidRPr="005A0F33">
              <w:rPr>
                <w:rFonts w:cs="Arial"/>
                <w:szCs w:val="18"/>
              </w:rPr>
              <w:t>Postcode en Plaats:</w:t>
            </w:r>
          </w:p>
        </w:tc>
        <w:tc>
          <w:tcPr>
            <w:tcW w:w="6023" w:type="dxa"/>
            <w:tcBorders>
              <w:right w:val="single" w:sz="4" w:space="0" w:color="auto"/>
            </w:tcBorders>
          </w:tcPr>
          <w:p w14:paraId="7C033AA2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</w:p>
          <w:p w14:paraId="22ED60A0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</w:p>
        </w:tc>
      </w:tr>
      <w:tr w:rsidR="001E3827" w:rsidRPr="005A0F33" w14:paraId="265A1485" w14:textId="77777777" w:rsidTr="00FC05F2">
        <w:trPr>
          <w:cantSplit/>
        </w:trPr>
        <w:tc>
          <w:tcPr>
            <w:tcW w:w="3261" w:type="dxa"/>
            <w:tcBorders>
              <w:left w:val="single" w:sz="4" w:space="0" w:color="auto"/>
            </w:tcBorders>
          </w:tcPr>
          <w:p w14:paraId="362895D3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  <w:r w:rsidRPr="005A0F33">
              <w:rPr>
                <w:rFonts w:cs="Arial"/>
                <w:szCs w:val="18"/>
              </w:rPr>
              <w:t>Naam en functie contactpersoon:</w:t>
            </w:r>
          </w:p>
          <w:p w14:paraId="4E088D5A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</w:p>
        </w:tc>
        <w:tc>
          <w:tcPr>
            <w:tcW w:w="6023" w:type="dxa"/>
            <w:tcBorders>
              <w:right w:val="single" w:sz="4" w:space="0" w:color="auto"/>
            </w:tcBorders>
          </w:tcPr>
          <w:p w14:paraId="39239D66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</w:p>
        </w:tc>
      </w:tr>
      <w:tr w:rsidR="001E3827" w:rsidRPr="005A0F33" w14:paraId="0AB4CC88" w14:textId="77777777" w:rsidTr="00FC05F2">
        <w:trPr>
          <w:cantSplit/>
        </w:trPr>
        <w:tc>
          <w:tcPr>
            <w:tcW w:w="3261" w:type="dxa"/>
            <w:tcBorders>
              <w:left w:val="single" w:sz="4" w:space="0" w:color="auto"/>
            </w:tcBorders>
          </w:tcPr>
          <w:p w14:paraId="68D1EA36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  <w:r w:rsidRPr="005A0F33">
              <w:rPr>
                <w:rFonts w:cs="Arial"/>
                <w:szCs w:val="18"/>
              </w:rPr>
              <w:t>Telefoonnummer contactpersoon:</w:t>
            </w:r>
          </w:p>
          <w:p w14:paraId="581306C9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</w:p>
        </w:tc>
        <w:tc>
          <w:tcPr>
            <w:tcW w:w="6023" w:type="dxa"/>
            <w:tcBorders>
              <w:right w:val="single" w:sz="4" w:space="0" w:color="auto"/>
            </w:tcBorders>
          </w:tcPr>
          <w:p w14:paraId="6CF83FCF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</w:p>
        </w:tc>
      </w:tr>
      <w:tr w:rsidR="001E3827" w:rsidRPr="005A0F33" w14:paraId="717AD6CC" w14:textId="77777777" w:rsidTr="00FC05F2">
        <w:trPr>
          <w:cantSplit/>
        </w:trPr>
        <w:tc>
          <w:tcPr>
            <w:tcW w:w="3261" w:type="dxa"/>
            <w:tcBorders>
              <w:left w:val="single" w:sz="4" w:space="0" w:color="auto"/>
            </w:tcBorders>
          </w:tcPr>
          <w:p w14:paraId="55173946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  <w:r w:rsidRPr="005A0F33">
              <w:rPr>
                <w:rFonts w:cs="Arial"/>
                <w:szCs w:val="18"/>
              </w:rPr>
              <w:t>E-mailadres contactpersoon:</w:t>
            </w:r>
          </w:p>
          <w:p w14:paraId="76FD1149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</w:p>
        </w:tc>
        <w:tc>
          <w:tcPr>
            <w:tcW w:w="6023" w:type="dxa"/>
            <w:tcBorders>
              <w:right w:val="single" w:sz="4" w:space="0" w:color="auto"/>
            </w:tcBorders>
          </w:tcPr>
          <w:p w14:paraId="658D1C12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</w:p>
        </w:tc>
      </w:tr>
      <w:tr w:rsidR="001E3827" w:rsidRPr="005A0F33" w14:paraId="7D696CB3" w14:textId="77777777" w:rsidTr="00FC05F2">
        <w:trPr>
          <w:cantSplit/>
        </w:trPr>
        <w:tc>
          <w:tcPr>
            <w:tcW w:w="3261" w:type="dxa"/>
            <w:tcBorders>
              <w:left w:val="single" w:sz="4" w:space="0" w:color="auto"/>
            </w:tcBorders>
          </w:tcPr>
          <w:p w14:paraId="108F3E68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  <w:r w:rsidRPr="005A0F33">
              <w:rPr>
                <w:rFonts w:cs="Arial"/>
                <w:szCs w:val="18"/>
              </w:rPr>
              <w:t>Naam en functie van de persoon die de onderneming rechtsgeldig kan vertegenwoordigen:</w:t>
            </w:r>
          </w:p>
          <w:p w14:paraId="6259DDA4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</w:p>
        </w:tc>
        <w:tc>
          <w:tcPr>
            <w:tcW w:w="6023" w:type="dxa"/>
            <w:tcBorders>
              <w:right w:val="single" w:sz="4" w:space="0" w:color="auto"/>
            </w:tcBorders>
          </w:tcPr>
          <w:p w14:paraId="2C98CFD2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</w:p>
        </w:tc>
      </w:tr>
      <w:tr w:rsidR="001E3827" w:rsidRPr="005A0F33" w14:paraId="2D80C03E" w14:textId="77777777" w:rsidTr="00FC05F2">
        <w:trPr>
          <w:cantSplit/>
        </w:trPr>
        <w:tc>
          <w:tcPr>
            <w:tcW w:w="3261" w:type="dxa"/>
            <w:tcBorders>
              <w:top w:val="single" w:sz="6" w:space="0" w:color="000000"/>
              <w:left w:val="single" w:sz="4" w:space="0" w:color="auto"/>
              <w:bottom w:val="single" w:sz="12" w:space="0" w:color="000000"/>
              <w:right w:val="single" w:sz="6" w:space="0" w:color="000000"/>
            </w:tcBorders>
          </w:tcPr>
          <w:p w14:paraId="507BFED2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  <w:r w:rsidRPr="005A0F33">
              <w:rPr>
                <w:rFonts w:cs="Arial"/>
                <w:szCs w:val="18"/>
              </w:rPr>
              <w:t>De Aanbieder verklaart door ondertekening:</w:t>
            </w:r>
          </w:p>
          <w:p w14:paraId="3FEB986E" w14:textId="77777777" w:rsidR="001E3827" w:rsidRPr="005A0F33" w:rsidRDefault="001E3827" w:rsidP="001E3827">
            <w:pPr>
              <w:numPr>
                <w:ilvl w:val="0"/>
                <w:numId w:val="15"/>
              </w:numPr>
              <w:spacing w:line="240" w:lineRule="auto"/>
              <w:rPr>
                <w:rFonts w:cs="Arial"/>
                <w:szCs w:val="18"/>
              </w:rPr>
            </w:pPr>
            <w:r w:rsidRPr="005A0F33">
              <w:rPr>
                <w:rFonts w:cs="Arial"/>
                <w:szCs w:val="18"/>
              </w:rPr>
              <w:t>de offerte geheel naar waarheid te hebben ingevuld;</w:t>
            </w:r>
          </w:p>
          <w:p w14:paraId="4C437B24" w14:textId="77777777" w:rsidR="001E3827" w:rsidRPr="005A0F33" w:rsidRDefault="001E3827" w:rsidP="001E3827">
            <w:pPr>
              <w:numPr>
                <w:ilvl w:val="0"/>
                <w:numId w:val="15"/>
              </w:numPr>
              <w:spacing w:line="240" w:lineRule="auto"/>
              <w:rPr>
                <w:rFonts w:cs="Arial"/>
                <w:szCs w:val="18"/>
              </w:rPr>
            </w:pPr>
            <w:r w:rsidRPr="005A0F33">
              <w:rPr>
                <w:rFonts w:cs="Arial"/>
                <w:szCs w:val="18"/>
              </w:rPr>
              <w:t>te voldoen aan de eisen zoals opgenomen in de offerteaanvraag en bijlagen, met in achtneming van de eventuele nota’s van inlichtingen.</w:t>
            </w:r>
          </w:p>
        </w:tc>
        <w:tc>
          <w:tcPr>
            <w:tcW w:w="60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auto"/>
            </w:tcBorders>
          </w:tcPr>
          <w:p w14:paraId="53D80359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  <w:r w:rsidRPr="005A0F33">
              <w:rPr>
                <w:rFonts w:cs="Arial"/>
                <w:szCs w:val="18"/>
              </w:rPr>
              <w:t>Handtekening van de gemachtigde:</w:t>
            </w:r>
          </w:p>
          <w:p w14:paraId="21053D0F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</w:p>
          <w:p w14:paraId="6104261D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</w:p>
          <w:p w14:paraId="7737132E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</w:p>
          <w:p w14:paraId="16E7B417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</w:p>
          <w:p w14:paraId="51F48AE1" w14:textId="77777777" w:rsidR="001E3827" w:rsidRPr="005A0F33" w:rsidRDefault="001E3827" w:rsidP="00FC05F2">
            <w:pPr>
              <w:rPr>
                <w:rFonts w:cs="Arial"/>
                <w:szCs w:val="18"/>
              </w:rPr>
            </w:pPr>
            <w:r w:rsidRPr="005A0F33">
              <w:rPr>
                <w:rFonts w:cs="Arial"/>
                <w:szCs w:val="18"/>
              </w:rPr>
              <w:t xml:space="preserve">Plaats: …………………….Datum:…………………              </w:t>
            </w:r>
          </w:p>
        </w:tc>
      </w:tr>
    </w:tbl>
    <w:p w14:paraId="3F5BD095" w14:textId="77777777" w:rsidR="001E3827" w:rsidRPr="00C27FEF" w:rsidRDefault="001E3827" w:rsidP="001E3827"/>
    <w:sectPr w:rsidR="001E3827" w:rsidRPr="00C27FE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2BCB3" w14:textId="77777777" w:rsidR="00DB1C23" w:rsidRDefault="00DB1C23" w:rsidP="00C27FEF">
      <w:pPr>
        <w:spacing w:line="240" w:lineRule="auto"/>
      </w:pPr>
      <w:r>
        <w:separator/>
      </w:r>
    </w:p>
  </w:endnote>
  <w:endnote w:type="continuationSeparator" w:id="0">
    <w:p w14:paraId="3398B411" w14:textId="77777777" w:rsidR="00DB1C23" w:rsidRDefault="00DB1C23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14E7D101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356F1548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01903903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1C49CD96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94FC2" w14:textId="77777777" w:rsidR="00DB1C23" w:rsidRPr="00C27FEF" w:rsidRDefault="00DB1C23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6F7D1035" w14:textId="77777777" w:rsidR="00DB1C23" w:rsidRDefault="00DB1C23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14:paraId="459E2119" w14:textId="77777777" w:rsidR="001E3827" w:rsidRPr="001E3827" w:rsidRDefault="00160E53">
        <w:pPr>
          <w:pStyle w:val="Koptekst"/>
          <w:jc w:val="right"/>
          <w:rPr>
            <w:sz w:val="16"/>
            <w:szCs w:val="16"/>
          </w:rPr>
        </w:pPr>
        <w:r>
          <w:rPr>
            <w:noProof/>
            <w:snapToGrid/>
            <w:lang w:eastAsia="nl-NL"/>
          </w:rPr>
          <w:drawing>
            <wp:anchor distT="0" distB="0" distL="114300" distR="114300" simplePos="0" relativeHeight="251659264" behindDoc="1" locked="0" layoutInCell="1" allowOverlap="1" wp14:anchorId="4637C64D" wp14:editId="64BF637E">
              <wp:simplePos x="0" y="0"/>
              <wp:positionH relativeFrom="margin">
                <wp:posOffset>-542925</wp:posOffset>
              </wp:positionH>
              <wp:positionV relativeFrom="page">
                <wp:posOffset>66675</wp:posOffset>
              </wp:positionV>
              <wp:extent cx="1389600" cy="1072800"/>
              <wp:effectExtent l="0" t="0" r="1270" b="0"/>
              <wp:wrapNone/>
              <wp:docPr id="4" name="Afbeelding 4" descr="H:\Sjablonen\Afgehandeld\M en K\Kadaster beeldmerk wimpel RGB 2kleur-01.jp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Afbeelding 4" descr="H:\Sjablonen\Afgehandeld\M en K\Kadaster beeldmerk wimpel RGB 2kleur-01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89600" cy="1072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1E3827" w:rsidRPr="001E3827">
          <w:rPr>
            <w:sz w:val="16"/>
            <w:szCs w:val="16"/>
          </w:rPr>
          <w:t xml:space="preserve">Pagina </w:t>
        </w:r>
        <w:r w:rsidR="001E3827" w:rsidRPr="001E3827">
          <w:rPr>
            <w:sz w:val="16"/>
            <w:szCs w:val="16"/>
          </w:rPr>
          <w:fldChar w:fldCharType="begin"/>
        </w:r>
        <w:r w:rsidR="001E3827" w:rsidRPr="001E3827">
          <w:rPr>
            <w:sz w:val="16"/>
            <w:szCs w:val="16"/>
          </w:rPr>
          <w:instrText>PAGE</w:instrText>
        </w:r>
        <w:r w:rsidR="001E3827" w:rsidRPr="001E3827">
          <w:rPr>
            <w:sz w:val="16"/>
            <w:szCs w:val="16"/>
          </w:rPr>
          <w:fldChar w:fldCharType="separate"/>
        </w:r>
        <w:r w:rsidR="001E3827" w:rsidRPr="001E3827">
          <w:rPr>
            <w:sz w:val="16"/>
            <w:szCs w:val="16"/>
          </w:rPr>
          <w:t>2</w:t>
        </w:r>
        <w:r w:rsidR="001E3827" w:rsidRPr="001E3827">
          <w:rPr>
            <w:sz w:val="16"/>
            <w:szCs w:val="16"/>
          </w:rPr>
          <w:fldChar w:fldCharType="end"/>
        </w:r>
        <w:r w:rsidR="001E3827" w:rsidRPr="001E3827">
          <w:rPr>
            <w:sz w:val="16"/>
            <w:szCs w:val="16"/>
          </w:rPr>
          <w:t xml:space="preserve"> van </w:t>
        </w:r>
        <w:r w:rsidR="001E3827" w:rsidRPr="001E3827">
          <w:rPr>
            <w:sz w:val="16"/>
            <w:szCs w:val="16"/>
          </w:rPr>
          <w:fldChar w:fldCharType="begin"/>
        </w:r>
        <w:r w:rsidR="001E3827" w:rsidRPr="001E3827">
          <w:rPr>
            <w:sz w:val="16"/>
            <w:szCs w:val="16"/>
          </w:rPr>
          <w:instrText>NUMPAGES</w:instrText>
        </w:r>
        <w:r w:rsidR="001E3827" w:rsidRPr="001E3827">
          <w:rPr>
            <w:sz w:val="16"/>
            <w:szCs w:val="16"/>
          </w:rPr>
          <w:fldChar w:fldCharType="separate"/>
        </w:r>
        <w:r w:rsidR="001E3827" w:rsidRPr="001E3827">
          <w:rPr>
            <w:sz w:val="16"/>
            <w:szCs w:val="16"/>
          </w:rPr>
          <w:t>2</w:t>
        </w:r>
        <w:r w:rsidR="001E3827" w:rsidRPr="001E3827">
          <w:rPr>
            <w:sz w:val="16"/>
            <w:szCs w:val="16"/>
          </w:rPr>
          <w:fldChar w:fldCharType="end"/>
        </w:r>
      </w:p>
    </w:sdtContent>
  </w:sdt>
  <w:p w14:paraId="5E6895D8" w14:textId="77777777" w:rsidR="001B3B58" w:rsidRDefault="001B3B5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C7698"/>
    <w:multiLevelType w:val="singleLevel"/>
    <w:tmpl w:val="D3B2F880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6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693530477">
    <w:abstractNumId w:val="6"/>
  </w:num>
  <w:num w:numId="2" w16cid:durableId="231737081">
    <w:abstractNumId w:val="6"/>
  </w:num>
  <w:num w:numId="3" w16cid:durableId="671185642">
    <w:abstractNumId w:val="6"/>
  </w:num>
  <w:num w:numId="4" w16cid:durableId="1950038464">
    <w:abstractNumId w:val="6"/>
  </w:num>
  <w:num w:numId="5" w16cid:durableId="1751460052">
    <w:abstractNumId w:val="3"/>
  </w:num>
  <w:num w:numId="6" w16cid:durableId="308873685">
    <w:abstractNumId w:val="5"/>
  </w:num>
  <w:num w:numId="7" w16cid:durableId="1114595916">
    <w:abstractNumId w:val="4"/>
  </w:num>
  <w:num w:numId="8" w16cid:durableId="341855760">
    <w:abstractNumId w:val="1"/>
  </w:num>
  <w:num w:numId="9" w16cid:durableId="195312466">
    <w:abstractNumId w:val="4"/>
  </w:num>
  <w:num w:numId="10" w16cid:durableId="180513423">
    <w:abstractNumId w:val="5"/>
  </w:num>
  <w:num w:numId="11" w16cid:durableId="1343509822">
    <w:abstractNumId w:val="1"/>
  </w:num>
  <w:num w:numId="12" w16cid:durableId="1562449635">
    <w:abstractNumId w:val="3"/>
  </w:num>
  <w:num w:numId="13" w16cid:durableId="1258712700">
    <w:abstractNumId w:val="2"/>
  </w:num>
  <w:num w:numId="14" w16cid:durableId="1331560583">
    <w:abstractNumId w:val="2"/>
  </w:num>
  <w:num w:numId="15" w16cid:durableId="631987071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DB1C23"/>
    <w:rsid w:val="00160E53"/>
    <w:rsid w:val="001B2FA8"/>
    <w:rsid w:val="001B3B58"/>
    <w:rsid w:val="001C1F6E"/>
    <w:rsid w:val="001E3827"/>
    <w:rsid w:val="002C3E17"/>
    <w:rsid w:val="004151E8"/>
    <w:rsid w:val="00B97A1E"/>
    <w:rsid w:val="00BA1BF3"/>
    <w:rsid w:val="00C27FEF"/>
    <w:rsid w:val="00DB1C23"/>
    <w:rsid w:val="00DB5539"/>
    <w:rsid w:val="00DC4299"/>
    <w:rsid w:val="00DD7E6E"/>
    <w:rsid w:val="00E9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8BF761"/>
  <w15:chartTrackingRefBased/>
  <w15:docId w15:val="{1CF9298B-5B3B-4D33-8DB4-96522632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  <w:snapToGrid w:val="0"/>
      <w:kern w:val="28"/>
      <w:sz w:val="18"/>
      <w:lang w:val="nl-NL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jkermanVincent\OneDrive%20-%20Kadaster\Documenten\Verzekeringsmakelaar\2.%20Offerteaanvraag\Bijlage%202%20-%20Deelnameformulier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Count xmlns="277ac1ff-5662-44b7-8fab-4771bfaa5dff" xsi:nil="true"/>
    <Author0 xmlns="277ac1ff-5662-44b7-8fab-4771bfaa5df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39F1044A4E0F409A34B8162CF319AA" ma:contentTypeVersion="6" ma:contentTypeDescription="Een nieuw document maken." ma:contentTypeScope="" ma:versionID="2e2d8bf2b407bfc34dcc84fe8c71a647">
  <xsd:schema xmlns:xsd="http://www.w3.org/2001/XMLSchema" xmlns:xs="http://www.w3.org/2001/XMLSchema" xmlns:p="http://schemas.microsoft.com/office/2006/metadata/properties" xmlns:ns2="277ac1ff-5662-44b7-8fab-4771bfaa5dff" targetNamespace="http://schemas.microsoft.com/office/2006/metadata/properties" ma:root="true" ma:fieldsID="d3b23980f366dca6d27ac6975e41db29" ns2:_="">
    <xsd:import namespace="277ac1ff-5662-44b7-8fab-4771bfaa5dff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ac1ff-5662-44b7-8fab-4771bfaa5dff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  <ds:schemaRef ds:uri="7d5909f0-ef72-43f0-b43f-3aa0466c367d"/>
    <ds:schemaRef ds:uri="b6d93c45-d193-41ed-9c47-102fc972871a"/>
  </ds:schemaRefs>
</ds:datastoreItem>
</file>

<file path=customXml/itemProps2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234F6B-D419-4669-A702-1C2E5D05D882}"/>
</file>

<file path=customXml/itemProps4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2 - Deelnameformulier</Template>
  <TotalTime>1</TotalTime>
  <Pages>2</Pages>
  <Words>196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Spijkerman, Vincent</dc:creator>
  <cp:keywords/>
  <dc:description>Geschikt om teksten op te maken volgens de Kadaster huisstijl met gebruiking van de Kadaster werkbalk.</dc:description>
  <cp:lastModifiedBy>Spijkerman, Vincent</cp:lastModifiedBy>
  <cp:revision>1</cp:revision>
  <dcterms:created xsi:type="dcterms:W3CDTF">2025-03-05T15:13:00Z</dcterms:created>
  <dcterms:modified xsi:type="dcterms:W3CDTF">2025-03-05T15:14:00Z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0x0101001839F1044A4E0F409A34B8162CF319AA</vt:lpwstr>
  </property>
</Properties>
</file>