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519F" w14:textId="77777777" w:rsidR="00353BB4" w:rsidRPr="00885082" w:rsidRDefault="00353BB4" w:rsidP="00626715">
      <w:pPr>
        <w:rPr>
          <w:szCs w:val="20"/>
        </w:rPr>
        <w:sectPr w:rsidR="00353BB4" w:rsidRPr="00885082" w:rsidSect="007562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601" w:right="3266" w:bottom="1797" w:left="1281" w:header="522" w:footer="641" w:gutter="0"/>
          <w:cols w:space="708"/>
          <w:docGrid w:linePitch="360"/>
        </w:sectPr>
      </w:pPr>
    </w:p>
    <w:p w14:paraId="41AF1C40" w14:textId="77777777" w:rsidR="00CE5D22" w:rsidRDefault="00066836" w:rsidP="00626715">
      <w:r w:rsidRPr="00885082">
        <w:rPr>
          <w:b/>
          <w:bCs/>
          <w:szCs w:val="20"/>
        </w:rPr>
        <w:t>‎</w:t>
      </w:r>
      <w:sdt>
        <w:sdtPr>
          <w:alias w:val="Onderwerp"/>
          <w:tag w:val=" mitVV VV51E9FA7B9B574650B2AF8FF76F030C36 "/>
          <w:id w:val="-2057612129"/>
          <w:placeholder>
            <w:docPart w:val="6AB99C2E6C814B10BC207B845AC1397B"/>
          </w:placeholder>
        </w:sdtPr>
        <w:sdtContent>
          <w:r w:rsidR="00CE5D22" w:rsidRPr="00CE5D22">
            <w:t>‎</w:t>
          </w:r>
        </w:sdtContent>
      </w:sdt>
    </w:p>
    <w:tbl>
      <w:tblPr>
        <w:tblStyle w:val="Tabelraster"/>
        <w:tblW w:w="878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843"/>
        <w:gridCol w:w="1559"/>
        <w:gridCol w:w="1985"/>
      </w:tblGrid>
      <w:tr w:rsidR="00432CF6" w14:paraId="58DDF524" w14:textId="77777777" w:rsidTr="0017467E">
        <w:tc>
          <w:tcPr>
            <w:tcW w:w="1838" w:type="dxa"/>
          </w:tcPr>
          <w:p w14:paraId="75DB94C5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Naam project:</w:t>
            </w:r>
          </w:p>
        </w:tc>
        <w:tc>
          <w:tcPr>
            <w:tcW w:w="6946" w:type="dxa"/>
            <w:gridSpan w:val="4"/>
          </w:tcPr>
          <w:p w14:paraId="03E73B63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32CF6" w14:paraId="7CA094E2" w14:textId="77777777" w:rsidTr="0017467E">
        <w:tc>
          <w:tcPr>
            <w:tcW w:w="1838" w:type="dxa"/>
          </w:tcPr>
          <w:p w14:paraId="56125E69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Locatie:</w:t>
            </w:r>
          </w:p>
        </w:tc>
        <w:tc>
          <w:tcPr>
            <w:tcW w:w="6946" w:type="dxa"/>
            <w:gridSpan w:val="4"/>
          </w:tcPr>
          <w:p w14:paraId="19BCD769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84D8F" w14:paraId="7CE51EF2" w14:textId="77777777" w:rsidTr="0017467E">
        <w:tc>
          <w:tcPr>
            <w:tcW w:w="1838" w:type="dxa"/>
          </w:tcPr>
          <w:p w14:paraId="377C95B7" w14:textId="77777777" w:rsidR="00CE46DC" w:rsidRPr="00FF7187" w:rsidRDefault="00484D8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Omvang plangebied:</w:t>
            </w:r>
          </w:p>
        </w:tc>
        <w:tc>
          <w:tcPr>
            <w:tcW w:w="6946" w:type="dxa"/>
            <w:gridSpan w:val="4"/>
          </w:tcPr>
          <w:p w14:paraId="418871CF" w14:textId="77777777" w:rsidR="00484D8F" w:rsidRPr="00FF7187" w:rsidRDefault="00D664F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Vierkante meters BVO</w:t>
            </w:r>
            <w:r w:rsidR="00484D8F"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2A82F45B" w14:textId="77777777" w:rsidR="00484D8F" w:rsidRPr="00FF7187" w:rsidRDefault="00484D8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Programma:</w:t>
            </w:r>
          </w:p>
        </w:tc>
      </w:tr>
      <w:tr w:rsidR="00432CF6" w14:paraId="582C6AE5" w14:textId="77777777" w:rsidTr="0017467E">
        <w:tc>
          <w:tcPr>
            <w:tcW w:w="1838" w:type="dxa"/>
          </w:tcPr>
          <w:p w14:paraId="7CE12C96" w14:textId="77777777" w:rsidR="00432CF6" w:rsidRPr="00FF7187" w:rsidRDefault="00D07FD8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Datum o</w:t>
            </w:r>
            <w:r w:rsidR="00197EFC">
              <w:rPr>
                <w:rFonts w:ascii="Tahoma" w:hAnsi="Tahoma" w:cs="Tahoma"/>
                <w:sz w:val="18"/>
                <w:szCs w:val="18"/>
              </w:rPr>
              <w:t>mgevings-vergunning</w:t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4"/>
          </w:tcPr>
          <w:p w14:paraId="65786E4D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97EFC" w14:paraId="6B9CEAE4" w14:textId="77777777" w:rsidTr="0017467E">
        <w:tc>
          <w:tcPr>
            <w:tcW w:w="1838" w:type="dxa"/>
          </w:tcPr>
          <w:p w14:paraId="3B0DB4C0" w14:textId="77777777" w:rsidR="00197EFC" w:rsidRPr="00FF7187" w:rsidRDefault="00197EFC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Datum oplevering:</w:t>
            </w:r>
          </w:p>
        </w:tc>
        <w:tc>
          <w:tcPr>
            <w:tcW w:w="6946" w:type="dxa"/>
            <w:gridSpan w:val="4"/>
          </w:tcPr>
          <w:p w14:paraId="17DBF043" w14:textId="77777777" w:rsidR="00197EFC" w:rsidRPr="00FF7187" w:rsidRDefault="00197EFC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32CF6" w14:paraId="58AED0B8" w14:textId="77777777" w:rsidTr="0017467E">
        <w:tc>
          <w:tcPr>
            <w:tcW w:w="1838" w:type="dxa"/>
          </w:tcPr>
          <w:p w14:paraId="7DEC21A3" w14:textId="77777777" w:rsidR="00432CF6" w:rsidRPr="00C75B11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C75B11">
              <w:rPr>
                <w:rFonts w:ascii="Tahoma" w:hAnsi="Tahoma" w:cs="Tahoma"/>
                <w:sz w:val="18"/>
                <w:szCs w:val="18"/>
              </w:rPr>
              <w:t>Opdrachtgever:</w:t>
            </w:r>
          </w:p>
        </w:tc>
        <w:tc>
          <w:tcPr>
            <w:tcW w:w="6946" w:type="dxa"/>
            <w:gridSpan w:val="4"/>
          </w:tcPr>
          <w:p w14:paraId="66D3714F" w14:textId="77777777" w:rsidR="00432CF6" w:rsidRPr="00FF7187" w:rsidRDefault="00432CF6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14:paraId="0E61ADD1" w14:textId="77777777" w:rsidTr="007B2F7F">
        <w:tc>
          <w:tcPr>
            <w:tcW w:w="1838" w:type="dxa"/>
          </w:tcPr>
          <w:p w14:paraId="458A07B2" w14:textId="77777777" w:rsidR="007B2F7F" w:rsidRPr="00C75B11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C75B11">
              <w:rPr>
                <w:rFonts w:ascii="Tahoma" w:hAnsi="Tahoma" w:cs="Tahoma"/>
                <w:sz w:val="18"/>
                <w:szCs w:val="18"/>
              </w:rPr>
              <w:t>Contactpersoon:</w:t>
            </w:r>
          </w:p>
        </w:tc>
        <w:tc>
          <w:tcPr>
            <w:tcW w:w="3402" w:type="dxa"/>
            <w:gridSpan w:val="2"/>
          </w:tcPr>
          <w:p w14:paraId="5B56243C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2B8F335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Telefoonnr.:</w:t>
            </w:r>
          </w:p>
        </w:tc>
        <w:tc>
          <w:tcPr>
            <w:tcW w:w="1985" w:type="dxa"/>
          </w:tcPr>
          <w:p w14:paraId="5C56F0D3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14:paraId="6EC09168" w14:textId="77777777" w:rsidTr="007B2F7F">
        <w:tc>
          <w:tcPr>
            <w:tcW w:w="1838" w:type="dxa"/>
            <w:shd w:val="clear" w:color="auto" w:fill="F2F2F2" w:themeFill="background1" w:themeFillShade="F2"/>
          </w:tcPr>
          <w:p w14:paraId="5455D243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Referentie voldoet aan</w:t>
            </w:r>
            <w:r>
              <w:rPr>
                <w:rStyle w:val="Voetnootmarkering"/>
                <w:rFonts w:ascii="Tahoma" w:hAnsi="Tahoma" w:cs="Tahoma"/>
                <w:sz w:val="18"/>
                <w:szCs w:val="18"/>
              </w:rPr>
              <w:footnoteReference w:id="1"/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B703C0A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>Competentie 1: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BBC3476" w14:textId="5CB78A38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E354AD7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 w:rsidRPr="00FF7187">
              <w:rPr>
                <w:rFonts w:ascii="Tahoma" w:hAnsi="Tahoma" w:cs="Tahoma"/>
                <w:sz w:val="18"/>
                <w:szCs w:val="18"/>
              </w:rPr>
              <w:t xml:space="preserve">Competentie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FF7187">
              <w:rPr>
                <w:rFonts w:ascii="Tahoma" w:hAnsi="Tahoma" w:cs="Tahoma"/>
                <w:sz w:val="18"/>
                <w:szCs w:val="18"/>
              </w:rPr>
              <w:t>: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D84E7E1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B2F7F" w14:paraId="73DE0902" w14:textId="77777777" w:rsidTr="007B2F7F">
        <w:tc>
          <w:tcPr>
            <w:tcW w:w="1838" w:type="dxa"/>
            <w:shd w:val="clear" w:color="auto" w:fill="F2F2F2" w:themeFill="background1" w:themeFillShade="F2"/>
          </w:tcPr>
          <w:p w14:paraId="6AFAB0B7" w14:textId="77777777" w:rsidR="007B2F7F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C97278F" w14:textId="285F4C31" w:rsidR="00AC5823" w:rsidRPr="00FF7187" w:rsidRDefault="00AC5823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DD57EA0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3: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267ACB3" w14:textId="05CE76FD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590A25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4: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8E71359" w14:textId="77777777" w:rsidR="007B2F7F" w:rsidRPr="00FF7187" w:rsidRDefault="007B2F7F" w:rsidP="0062671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3BB1" w14:paraId="7D8BB3AB" w14:textId="77777777" w:rsidTr="00E31330">
        <w:tc>
          <w:tcPr>
            <w:tcW w:w="1838" w:type="dxa"/>
            <w:shd w:val="clear" w:color="auto" w:fill="F2F2F2" w:themeFill="background1" w:themeFillShade="F2"/>
          </w:tcPr>
          <w:p w14:paraId="59C26CD8" w14:textId="77777777" w:rsidR="00CA3BB1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B34218A" w14:textId="2E5A502C" w:rsidR="00CA3BB1" w:rsidRPr="00FF7187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F79B01" w14:textId="6C2D7E9D" w:rsidR="00CA3BB1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5: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D8F43A9" w14:textId="77777777" w:rsidR="00CA3BB1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B02302F" w14:textId="77777777" w:rsidR="00CA3BB1" w:rsidRPr="00FF7187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DFF451B" w14:textId="40B1049E" w:rsidR="00CA3BB1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Competentie 6: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50AE1F8" w14:textId="77777777" w:rsidR="00CA3BB1" w:rsidRPr="00FF7187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A3BB1" w14:paraId="558DB902" w14:textId="77777777" w:rsidTr="0017467E">
        <w:tc>
          <w:tcPr>
            <w:tcW w:w="1838" w:type="dxa"/>
          </w:tcPr>
          <w:p w14:paraId="280C7D1A" w14:textId="77777777" w:rsidR="00CA3BB1" w:rsidRPr="00FF7187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project:</w:t>
            </w:r>
          </w:p>
        </w:tc>
        <w:tc>
          <w:tcPr>
            <w:tcW w:w="6946" w:type="dxa"/>
            <w:gridSpan w:val="4"/>
          </w:tcPr>
          <w:p w14:paraId="02280D2A" w14:textId="417CADF9" w:rsidR="00CA3BB1" w:rsidRPr="00E85FD6" w:rsidRDefault="00CA3BB1" w:rsidP="00CA3BB1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E85FD6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[max. 250 woorden] </w:t>
            </w:r>
          </w:p>
        </w:tc>
      </w:tr>
      <w:tr w:rsidR="00CA3BB1" w14:paraId="7C925E00" w14:textId="77777777" w:rsidTr="0017467E">
        <w:tc>
          <w:tcPr>
            <w:tcW w:w="1838" w:type="dxa"/>
          </w:tcPr>
          <w:p w14:paraId="51CD1F3C" w14:textId="45873476" w:rsidR="00CA3BB1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Toelichting Competentie 3: </w:t>
            </w:r>
          </w:p>
        </w:tc>
        <w:tc>
          <w:tcPr>
            <w:tcW w:w="6946" w:type="dxa"/>
            <w:gridSpan w:val="4"/>
          </w:tcPr>
          <w:p w14:paraId="45342593" w14:textId="6851CF8C" w:rsidR="00CA3BB1" w:rsidRPr="004363CD" w:rsidRDefault="00CA3BB1" w:rsidP="00CA3BB1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[indien van toepassing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, max. 500 woorden</w:t>
            </w: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]</w:t>
            </w:r>
          </w:p>
        </w:tc>
      </w:tr>
      <w:tr w:rsidR="00CA3BB1" w14:paraId="78B824DB" w14:textId="77777777" w:rsidTr="0017467E">
        <w:tc>
          <w:tcPr>
            <w:tcW w:w="1838" w:type="dxa"/>
          </w:tcPr>
          <w:p w14:paraId="3E397FF8" w14:textId="5156742A" w:rsidR="00CA3BB1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Competentie 4:</w:t>
            </w:r>
          </w:p>
        </w:tc>
        <w:tc>
          <w:tcPr>
            <w:tcW w:w="6946" w:type="dxa"/>
            <w:gridSpan w:val="4"/>
          </w:tcPr>
          <w:p w14:paraId="3EEF2DAD" w14:textId="28ACF9CE" w:rsidR="00CA3BB1" w:rsidRPr="004363CD" w:rsidRDefault="00CA3BB1" w:rsidP="00CA3BB1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[indien van toepassing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, max. 500 woorden</w:t>
            </w: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]</w:t>
            </w:r>
          </w:p>
        </w:tc>
      </w:tr>
      <w:tr w:rsidR="00CA3BB1" w14:paraId="4DF6ABBE" w14:textId="77777777" w:rsidTr="0017467E">
        <w:tc>
          <w:tcPr>
            <w:tcW w:w="1838" w:type="dxa"/>
          </w:tcPr>
          <w:p w14:paraId="6BE807BB" w14:textId="496CF1B8" w:rsidR="00CA3BB1" w:rsidRDefault="00CA3BB1" w:rsidP="00CA3BB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Competentie 5:</w:t>
            </w:r>
          </w:p>
        </w:tc>
        <w:tc>
          <w:tcPr>
            <w:tcW w:w="6946" w:type="dxa"/>
            <w:gridSpan w:val="4"/>
          </w:tcPr>
          <w:p w14:paraId="3F7D88D2" w14:textId="4BFAE9E5" w:rsidR="00CA3BB1" w:rsidRPr="004363CD" w:rsidRDefault="00CA3BB1" w:rsidP="00CA3BB1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[indien van toepassing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, max. 500 woorden</w:t>
            </w: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]</w:t>
            </w:r>
          </w:p>
        </w:tc>
      </w:tr>
      <w:tr w:rsidR="00F903D1" w14:paraId="494F10AF" w14:textId="77777777" w:rsidTr="0017467E">
        <w:tc>
          <w:tcPr>
            <w:tcW w:w="1838" w:type="dxa"/>
          </w:tcPr>
          <w:p w14:paraId="1EC54482" w14:textId="3519BEA0" w:rsidR="00F903D1" w:rsidRDefault="00F903D1" w:rsidP="00F903D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Competentie 6:</w:t>
            </w:r>
          </w:p>
        </w:tc>
        <w:tc>
          <w:tcPr>
            <w:tcW w:w="6946" w:type="dxa"/>
            <w:gridSpan w:val="4"/>
          </w:tcPr>
          <w:p w14:paraId="10E2010D" w14:textId="4918164C" w:rsidR="00F903D1" w:rsidRPr="004363CD" w:rsidRDefault="00F903D1" w:rsidP="00F903D1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[indien van toepassing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, max. 500 woorden</w:t>
            </w:r>
            <w:r w:rsidRPr="004363CD">
              <w:rPr>
                <w:rFonts w:ascii="Tahoma" w:hAnsi="Tahoma" w:cs="Tahoma"/>
                <w:i/>
                <w:iCs/>
                <w:sz w:val="18"/>
                <w:szCs w:val="18"/>
              </w:rPr>
              <w:t>]</w:t>
            </w:r>
          </w:p>
        </w:tc>
      </w:tr>
      <w:tr w:rsidR="00F903D1" w14:paraId="34F47E04" w14:textId="77777777" w:rsidTr="0017467E">
        <w:tc>
          <w:tcPr>
            <w:tcW w:w="1838" w:type="dxa"/>
          </w:tcPr>
          <w:p w14:paraId="38FF56C6" w14:textId="77777777" w:rsidR="00F903D1" w:rsidRDefault="00F903D1" w:rsidP="00F903D1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Toelichting rol en/of aandeel in project:</w:t>
            </w:r>
          </w:p>
        </w:tc>
        <w:tc>
          <w:tcPr>
            <w:tcW w:w="6946" w:type="dxa"/>
            <w:gridSpan w:val="4"/>
          </w:tcPr>
          <w:p w14:paraId="36B0BAA1" w14:textId="553951DE" w:rsidR="00F903D1" w:rsidRPr="00E85FD6" w:rsidRDefault="00F903D1" w:rsidP="00F903D1">
            <w:pPr>
              <w:pStyle w:val="Tekstopmerking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[m</w:t>
            </w:r>
            <w:r w:rsidRPr="00E85FD6">
              <w:rPr>
                <w:rFonts w:ascii="Tahoma" w:hAnsi="Tahoma" w:cs="Tahoma"/>
                <w:i/>
                <w:iCs/>
                <w:sz w:val="18"/>
                <w:szCs w:val="18"/>
              </w:rPr>
              <w:t>ax. 250 woorden]</w:t>
            </w:r>
          </w:p>
        </w:tc>
      </w:tr>
    </w:tbl>
    <w:p w14:paraId="22933CE4" w14:textId="77777777" w:rsidR="0017467E" w:rsidRDefault="0017467E" w:rsidP="00626715">
      <w:pPr>
        <w:rPr>
          <w:rFonts w:ascii="Tahoma" w:hAnsi="Tahoma" w:cs="Tahoma"/>
          <w:sz w:val="18"/>
          <w:szCs w:val="18"/>
        </w:rPr>
      </w:pPr>
    </w:p>
    <w:p w14:paraId="0593BDB7" w14:textId="26935E21" w:rsidR="00CE5D22" w:rsidRPr="0017467E" w:rsidRDefault="0017467E" w:rsidP="0017467E">
      <w:pPr>
        <w:ind w:left="142"/>
        <w:rPr>
          <w:rFonts w:ascii="Tahoma" w:hAnsi="Tahoma" w:cs="Tahoma"/>
          <w:sz w:val="18"/>
          <w:szCs w:val="18"/>
        </w:rPr>
      </w:pPr>
      <w:r w:rsidRPr="0017467E">
        <w:rPr>
          <w:rFonts w:ascii="Tahoma" w:hAnsi="Tahoma" w:cs="Tahoma"/>
          <w:sz w:val="18"/>
          <w:szCs w:val="18"/>
        </w:rPr>
        <w:t>Beelden: zie volgende</w:t>
      </w:r>
      <w:r w:rsidR="00AC5823">
        <w:rPr>
          <w:rFonts w:ascii="Tahoma" w:hAnsi="Tahoma" w:cs="Tahoma"/>
          <w:sz w:val="18"/>
          <w:szCs w:val="18"/>
        </w:rPr>
        <w:t xml:space="preserve"> </w:t>
      </w:r>
      <w:r w:rsidRPr="0017467E">
        <w:rPr>
          <w:rFonts w:ascii="Tahoma" w:hAnsi="Tahoma" w:cs="Tahoma"/>
          <w:sz w:val="18"/>
          <w:szCs w:val="18"/>
        </w:rPr>
        <w:t>pagina’s</w:t>
      </w:r>
    </w:p>
    <w:p w14:paraId="0FE1C284" w14:textId="77777777" w:rsidR="005B7D28" w:rsidRPr="005B7D28" w:rsidRDefault="005B7D28" w:rsidP="005B7D2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EFFBCC" wp14:editId="2BE4CCB4">
                <wp:simplePos x="0" y="0"/>
                <wp:positionH relativeFrom="page">
                  <wp:posOffset>5095875</wp:posOffset>
                </wp:positionH>
                <wp:positionV relativeFrom="page">
                  <wp:posOffset>9915525</wp:posOffset>
                </wp:positionV>
                <wp:extent cx="2000250" cy="704850"/>
                <wp:effectExtent l="0" t="0" r="0" b="0"/>
                <wp:wrapNone/>
                <wp:docPr id="2" name="Text Box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alias w:val="Logo"/>
                              <w:tag w:val=" mitVV VV7AD54D59CB694B969F0819CC5C9FA27B "/>
                              <w:id w:val="-1888710749"/>
                              <w:lock w:val="sdtContentLocked"/>
                              <w:placeholder>
                                <w:docPart w:val="0260C9D6AB88448BB8D258CD6581DB1D"/>
                              </w:placeholder>
                            </w:sdtPr>
                            <w:sdtContent>
                              <w:p w14:paraId="61DFA51D" w14:textId="77777777" w:rsidR="005B7D28" w:rsidRDefault="00432CF6" w:rsidP="005B7D28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3290F1E" wp14:editId="6935CCEF">
                                      <wp:extent cx="2000250" cy="715494"/>
                                      <wp:effectExtent l="0" t="0" r="0" b="8890"/>
                                      <wp:docPr id="3" name="Afbeelding 3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"/>
                                              <pic:cNvPicPr/>
                                            </pic:nvPicPr>
                                            <pic:blipFill>
                                              <a:blip r:embed="rId1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000250" cy="71549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FFB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1.25pt;margin-top:780.75pt;width:157.5pt;height:55.5pt;z-index:251659264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" filled="f" stroked="f" strokeweight=".5pt">
                <v:textbox inset="0,0,0,0">
                  <w:txbxContent>
                    <w:sdt>
                      <w:sdtPr>
                        <w:alias w:val="Logo"/>
                        <w:tag w:val=" mitVV VV7AD54D59CB694B969F0819CC5C9FA27B "/>
                        <w:id w:val="-1888710749"/>
                        <w:lock w:val="sdtContentLocked"/>
                        <w:placeholder>
                          <w:docPart w:val="0260C9D6AB88448BB8D258CD6581DB1D"/>
                        </w:placeholder>
                      </w:sdtPr>
                      <w:sdtEndPr/>
                      <w:sdtContent>
                        <w:p w14:paraId="61DFA51D" w14:textId="77777777" w:rsidR="005B7D28" w:rsidRDefault="00432CF6" w:rsidP="005B7D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290F1E" wp14:editId="6935CCEF">
                                <wp:extent cx="2000250" cy="715494"/>
                                <wp:effectExtent l="0" t="0" r="0" b="8890"/>
                                <wp:docPr id="3" name="Afbeelding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"/>
                                        <pic:cNvPicPr/>
                                      </pic:nvPicPr>
                                      <pic:blipFill>
                                        <a:blip r:embed="rId1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00250" cy="715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sectPr w:rsidR="005B7D28" w:rsidRPr="005B7D28" w:rsidSect="00353BB4">
      <w:headerReference w:type="default" r:id="rId20"/>
      <w:type w:val="continuous"/>
      <w:pgSz w:w="11906" w:h="16838" w:code="9"/>
      <w:pgMar w:top="601" w:right="3266" w:bottom="1797" w:left="1281" w:header="522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A7657" w14:textId="77777777" w:rsidR="00315CF2" w:rsidRDefault="00315CF2" w:rsidP="00626715">
      <w:r>
        <w:separator/>
      </w:r>
    </w:p>
  </w:endnote>
  <w:endnote w:type="continuationSeparator" w:id="0">
    <w:p w14:paraId="4507B97B" w14:textId="77777777" w:rsidR="00315CF2" w:rsidRDefault="00315CF2" w:rsidP="00626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812C9" w14:textId="77777777" w:rsidR="00473A3C" w:rsidRDefault="00473A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6B78" w14:textId="77777777" w:rsidR="00473A3C" w:rsidRDefault="00473A3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31071" w14:textId="77777777" w:rsidR="00473A3C" w:rsidRDefault="00473A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6E070" w14:textId="77777777" w:rsidR="00315CF2" w:rsidRDefault="00315CF2" w:rsidP="00626715">
      <w:r>
        <w:separator/>
      </w:r>
    </w:p>
  </w:footnote>
  <w:footnote w:type="continuationSeparator" w:id="0">
    <w:p w14:paraId="7EF7854F" w14:textId="77777777" w:rsidR="00315CF2" w:rsidRDefault="00315CF2" w:rsidP="00626715">
      <w:r>
        <w:continuationSeparator/>
      </w:r>
    </w:p>
  </w:footnote>
  <w:footnote w:id="1">
    <w:p w14:paraId="560068CE" w14:textId="77777777" w:rsidR="007B2F7F" w:rsidRDefault="007B2F7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B2E8B">
        <w:rPr>
          <w:sz w:val="16"/>
          <w:szCs w:val="16"/>
        </w:rPr>
        <w:t>Aangeven welke competentie van toepassing is op deze referentie d.m.v. een kruisje in de tabel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9AB4" w14:textId="77777777" w:rsidR="00473A3C" w:rsidRDefault="00473A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76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37"/>
    </w:tblGrid>
    <w:tr w:rsidR="00626715" w:rsidRPr="00957C21" w14:paraId="795884F4" w14:textId="77777777" w:rsidTr="00484D8F">
      <w:trPr>
        <w:trHeight w:hRule="exact" w:val="1267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</w:tcPr>
        <w:p w14:paraId="1CFB8CE2" w14:textId="471E969B" w:rsidR="00626715" w:rsidRPr="00957C21" w:rsidRDefault="0017467E" w:rsidP="005F6E31">
          <w:pPr>
            <w:pStyle w:val="Kop2"/>
            <w:rPr>
              <w:noProof/>
            </w:rPr>
          </w:pPr>
          <w:r>
            <w:rPr>
              <w:noProof/>
            </w:rPr>
            <w:t xml:space="preserve">Bijlage </w:t>
          </w:r>
          <w:r w:rsidR="00473A3C">
            <w:rPr>
              <w:noProof/>
            </w:rPr>
            <w:t>3</w:t>
          </w:r>
          <w:r>
            <w:rPr>
              <w:noProof/>
            </w:rPr>
            <w:t xml:space="preserve">: </w:t>
          </w:r>
          <w:r w:rsidR="00432CF6">
            <w:rPr>
              <w:noProof/>
            </w:rPr>
            <w:t>Referentieblad</w:t>
          </w:r>
          <w:r w:rsidR="00197EFC">
            <w:rPr>
              <w:noProof/>
            </w:rPr>
            <w:t xml:space="preserve"> </w:t>
          </w:r>
        </w:p>
      </w:tc>
    </w:tr>
    <w:tr w:rsidR="00626715" w:rsidRPr="00957C21" w14:paraId="7065E81C" w14:textId="77777777" w:rsidTr="00484D8F">
      <w:trPr>
        <w:trHeight w:hRule="exact" w:val="43"/>
      </w:trPr>
      <w:tc>
        <w:tcPr>
          <w:tcW w:w="76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3F17016" w14:textId="77777777" w:rsidR="00626715" w:rsidRPr="00957C21" w:rsidRDefault="00F755D6" w:rsidP="00361C77">
          <w:pPr>
            <w:rPr>
              <w:noProof/>
              <w:szCs w:val="20"/>
            </w:rPr>
          </w:pPr>
          <w:r w:rsidRPr="00957C21">
            <w:rPr>
              <w:bCs/>
              <w:noProof/>
              <w:szCs w:val="20"/>
            </w:rPr>
            <w:t>‎</w:t>
          </w:r>
          <w:sdt>
            <w:sdtPr>
              <w:alias w:val="Kopie aan"/>
              <w:tag w:val=" mitVV VVED6482FBDAEF42DE9288E58738852BBD "/>
              <w:id w:val="1596985804"/>
              <w:placeholder>
                <w:docPart w:val="FE7E4C79B3C44DE8A9B8C1518C49CDA7"/>
              </w:placeholder>
            </w:sdtPr>
            <w:sdtContent>
              <w:r w:rsidR="00CE5D22" w:rsidRPr="00CE5D22">
                <w:t>‎</w:t>
              </w:r>
            </w:sdtContent>
          </w:sdt>
        </w:p>
      </w:tc>
    </w:tr>
  </w:tbl>
  <w:p w14:paraId="10867E80" w14:textId="77777777" w:rsidR="00626715" w:rsidRPr="00957C21" w:rsidRDefault="00626715" w:rsidP="00626715">
    <w:pPr>
      <w:rPr>
        <w:noProof/>
      </w:rPr>
    </w:pPr>
  </w:p>
  <w:tbl>
    <w:tblPr>
      <w:tblStyle w:val="Tabelraster"/>
      <w:tblpPr w:leftFromText="142" w:rightFromText="142" w:vertAnchor="page" w:horzAnchor="page" w:tblpX="9203" w:tblpY="761"/>
      <w:tblOverlap w:val="never"/>
      <w:tblW w:w="251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1"/>
    </w:tblGrid>
    <w:tr w:rsidR="00626715" w:rsidRPr="00957C21" w14:paraId="768A01F9" w14:textId="77777777" w:rsidTr="00432CF6">
      <w:trPr>
        <w:trHeight w:val="411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14:paraId="12AF9F96" w14:textId="77777777" w:rsidR="00626715" w:rsidRPr="00957C21" w:rsidRDefault="00626715" w:rsidP="00626715">
          <w:pPr>
            <w:pStyle w:val="Kenmerkblok"/>
            <w:rPr>
              <w:noProof/>
            </w:rPr>
          </w:pPr>
        </w:p>
      </w:tc>
    </w:tr>
    <w:tr w:rsidR="00626715" w:rsidRPr="00957C21" w14:paraId="2881BCDA" w14:textId="77777777" w:rsidTr="00432CF6">
      <w:trPr>
        <w:trHeight w:val="205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14:paraId="277AAE69" w14:textId="5DC66E44" w:rsidR="00626715" w:rsidRPr="00957C21" w:rsidRDefault="00957C21" w:rsidP="00626715">
          <w:pPr>
            <w:pStyle w:val="Kenmerkblok"/>
            <w:rPr>
              <w:noProof/>
            </w:rPr>
          </w:pPr>
          <w:r w:rsidRPr="00957C21">
            <w:rPr>
              <w:bCs/>
              <w:noProof/>
            </w:rPr>
            <w:t>‎</w:t>
          </w:r>
          <w:sdt>
            <w:sdtPr>
              <w:alias w:val="NAAMINFORMEEL"/>
              <w:tag w:val=" mitVV VV46A7A847BBA044469095BFC0474F0450"/>
              <w:id w:val="-44304849"/>
              <w:placeholder>
                <w:docPart w:val="28BD69686DDB48E4972EC15C37314777"/>
              </w:placeholder>
            </w:sdtPr>
            <w:sdtContent>
              <w:r>
                <w:t>‎</w:t>
              </w:r>
            </w:sdtContent>
          </w:sdt>
          <w:r w:rsidR="008B64E0">
            <w:t xml:space="preserve">Tenderprocedure blok 3 </w:t>
          </w:r>
        </w:p>
      </w:tc>
    </w:tr>
    <w:tr w:rsidR="00626715" w:rsidRPr="00957C21" w14:paraId="10CB33D3" w14:textId="77777777" w:rsidTr="00432CF6">
      <w:trPr>
        <w:trHeight w:hRule="exact" w:val="216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14:paraId="1436AE58" w14:textId="6728C898" w:rsidR="00626715" w:rsidRPr="00957C21" w:rsidRDefault="008B64E0" w:rsidP="006E7D40">
          <w:pPr>
            <w:pStyle w:val="Kenmerkblok"/>
            <w:rPr>
              <w:noProof/>
            </w:rPr>
          </w:pPr>
          <w:r>
            <w:rPr>
              <w:noProof/>
            </w:rPr>
            <w:t>Batav</w:t>
          </w:r>
          <w:r w:rsidR="00CA3BB1">
            <w:rPr>
              <w:noProof/>
            </w:rPr>
            <w:t>iahaven - Lelystad</w:t>
          </w:r>
        </w:p>
      </w:tc>
    </w:tr>
    <w:tr w:rsidR="00626715" w:rsidRPr="00CE5D22" w14:paraId="4DF44AE5" w14:textId="77777777" w:rsidTr="00432CF6">
      <w:trPr>
        <w:trHeight w:hRule="exact" w:val="644"/>
      </w:trPr>
      <w:tc>
        <w:tcPr>
          <w:tcW w:w="2511" w:type="dxa"/>
          <w:tcBorders>
            <w:top w:val="nil"/>
            <w:left w:val="nil"/>
            <w:bottom w:val="nil"/>
            <w:right w:val="nil"/>
          </w:tcBorders>
        </w:tcPr>
        <w:p w14:paraId="5E8FCE90" w14:textId="3C9BA74D" w:rsidR="00626715" w:rsidRPr="00CE5D22" w:rsidRDefault="00626715" w:rsidP="00432CF6">
          <w:pPr>
            <w:pStyle w:val="Kenmerkblok"/>
            <w:rPr>
              <w:noProof/>
            </w:rPr>
          </w:pPr>
        </w:p>
      </w:tc>
    </w:tr>
    <w:tr w:rsidR="00626715" w:rsidRPr="00CE5D22" w14:paraId="5A2A3A9C" w14:textId="77777777" w:rsidTr="00432CF6">
      <w:trPr>
        <w:trHeight w:hRule="exact" w:val="2039"/>
      </w:trPr>
      <w:tc>
        <w:tcPr>
          <w:tcW w:w="2511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FEA1234" w14:textId="77777777" w:rsidR="00626715" w:rsidRDefault="00432CF6" w:rsidP="00626715">
          <w:pPr>
            <w:pStyle w:val="Kenmerkblok"/>
            <w:rPr>
              <w:noProof/>
            </w:rPr>
          </w:pPr>
          <w:r>
            <w:rPr>
              <w:noProof/>
            </w:rPr>
            <w:t xml:space="preserve">Datum: </w:t>
          </w:r>
        </w:p>
        <w:p w14:paraId="41C914A8" w14:textId="0D616B06" w:rsidR="00484D8F" w:rsidRPr="00484D8F" w:rsidRDefault="008B64E0" w:rsidP="00484D8F">
          <w:pPr>
            <w:pStyle w:val="Kenmerkblok"/>
          </w:pPr>
          <w:r>
            <w:t>07-04-2025</w:t>
          </w:r>
        </w:p>
      </w:tc>
    </w:tr>
  </w:tbl>
  <w:p w14:paraId="21175AC0" w14:textId="77777777" w:rsidR="00626715" w:rsidRPr="00957C21" w:rsidRDefault="00626715" w:rsidP="00626715">
    <w:pPr>
      <w:pStyle w:val="Koptekst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F9DF2" w14:textId="77777777" w:rsidR="00473A3C" w:rsidRDefault="00473A3C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9203" w:tblpY="761"/>
      <w:tblOverlap w:val="never"/>
      <w:tblW w:w="239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98"/>
    </w:tblGrid>
    <w:tr w:rsidR="00F52EDB" w14:paraId="560498AF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19BEDF6" w14:textId="77777777" w:rsidR="00F52EDB" w:rsidRDefault="00F52EDB" w:rsidP="00626715">
          <w:pPr>
            <w:pStyle w:val="Kenmerkblok"/>
          </w:pPr>
          <w:r>
            <w:t>Datum</w:t>
          </w:r>
          <w:r w:rsidR="00484D8F">
            <w:t>:</w:t>
          </w:r>
        </w:p>
      </w:tc>
    </w:tr>
    <w:tr w:rsidR="00F52EDB" w14:paraId="1C0DB1F9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096252C3" w14:textId="77777777" w:rsidR="00F52EDB" w:rsidRDefault="00F52EDB" w:rsidP="00626715">
          <w:pPr>
            <w:pStyle w:val="Kenmerkblok"/>
          </w:pPr>
          <w:r w:rsidRPr="00B538EB">
            <w:rPr>
              <w:bCs/>
              <w:noProof/>
            </w:rPr>
            <w:t>‎</w:t>
          </w:r>
          <w:sdt>
            <w:sdtPr>
              <w:alias w:val="Datum bespreking"/>
              <w:tag w:val=" mitVV VV567C56ED263549CD943DE614CA2E13DF "/>
              <w:id w:val="-9149541"/>
              <w:placeholder>
                <w:docPart w:val="C3BEEE49335147C2A422245C43A827EC"/>
              </w:placeholder>
            </w:sdtPr>
            <w:sdtContent>
              <w:r w:rsidR="00D1032B">
                <w:t>3 maart</w:t>
              </w:r>
              <w:r w:rsidR="00CE5D22" w:rsidRPr="00CE5D22">
                <w:t> 2020</w:t>
              </w:r>
            </w:sdtContent>
          </w:sdt>
        </w:p>
      </w:tc>
    </w:tr>
    <w:tr w:rsidR="00F52EDB" w14:paraId="1BAD81D1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54715A99" w14:textId="77777777" w:rsidR="00F52EDB" w:rsidRDefault="00F52EDB" w:rsidP="00626715">
          <w:pPr>
            <w:pStyle w:val="Kenmerkblok"/>
          </w:pPr>
        </w:p>
      </w:tc>
    </w:tr>
    <w:tr w:rsidR="00F52EDB" w14:paraId="160FF26E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6A59E76B" w14:textId="77777777" w:rsidR="00F52EDB" w:rsidRDefault="00F52EDB" w:rsidP="00F755D6">
          <w:pPr>
            <w:pStyle w:val="Kenmerkblok"/>
          </w:pPr>
          <w:r>
            <w:t>Pagina</w:t>
          </w:r>
        </w:p>
      </w:tc>
    </w:tr>
    <w:tr w:rsidR="00F52EDB" w14:paraId="6EAD1D32" w14:textId="77777777" w:rsidTr="00706A01">
      <w:trPr>
        <w:trHeight w:hRule="exact" w:val="210"/>
      </w:trPr>
      <w:tc>
        <w:tcPr>
          <w:tcW w:w="2398" w:type="dxa"/>
          <w:tcBorders>
            <w:top w:val="nil"/>
            <w:left w:val="nil"/>
            <w:bottom w:val="nil"/>
            <w:right w:val="nil"/>
          </w:tcBorders>
        </w:tcPr>
        <w:p w14:paraId="7CD4116A" w14:textId="77777777" w:rsidR="00F52EDB" w:rsidRDefault="00F52EDB" w:rsidP="00F755D6">
          <w:pPr>
            <w:pStyle w:val="Kenmerkblok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517BC5">
            <w:rPr>
              <w:noProof/>
            </w:rPr>
            <w:t>2</w:t>
          </w:r>
          <w:r>
            <w:fldChar w:fldCharType="end"/>
          </w:r>
          <w:r>
            <w:t>/</w:t>
          </w:r>
          <w:r w:rsidR="00CE5D22">
            <w:rPr>
              <w:noProof/>
            </w:rPr>
            <w:fldChar w:fldCharType="begin"/>
          </w:r>
          <w:r w:rsidR="00CE5D22">
            <w:rPr>
              <w:noProof/>
            </w:rPr>
            <w:instrText xml:space="preserve"> NUMPAGES   \* MERGEFORMAT </w:instrText>
          </w:r>
          <w:r w:rsidR="00CE5D22">
            <w:rPr>
              <w:noProof/>
            </w:rPr>
            <w:fldChar w:fldCharType="separate"/>
          </w:r>
          <w:r w:rsidR="00517BC5">
            <w:rPr>
              <w:noProof/>
            </w:rPr>
            <w:t>2</w:t>
          </w:r>
          <w:r w:rsidR="00CE5D22">
            <w:rPr>
              <w:noProof/>
            </w:rPr>
            <w:fldChar w:fldCharType="end"/>
          </w:r>
        </w:p>
      </w:tc>
    </w:tr>
  </w:tbl>
  <w:p w14:paraId="0245F397" w14:textId="77777777" w:rsidR="00F52EDB" w:rsidRDefault="00F52EDB" w:rsidP="00626715">
    <w:pPr>
      <w:pStyle w:val="Koptekst"/>
    </w:pPr>
  </w:p>
  <w:p w14:paraId="509E9509" w14:textId="77777777" w:rsidR="006A5FDE" w:rsidRDefault="006A5FDE"/>
  <w:p w14:paraId="6EC8686A" w14:textId="77777777" w:rsidR="006A5FDE" w:rsidRDefault="006A5FDE"/>
  <w:p w14:paraId="195A9BCD" w14:textId="77777777" w:rsidR="006A5FDE" w:rsidRDefault="006A5F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IWRITER"/>
    <w:docVar w:name="DocAuthor" w:val="Esther van Wijngaarden"/>
    <w:docVar w:name="DocDesc" w:val="Intern verslag. Versie 2.0, d.d. 19-4-2016."/>
    <w:docVar w:name="DocDuplex" w:val="DUPLEX_DEFAULT"/>
    <w:docVar w:name="DocIndex" w:val="0000"/>
    <w:docVar w:name="DocPrinter" w:val="NOPRINTER"/>
    <w:docVar w:name="DocReg" w:val="0"/>
    <w:docVar w:name="DocType" w:val="UIT"/>
    <w:docVar w:name="KingAsync" w:val="none"/>
    <w:docVar w:name="KingWizard" w:val="0"/>
    <w:docVar w:name="mitStyleTemplates" w:val="Stijl Almere|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DD8B4E629DAA416D93D2F7ED43199B99&lt;/GroupID&gt;&lt;GroupName&gt;Verslag&lt;/GroupName&gt;&lt;GroupDescription /&gt;&lt;GroupIndex&gt;0&lt;/GroupIndex&gt;&lt;GroupFields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0&lt;/FieldIndex&gt;&lt;FieldDescription /&gt;&lt;FieldName&gt;Aan&lt;/FieldName&gt;&lt;FieldID&gt;VVD56501BD84F248FDA919B076719014D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Afwezig&lt;/FieldName&gt;&lt;FieldID&gt;VV390303DEAB7742CBB8CA88FE7C8A90F3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2&lt;/FieldIndex&gt;&lt;FieldDescription /&gt;&lt;FieldName&gt;Kopie_aan&lt;/FieldName&gt;&lt;FieldID&gt;VVED6482FBDAEF42DE9288E58738852BBD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3&lt;/FieldIndex&gt;&lt;FieldDescription /&gt;&lt;FieldName&gt;Onderwerp&lt;/FieldName&gt;&lt;FieldID&gt;VV51E9FA7B9B574650B2AF8FF76F030C36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4&lt;/FieldIndex&gt;&lt;FieldDescription /&gt;&lt;FieldName&gt;Datum&lt;/FieldName&gt;&lt;FieldID&gt;VV567C56ED263549CD943DE614CA2E13DF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5&lt;/FieldIndex&gt;&lt;FieldDescription /&gt;&lt;FieldName&gt;Locatie&lt;/FieldName&gt;&lt;FieldID&gt;VV6708EE74E2B24BEE8B2ACD98BE5D5C17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6&lt;/FieldIndex&gt;&lt;FieldDescription /&gt;&lt;FieldName&gt;Verslagnummer&lt;/FieldName&gt;&lt;FieldID&gt;VVC6F76C24B0DC41DB848A855DCC0AC0E0&lt;/FieldID&gt;&lt;FieldXpath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DD8B4E629DAA416D93D2F7ED43199B99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7&lt;/FieldIndex&gt;&lt;FieldDescription /&gt;&lt;FieldName&gt;Bijlage&lt;/FieldName&gt;&lt;FieldID&gt;VVB9E8DD05658444C08FCBA5DFD253EC1E&lt;/FieldID&gt;&lt;FieldXpath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7F8AA2C03A8248F8B9F1A849EC98B51B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Contactpersoon gemeente Almer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E13974C1F74BFF8BFC03C0699BB20A&lt;/ID&gt;_x000d__x000a_      &lt;PROMPT&gt;_x000d__x000a_        &lt;NLNL&gt;Uw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w brief van/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BC8D52C8AC4E52A9F5269BEBF06C1A&lt;/ID&gt;_x000d__x000a_      &lt;PROMPT&gt;_x000d__x000a_        &lt;NLNL&gt;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antal bijlag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14AEFC2888445E08623653EDC36502D&lt;/ID&gt;_x000d__x000a_      &lt;PROMPT&gt;_x000d__x000a_        &lt;NLNL&gt;Organis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609FA243AAE4377AC3C536A9DB9D574&lt;/ID&gt;_x000d__x000a_      &lt;PROMPT&gt;_x000d__x000a_        &lt;NLNL&gt;Af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8F1FBD319D4704BD859CEBDCADDEE6&lt;/ID&gt;_x000d__x000a_      &lt;PROMPT&gt;_x000d__x000a_        &lt;NLNL&gt;Voorlett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3C9CE2B54684C4DB3A24BA676CF1DF0&lt;/ID&gt;_x000d__x000a_      &lt;PROMPT&gt;_x000d__x000a_        &lt;NLNL&gt;Voorvoegsel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0F257BEEAF348BE96181ECA03A44936&lt;/ID&gt;_x000d__x000a_      &lt;PROMPT&gt;_x000d__x000a_        &lt;NLNL&gt;Achter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BCFEB9F2D3447887798FC8DD6E2DB6&lt;/ID&gt;_x000d__x000a_      &lt;PROMPT&gt;_x000d__x000a_        &lt;NLNL&gt;Straa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8C221C597484773BABB66EC8FDC80CC&lt;/ID&gt;_x000d__x000a_      &lt;PROMPT&gt;_x000d__x000a_        &lt;NLNL&gt;Huis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83BB4D1400A48078F3AA4E0853D956F&lt;/ID&gt;_x000d__x000a_      &lt;PROMPT&gt;_x000d__x000a_        &lt;NLNL&gt;Plaat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9823ACCE0E547FB9E635B06D2A16805&lt;/ID&gt;_x000d__x000a_      &lt;PROMPT&gt;_x000d__x000a_        &lt;NLNL&gt;Postcod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323173957984A85ACB7FD2AE62289EE&lt;/ID&gt;_x000d__x000a_      &lt;PROMPT&gt;_x000d__x000a_        &lt;NLNL&gt;L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AF17DDC66A4A9397B9FD8B9492351C&lt;/ID&gt;_x000d__x000a_      &lt;PROMPT&gt;_x000d__x000a_        &lt;NLNL&gt;VV 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1DA43E93CD2472BB48076C7F9A153AB&lt;/ID&gt;_x000d__x000a_      &lt;PROMPT&gt;_x000d__x000a_        &lt;NLNL&gt;Aanhe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49BE1CB5FDD40DAB08C1940F4503AC7&lt;/ID&gt;_x000d__x000a_      &lt;PROMPT&gt;_x000d__x000a_        &lt;NLNL&gt;Geslach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Maak keuze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1E9FA7B9B574650B2AF8FF76F030C36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47F3780C4240E28F0E7D1B88FB9F87&lt;/ID&gt;_x000d__x000a_      &lt;PROMPT&gt;_x000d__x000a_        &lt;NLNL&gt;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D6482FBDAEF42DE9288E58738852BBD&lt;/ID&gt;_x000d__x000a_      &lt;PROMPT&gt;_x000d__x000a_        &lt;NLNL&gt;Kopie a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1CAFCFFC6FAF4896A66DB7D716E11027&lt;/ID&gt;_x000d__x000a_      &lt;PROMPT&gt;_x000d__x000a_        &lt;NLNL&gt;Va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90303DEAB7742CBB8CA88FE7C8A90F3&lt;/ID&gt;_x000d__x000a_      &lt;PROMPT&gt;_x000d__x000a_        &lt;NLNL&gt;Af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7C56ED263549CD943DE614CA2E13DF&lt;/ID&gt;_x000d__x000a_      &lt;PROMPT&gt;_x000d__x000a_        &lt;NLNL&gt;Datum besprek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708EE74E2B24BEE8B2ACD98BE5D5C17&lt;/ID&gt;_x000d__x000a_      &lt;PROMPT&gt;_x000d__x000a_        &lt;NLNL&gt;Loc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6F76C24B0DC41DB848A855DCC0AC0E0&lt;/ID&gt;_x000d__x000a_      &lt;PROMPT&gt;_x000d__x000a_        &lt;NLNL&gt;Verslag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9E8DD05658444C08FCBA5DFD253EC1E&lt;/ID&gt;_x000d__x000a_      &lt;PROMPT&gt;_x000d__x000a_        &lt;NLNL&gt;Bijlage(n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56501BD84F248FDA919B076719014DD&lt;/ID&gt;_x000d__x000a_      &lt;PROMPT&gt;_x000d__x000a_        &lt;NLNL&gt;Aanwezi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5CBF35BD5BB549EE87C170DAD1232F86&lt;/ID&gt;_x000d__x000a_      &lt;NAME&gt;_x000d__x000a_        &lt;NLNL&gt;Aanhef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DD8B4E629DAA416D93D2F7ED43199B99&lt;/ID&gt;_x000d__x000a_      &lt;NAME&gt;_x000d__x000a_        &lt;NLNL&gt;Ver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BDF2B2E07905465D971085B2E624594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2DA94AA1D848B9A8132EB7B07F657E~0&lt;/ID&gt;_x000d__x000a_      &lt;VALUESINGLE&gt;_x000d__x000a_        &lt;NLNL&gt;he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A475888410846ECA778AB5EEB00CDB1~0&lt;/ID&gt;_x000d__x000a_      &lt;VALUESINGLE&gt;_x000d__x000a_        &lt;NLNL&gt;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FBE274B805E4193AB0B0B500B0C8AFC~0&lt;/ID&gt;_x000d__x000a_      &lt;VALUESINGLE&gt;_x000d__x000a_        &lt;NLNL&gt;heer/mevrouw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470E9C2FDF4F6AB9F1ADF0D91FDA07~0&lt;/ID&gt;_x000d__x000a_      &lt;VALUESINGLE&gt;_x000d__x000a_        &lt;NLNL&gt;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FDFF33C78EF4458BB6325EEFF54D9CD~0&lt;/ID&gt;_x000d__x000a_      &lt;VALUESINGLE&gt;_x000d__x000a_        &lt;NLNL&gt;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2550DDC9BB4B1E959041E41FBBDBCA~0&lt;/ID&gt;_x000d__x000a_      &lt;VALUESINGLE&gt;_x000d__x000a_        &lt;NLNL&gt;M/V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&gt;Intern verslag. Versie 2.0, d.d. 19-4-2016.&lt;/NLNL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5.0.15331"/>
  </w:docVars>
  <w:rsids>
    <w:rsidRoot w:val="00432CF6"/>
    <w:rsid w:val="000225B1"/>
    <w:rsid w:val="00066836"/>
    <w:rsid w:val="00085FBC"/>
    <w:rsid w:val="00132B69"/>
    <w:rsid w:val="00163F1A"/>
    <w:rsid w:val="00165305"/>
    <w:rsid w:val="0017467E"/>
    <w:rsid w:val="00177B65"/>
    <w:rsid w:val="00197438"/>
    <w:rsid w:val="00197EFC"/>
    <w:rsid w:val="001D5C28"/>
    <w:rsid w:val="002E4F86"/>
    <w:rsid w:val="00315CF2"/>
    <w:rsid w:val="0032129B"/>
    <w:rsid w:val="003361B1"/>
    <w:rsid w:val="00353BB4"/>
    <w:rsid w:val="00361C77"/>
    <w:rsid w:val="00406463"/>
    <w:rsid w:val="00432CF6"/>
    <w:rsid w:val="004363CD"/>
    <w:rsid w:val="004445A3"/>
    <w:rsid w:val="00473A3C"/>
    <w:rsid w:val="00475561"/>
    <w:rsid w:val="00484D8F"/>
    <w:rsid w:val="004B1325"/>
    <w:rsid w:val="00500CA2"/>
    <w:rsid w:val="00517BC5"/>
    <w:rsid w:val="005B7D28"/>
    <w:rsid w:val="005C4CC4"/>
    <w:rsid w:val="005C6AE8"/>
    <w:rsid w:val="005F6E31"/>
    <w:rsid w:val="00615722"/>
    <w:rsid w:val="00626715"/>
    <w:rsid w:val="006346C2"/>
    <w:rsid w:val="00693945"/>
    <w:rsid w:val="006A343B"/>
    <w:rsid w:val="006A5FDE"/>
    <w:rsid w:val="006E7D40"/>
    <w:rsid w:val="007031F7"/>
    <w:rsid w:val="00706A01"/>
    <w:rsid w:val="00756219"/>
    <w:rsid w:val="007842DA"/>
    <w:rsid w:val="007B2F7F"/>
    <w:rsid w:val="007F3D15"/>
    <w:rsid w:val="008345B4"/>
    <w:rsid w:val="00885082"/>
    <w:rsid w:val="008B64E0"/>
    <w:rsid w:val="008E001D"/>
    <w:rsid w:val="008E6DA9"/>
    <w:rsid w:val="00957C21"/>
    <w:rsid w:val="009B2A3E"/>
    <w:rsid w:val="00A2649A"/>
    <w:rsid w:val="00A274A7"/>
    <w:rsid w:val="00A57AE3"/>
    <w:rsid w:val="00A804FC"/>
    <w:rsid w:val="00AC5823"/>
    <w:rsid w:val="00B231E7"/>
    <w:rsid w:val="00B538EB"/>
    <w:rsid w:val="00BB0209"/>
    <w:rsid w:val="00BE0732"/>
    <w:rsid w:val="00C15914"/>
    <w:rsid w:val="00C16E34"/>
    <w:rsid w:val="00C37456"/>
    <w:rsid w:val="00C6711D"/>
    <w:rsid w:val="00C75B11"/>
    <w:rsid w:val="00C9791A"/>
    <w:rsid w:val="00CA3BB1"/>
    <w:rsid w:val="00CE2C33"/>
    <w:rsid w:val="00CE46DC"/>
    <w:rsid w:val="00CE5D22"/>
    <w:rsid w:val="00D07FD8"/>
    <w:rsid w:val="00D1032B"/>
    <w:rsid w:val="00D546BF"/>
    <w:rsid w:val="00D664FF"/>
    <w:rsid w:val="00DC7336"/>
    <w:rsid w:val="00DE4297"/>
    <w:rsid w:val="00E333DE"/>
    <w:rsid w:val="00E36175"/>
    <w:rsid w:val="00E436DC"/>
    <w:rsid w:val="00E66349"/>
    <w:rsid w:val="00E85FD6"/>
    <w:rsid w:val="00EE0BAF"/>
    <w:rsid w:val="00EE217E"/>
    <w:rsid w:val="00F0344A"/>
    <w:rsid w:val="00F15E0E"/>
    <w:rsid w:val="00F33CE1"/>
    <w:rsid w:val="00F50E6F"/>
    <w:rsid w:val="00F52EDB"/>
    <w:rsid w:val="00F722F9"/>
    <w:rsid w:val="00F755D6"/>
    <w:rsid w:val="00F903D1"/>
    <w:rsid w:val="00FB2E8B"/>
    <w:rsid w:val="00FF3CE0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5AB85"/>
  <w15:docId w15:val="{02A8626B-B674-4457-AA2D-B4C369CB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nl-N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5E0E"/>
    <w:pPr>
      <w:spacing w:after="0" w:line="240" w:lineRule="auto"/>
    </w:pPr>
    <w:rPr>
      <w:rFonts w:ascii="Plantin" w:hAnsi="Planti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15E0E"/>
    <w:pPr>
      <w:keepNext/>
      <w:keepLines/>
      <w:outlineLvl w:val="0"/>
    </w:pPr>
    <w:rPr>
      <w:rFonts w:ascii="Arial" w:eastAsiaTheme="majorEastAsia" w:hAnsi="Arial" w:cstheme="majorBidi"/>
      <w:b/>
      <w:i/>
      <w:sz w:val="15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F15E0E"/>
    <w:pPr>
      <w:keepNext/>
      <w:keepLines/>
      <w:spacing w:before="40"/>
      <w:outlineLvl w:val="1"/>
    </w:pPr>
    <w:rPr>
      <w:rFonts w:ascii="Platin" w:eastAsiaTheme="majorEastAsia" w:hAnsi="Platin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F15E0E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5E0E"/>
    <w:rPr>
      <w:rFonts w:ascii="Arial" w:eastAsiaTheme="majorEastAsia" w:hAnsi="Arial" w:cstheme="majorBidi"/>
      <w:b/>
      <w:i/>
      <w:sz w:val="15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15E0E"/>
    <w:rPr>
      <w:rFonts w:ascii="Plantin" w:hAnsi="Planti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15E0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15E0E"/>
    <w:rPr>
      <w:rFonts w:ascii="Plantin" w:hAnsi="Plantin"/>
      <w:sz w:val="20"/>
    </w:rPr>
  </w:style>
  <w:style w:type="table" w:styleId="Tabelraster">
    <w:name w:val="Table Grid"/>
    <w:basedOn w:val="Standaardtabel"/>
    <w:uiPriority w:val="39"/>
    <w:rsid w:val="00756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blok">
    <w:name w:val="Kenmerkblok"/>
    <w:basedOn w:val="Standaard"/>
    <w:qFormat/>
    <w:rsid w:val="00F15E0E"/>
    <w:rPr>
      <w:rFonts w:ascii="DIN-Regular" w:hAnsi="DIN-Regular"/>
      <w:sz w:val="15"/>
    </w:rPr>
  </w:style>
  <w:style w:type="character" w:customStyle="1" w:styleId="Kop2Char">
    <w:name w:val="Kop 2 Char"/>
    <w:basedOn w:val="Standaardalinea-lettertype"/>
    <w:link w:val="Kop2"/>
    <w:uiPriority w:val="9"/>
    <w:rsid w:val="00F15E0E"/>
    <w:rPr>
      <w:rFonts w:ascii="Platin" w:eastAsiaTheme="majorEastAsia" w:hAnsi="Platin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15E0E"/>
    <w:rPr>
      <w:rFonts w:ascii="Plantin" w:eastAsiaTheme="majorEastAsia" w:hAnsi="Plantin" w:cstheme="majorBidi"/>
      <w:b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CE5D22"/>
    <w:rPr>
      <w:color w:val="808080"/>
    </w:rPr>
  </w:style>
  <w:style w:type="character" w:styleId="Verwijzingopmerking">
    <w:name w:val="annotation reference"/>
    <w:rsid w:val="00484D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484D8F"/>
    <w:rPr>
      <w:rFonts w:ascii="Times New Roman" w:eastAsia="Times New Roman" w:hAnsi="Times New Roman" w:cs="Times New Roman"/>
      <w:szCs w:val="20"/>
      <w:lang w:bidi="ar-SA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84D8F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6D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6DC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6711D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6711D"/>
    <w:rPr>
      <w:rFonts w:ascii="Plantin" w:hAnsi="Planti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6711D"/>
    <w:rPr>
      <w:vertAlign w:val="superscript"/>
    </w:rPr>
  </w:style>
  <w:style w:type="paragraph" w:styleId="Revisie">
    <w:name w:val="Revision"/>
    <w:hidden/>
    <w:uiPriority w:val="99"/>
    <w:semiHidden/>
    <w:rsid w:val="003361B1"/>
    <w:pPr>
      <w:spacing w:after="0" w:line="240" w:lineRule="auto"/>
    </w:pPr>
    <w:rPr>
      <w:rFonts w:ascii="Plantin" w:hAnsi="Planti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1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10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0Z\AppData\Local\Temp\12\Document-tem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B99C2E6C814B10BC207B845AC139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BCF9E9-7172-42AB-8554-96F4345ADA37}"/>
      </w:docPartPr>
      <w:docPartBody>
        <w:p w:rsidR="00FB286B" w:rsidRDefault="00FB286B"/>
      </w:docPartBody>
    </w:docPart>
    <w:docPart>
      <w:docPartPr>
        <w:name w:val="0260C9D6AB88448BB8D258CD6581DB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5460FC-4DE6-435A-B2F5-CCD85B8696C1}"/>
      </w:docPartPr>
      <w:docPartBody>
        <w:p w:rsidR="00FB286B" w:rsidRDefault="00FB286B"/>
      </w:docPartBody>
    </w:docPart>
    <w:docPart>
      <w:docPartPr>
        <w:name w:val="FE7E4C79B3C44DE8A9B8C1518C49CD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0F4694-6AB2-4F3D-8EB5-1D045F29E2A6}"/>
      </w:docPartPr>
      <w:docPartBody>
        <w:p w:rsidR="00FB286B" w:rsidRDefault="00FB286B"/>
      </w:docPartBody>
    </w:docPart>
    <w:docPart>
      <w:docPartPr>
        <w:name w:val="28BD69686DDB48E4972EC15C3731477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159BD5-4E27-4E8E-BF86-B9954C3F394B}"/>
      </w:docPartPr>
      <w:docPartBody>
        <w:p w:rsidR="00FB286B" w:rsidRDefault="00FB286B"/>
      </w:docPartBody>
    </w:docPart>
    <w:docPart>
      <w:docPartPr>
        <w:name w:val="C3BEEE49335147C2A422245C43A827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986531-023D-4C31-B5BB-2497BB964A38}"/>
      </w:docPartPr>
      <w:docPartBody>
        <w:p w:rsidR="00FB286B" w:rsidRDefault="00FB28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tin">
    <w:altName w:val="Cambria"/>
    <w:panose1 w:val="00000000000000000000"/>
    <w:charset w:val="00"/>
    <w:family w:val="roman"/>
    <w:notTrueType/>
    <w:pitch w:val="default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6B"/>
    <w:rsid w:val="000D729B"/>
    <w:rsid w:val="00475561"/>
    <w:rsid w:val="00BE0732"/>
    <w:rsid w:val="00FB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Definition xmlns:p="http://schemas.iwriter.nl/TemplateDefinition">{"Metadata":{"Description":{"ValueForNone":""},"Author":{"FriendlyName":"Esther van Wijngaarden"},"Configuration":{"PrinterSettings":{"Printer":"NOPRINTER","PrintStyle":0},"Index":0,"ShouldSaveAfterCreation":false,"ShouldUnlinkFields":false,"IsSignatureLineRequired":false,"HasSign":false,"ApplicationPathToExecute":"","ShouldAddXmlData":0},"_webSettings":{"RequiresUserInput":false,"CommunicationType":0,"AllowedEndpoints":null},"Dms":1,"DmsDocType":"UIT","Language":"","UsesLocalization":false,"ProjectType":1,"IsExecuted":false,"Names":{"ValueForNone":"IC Verslag"},"Descriptions":{"ValueForNone":"Interne correspondentie Verslag"}},"BuildingBlocks":[""],"Relations":[],"Groups":[{"Id":"GRDD8B4E629DAA416D93D2F7ED43199B99","Name":{"nl-NL":"Verslag","nl-BE":"","fr-FR":"","fr-BE":"","en-US":"","de-DE":"","da-DK":"","pl-PL":"","sv-SE":"","EN":"","ValueForNone":"Verslag"},"Description":{"nl-NL":"","nl-BE":"","fr-FR":"","fr-BE":"","en-US":"","de-DE":"","da-DK":"","pl-PL":"","sv-SE":"","EN":"","ValueForNone":""},"Fields":[{"RelationSettings":{"DataLinkType":0},"ListInfo":{"Values":[],"Settings":{"SeparatorValues":{},"LastSeparatorValues":{},"Direction":1,"HasValueSeparator":false,"HasLastValueSeparator":false},"Type":0,"NumberOfLines":1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anwezig","nl-BE":"","fr-FR":"","fr-BE":"","en-US":"","de-DE":"","da-DK":"","pl-PL":"","sv-SE":"","EN":"","ValueForNone":"Aanwezig"},"Description":{"nl-NL":"","nl-BE":"","fr-FR":"","fr-BE":"","en-US":"","de-DE":"","da-DK":"","pl-PL":"","sv-SE":"","EN":"","ValueForNone":""},"Color":"no-color","Name":{"ValueForNone":"Aanwezig"},"Id":"VVD56501BD84F248FDA919B076719014DD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Afwezig","nl-BE":"","fr-FR":"","fr-BE":"","en-US":"","de-DE":"","da-DK":"","pl-PL":"","sv-SE":"","EN":"","ValueForNone":"Afwezig"},"Description":{"nl-NL":"","nl-BE":"","fr-FR":"","fr-BE":"","en-US":"","de-DE":"","da-DK":"","pl-PL":"","sv-SE":"","EN":"","ValueForNone":""},"Color":"no-color","Name":{"ValueForNone":"Afwezig"},"Id":"VV390303DEAB7742CBB8CA88FE7C8A90F3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1,"FetchSourceMappingsOnEdit":false,"FetchedMapping":false,"UpdateDestinationMappingsOnEdit":false,"IsHidden":false,"IsLocked":false,"KeepTextTogether":false,"CannotDelete":false,"CannotEdit":false,"Length":-1,"NumberOfLines":3},"ResultValue":{"Type":0,"Value":"","CachedValue":null,"HyperLink":null},"Index":1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Kopie aan","nl-BE":"","fr-FR":"","fr-BE":"","en-US":"","de-DE":"","da-DK":"","pl-PL":"","sv-SE":"","EN":"","ValueForNone":"Kopie aan"},"Description":{"nl-NL":"","nl-BE":"","fr-FR":"","fr-BE":"","en-US":"","de-DE":"","da-DK":"","pl-PL":"","sv-SE":"","EN":"","ValueForNone":""},"Color":"no-color","Name":{"ValueForNone":"Kopie aan"},"Id":"VVED6482FBDAEF42DE9288E58738852BBD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2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Onderwerp","nl-BE":"","fr-FR":"","fr-BE":"","en-US":"","de-DE":"","da-DK":"","pl-PL":"","sv-SE":"","EN":"","ValueForNone":"Onderwerp"},"Description":{"nl-NL":"","nl-BE":"","fr-FR":"","fr-BE":"","en-US":"","de-DE":"","da-DK":"","pl-PL":"","sv-SE":"","EN":"","ValueForNone":""},"Color":"no-color","Name":{"ValueForNone":"Onderwerp"},"Id":"VV51E9FA7B9B574650B2AF8FF76F030C36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3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Datum bespreking","nl-BE":"","fr-FR":"","fr-BE":"","en-US":"","de-DE":"","da-DK":"","pl-PL":"","sv-SE":"","EN":"","ValueForNone":"Datum bespreking"},"Description":{"nl-NL":"","nl-BE":"","fr-FR":"","fr-BE":"","en-US":"","de-DE":"","da-DK":"","pl-PL":"","sv-SE":"","EN":"","ValueForNone":""},"Color":"no-color","Name":{"ValueForNone":"Datum bespreking"},"Id":"VV567C56ED263549CD943DE614CA2E13DF","AdvanceInfo":{"FieldFormat":{"CustomFormat":{"ValueForNone":"d MMMM yyyy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2,"FetchSourceMappingsOnEdit":false,"FetchedMapping":false,"UpdateDestinationMappingsOnEdit":false,"IsHidden":false,"IsLocked":false,"KeepTextTogether":true,"CannotDelete":false,"CannotEdit":false,"Length":0,"NumberOfLines":1},"ResultValue":{"Type":0,"Value":"26 augustus 2020","CachedValue":"1598444878000","HyperLink":null},"Index":4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Locatie","nl-BE":"","fr-FR":"","fr-BE":"","en-US":"","de-DE":"","da-DK":"","pl-PL":"","sv-SE":"","EN":"","ValueForNone":"Locatie"},"Description":{"nl-NL":"","nl-BE":"","fr-FR":"","fr-BE":"","en-US":"","de-DE":"","da-DK":"","pl-PL":"","sv-SE":"","EN":"","ValueForNone":""},"Color":"no-color","Name":{"ValueForNone":"Locatie"},"Id":"VV6708EE74E2B24BEE8B2ACD98BE5D5C17","AdvanceInfo":{"FieldFormat":{"CustomFormat":{"ValueForNone":"geen"},"Lettercase":0},"MappingSources":[],"MappingDestinations":[],"ShowOnPrintFormats":[],"DateSettings":{"FieldEmptyDate":false,"ShouldLimitBackDating":false,"BackDateAllowed":-1},"PictureSettings":{"Control":1,"Width":0,"Height":0,"TextWrap":0,"ObjectFit":0},"LinkedProperty":null,"DataType":0,"FetchSourceMappingsOnEdit":false,"FetchedMapping":false,"UpdateDestinationMappingsOnEdit":false,"IsHidden":false,"IsLocked":false,"KeepTextTogether":false,"CannotDelete":false,"CannotEdit":false,"Length":-1,"NumberOfLines":1},"ResultValue":{"Type":0,"Value":"","CachedValue":null,"HyperLink":null},"Index":5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Verslagnummer","nl-BE":"","fr-FR":"","fr-BE":"","en-US":"","de-DE":"","da-DK":"","pl-PL":"","sv-SE":"","EN":"","ValueForNone":"Verslagnummer"},"Description":{"nl-NL":"","nl-BE":"","fr-FR":"","fr-BE":"","en-US":"","de-DE":"","da-DK":"","pl-PL":"","sv-SE":"","EN":"","ValueForNone":""},"Color":"no-color","Name":{"ValueForNone":"Verslagnummer"},"Id":"VVC6F76C24B0DC41DB848A855DCC0AC0E0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6},{"RelationSettings":{"DataLinkType":0},"ListInfo":{"Values":[],"Settings":{"SeparatorValues":{},"LastSeparatorValues":{},"Direction":1,"HasValueSeparator":false,"HasLastValueSeparator":false},"Type":0,"NumberOfLines":0},"Help":{"nl-NL":"","nl-BE":"","fr-FR":"","fr-BE":"","en-US":"","de-DE":"","da-DK":"","pl-PL":"","sv-SE":"","EN":"","ValueForNone":""},"Tip":{"nl-NL":"","nl-BE":"","fr-FR":"","fr-BE":"","en-US":"","de-DE":"","da-DK":"","pl-PL":"","sv-SE":"","EN":"","ValueForNone":""},"Prompt":{"nl-NL":"Bijlage(n)","nl-BE":"","fr-FR":"","fr-BE":"","en-US":"","de-DE":"","da-DK":"","pl-PL":"","sv-SE":"","EN":"","ValueForNone":"Bijlage(n)"},"Description":{"nl-NL":"","nl-BE":"","fr-FR":"","fr-BE":"","en-US":"","de-DE":"","da-DK":"","pl-PL":"","sv-SE":"","EN":"","ValueForNone":""},"Color":"no-color","Name":{"ValueForNone":"Bijlagen"},"Id":"VVB9E8DD05658444C08FCBA5DFD253EC1E","AdvanceInfo":{"FieldFormat":{"CustomFormat":{"ValueForNone":"geen"},"Lettercase":0},"MappingSources":[],"MappingDestinations":[],"ShowOnPrintFormats":null,"LinkedProperty":null,"DataType":0,"FetchSourceMappingsOnEdit":false,"FetchedMapping":false,"UpdateDestinationMappingsOnEdit":false,"IsHidden":false,"IsLocked":false,"KeepTextTogether":false,"CannotDelete":false,"CannotEdit":false,"Length":-1,"NumberOfLines":0},"ResultValue":{"Type":0,"Value":"","CachedValue":null,"HyperLink":null},"Index":7},{"RelationSettings":{"DataLinkType":0,"AppendingSettings":{"Direction":1,"HasValueSeparator":false,"HasLastValueSeparator":false}},"ListInfo":{"Values":[{"Text":{"ValueForNone":"Nee"},"Value":{"ValueForNone":""},"Id":"66d39896131a4553b3619fadd34a4b3c","Type":4},{"Text":{"ValueForNone":"Ja - Kleur"},"Value":{"ValueForNone":"e8fc40ef53404b53a3fbc5e3e7c42302"},"Id":"f571a4560f18430699de5d112c6db62d","Type":4},{"Text":{"ValueForNone":"Ja - Zwartwit"},"Value":{"ValueForNone":"13706f48529941808db357c42a8ee9d5"},"Id":"ca242d0da60349d3bbe0dd88efe97145","Type":4}],"Settings":{"Direction":1,"HasValueSeparator":false,"HasLastValueSeparator":false},"Type":0,"ListOptionsOnly":true,"NumberOfLines":3},"Help":{"ValueForNone":""},"Tip":{"ValueForNone":""},"Prompt":{"ValueForNone":"Logo"},"Description":{"ValueForNone":""},"Color":"no-color","Name":{"ValueForNone":"Logo"},"Id":"VV7AD54D59CB694B969F0819CC5C9FA27B","AdvanceInfo":{"FieldFormat":{"CustomFormat":{},"Lettercase":0},"MappingSources":[],"MappingDestinations":[],"ShowOnPrintFormats":["0","1","2","3"],"DateSettings":{"FieldEmptyDate":false,"ShouldLimitBackDating":false,"BackDateAllowed":-1},"PictureSettings":{"Control":2,"Width":210,"Height":-1,"TextWrap":0,"ObjectFit":0},"LinkedProperty":null,"DataType":8,"FetchSourceMappingsOnEdit":false,"FetchedMapping":false,"UpdateDestinationMappingsOnEdit":true,"IsHidden":false,"IsLocked":false,"KeepTextTogether":false,"CannotDelete":true,"CannotEdit":true,"Length":-1,"NumberOfLines":3},"ResultValue":{"Type":6,"Value":"66d39896131a4553b3619fadd34a4b3c","CachedValue":"_RESOLVEME_ASSETID","HyperLink":null},"Index":8}],"Index":0,"Type":0,"SourceId":null},{"Id":"GR0AEB6B83F9A14228AA34DD22AFF4D6CB","Name":{"nl-NL":"Gebruikersprofiel velden","EN":"User profile fields","ValueForNone":"User profile fields"},"Description":{"ValueForNone":""},"Fields":[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Beschrijvende naam"},"Description":{"ValueForNone":""},"Color":"green","Name":{"ValueForNone":"Auteur - Beschrijvende naam"},"Id":"VV3D5F197285584893932BBB8F2E749F6F","AdvanceInfo":{"FieldFormat":{"CustomFormat":{},"Lettercase":0},"MappingSources":[{"FieldMappingType":4,"Name":"Auteur.Beschrijvende naam","Value":"AUTHOR.FriendlyName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artine Sirks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Telefoonnummer"},"Description":{"ValueForNone":""},"Color":"green","Name":{"ValueForNone":"Auteur - Telefoonnummer"},"Id":"VV4C7911CC56914A9D8FF558216CB7C9C3","AdvanceInfo":{"FieldFormat":{"CustomFormat":null,"Lettercase":0},"MappingSources":[{"FieldMappingType":4,"Name":"Auteur.Telefoonnummer","Value":"AUTHOR.PhoneNumber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false,"UpdateDestinationMappingsOnEdit":true,"IsHidden":true,"IsLocked":false,"KeepTextTogether":false,"CannotDelete":false,"CannotEdit":false,"Length":-1,"NumberOfLines":3},"ResultValue":{"Type":0,"Value":"","CachedValue":null,"HyperLink":null}},{"RelationSettings":{"DataLinkType":0,"AppendingSettings":{"Direction":1,"HasValueSeparator":false,"HasLastValueSeparator":false}},"ListInfo":{"Values":[],"Settings":{"Direction":1,"HasValueSeparator":false,"HasLastValueSeparator":false},"Type":0,"ListOptionsOnly":true,"NumberOfLines":3},"Help":{"ValueForNone":""},"Tip":{"ValueForNone":""},"Prompt":{"ValueForNone":"Auteur - E-mailadres 1"},"Description":{"ValueForNone":""},"Color":"green","Name":{"ValueForNone":"Auteur - E-mailadres 1"},"Id":"VVE8068926475B4B9DB6B67CF88FB20174","AdvanceInfo":{"FieldFormat":{"CustomFormat":{},"Lettercase":0},"MappingSources":[{"FieldMappingType":4,"Name":"Auteur.E-mailadres 1","Value":"AUTHOR.Email1","Namespace":null,"AdditionalValue":null}],"MappingDestinations":[],"ShowOnPrintFormats":["0","1","2","3"],"DateSettings":{"FieldEmptyDate":false,"ShouldLimitBackDating":false,"BackDateAllowed":-1},"PictureSettings":{"Control":0,"Width":-1,"Height":-1,"TextWrap":0,"ObjectFit":0},"LinkedProperty":null,"DataType":0,"FetchSourceMappingsOnEdit":false,"FetchedMapping":true,"UpdateDestinationMappingsOnEdit":true,"IsHidden":true,"IsLocked":false,"KeepTextTogether":false,"CannotDelete":false,"CannotEdit":false,"Length":-1,"NumberOfLines":3},"ResultValue":{"Type":0,"Value":"mtsirks@almere.nl","CachedValue":null,"HyperLink":null}}],"Index":null,"Type":0,"SourceId":null}],"ConditionalFields":[],"Functions":[],"Labels":[],"SharePointSettings":{"SiteId":null,"SiteCollectionId":null,"LibraryId":null,"ContentTypeNames":null,"AvailableOnAllSites":false,"PreferredLocation":null},"SignatureLine":null,"Type":0}</p:Defini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9EF99095BF194990FA46374FFF22D4" ma:contentTypeVersion="14" ma:contentTypeDescription="Een nieuw document maken." ma:contentTypeScope="" ma:versionID="051ef4a8b60e1dbbb801b56c74453870">
  <xsd:schema xmlns:xsd="http://www.w3.org/2001/XMLSchema" xmlns:xs="http://www.w3.org/2001/XMLSchema" xmlns:p="http://schemas.microsoft.com/office/2006/metadata/properties" xmlns:ns2="5a84b4e1-5483-4835-b6b9-e1dce8e6a5e4" xmlns:ns3="86b36a03-32d3-4706-a8cd-03dafc24c14c" targetNamespace="http://schemas.microsoft.com/office/2006/metadata/properties" ma:root="true" ma:fieldsID="df18d4a66563b3debfe4f93d8c3fe4de" ns2:_="" ns3:_="">
    <xsd:import namespace="5a84b4e1-5483-4835-b6b9-e1dce8e6a5e4"/>
    <xsd:import namespace="86b36a03-32d3-4706-a8cd-03dafc24c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atum_x002d_tij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4b4e1-5483-4835-b6b9-e1dce8e6a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b7dab5a-b7ec-445a-a7df-0f0d6bfd5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_x002d_tijd" ma:index="21" nillable="true" ma:displayName="datum -tijd" ma:format="DateOnly" ma:internalName="datum_x002d_tij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36a03-32d3-4706-a8cd-03dafc24c14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475632e-7b72-49aa-a2e6-cb97a73ffd66}" ma:internalName="TaxCatchAll" ma:showField="CatchAllData" ma:web="86b36a03-32d3-4706-a8cd-03dafc24c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Definition xmlns:p="http://schemas.iwriter.nl/Properties">{"templateId":"f2f35e56a0a248e4bf0d60049b270e6f","appMode":"client","openMode":"templateSelection","editMode":"false","wizarding":"true"}</p:Defini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84b4e1-5483-4835-b6b9-e1dce8e6a5e4">
      <Terms xmlns="http://schemas.microsoft.com/office/infopath/2007/PartnerControls"/>
    </lcf76f155ced4ddcb4097134ff3c332f>
    <datum_x002d_tijd xmlns="5a84b4e1-5483-4835-b6b9-e1dce8e6a5e4" xsi:nil="true"/>
    <TaxCatchAll xmlns="86b36a03-32d3-4706-a8cd-03dafc24c14c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9E43-3E9A-43D8-95F4-FA1150AD8992}">
  <ds:schemaRefs>
    <ds:schemaRef ds:uri="http://schemas.iwriter.nl/TemplateDefinition"/>
  </ds:schemaRefs>
</ds:datastoreItem>
</file>

<file path=customXml/itemProps2.xml><?xml version="1.0" encoding="utf-8"?>
<ds:datastoreItem xmlns:ds="http://schemas.openxmlformats.org/officeDocument/2006/customXml" ds:itemID="{1B56A669-3154-473E-A0B3-584A5ACE3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4b4e1-5483-4835-b6b9-e1dce8e6a5e4"/>
    <ds:schemaRef ds:uri="86b36a03-32d3-4706-a8cd-03dafc24c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881DAA-38BB-48AD-AEF0-F90C895F0788}">
  <ds:schemaRefs>
    <ds:schemaRef ds:uri="http://schemas.iwriter.nl/Properties"/>
  </ds:schemaRefs>
</ds:datastoreItem>
</file>

<file path=customXml/itemProps4.xml><?xml version="1.0" encoding="utf-8"?>
<ds:datastoreItem xmlns:ds="http://schemas.openxmlformats.org/officeDocument/2006/customXml" ds:itemID="{BB71CAE5-0EFE-4999-A7F6-CABDBFDFF3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36B61D-A013-4834-9720-2E436E32EB88}">
  <ds:schemaRefs>
    <ds:schemaRef ds:uri="http://schemas.microsoft.com/office/2006/metadata/properties"/>
    <ds:schemaRef ds:uri="http://schemas.microsoft.com/office/infopath/2007/PartnerControls"/>
    <ds:schemaRef ds:uri="5a84b4e1-5483-4835-b6b9-e1dce8e6a5e4"/>
    <ds:schemaRef ds:uri="86b36a03-32d3-4706-a8cd-03dafc24c14c"/>
  </ds:schemaRefs>
</ds:datastoreItem>
</file>

<file path=customXml/itemProps6.xml><?xml version="1.0" encoding="utf-8"?>
<ds:datastoreItem xmlns:ds="http://schemas.openxmlformats.org/officeDocument/2006/customXml" ds:itemID="{BC89E98B-87EF-4142-A82C-489180D7D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Document-temp</Template>
  <TotalTime>34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Sirks MT (Martine)</dc:creator>
  <cp:keywords/>
  <dc:description/>
  <cp:lastModifiedBy>Marchioni, HB (Heloisa)</cp:lastModifiedBy>
  <cp:revision>16</cp:revision>
  <dcterms:created xsi:type="dcterms:W3CDTF">2021-03-04T13:12:00Z</dcterms:created>
  <dcterms:modified xsi:type="dcterms:W3CDTF">2025-04-24T13:40:00Z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0x010100399EF99095BF194990FA46374FFF22D4</vt:lpwstr>
  </property>
  <property fmtid="{D5CDD505-2E9C-101B-9397-08002B2CF9AE}" pid="3" name="MediaServiceImageTags">
    <vt:lpwstr/>
  </property>
</Properties>
</file>