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B706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6B5352EB" w14:textId="5201D3F5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inschrijver(s) 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binnen </w:t>
      </w:r>
      <w:r w:rsidR="00C80D53">
        <w:rPr>
          <w:rFonts w:ascii="Arial" w:hAnsi="Arial" w:cs="Arial"/>
          <w:color w:val="FF0000"/>
          <w:sz w:val="20"/>
          <w:szCs w:val="20"/>
        </w:rPr>
        <w:t>tien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(</w:t>
      </w:r>
      <w:r w:rsidR="00C80D53">
        <w:rPr>
          <w:rFonts w:ascii="Arial" w:hAnsi="Arial" w:cs="Arial"/>
          <w:color w:val="FF0000"/>
          <w:sz w:val="20"/>
          <w:szCs w:val="20"/>
        </w:rPr>
        <w:t>10</w:t>
      </w:r>
      <w:r w:rsidR="0057570B">
        <w:rPr>
          <w:rFonts w:ascii="Arial" w:hAnsi="Arial" w:cs="Arial"/>
          <w:color w:val="FF0000"/>
          <w:sz w:val="20"/>
          <w:szCs w:val="20"/>
        </w:rPr>
        <w:t>)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werkdagen</w:t>
      </w:r>
      <w:r w:rsidR="008A30B5" w:rsidRPr="00A87349">
        <w:rPr>
          <w:rFonts w:ascii="Arial" w:hAnsi="Arial" w:cs="Arial"/>
          <w:color w:val="FF0000"/>
          <w:sz w:val="20"/>
          <w:szCs w:val="20"/>
        </w:rPr>
        <w:t xml:space="preserve"> </w:t>
      </w:r>
      <w:r w:rsidR="008A30B5">
        <w:rPr>
          <w:rFonts w:ascii="Arial" w:hAnsi="Arial" w:cs="Arial"/>
          <w:sz w:val="20"/>
          <w:szCs w:val="20"/>
        </w:rPr>
        <w:t>na het voornemen tot gunnen.</w:t>
      </w:r>
    </w:p>
    <w:p w14:paraId="76A0F73B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72231B53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8398800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E35334" w14:paraId="55497494" w14:textId="77777777" w:rsidTr="00E35334">
        <w:trPr>
          <w:trHeight w:val="18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C2940" w14:textId="77777777" w:rsidR="00F71B35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75DE1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3D2CBA91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7723" w14:textId="6E951383" w:rsidR="728E73DC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C56D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3827ABDD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308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99964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1D73FC90" w14:textId="77777777" w:rsidTr="00E35334">
        <w:trPr>
          <w:trHeight w:val="22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9176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477C8" w14:textId="77777777" w:rsidR="00F71B35" w:rsidRPr="00E35334" w:rsidRDefault="00F71B35" w:rsidP="00E35334">
            <w:pPr>
              <w:spacing w:after="0" w:line="240" w:lineRule="auto"/>
              <w:rPr>
                <w:rFonts w:ascii="Arial" w:hAnsi="Arial" w:cs="Arial"/>
                <w:color w:val="000001"/>
                <w:sz w:val="20"/>
                <w:szCs w:val="20"/>
              </w:rPr>
            </w:pPr>
          </w:p>
        </w:tc>
      </w:tr>
      <w:tr w:rsidR="00F71B35" w:rsidRPr="00E35334" w14:paraId="3E4AE941" w14:textId="77777777" w:rsidTr="00E35334">
        <w:trPr>
          <w:trHeight w:val="21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CF00A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816D4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65C8E6BD" w14:textId="77777777" w:rsidTr="00E35334">
        <w:trPr>
          <w:trHeight w:val="24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4AF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0A6B9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4A76D03F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D133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8E8AF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58AFCE28" w14:textId="77777777" w:rsidTr="00E35334">
        <w:trPr>
          <w:trHeight w:val="26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FCD8A" w14:textId="77777777" w:rsidR="1D366938" w:rsidRPr="00E35334" w:rsidRDefault="1D366938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CFA02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C980BBD" w14:textId="77777777" w:rsidTr="00E35334">
        <w:trPr>
          <w:trHeight w:val="25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4AD8B" w14:textId="77777777" w:rsidR="00F71B35" w:rsidRPr="00E35334" w:rsidRDefault="303F55BC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02A59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61BE56ED" w14:textId="77777777" w:rsidTr="00E35334">
        <w:trPr>
          <w:trHeight w:val="262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74919" w14:textId="77777777" w:rsidR="00F71B35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8C0C3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1BFC254A" w14:textId="77777777" w:rsidTr="00E35334">
        <w:trPr>
          <w:trHeight w:val="266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9A8F9" w14:textId="579D743E" w:rsidR="153BBF71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r w:rsidR="00E35334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ederland)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74415C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C370BE9" w14:textId="77777777" w:rsidTr="00E35334">
        <w:trPr>
          <w:trHeight w:val="25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4A92" w14:textId="77777777" w:rsidR="00F71B35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4C8FD7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:rsidRPr="00E35334" w14:paraId="0D4F670F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0DD90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D090C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181BC99D" w14:textId="77777777" w:rsidTr="00E35334">
        <w:trPr>
          <w:trHeight w:val="40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5D7A" w14:textId="77777777" w:rsidR="59A21A90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BDF8C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4FBA640D" w14:textId="77777777" w:rsidTr="00E35334">
        <w:trPr>
          <w:trHeight w:val="24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5802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74BF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79DABBE3" w14:textId="77777777" w:rsidTr="00E35334">
        <w:trPr>
          <w:trHeight w:val="22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2356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16132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3F43981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F610" w14:textId="77777777" w:rsidR="00F71B35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AB4B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7873341E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641A6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F13461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5064ED28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8DBA4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DED383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01E4D4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61B10BC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6A901A0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587712B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80D1FF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E05DD3" w14:paraId="15D6ACD0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5443DF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609ED06" w14:textId="77777777" w:rsidR="005F0332" w:rsidRPr="00E05DD3" w:rsidRDefault="005F0332" w:rsidP="00E05DD3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E29891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7B072C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730974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C754263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A7C233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760179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913897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9809D9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662A8A9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513D6F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D8C6B9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F07B0B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EB30DE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52AA42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FE992D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5394169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262A5CC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235CE5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69705F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208F2B4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F7BAC8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D824CF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ACDD5A3" w14:textId="3149E52D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589AB6D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7ACE72F1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2B59FFCF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D1C8CF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6324FE4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36B774A1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37020274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1609E80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3C818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40E7D0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FB14EE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167F9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B2904F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68E210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2CCA7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15FE2D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67FD39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95078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14F33B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6B49F3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E6099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40B0B1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B89C23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4D97A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BF360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0D9C78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EED10B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7A85BE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CDFE7E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DC8DC3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B3FC3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61123571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4D16B6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75D8B89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9926E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75AF74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07DF91C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2DCB8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5E5B1B6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4836BB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E7255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8FD24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20DCDD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C8884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21C19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97CD93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9DE20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1F61B2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0E80F4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A5432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00F2AC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23EB73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9FA0A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E278B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53471F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B086B3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D05DE7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18FE33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805F34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7534BC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2B1B29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0CBCD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BB4D08E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061E7234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590FF2B5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6237"/>
      </w:tblGrid>
      <w:tr w:rsidR="00850BDC" w:rsidRPr="003C7666" w14:paraId="27F67998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53DEDDF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54BF2D1E" w14:textId="77777777" w:rsidTr="008673CC">
        <w:trPr>
          <w:trHeight w:val="443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5A3716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A42EE5C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29DD17A5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532AEB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4667681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234CD8B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1E0D42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938CE3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18151C61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622ED8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4FF0FF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78AF060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CEE62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056B01C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7AE57AE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D87FF6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55F0F95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6369B92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0A8DD7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944E748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2C827485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9F1F5A5" w14:textId="4E7B628F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ROCvA-F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269B647" w14:textId="566003C6" w:rsidR="00850BDC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NL805363348B01</w:t>
            </w:r>
          </w:p>
        </w:tc>
      </w:tr>
      <w:tr w:rsidR="00E05DD3" w:rsidRPr="003C7666" w14:paraId="4C43FBDE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</w:tcPr>
          <w:p w14:paraId="2A0267C2" w14:textId="5D2F49FE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953507F" w14:textId="0FBD799C" w:rsidR="00E05DD3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NL820136852B01</w:t>
            </w:r>
          </w:p>
        </w:tc>
      </w:tr>
      <w:tr w:rsidR="00850BDC" w:rsidRPr="003C7666" w14:paraId="66ADC43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3BCEB09" w14:textId="69CBA99F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1918526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E05DD3" w:rsidRPr="003C7666" w14:paraId="615D554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4704163C" w14:textId="00896741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ROCvF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2D5DBC9" w14:textId="5458D1A4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NL60INGB0658186329</w:t>
            </w:r>
          </w:p>
        </w:tc>
      </w:tr>
      <w:tr w:rsidR="00E05DD3" w:rsidRPr="003C7666" w14:paraId="5D0AC10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417648CC" w14:textId="39CFB592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1D39512" w14:textId="420166B0" w:rsidR="00E05DD3" w:rsidRP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NL35INGB0672516977</w:t>
            </w:r>
          </w:p>
        </w:tc>
      </w:tr>
      <w:tr w:rsidR="00850BDC" w:rsidRPr="003C7666" w14:paraId="3AACC312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34D61C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4547324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0C450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659921C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5D9E1E1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75FF201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6D3FD03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6C498C5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5F5A64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BF8118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4F6FB5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F2590A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F2B8E1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0B15FAB6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2163E6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A640B6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6EDF30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53FC38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A3BE5D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11AD6D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1911FA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778D1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7991CD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5DB059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162D52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34CBA0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7F4BA8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2A58784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9BE4DE8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18A828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55EE233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4BFA77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787F5D1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097D71A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BCB1D4D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A2FDEA7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76FD53C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C7EDED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A38255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762FFF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F838C3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4A84B7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C994D90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C01D53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D5D3A7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DC47D2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0414E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475FF0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F1E49D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601954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5C7F43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577E9D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34DC18B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AAC77A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C618D7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245377D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12826B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757C483F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680B863E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1D29F009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3CDD" w14:textId="77777777" w:rsidR="000338A5" w:rsidRDefault="000338A5" w:rsidP="005D542F">
      <w:pPr>
        <w:spacing w:after="0" w:line="240" w:lineRule="auto"/>
      </w:pPr>
      <w:r>
        <w:separator/>
      </w:r>
    </w:p>
  </w:endnote>
  <w:endnote w:type="continuationSeparator" w:id="0">
    <w:p w14:paraId="57921BCA" w14:textId="77777777" w:rsidR="000338A5" w:rsidRDefault="000338A5" w:rsidP="005D542F">
      <w:pPr>
        <w:spacing w:after="0" w:line="240" w:lineRule="auto"/>
      </w:pPr>
      <w:r>
        <w:continuationSeparator/>
      </w:r>
    </w:p>
  </w:endnote>
  <w:endnote w:type="continuationNotice" w:id="1">
    <w:p w14:paraId="24369B6F" w14:textId="77777777" w:rsidR="000338A5" w:rsidRDefault="00033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4357E9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49044E3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290F" w14:textId="77777777" w:rsidR="000338A5" w:rsidRDefault="000338A5" w:rsidP="005D542F">
      <w:pPr>
        <w:spacing w:after="0" w:line="240" w:lineRule="auto"/>
      </w:pPr>
      <w:r>
        <w:separator/>
      </w:r>
    </w:p>
  </w:footnote>
  <w:footnote w:type="continuationSeparator" w:id="0">
    <w:p w14:paraId="4985D789" w14:textId="77777777" w:rsidR="000338A5" w:rsidRDefault="000338A5" w:rsidP="005D542F">
      <w:pPr>
        <w:spacing w:after="0" w:line="240" w:lineRule="auto"/>
      </w:pPr>
      <w:r>
        <w:continuationSeparator/>
      </w:r>
    </w:p>
  </w:footnote>
  <w:footnote w:type="continuationNotice" w:id="1">
    <w:p w14:paraId="5CB7C723" w14:textId="77777777" w:rsidR="000338A5" w:rsidRDefault="00033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BF61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6118B391" w14:textId="77777777" w:rsidR="005D542F" w:rsidRDefault="005D542F" w:rsidP="005D542F">
    <w:pPr>
      <w:pStyle w:val="Koptekst"/>
    </w:pPr>
  </w:p>
  <w:p w14:paraId="0BADBEE2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978895">
    <w:abstractNumId w:val="1"/>
  </w:num>
  <w:num w:numId="2" w16cid:durableId="92773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CC"/>
    <w:rsid w:val="00015699"/>
    <w:rsid w:val="000338A5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96582"/>
    <w:rsid w:val="004E5097"/>
    <w:rsid w:val="0052066C"/>
    <w:rsid w:val="00525DD6"/>
    <w:rsid w:val="005452E5"/>
    <w:rsid w:val="005632B4"/>
    <w:rsid w:val="00573166"/>
    <w:rsid w:val="0057570B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64779"/>
    <w:rsid w:val="008673CC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6C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3F37"/>
    <w:rsid w:val="00C37604"/>
    <w:rsid w:val="00C40BA6"/>
    <w:rsid w:val="00C464A9"/>
    <w:rsid w:val="00C731F9"/>
    <w:rsid w:val="00C76310"/>
    <w:rsid w:val="00C80D53"/>
    <w:rsid w:val="00C85BB5"/>
    <w:rsid w:val="00C93C1A"/>
    <w:rsid w:val="00CA677D"/>
    <w:rsid w:val="00CD31BD"/>
    <w:rsid w:val="00CE6E13"/>
    <w:rsid w:val="00CF35A5"/>
    <w:rsid w:val="00D67EE9"/>
    <w:rsid w:val="00E05DD3"/>
    <w:rsid w:val="00E35334"/>
    <w:rsid w:val="00E41D95"/>
    <w:rsid w:val="00E7227A"/>
    <w:rsid w:val="00E8431A"/>
    <w:rsid w:val="00EC5AEF"/>
    <w:rsid w:val="00ED0E51"/>
    <w:rsid w:val="00EF447F"/>
    <w:rsid w:val="00F20658"/>
    <w:rsid w:val="00F37E27"/>
    <w:rsid w:val="00F6465A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7EF1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085F04B822A4B9DE6FCFC15894E00" ma:contentTypeVersion="8" ma:contentTypeDescription="Een nieuw document maken." ma:contentTypeScope="" ma:versionID="dbffe9697b619d71e5010cbeb50c5a42">
  <xsd:schema xmlns:xsd="http://www.w3.org/2001/XMLSchema" xmlns:xs="http://www.w3.org/2001/XMLSchema" xmlns:p="http://schemas.microsoft.com/office/2006/metadata/properties" xmlns:ns2="69ab32fc-aaf3-47c2-8f9b-8f72425d85ea" targetNamespace="http://schemas.microsoft.com/office/2006/metadata/properties" ma:root="true" ma:fieldsID="7b69c356ae94d403377bcf019278b465" ns2:_="">
    <xsd:import namespace="69ab32fc-aaf3-47c2-8f9b-8f72425d8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b32fc-aaf3-47c2-8f9b-8f72425d8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DF0D4-CB35-4B2A-A711-20036E17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b32fc-aaf3-47c2-8f9b-8f72425d8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28196C-A941-40DB-B06E-C6B7C92A9775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ab32fc-aaf3-47c2-8f9b-8f72425d8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Bijlage%209%20-%20Contactinformatie%20partijen</Template>
  <TotalTime>1</TotalTime>
  <Pages>3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Contactinformatie</vt:lpstr>
    </vt:vector>
  </TitlesOfParts>
  <Company>ROCvA-ROCvF-VOVA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Chantal Pires - Kramer</dc:creator>
  <cp:keywords/>
  <dc:description/>
  <cp:lastModifiedBy>Jolanda Benard</cp:lastModifiedBy>
  <cp:revision>2</cp:revision>
  <dcterms:created xsi:type="dcterms:W3CDTF">2025-06-23T11:15:00Z</dcterms:created>
  <dcterms:modified xsi:type="dcterms:W3CDTF">2025-06-23T11:15:00Z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0x010100ED1085F04B822A4B9DE6FCFC15894E00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Order">
    <vt:r8>5943600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SharedWithUsers">
    <vt:lpwstr>62;#carel kuijper</vt:lpwstr>
  </property>
</Properties>
</file>