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A049" w14:textId="77777777" w:rsidR="00BE00A3" w:rsidRDefault="00BE00A3" w:rsidP="00BE00A3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160550793"/>
      <w:bookmarkStart w:id="2" w:name="_Toc165039194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  <w:bookmarkEnd w:id="2"/>
    </w:p>
    <w:p w14:paraId="01DFD708" w14:textId="649F7771" w:rsidR="00BE00A3" w:rsidRDefault="00BE00A3" w:rsidP="00BE00A3">
      <w:bookmarkStart w:id="3" w:name="_Hlk198548833"/>
      <w:r w:rsidRPr="0005526A">
        <w:t>Ter verantwoording van de referentie-eis als gesteld in paragraa</w:t>
      </w:r>
      <w:r w:rsidRPr="009E702A">
        <w:t>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E00A3" w:rsidRPr="0005526A" w14:paraId="2256C352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348FE77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4" w:name="_Hlk42863338"/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Pr="00355D64">
              <w:rPr>
                <w:b w:val="0"/>
                <w:bCs w:val="0"/>
                <w:color w:val="FFFFFF"/>
                <w:u w:val="single"/>
              </w:rPr>
              <w:t>Architectonische ontwerpwerkzaamheden</w:t>
            </w:r>
          </w:p>
        </w:tc>
      </w:tr>
      <w:tr w:rsidR="00BE00A3" w:rsidRPr="0005526A" w14:paraId="70C81A4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8FF214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E46E4E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0D73404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A5F881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53B4282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1C7C56F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76CA54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D3CB1C2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0B882728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21F6F5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70C070B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3771C5F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5F7358B1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52D751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21AF13A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EA51DC1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E00A3" w:rsidRPr="0005526A" w14:paraId="4ADD36C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2C52A1" w14:textId="3F8DBF46" w:rsidR="00BE00A3" w:rsidRDefault="00BE00A3" w:rsidP="004B47A3">
            <w:pPr>
              <w:spacing w:line="260" w:lineRule="atLeast"/>
            </w:pPr>
            <w:r w:rsidRPr="009E486A">
              <w:rPr>
                <w:b w:val="0"/>
                <w:bCs w:val="0"/>
              </w:rPr>
              <w:t>Ontwerp</w:t>
            </w:r>
            <w:r w:rsidR="009E486A" w:rsidRPr="009E486A">
              <w:rPr>
                <w:b w:val="0"/>
                <w:bCs w:val="0"/>
              </w:rPr>
              <w:t xml:space="preserve"> </w:t>
            </w:r>
            <w:r w:rsidR="009E486A">
              <w:rPr>
                <w:b w:val="0"/>
                <w:bCs w:val="0"/>
              </w:rPr>
              <w:t xml:space="preserve">(minimaal TO + bestek) </w:t>
            </w:r>
            <w:r w:rsidR="009E486A" w:rsidRPr="009E486A">
              <w:rPr>
                <w:b w:val="0"/>
                <w:bCs w:val="0"/>
              </w:rPr>
              <w:t xml:space="preserve">opgeleverd </w:t>
            </w:r>
            <w:r w:rsidRPr="009E486A">
              <w:rPr>
                <w:b w:val="0"/>
                <w:bCs w:val="0"/>
              </w:rPr>
              <w:t>maximaal</w:t>
            </w:r>
            <w:r w:rsidRPr="0061366F">
              <w:rPr>
                <w:b w:val="0"/>
                <w:bCs w:val="0"/>
              </w:rPr>
              <w:t xml:space="preserve"> </w:t>
            </w:r>
            <w:r w:rsidR="008E373A"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671E677F" w14:textId="446AC441" w:rsidR="002A0E36" w:rsidRPr="0061366F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1475743E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8F920B9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8694DE0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217A4DC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8C7207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DFF2D50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40F1967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076EFD" w14:textId="65E5E502" w:rsidR="002A0E36" w:rsidRPr="0061366F" w:rsidRDefault="00610679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Aantoonbare</w:t>
            </w:r>
            <w:r w:rsidRPr="00B23C90">
              <w:rPr>
                <w:b w:val="0"/>
                <w:bCs w:val="0"/>
              </w:rPr>
              <w:t xml:space="preserve"> ervaring met het architectonische ontwerpen voor de renovatie van een ouder (vooroorlogs) openbaar Utiliteitsgebouw van minimaal 1.500 m2.</w:t>
            </w:r>
          </w:p>
        </w:tc>
        <w:tc>
          <w:tcPr>
            <w:tcW w:w="5865" w:type="dxa"/>
            <w:vAlign w:val="center"/>
          </w:tcPr>
          <w:p w14:paraId="7439BE9E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652A403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B6B0798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397DAF30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BBE09A" w14:textId="77777777" w:rsidR="00610679" w:rsidRDefault="00610679" w:rsidP="00610679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1.500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724E4D52" w14:textId="0AA46B4F" w:rsidR="002A0E36" w:rsidRPr="00355D64" w:rsidRDefault="00610679" w:rsidP="00610679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40F938E0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407CD68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2A5FD511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00A3" w:rsidRPr="0005526A" w14:paraId="589D9E33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B69F41" w14:textId="43FDC6D0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A0839C8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4"/>
    <w:p w14:paraId="31CADDA0" w14:textId="77777777" w:rsidR="00BE00A3" w:rsidRPr="00E02065" w:rsidRDefault="00BE00A3" w:rsidP="00BE00A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E00A3" w:rsidRPr="0005526A" w14:paraId="2C1C0685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EA50776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5" w:name="_Hlk42863268"/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Pr="00643F25">
              <w:rPr>
                <w:b w:val="0"/>
                <w:bCs w:val="0"/>
                <w:color w:val="FFFFFF"/>
                <w:u w:val="single"/>
              </w:rPr>
              <w:t>Duurzaamheid</w:t>
            </w:r>
          </w:p>
        </w:tc>
      </w:tr>
      <w:tr w:rsidR="00BE00A3" w:rsidRPr="0005526A" w14:paraId="17D6E274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32EF30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F0EDA3C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558E9BD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BA2787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58B2009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9F1D862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0BC3C9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162E4D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69DD217A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06FDFF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D4AE3AC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D0D14A1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6EA4183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5A3FFA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85540ED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9A8752E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E00A3" w:rsidRPr="0005526A" w14:paraId="728170DC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943ABB" w14:textId="22199415" w:rsidR="00BE00A3" w:rsidRDefault="00BE00A3" w:rsidP="004B47A3">
            <w:pPr>
              <w:spacing w:line="260" w:lineRule="atLeast"/>
            </w:pPr>
            <w:r w:rsidRPr="0061366F">
              <w:rPr>
                <w:b w:val="0"/>
                <w:bCs w:val="0"/>
              </w:rPr>
              <w:t>Ontwerp (</w:t>
            </w:r>
            <w:r w:rsidR="009E486A">
              <w:rPr>
                <w:b w:val="0"/>
                <w:bCs w:val="0"/>
              </w:rPr>
              <w:t xml:space="preserve">minimaal </w:t>
            </w:r>
            <w:r>
              <w:rPr>
                <w:b w:val="0"/>
                <w:bCs w:val="0"/>
              </w:rPr>
              <w:t>TO + bestek</w:t>
            </w:r>
            <w:r w:rsidRPr="0061366F">
              <w:rPr>
                <w:b w:val="0"/>
                <w:bCs w:val="0"/>
              </w:rPr>
              <w:t>)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 xml:space="preserve">opgeleverd maximaal </w:t>
            </w:r>
            <w:r w:rsidR="009E486A"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</w:t>
            </w:r>
            <w:r w:rsidRPr="0061366F">
              <w:rPr>
                <w:b w:val="0"/>
                <w:bCs w:val="0"/>
              </w:rPr>
              <w:lastRenderedPageBreak/>
              <w:t>voorafgaand aan uiterste datum van Aanmelding</w:t>
            </w:r>
          </w:p>
          <w:p w14:paraId="2841B9CB" w14:textId="399DC39E" w:rsidR="002A0E36" w:rsidRPr="0061366F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C81630E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lastRenderedPageBreak/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AC206C7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508AA8FA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488F105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D3934B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1C68953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5EA41278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290A7C" w14:textId="38D6E8EC" w:rsidR="00BE00A3" w:rsidRDefault="00BE00A3" w:rsidP="004B47A3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</w:t>
            </w:r>
            <w:r w:rsidR="009E486A">
              <w:rPr>
                <w:b w:val="0"/>
                <w:bCs w:val="0"/>
              </w:rPr>
              <w:t>1.500</w:t>
            </w:r>
            <w:r>
              <w:rPr>
                <w:b w:val="0"/>
                <w:bCs w:val="0"/>
              </w:rPr>
              <w:t xml:space="preserve">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3372B59E" w14:textId="2883EDD2" w:rsidR="002A0E36" w:rsidRPr="0061366F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52AE4A56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3669A37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236E2B6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24F7CD21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E590C5" w14:textId="20411EEA" w:rsidR="00BE00A3" w:rsidRDefault="00BE00A3" w:rsidP="004B47A3">
            <w:pPr>
              <w:spacing w:line="260" w:lineRule="atLeast"/>
            </w:pPr>
            <w:r w:rsidRPr="00355D64">
              <w:rPr>
                <w:b w:val="0"/>
                <w:bCs w:val="0"/>
              </w:rPr>
              <w:t>Permanent</w:t>
            </w:r>
            <w:r w:rsidR="009E486A">
              <w:rPr>
                <w:b w:val="0"/>
                <w:bCs w:val="0"/>
              </w:rPr>
              <w:t xml:space="preserve">e </w:t>
            </w:r>
            <w:r w:rsidRPr="00355D64">
              <w:rPr>
                <w:b w:val="0"/>
                <w:bCs w:val="0"/>
              </w:rPr>
              <w:t>utiliteitsgebouw</w:t>
            </w:r>
          </w:p>
          <w:p w14:paraId="576561D4" w14:textId="68EF98ED" w:rsidR="002A0E36" w:rsidRPr="00355D64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6766F2DB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37FAA8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3BDD743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00A3" w:rsidRPr="0005526A" w14:paraId="6AC66516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461F11" w14:textId="43271A03" w:rsidR="00BE00A3" w:rsidRDefault="00BE00A3" w:rsidP="004B47A3">
            <w:pPr>
              <w:spacing w:line="260" w:lineRule="atLeast"/>
            </w:pPr>
            <w:r>
              <w:rPr>
                <w:b w:val="0"/>
                <w:bCs w:val="0"/>
              </w:rPr>
              <w:t>Verbeterd in duurzaamheid</w:t>
            </w:r>
            <w:r w:rsidR="009E486A">
              <w:rPr>
                <w:b w:val="0"/>
                <w:bCs w:val="0"/>
              </w:rPr>
              <w:t xml:space="preserve"> naar BENG of NOM</w:t>
            </w:r>
          </w:p>
          <w:p w14:paraId="51852FC6" w14:textId="7B22B872" w:rsidR="002A0E36" w:rsidRPr="00355D64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D868F06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naar minimaal BENG, ENG, NOM</w:t>
            </w:r>
          </w:p>
          <w:p w14:paraId="2E29E00D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7852AC4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23EA4F4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20EC8F" w14:textId="57B97068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022015A0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EF01A74" w14:textId="77777777" w:rsidR="00BE00A3" w:rsidRPr="00E02065" w:rsidRDefault="00BE00A3" w:rsidP="00BE00A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C33C5CF" w14:textId="77777777" w:rsidR="00BE00A3" w:rsidRDefault="00BE00A3" w:rsidP="00BE00A3"/>
    <w:p w14:paraId="39385ECE" w14:textId="77777777" w:rsidR="00BE00A3" w:rsidRPr="00B478DF" w:rsidRDefault="00BE00A3" w:rsidP="00BE00A3">
      <w:r w:rsidRPr="00B478DF">
        <w:t xml:space="preserve">Ondergetekende verklaart tevens dat: </w:t>
      </w:r>
    </w:p>
    <w:p w14:paraId="4299DF0D" w14:textId="77777777" w:rsidR="00BE00A3" w:rsidRPr="00B478DF" w:rsidRDefault="00BE00A3" w:rsidP="00BE00A3">
      <w:r>
        <w:t>Gegadigde</w:t>
      </w:r>
      <w:r w:rsidRPr="00B478DF">
        <w:t xml:space="preserve"> opdrachtnemer is van</w:t>
      </w:r>
      <w:r>
        <w:t xml:space="preserve"> </w:t>
      </w:r>
      <w:r w:rsidRPr="008F07A0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240EC3E0" w14:textId="77777777" w:rsidR="00BE00A3" w:rsidRPr="0005526A" w:rsidRDefault="00BE00A3" w:rsidP="00BE00A3"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657D2D28" w14:textId="77777777" w:rsidR="00BE00A3" w:rsidRPr="0005526A" w:rsidRDefault="00BE00A3" w:rsidP="00BE00A3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E3A4DFF" w14:textId="77777777" w:rsidR="00BE00A3" w:rsidRPr="00B478DF" w:rsidRDefault="00BE00A3" w:rsidP="00BE00A3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DCEE9C7" w14:textId="77777777" w:rsidR="00BE00A3" w:rsidRPr="00B478DF" w:rsidRDefault="00BE00A3" w:rsidP="00BE00A3"/>
    <w:p w14:paraId="35EB75B3" w14:textId="77777777" w:rsidR="00BE00A3" w:rsidRDefault="00BE00A3" w:rsidP="00BE00A3">
      <w:r w:rsidRPr="00B478DF">
        <w:t xml:space="preserve">Aldus naar waarheid opgemaakt, </w:t>
      </w:r>
    </w:p>
    <w:p w14:paraId="250F17FD" w14:textId="77777777" w:rsidR="00BE00A3" w:rsidRPr="00B478DF" w:rsidRDefault="00BE00A3" w:rsidP="00BE00A3"/>
    <w:p w14:paraId="4F181515" w14:textId="77777777" w:rsidR="00BE00A3" w:rsidRPr="00B478DF" w:rsidRDefault="00BE00A3" w:rsidP="00BE00A3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9EDAE1A" w14:textId="77777777" w:rsidR="00BE00A3" w:rsidRDefault="00BE00A3" w:rsidP="00BE00A3"/>
    <w:p w14:paraId="5E3D15BA" w14:textId="77777777" w:rsidR="00BE00A3" w:rsidRPr="00B478DF" w:rsidRDefault="00BE00A3" w:rsidP="00BE00A3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8776B31" w14:textId="77777777" w:rsidR="00BE00A3" w:rsidRPr="00B478DF" w:rsidRDefault="00BE00A3" w:rsidP="00BE00A3"/>
    <w:p w14:paraId="485822D9" w14:textId="77777777" w:rsidR="00BE00A3" w:rsidRPr="00B478DF" w:rsidRDefault="00BE00A3" w:rsidP="00BE00A3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83DB5D2" w14:textId="77777777" w:rsidR="00BE00A3" w:rsidRPr="00B478DF" w:rsidRDefault="00BE00A3" w:rsidP="00BE00A3">
      <w:pPr>
        <w:spacing w:after="0" w:line="260" w:lineRule="atLeast"/>
      </w:pPr>
    </w:p>
    <w:p w14:paraId="72753511" w14:textId="77777777" w:rsidR="00BE00A3" w:rsidRPr="00B478DF" w:rsidRDefault="00BE00A3" w:rsidP="00BE00A3">
      <w:pPr>
        <w:spacing w:after="0" w:line="260" w:lineRule="atLeast"/>
      </w:pPr>
    </w:p>
    <w:p w14:paraId="1581D014" w14:textId="77777777" w:rsidR="00BE00A3" w:rsidRPr="00B478DF" w:rsidRDefault="00BE00A3" w:rsidP="00BE00A3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5"/>
    <w:bookmarkEnd w:id="3"/>
    <w:p w14:paraId="3C0A6CE7" w14:textId="77777777" w:rsidR="000051FE" w:rsidRPr="00BE00A3" w:rsidRDefault="000051FE" w:rsidP="00BE00A3"/>
    <w:sectPr w:rsidR="000051FE" w:rsidRPr="00BE00A3" w:rsidSect="009F66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CB144" w14:textId="77777777" w:rsidR="00BE00A3" w:rsidRDefault="00BE00A3" w:rsidP="00E15770">
      <w:pPr>
        <w:spacing w:after="0" w:line="240" w:lineRule="auto"/>
      </w:pPr>
      <w:r>
        <w:separator/>
      </w:r>
    </w:p>
  </w:endnote>
  <w:endnote w:type="continuationSeparator" w:id="0">
    <w:p w14:paraId="779958E8" w14:textId="77777777" w:rsidR="00BE00A3" w:rsidRDefault="00BE00A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BDCB" w14:textId="77777777" w:rsidR="00F8332B" w:rsidRDefault="00F833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3CA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BB7956" wp14:editId="0E2A996F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9E1CCF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4C01314" w14:textId="565EF74D" w:rsidR="00E15770" w:rsidRPr="003950B1" w:rsidRDefault="00610679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showingPlcHdr/>
        <w:dataBinding w:prefixMappings="xmlns:ns0='Extra' " w:xpath="/ns0:Extra[1]/ns0:Reference[1]" w:storeItemID="{96CCE84C-E527-4265-966D-1606FFA60547}"/>
        <w:text/>
      </w:sdtPr>
      <w:sdtEndPr/>
      <w:sdtContent>
        <w:r w:rsidR="00F8332B" w:rsidRPr="00F8332B">
          <w:rPr>
            <w:rStyle w:val="Tekstvantijdelijkeaanduiding"/>
            <w:sz w:val="15"/>
            <w:szCs w:val="15"/>
          </w:rPr>
          <w:t>[Referentie]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B10D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F0B4C" wp14:editId="1F415C72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141812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65D227A" w14:textId="44CE66C8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35CF" w14:textId="77777777" w:rsidR="00BE00A3" w:rsidRDefault="00BE00A3" w:rsidP="00E15770">
      <w:pPr>
        <w:spacing w:after="0" w:line="240" w:lineRule="auto"/>
      </w:pPr>
      <w:r>
        <w:separator/>
      </w:r>
    </w:p>
  </w:footnote>
  <w:footnote w:type="continuationSeparator" w:id="0">
    <w:p w14:paraId="16B8DFCB" w14:textId="77777777" w:rsidR="00BE00A3" w:rsidRDefault="00BE00A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68212" w14:textId="77777777" w:rsidR="00F8332B" w:rsidRDefault="00F833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843CA" w14:textId="44B14BD1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C20838A" wp14:editId="36633A2C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251F86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3A0D9DD057A74C5BB6C4CD80F702314E"/>
        </w:placeholder>
        <w:showingPlcHdr/>
        <w:dataBinding w:prefixMappings="xmlns:ns0='Extra' " w:xpath="/ns0:Extra[1]/ns0:DocumentType[1]" w:storeItemID="{96CCE84C-E527-4265-966D-1606FFA60547}"/>
        <w:text/>
      </w:sdtPr>
      <w:sdtEndPr/>
      <w:sdtContent>
        <w:r w:rsidR="00BE00A3" w:rsidRPr="002A2929">
          <w:rPr>
            <w:rStyle w:val="Tekstvantijdelijkeaanduiding"/>
          </w:rPr>
          <w:t>Kies een item.</w:t>
        </w:r>
      </w:sdtContent>
    </w:sdt>
  </w:p>
  <w:p w14:paraId="30BDA2A8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B537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34CEBDA" wp14:editId="0900CA56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C28D2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71C00A32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F540CE2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0"/>
  </w:num>
  <w:num w:numId="2" w16cid:durableId="444277854">
    <w:abstractNumId w:val="9"/>
  </w:num>
  <w:num w:numId="3" w16cid:durableId="1904365195">
    <w:abstractNumId w:val="3"/>
  </w:num>
  <w:num w:numId="4" w16cid:durableId="404836227">
    <w:abstractNumId w:val="8"/>
  </w:num>
  <w:num w:numId="5" w16cid:durableId="561646162">
    <w:abstractNumId w:val="5"/>
  </w:num>
  <w:num w:numId="6" w16cid:durableId="1321159337">
    <w:abstractNumId w:val="1"/>
  </w:num>
  <w:num w:numId="7" w16cid:durableId="1739866791">
    <w:abstractNumId w:val="6"/>
  </w:num>
  <w:num w:numId="8" w16cid:durableId="503519114">
    <w:abstractNumId w:val="0"/>
  </w:num>
  <w:num w:numId="9" w16cid:durableId="1979997000">
    <w:abstractNumId w:val="7"/>
  </w:num>
  <w:num w:numId="10" w16cid:durableId="1824734131">
    <w:abstractNumId w:val="2"/>
  </w:num>
  <w:num w:numId="11" w16cid:durableId="168119970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BE00A3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35472"/>
    <w:rsid w:val="00250E63"/>
    <w:rsid w:val="0028143D"/>
    <w:rsid w:val="002871E8"/>
    <w:rsid w:val="002901C4"/>
    <w:rsid w:val="002A04D6"/>
    <w:rsid w:val="002A0623"/>
    <w:rsid w:val="002A0E3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10679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7E7CAE"/>
    <w:rsid w:val="00841CFD"/>
    <w:rsid w:val="00845546"/>
    <w:rsid w:val="008E05AB"/>
    <w:rsid w:val="008E373A"/>
    <w:rsid w:val="00905BA4"/>
    <w:rsid w:val="0092184E"/>
    <w:rsid w:val="009455E2"/>
    <w:rsid w:val="009956BB"/>
    <w:rsid w:val="0099664E"/>
    <w:rsid w:val="009A1824"/>
    <w:rsid w:val="009A50A5"/>
    <w:rsid w:val="009A6352"/>
    <w:rsid w:val="009E486A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E00A3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26DCB"/>
    <w:rsid w:val="00E37156"/>
    <w:rsid w:val="00E76DB1"/>
    <w:rsid w:val="00E92C16"/>
    <w:rsid w:val="00EA3E08"/>
    <w:rsid w:val="00EB7B00"/>
    <w:rsid w:val="00EE11A0"/>
    <w:rsid w:val="00F07071"/>
    <w:rsid w:val="00F35065"/>
    <w:rsid w:val="00F64C8C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34938"/>
  <w15:chartTrackingRefBased/>
  <w15:docId w15:val="{70F7DF82-0A30-4560-81D3-A94DB55A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00A3"/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  <w:szCs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  <w:szCs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  <w:szCs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  <w:szCs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  <w:rPr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  <w:rPr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  <w:szCs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  <w:szCs w:val="18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  <w:szCs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  <w:szCs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  <w:szCs w:val="18"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  <w:szCs w:val="1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  <w:rPr>
      <w:szCs w:val="18"/>
    </w:r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A0623"/>
    <w:pPr>
      <w:spacing w:after="200" w:line="240" w:lineRule="auto"/>
    </w:pPr>
    <w:rPr>
      <w:i/>
      <w:iCs/>
      <w:color w:val="808080" w:themeColor="background1" w:themeShade="80"/>
      <w:szCs w:val="18"/>
    </w:rPr>
  </w:style>
  <w:style w:type="table" w:styleId="Rastertabel4-Accent1">
    <w:name w:val="Grid Table 4 Accent 1"/>
    <w:basedOn w:val="Standaardtabel"/>
    <w:uiPriority w:val="49"/>
    <w:rsid w:val="00BE00A3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0D9DD057A74C5BB6C4CD80F70231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04EB0A-97DE-4A05-8A00-C5C0F444E8E0}"/>
      </w:docPartPr>
      <w:docPartBody>
        <w:p w:rsidR="00045775" w:rsidRDefault="00045775">
          <w:pPr>
            <w:pStyle w:val="3A0D9DD057A74C5BB6C4CD80F702314E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75"/>
    <w:rsid w:val="00045775"/>
    <w:rsid w:val="007E7CAE"/>
    <w:rsid w:val="009A50A5"/>
    <w:rsid w:val="00E2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3A0D9DD057A74C5BB6C4CD80F702314E">
    <w:name w:val="3A0D9DD057A74C5BB6C4CD80F7023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2024-04-29T00:00:00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/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30</TotalTime>
  <Pages>2</Pages>
  <Words>469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Alice Visser | BOAadvies</cp:lastModifiedBy>
  <cp:revision>5</cp:revision>
  <dcterms:created xsi:type="dcterms:W3CDTF">2024-04-29T08:32:00Z</dcterms:created>
  <dcterms:modified xsi:type="dcterms:W3CDTF">2025-05-19T11:26:00Z</dcterms:modified>
</cp:coreProperties>
</file>