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638E" w14:textId="77777777" w:rsidR="008C1B94" w:rsidRDefault="008C1B94" w:rsidP="00805851">
      <w:pPr>
        <w:spacing w:line="240" w:lineRule="exact"/>
        <w:rPr>
          <w:rFonts w:ascii="Arial" w:hAnsi="Arial" w:cs="Arial"/>
          <w:b/>
          <w:sz w:val="24"/>
          <w:szCs w:val="24"/>
          <w:highlight w:val="yellow"/>
        </w:rPr>
      </w:pPr>
    </w:p>
    <w:p w14:paraId="2A32E692" w14:textId="77777777" w:rsidR="008C1B94" w:rsidRDefault="008C1B94" w:rsidP="00805851">
      <w:pPr>
        <w:spacing w:line="240" w:lineRule="exact"/>
        <w:rPr>
          <w:rFonts w:ascii="Arial" w:hAnsi="Arial" w:cs="Arial"/>
          <w:b/>
          <w:sz w:val="24"/>
          <w:szCs w:val="24"/>
          <w:highlight w:val="yellow"/>
        </w:rPr>
      </w:pPr>
    </w:p>
    <w:p w14:paraId="60058EBF" w14:textId="77777777" w:rsidR="008C1B94" w:rsidRDefault="008C1B94" w:rsidP="00805851">
      <w:pPr>
        <w:spacing w:line="240" w:lineRule="exact"/>
        <w:rPr>
          <w:rFonts w:ascii="Arial" w:hAnsi="Arial" w:cs="Arial"/>
          <w:b/>
          <w:sz w:val="24"/>
          <w:szCs w:val="24"/>
          <w:highlight w:val="yellow"/>
        </w:rPr>
      </w:pPr>
    </w:p>
    <w:p w14:paraId="17C4EC77" w14:textId="3D188223" w:rsidR="00A81AC9" w:rsidRPr="00DE4C0C" w:rsidRDefault="00BE605A" w:rsidP="7F9940D1">
      <w:pPr>
        <w:spacing w:line="240" w:lineRule="exact"/>
        <w:rPr>
          <w:rFonts w:ascii="Corbel" w:hAnsi="Corbel" w:cs="Arial"/>
          <w:b/>
          <w:bCs/>
          <w:sz w:val="28"/>
          <w:szCs w:val="28"/>
        </w:rPr>
      </w:pPr>
      <w:r w:rsidRPr="00BE605A">
        <w:rPr>
          <w:rFonts w:ascii="Corbel" w:hAnsi="Corbel" w:cs="Arial"/>
          <w:b/>
          <w:bCs/>
          <w:sz w:val="28"/>
          <w:szCs w:val="28"/>
        </w:rPr>
        <w:t xml:space="preserve">Bijlage 5 </w:t>
      </w:r>
      <w:r w:rsidR="00957BDA" w:rsidRPr="00DE4C0C">
        <w:rPr>
          <w:rFonts w:ascii="Corbel" w:hAnsi="Corbel" w:cs="Arial"/>
          <w:b/>
          <w:bCs/>
          <w:sz w:val="28"/>
          <w:szCs w:val="28"/>
          <w:highlight w:val="yellow"/>
        </w:rPr>
        <w:t>Concept</w:t>
      </w:r>
      <w:r w:rsidR="00957BDA" w:rsidRPr="00DE4C0C">
        <w:rPr>
          <w:rFonts w:ascii="Corbel" w:hAnsi="Corbel" w:cs="Arial"/>
          <w:b/>
          <w:bCs/>
          <w:sz w:val="28"/>
          <w:szCs w:val="28"/>
        </w:rPr>
        <w:t xml:space="preserve"> </w:t>
      </w:r>
      <w:r w:rsidR="00A81AC9" w:rsidRPr="00DE4C0C">
        <w:rPr>
          <w:rFonts w:ascii="Corbel" w:hAnsi="Corbel" w:cs="Arial"/>
          <w:b/>
          <w:bCs/>
          <w:sz w:val="28"/>
          <w:szCs w:val="28"/>
        </w:rPr>
        <w:t>Overeenkomst</w:t>
      </w:r>
      <w:r w:rsidR="007A5562" w:rsidRPr="00DE4C0C">
        <w:rPr>
          <w:rFonts w:ascii="Corbel" w:hAnsi="Corbel" w:cs="Arial"/>
          <w:b/>
          <w:bCs/>
          <w:sz w:val="28"/>
          <w:szCs w:val="28"/>
        </w:rPr>
        <w:t xml:space="preserve"> bij </w:t>
      </w:r>
      <w:r w:rsidR="007243F1" w:rsidRPr="00DE4C0C">
        <w:rPr>
          <w:rFonts w:ascii="Corbel" w:hAnsi="Corbel" w:cs="Arial"/>
          <w:b/>
          <w:bCs/>
          <w:sz w:val="28"/>
          <w:szCs w:val="28"/>
        </w:rPr>
        <w:t xml:space="preserve">de aanbesteding </w:t>
      </w:r>
      <w:r w:rsidR="008B5352" w:rsidRPr="00DE4C0C">
        <w:rPr>
          <w:rFonts w:ascii="Corbel" w:hAnsi="Corbel" w:cs="Arial"/>
          <w:b/>
          <w:bCs/>
          <w:sz w:val="28"/>
          <w:szCs w:val="28"/>
        </w:rPr>
        <w:t>‘Print-, copy- en scan-dienstverlening’</w:t>
      </w:r>
    </w:p>
    <w:p w14:paraId="26F94961" w14:textId="77777777" w:rsidR="00955030" w:rsidRDefault="00955030" w:rsidP="00805851">
      <w:pPr>
        <w:spacing w:line="240" w:lineRule="exact"/>
        <w:rPr>
          <w:rFonts w:ascii="Corbel" w:hAnsi="Corbel" w:cs="Arial"/>
          <w:b/>
        </w:rPr>
      </w:pPr>
    </w:p>
    <w:p w14:paraId="75173302" w14:textId="02D0FFFD" w:rsidR="00805851" w:rsidRPr="00102A88" w:rsidRDefault="00805851" w:rsidP="00805851">
      <w:pPr>
        <w:spacing w:line="240" w:lineRule="exact"/>
        <w:rPr>
          <w:rFonts w:ascii="Corbel" w:hAnsi="Corbel" w:cs="Arial"/>
        </w:rPr>
      </w:pPr>
      <w:r w:rsidRPr="00102A88">
        <w:rPr>
          <w:rFonts w:ascii="Corbel" w:hAnsi="Corbel" w:cs="Arial"/>
          <w:b/>
        </w:rPr>
        <w:t>De ondergetekenden</w:t>
      </w:r>
      <w:r w:rsidRPr="00102A88">
        <w:rPr>
          <w:rFonts w:ascii="Corbel" w:hAnsi="Corbel" w:cs="Arial"/>
        </w:rPr>
        <w:t xml:space="preserve">, </w:t>
      </w:r>
    </w:p>
    <w:p w14:paraId="160CD428" w14:textId="77777777" w:rsidR="00805851" w:rsidRPr="00102A88" w:rsidRDefault="00805851" w:rsidP="00805851">
      <w:pPr>
        <w:spacing w:line="240" w:lineRule="exact"/>
        <w:rPr>
          <w:rFonts w:ascii="Corbel" w:hAnsi="Corbel" w:cs="Arial"/>
        </w:rPr>
      </w:pPr>
    </w:p>
    <w:p w14:paraId="0533C2E6" w14:textId="223EA144" w:rsidR="00805851" w:rsidRPr="00102A88" w:rsidRDefault="00805851" w:rsidP="00805851">
      <w:pPr>
        <w:spacing w:line="240" w:lineRule="exact"/>
        <w:rPr>
          <w:rFonts w:ascii="Corbel" w:hAnsi="Corbel" w:cs="Arial"/>
        </w:rPr>
      </w:pPr>
      <w:r w:rsidRPr="00102A88">
        <w:rPr>
          <w:rFonts w:ascii="Corbel" w:hAnsi="Corbel" w:cs="Arial"/>
        </w:rPr>
        <w:t xml:space="preserve">De publiekrechtelijke rechtspersoon, de provincie Utrecht, gevestigd aan de Archimedeslaan 6, 3584 BA te Utrecht, te dezen krachtens volmacht van de Commissaris van de Koning, rechtsgeldig vertegenwoordigd door </w:t>
      </w:r>
      <w:r w:rsidRPr="00102A88">
        <w:rPr>
          <w:rFonts w:ascii="Corbel" w:hAnsi="Corbel" w:cs="Arial"/>
          <w:highlight w:val="yellow"/>
        </w:rPr>
        <w:t>Naam Functie Team</w:t>
      </w:r>
      <w:r w:rsidRPr="00102A88">
        <w:rPr>
          <w:rFonts w:ascii="Corbel" w:hAnsi="Corbel" w:cs="Arial"/>
        </w:rPr>
        <w:t xml:space="preserve"> en handelend ter uitvoering van het Organisatiebesluit Provincie Utrecht 20</w:t>
      </w:r>
      <w:r w:rsidR="00D455D1" w:rsidRPr="00102A88">
        <w:rPr>
          <w:rFonts w:ascii="Corbel" w:hAnsi="Corbel" w:cs="Arial"/>
        </w:rPr>
        <w:t>22</w:t>
      </w:r>
      <w:r w:rsidRPr="00102A88">
        <w:rPr>
          <w:rFonts w:ascii="Corbel" w:hAnsi="Corbel" w:cs="Arial"/>
        </w:rPr>
        <w:t xml:space="preserve"> juncto Mandaatbesluit secretaris, hierna te noemen: de Provincie, </w:t>
      </w:r>
    </w:p>
    <w:p w14:paraId="2DC8A628" w14:textId="77777777" w:rsidR="00805851" w:rsidRPr="00102A88" w:rsidRDefault="00805851" w:rsidP="00805851">
      <w:pPr>
        <w:spacing w:line="240" w:lineRule="exact"/>
        <w:rPr>
          <w:rFonts w:ascii="Corbel" w:hAnsi="Corbel" w:cs="Arial"/>
        </w:rPr>
      </w:pPr>
    </w:p>
    <w:p w14:paraId="059B13A4" w14:textId="77777777" w:rsidR="00805851" w:rsidRPr="00102A88" w:rsidRDefault="00805851" w:rsidP="00805851">
      <w:pPr>
        <w:spacing w:line="240" w:lineRule="exact"/>
        <w:rPr>
          <w:rFonts w:ascii="Corbel" w:hAnsi="Corbel" w:cs="Arial"/>
        </w:rPr>
      </w:pPr>
      <w:r w:rsidRPr="00102A88">
        <w:rPr>
          <w:rFonts w:ascii="Corbel" w:hAnsi="Corbel" w:cs="Arial"/>
        </w:rPr>
        <w:t>en</w:t>
      </w:r>
    </w:p>
    <w:p w14:paraId="294D3C84" w14:textId="77777777" w:rsidR="00805851" w:rsidRPr="00102A88" w:rsidRDefault="00805851" w:rsidP="00805851">
      <w:pPr>
        <w:spacing w:line="240" w:lineRule="exact"/>
        <w:rPr>
          <w:rFonts w:ascii="Corbel" w:hAnsi="Corbel" w:cs="Arial"/>
        </w:rPr>
      </w:pPr>
    </w:p>
    <w:p w14:paraId="131767CD" w14:textId="55CC74C1" w:rsidR="00805851" w:rsidRPr="00102A88" w:rsidRDefault="00F6045A" w:rsidP="00805851">
      <w:pPr>
        <w:spacing w:line="240" w:lineRule="exact"/>
        <w:rPr>
          <w:rFonts w:ascii="Corbel" w:hAnsi="Corbel" w:cs="Arial"/>
        </w:rPr>
      </w:pPr>
      <w:r w:rsidRPr="00102A88">
        <w:rPr>
          <w:rFonts w:ascii="Corbel" w:hAnsi="Corbel" w:cs="Arial"/>
        </w:rPr>
        <w:t>Opdrachtnemer</w:t>
      </w:r>
      <w:r w:rsidR="00805851" w:rsidRPr="00102A88">
        <w:rPr>
          <w:rFonts w:ascii="Corbel" w:hAnsi="Corbel" w:cs="Arial"/>
        </w:rPr>
        <w:t>,</w:t>
      </w:r>
      <w:r w:rsidR="0095536B" w:rsidRPr="00102A88">
        <w:rPr>
          <w:rFonts w:ascii="Corbel" w:hAnsi="Corbel" w:cs="Arial"/>
        </w:rPr>
        <w:t xml:space="preserve"> </w:t>
      </w:r>
      <w:r w:rsidR="0095536B" w:rsidRPr="00102A88">
        <w:rPr>
          <w:rFonts w:ascii="Corbel" w:hAnsi="Corbel" w:cs="Arial"/>
          <w:highlight w:val="yellow"/>
        </w:rPr>
        <w:t xml:space="preserve">Naam </w:t>
      </w:r>
      <w:r w:rsidRPr="00102A88">
        <w:rPr>
          <w:rFonts w:ascii="Corbel" w:hAnsi="Corbel" w:cs="Arial"/>
          <w:highlight w:val="yellow"/>
        </w:rPr>
        <w:t>opdrachtnemer</w:t>
      </w:r>
      <w:r w:rsidR="0095536B" w:rsidRPr="00102A88">
        <w:rPr>
          <w:rFonts w:ascii="Corbel" w:hAnsi="Corbel" w:cs="Arial"/>
        </w:rPr>
        <w:t>,</w:t>
      </w:r>
      <w:r w:rsidR="00805851" w:rsidRPr="00102A88">
        <w:rPr>
          <w:rFonts w:ascii="Corbel" w:hAnsi="Corbel" w:cs="Arial"/>
        </w:rPr>
        <w:t xml:space="preserve"> gevestigd aan de </w:t>
      </w:r>
      <w:r w:rsidR="00805851" w:rsidRPr="00102A88">
        <w:rPr>
          <w:rFonts w:ascii="Corbel" w:hAnsi="Corbel" w:cs="Arial"/>
          <w:highlight w:val="yellow"/>
        </w:rPr>
        <w:t>Straat &amp; Huisnummer</w:t>
      </w:r>
      <w:r w:rsidR="00805851" w:rsidRPr="00102A88">
        <w:rPr>
          <w:rFonts w:ascii="Corbel" w:hAnsi="Corbel" w:cs="Arial"/>
        </w:rPr>
        <w:t xml:space="preserve">, </w:t>
      </w:r>
      <w:r w:rsidR="00805851" w:rsidRPr="00102A88">
        <w:rPr>
          <w:rFonts w:ascii="Corbel" w:hAnsi="Corbel" w:cs="Arial"/>
          <w:highlight w:val="yellow"/>
        </w:rPr>
        <w:t>Postcode</w:t>
      </w:r>
      <w:r w:rsidR="00805851" w:rsidRPr="00102A88">
        <w:rPr>
          <w:rFonts w:ascii="Corbel" w:hAnsi="Corbel" w:cs="Arial"/>
        </w:rPr>
        <w:t xml:space="preserve"> te </w:t>
      </w:r>
      <w:r w:rsidR="00805851" w:rsidRPr="00102A88">
        <w:rPr>
          <w:rFonts w:ascii="Corbel" w:hAnsi="Corbel" w:cs="Arial"/>
          <w:highlight w:val="yellow"/>
        </w:rPr>
        <w:t>Plaats</w:t>
      </w:r>
      <w:r w:rsidR="00805851" w:rsidRPr="00102A88">
        <w:rPr>
          <w:rFonts w:ascii="Corbel" w:hAnsi="Corbel" w:cs="Arial"/>
        </w:rPr>
        <w:t xml:space="preserve">, bekend onder KvK-nummer: </w:t>
      </w:r>
      <w:r w:rsidR="00805851" w:rsidRPr="00102A88">
        <w:rPr>
          <w:rFonts w:ascii="Corbel" w:hAnsi="Corbel" w:cs="Arial"/>
          <w:highlight w:val="yellow"/>
        </w:rPr>
        <w:t>KvK-nummer</w:t>
      </w:r>
      <w:r w:rsidR="00805851" w:rsidRPr="00102A88">
        <w:rPr>
          <w:rFonts w:ascii="Corbel" w:hAnsi="Corbel" w:cs="Arial"/>
        </w:rPr>
        <w:t xml:space="preserve"> te dezen rechtsgeldig vertegenwoordigd door </w:t>
      </w:r>
      <w:r w:rsidR="00805851" w:rsidRPr="00102A88">
        <w:rPr>
          <w:rFonts w:ascii="Corbel" w:hAnsi="Corbel" w:cs="Arial"/>
          <w:highlight w:val="yellow"/>
        </w:rPr>
        <w:t>Naam</w:t>
      </w:r>
      <w:r w:rsidR="0095536B" w:rsidRPr="00102A88">
        <w:rPr>
          <w:rFonts w:ascii="Corbel" w:hAnsi="Corbel" w:cs="Arial"/>
          <w:highlight w:val="yellow"/>
        </w:rPr>
        <w:t xml:space="preserve"> Functie</w:t>
      </w:r>
      <w:r w:rsidR="00805851" w:rsidRPr="00102A88">
        <w:rPr>
          <w:rFonts w:ascii="Corbel" w:hAnsi="Corbel" w:cs="Arial"/>
        </w:rPr>
        <w:t xml:space="preserve">, hierna te noemen: </w:t>
      </w:r>
      <w:r w:rsidR="00702523" w:rsidRPr="00102A88">
        <w:rPr>
          <w:rFonts w:ascii="Corbel" w:hAnsi="Corbel" w:cs="Arial"/>
        </w:rPr>
        <w:t>Opdrachtnemer</w:t>
      </w:r>
      <w:r w:rsidR="00AF7525" w:rsidRPr="00102A88">
        <w:rPr>
          <w:rFonts w:ascii="Corbel" w:hAnsi="Corbel" w:cs="Arial"/>
        </w:rPr>
        <w:t>,</w:t>
      </w:r>
    </w:p>
    <w:p w14:paraId="03F5E0C5" w14:textId="77777777" w:rsidR="00805851" w:rsidRPr="00102A88" w:rsidRDefault="00805851" w:rsidP="00805851">
      <w:pPr>
        <w:spacing w:line="240" w:lineRule="exact"/>
        <w:rPr>
          <w:rFonts w:ascii="Corbel" w:hAnsi="Corbel" w:cs="Arial"/>
        </w:rPr>
      </w:pPr>
    </w:p>
    <w:p w14:paraId="0ABC8903" w14:textId="74203F12" w:rsidR="00805851" w:rsidRPr="00102A88" w:rsidRDefault="00805851" w:rsidP="00805851">
      <w:pPr>
        <w:spacing w:line="240" w:lineRule="exact"/>
        <w:rPr>
          <w:rFonts w:ascii="Corbel" w:hAnsi="Corbel" w:cs="Arial"/>
        </w:rPr>
      </w:pPr>
      <w:r w:rsidRPr="00102A88">
        <w:rPr>
          <w:rFonts w:ascii="Corbel" w:hAnsi="Corbel" w:cs="Arial"/>
        </w:rPr>
        <w:t xml:space="preserve">Hierna te noemen: </w:t>
      </w:r>
      <w:r w:rsidRPr="00102A88">
        <w:rPr>
          <w:rFonts w:ascii="Corbel" w:hAnsi="Corbel" w:cs="Arial"/>
          <w:b/>
        </w:rPr>
        <w:t>Partijen</w:t>
      </w:r>
      <w:r w:rsidR="00A81AC9" w:rsidRPr="00102A88">
        <w:rPr>
          <w:rFonts w:ascii="Corbel" w:hAnsi="Corbel" w:cs="Arial"/>
          <w:b/>
        </w:rPr>
        <w:t>.</w:t>
      </w:r>
    </w:p>
    <w:p w14:paraId="7DE0E857" w14:textId="77777777" w:rsidR="00805851" w:rsidRPr="00102A88" w:rsidRDefault="00805851" w:rsidP="00805851">
      <w:pPr>
        <w:spacing w:line="240" w:lineRule="exact"/>
        <w:rPr>
          <w:rFonts w:ascii="Corbel" w:hAnsi="Corbel" w:cs="Arial"/>
        </w:rPr>
      </w:pPr>
    </w:p>
    <w:p w14:paraId="4FB056C6" w14:textId="2CD45FDB" w:rsidR="00816A3A" w:rsidRPr="00102A88" w:rsidRDefault="00805851" w:rsidP="00805851">
      <w:pPr>
        <w:spacing w:line="240" w:lineRule="exact"/>
        <w:rPr>
          <w:rFonts w:ascii="Corbel" w:hAnsi="Corbel" w:cs="Arial"/>
          <w:b/>
        </w:rPr>
      </w:pPr>
      <w:r w:rsidRPr="00102A88">
        <w:rPr>
          <w:rFonts w:ascii="Corbel" w:hAnsi="Corbel" w:cs="Arial"/>
          <w:b/>
        </w:rPr>
        <w:t>Overwegende dat:</w:t>
      </w:r>
      <w:r w:rsidR="008A2C7F" w:rsidRPr="00102A88">
        <w:rPr>
          <w:rFonts w:ascii="Corbel" w:hAnsi="Corbel" w:cs="Arial"/>
          <w:b/>
        </w:rPr>
        <w:br/>
      </w:r>
    </w:p>
    <w:p w14:paraId="75DF31AC" w14:textId="245A5F32" w:rsidR="00A81AC9" w:rsidRPr="00102A88" w:rsidRDefault="00805851" w:rsidP="00805851">
      <w:pPr>
        <w:pStyle w:val="Lijstalinea"/>
        <w:numPr>
          <w:ilvl w:val="0"/>
          <w:numId w:val="10"/>
        </w:numPr>
        <w:spacing w:line="240" w:lineRule="exact"/>
        <w:rPr>
          <w:rFonts w:ascii="Corbel" w:hAnsi="Corbel" w:cs="Arial"/>
        </w:rPr>
      </w:pPr>
      <w:r w:rsidRPr="00102A88">
        <w:rPr>
          <w:rFonts w:ascii="Corbel" w:hAnsi="Corbel" w:cs="Arial"/>
        </w:rPr>
        <w:t xml:space="preserve">De Provincie op </w:t>
      </w:r>
      <w:r w:rsidR="00702523" w:rsidRPr="00102A88">
        <w:rPr>
          <w:rFonts w:ascii="Corbel" w:hAnsi="Corbel" w:cs="Arial"/>
          <w:highlight w:val="yellow"/>
        </w:rPr>
        <w:t>[datum invullen</w:t>
      </w:r>
      <w:r w:rsidR="00702523" w:rsidRPr="00102A88">
        <w:rPr>
          <w:rFonts w:ascii="Corbel" w:hAnsi="Corbel" w:cs="Arial"/>
        </w:rPr>
        <w:t xml:space="preserve">] </w:t>
      </w:r>
      <w:r w:rsidRPr="00102A88">
        <w:rPr>
          <w:rFonts w:ascii="Corbel" w:hAnsi="Corbel" w:cs="Arial"/>
        </w:rPr>
        <w:t>een Europese</w:t>
      </w:r>
      <w:r w:rsidR="008B5352" w:rsidRPr="00102A88">
        <w:rPr>
          <w:rFonts w:ascii="Corbel" w:hAnsi="Corbel" w:cs="Arial"/>
        </w:rPr>
        <w:t xml:space="preserve"> </w:t>
      </w:r>
      <w:r w:rsidRPr="00102A88">
        <w:rPr>
          <w:rFonts w:ascii="Corbel" w:hAnsi="Corbel" w:cs="Arial"/>
        </w:rPr>
        <w:t>openbare aanbesteding</w:t>
      </w:r>
      <w:r w:rsidR="00702523" w:rsidRPr="00102A88">
        <w:rPr>
          <w:rFonts w:ascii="Corbel" w:hAnsi="Corbel" w:cs="Arial"/>
        </w:rPr>
        <w:t xml:space="preserve"> heeft gehouden</w:t>
      </w:r>
      <w:r w:rsidRPr="00102A88">
        <w:rPr>
          <w:rFonts w:ascii="Corbel" w:hAnsi="Corbel" w:cs="Arial"/>
        </w:rPr>
        <w:t xml:space="preserve">, binnen de provincie Utrecht kenbaar onder het nummer </w:t>
      </w:r>
      <w:r w:rsidR="00DE4C0C">
        <w:rPr>
          <w:rFonts w:ascii="Corbel" w:hAnsi="Corbel" w:cs="Arial"/>
        </w:rPr>
        <w:t>23670</w:t>
      </w:r>
      <w:r w:rsidRPr="00102A88">
        <w:rPr>
          <w:rFonts w:ascii="Corbel" w:hAnsi="Corbel" w:cs="Arial"/>
        </w:rPr>
        <w:t xml:space="preserve">, gedaan heeft (hierna te noemen: de </w:t>
      </w:r>
      <w:r w:rsidR="00702523" w:rsidRPr="00102A88">
        <w:rPr>
          <w:rFonts w:ascii="Corbel" w:hAnsi="Corbel" w:cs="Arial"/>
        </w:rPr>
        <w:t>Aanbesteding</w:t>
      </w:r>
      <w:r w:rsidRPr="00102A88">
        <w:rPr>
          <w:rFonts w:ascii="Corbel" w:hAnsi="Corbel" w:cs="Arial"/>
        </w:rPr>
        <w:t>);</w:t>
      </w:r>
    </w:p>
    <w:p w14:paraId="7589F297" w14:textId="77777777" w:rsidR="00A81AC9" w:rsidRPr="00102A88" w:rsidRDefault="00702523" w:rsidP="00805851">
      <w:pPr>
        <w:pStyle w:val="Lijstalinea"/>
        <w:numPr>
          <w:ilvl w:val="0"/>
          <w:numId w:val="10"/>
        </w:numPr>
        <w:spacing w:line="240" w:lineRule="exact"/>
        <w:rPr>
          <w:rFonts w:ascii="Corbel" w:hAnsi="Corbel" w:cs="Arial"/>
        </w:rPr>
      </w:pPr>
      <w:r w:rsidRPr="00102A88">
        <w:rPr>
          <w:rFonts w:ascii="Corbel" w:hAnsi="Corbel" w:cs="Arial"/>
        </w:rPr>
        <w:t>Opdrachtnemer</w:t>
      </w:r>
      <w:r w:rsidR="00805851" w:rsidRPr="00102A88">
        <w:rPr>
          <w:rFonts w:ascii="Corbel" w:hAnsi="Corbel" w:cs="Arial"/>
        </w:rPr>
        <w:t xml:space="preserve"> daartoe op </w:t>
      </w:r>
      <w:r w:rsidRPr="00102A88">
        <w:rPr>
          <w:rFonts w:ascii="Corbel" w:hAnsi="Corbel" w:cs="Arial"/>
        </w:rPr>
        <w:t>[</w:t>
      </w:r>
      <w:r w:rsidRPr="00102A88">
        <w:rPr>
          <w:rFonts w:ascii="Corbel" w:hAnsi="Corbel" w:cs="Arial"/>
          <w:highlight w:val="yellow"/>
        </w:rPr>
        <w:t>d</w:t>
      </w:r>
      <w:r w:rsidR="00805851" w:rsidRPr="00102A88">
        <w:rPr>
          <w:rFonts w:ascii="Corbel" w:hAnsi="Corbel" w:cs="Arial"/>
          <w:highlight w:val="yellow"/>
        </w:rPr>
        <w:t>atum</w:t>
      </w:r>
      <w:r w:rsidRPr="00102A88">
        <w:rPr>
          <w:rFonts w:ascii="Corbel" w:hAnsi="Corbel" w:cs="Arial"/>
          <w:highlight w:val="yellow"/>
        </w:rPr>
        <w:t xml:space="preserve"> invullen</w:t>
      </w:r>
      <w:r w:rsidRPr="00102A88">
        <w:rPr>
          <w:rFonts w:ascii="Corbel" w:hAnsi="Corbel" w:cs="Arial"/>
        </w:rPr>
        <w:t>]</w:t>
      </w:r>
      <w:r w:rsidR="00805851" w:rsidRPr="00102A88">
        <w:rPr>
          <w:rFonts w:ascii="Corbel" w:hAnsi="Corbel" w:cs="Arial"/>
        </w:rPr>
        <w:t xml:space="preserve"> een </w:t>
      </w:r>
      <w:r w:rsidRPr="00102A88">
        <w:rPr>
          <w:rFonts w:ascii="Corbel" w:hAnsi="Corbel" w:cs="Arial"/>
        </w:rPr>
        <w:t>inschrijving</w:t>
      </w:r>
      <w:r w:rsidR="00805851" w:rsidRPr="00102A88">
        <w:rPr>
          <w:rFonts w:ascii="Corbel" w:hAnsi="Corbel" w:cs="Arial"/>
        </w:rPr>
        <w:t xml:space="preserve"> heeft ingediend (hierna te noemen: de </w:t>
      </w:r>
      <w:r w:rsidRPr="00102A88">
        <w:rPr>
          <w:rFonts w:ascii="Corbel" w:hAnsi="Corbel" w:cs="Arial"/>
        </w:rPr>
        <w:t>Inschrijving</w:t>
      </w:r>
      <w:r w:rsidR="00805851" w:rsidRPr="00102A88">
        <w:rPr>
          <w:rFonts w:ascii="Corbel" w:hAnsi="Corbel" w:cs="Arial"/>
        </w:rPr>
        <w:t>);</w:t>
      </w:r>
    </w:p>
    <w:p w14:paraId="6A4F8495" w14:textId="59DA5BC8" w:rsidR="00805851" w:rsidRPr="00102A88" w:rsidRDefault="00805851" w:rsidP="00805851">
      <w:pPr>
        <w:pStyle w:val="Lijstalinea"/>
        <w:numPr>
          <w:ilvl w:val="0"/>
          <w:numId w:val="10"/>
        </w:numPr>
        <w:spacing w:line="240" w:lineRule="exact"/>
        <w:rPr>
          <w:rFonts w:ascii="Corbel" w:hAnsi="Corbel" w:cs="Arial"/>
        </w:rPr>
      </w:pPr>
      <w:r w:rsidRPr="00102A88">
        <w:rPr>
          <w:rFonts w:ascii="Corbel" w:hAnsi="Corbel" w:cs="Arial"/>
        </w:rPr>
        <w:t xml:space="preserve">De Provincie de </w:t>
      </w:r>
      <w:r w:rsidR="00A81AC9" w:rsidRPr="00102A88">
        <w:rPr>
          <w:rFonts w:ascii="Corbel" w:hAnsi="Corbel" w:cs="Arial"/>
        </w:rPr>
        <w:t xml:space="preserve">Opdrachtnemer definitief heeft gegund. Conform de aanbestedingsleidraad komt de Overeenkomst pas tot stand door het tekenen van deze Overeenkomst. </w:t>
      </w:r>
    </w:p>
    <w:p w14:paraId="6C8F9645" w14:textId="3AEC4FA2" w:rsidR="00A81AC9" w:rsidRPr="00102A88" w:rsidRDefault="00A81AC9" w:rsidP="00805851">
      <w:pPr>
        <w:pStyle w:val="Lijstalinea"/>
        <w:numPr>
          <w:ilvl w:val="0"/>
          <w:numId w:val="10"/>
        </w:numPr>
        <w:spacing w:line="240" w:lineRule="exact"/>
        <w:rPr>
          <w:rFonts w:ascii="Corbel" w:hAnsi="Corbel" w:cs="Arial"/>
        </w:rPr>
      </w:pPr>
      <w:r w:rsidRPr="00102A88">
        <w:rPr>
          <w:rFonts w:ascii="Corbel" w:hAnsi="Corbel" w:cs="Arial"/>
        </w:rPr>
        <w:t xml:space="preserve">Deze Overeenkomst is hiernaast bedoeld om een aantal administratieve processen in te kunnen regelen. Voor de inhoudelijke kant van het contract dienen de </w:t>
      </w:r>
      <w:r w:rsidR="00894C8C" w:rsidRPr="00102A88">
        <w:rPr>
          <w:rFonts w:ascii="Corbel" w:hAnsi="Corbel" w:cs="Arial"/>
        </w:rPr>
        <w:t>A</w:t>
      </w:r>
      <w:r w:rsidRPr="00102A88">
        <w:rPr>
          <w:rFonts w:ascii="Corbel" w:hAnsi="Corbel" w:cs="Arial"/>
        </w:rPr>
        <w:t xml:space="preserve">anbestedingsstukken </w:t>
      </w:r>
      <w:r w:rsidR="00894C8C" w:rsidRPr="00102A88">
        <w:rPr>
          <w:rFonts w:ascii="Corbel" w:hAnsi="Corbel" w:cs="Arial"/>
        </w:rPr>
        <w:t xml:space="preserve">in combinatie met de Inschrijving </w:t>
      </w:r>
      <w:r w:rsidRPr="00102A88">
        <w:rPr>
          <w:rFonts w:ascii="Corbel" w:hAnsi="Corbel" w:cs="Arial"/>
        </w:rPr>
        <w:t xml:space="preserve">geraadpleegd te worden. </w:t>
      </w:r>
    </w:p>
    <w:p w14:paraId="5402A71A" w14:textId="77777777" w:rsidR="00A81AC9" w:rsidRPr="00102A88" w:rsidRDefault="00A81AC9" w:rsidP="00A81AC9">
      <w:pPr>
        <w:spacing w:line="240" w:lineRule="exact"/>
        <w:rPr>
          <w:rFonts w:ascii="Corbel" w:hAnsi="Corbel" w:cs="Arial"/>
        </w:rPr>
      </w:pPr>
    </w:p>
    <w:p w14:paraId="0545CBB5" w14:textId="01EF6DB0" w:rsidR="00A81AC9" w:rsidRPr="00102A88" w:rsidRDefault="00A81AC9" w:rsidP="00A81AC9">
      <w:pPr>
        <w:spacing w:line="240" w:lineRule="exact"/>
        <w:rPr>
          <w:rFonts w:ascii="Corbel" w:hAnsi="Corbel" w:cs="Arial"/>
          <w:b/>
        </w:rPr>
      </w:pPr>
      <w:r w:rsidRPr="00102A88">
        <w:rPr>
          <w:rFonts w:ascii="Corbel" w:hAnsi="Corbel" w:cs="Arial"/>
          <w:b/>
        </w:rPr>
        <w:t>Verklaren te zijn overeengekomen als volgt:</w:t>
      </w:r>
    </w:p>
    <w:p w14:paraId="594FADD6" w14:textId="60CCCDB9" w:rsidR="00B30CE8" w:rsidRPr="00102A88" w:rsidRDefault="00B30CE8" w:rsidP="00A81AC9">
      <w:pPr>
        <w:spacing w:line="240" w:lineRule="exact"/>
        <w:rPr>
          <w:rFonts w:ascii="Corbel" w:hAnsi="Corbel" w:cs="Arial"/>
        </w:rPr>
      </w:pPr>
    </w:p>
    <w:p w14:paraId="2BFD2107" w14:textId="6A4EA931" w:rsidR="00B30CE8" w:rsidRPr="00102A88" w:rsidRDefault="009910C7" w:rsidP="00B30CE8">
      <w:pPr>
        <w:pStyle w:val="Lijstalinea"/>
        <w:numPr>
          <w:ilvl w:val="0"/>
          <w:numId w:val="13"/>
        </w:numPr>
        <w:spacing w:line="240" w:lineRule="exact"/>
        <w:rPr>
          <w:rFonts w:ascii="Corbel" w:hAnsi="Corbel" w:cs="Arial"/>
          <w:b/>
        </w:rPr>
      </w:pPr>
      <w:r w:rsidRPr="00102A88">
        <w:rPr>
          <w:rFonts w:ascii="Corbel" w:hAnsi="Corbel" w:cs="Arial"/>
          <w:b/>
        </w:rPr>
        <w:t xml:space="preserve">       </w:t>
      </w:r>
      <w:r w:rsidR="00B30CE8" w:rsidRPr="00102A88">
        <w:rPr>
          <w:rFonts w:ascii="Corbel" w:hAnsi="Corbel" w:cs="Arial"/>
          <w:b/>
        </w:rPr>
        <w:t>Definities</w:t>
      </w:r>
      <w:r w:rsidR="002D1ED5" w:rsidRPr="00102A88">
        <w:rPr>
          <w:rFonts w:ascii="Corbel" w:hAnsi="Corbel" w:cs="Arial"/>
          <w:b/>
        </w:rPr>
        <w:t>.</w:t>
      </w:r>
    </w:p>
    <w:p w14:paraId="3BCE9764" w14:textId="2BF09C5C" w:rsidR="009D0916" w:rsidRPr="00102A88" w:rsidRDefault="0029575C" w:rsidP="7738C67C">
      <w:pPr>
        <w:spacing w:line="240" w:lineRule="exact"/>
        <w:rPr>
          <w:rFonts w:ascii="Corbel" w:hAnsi="Corbel" w:cs="Arial"/>
        </w:rPr>
      </w:pPr>
      <w:r w:rsidRPr="00102A88">
        <w:rPr>
          <w:rFonts w:ascii="Corbel" w:hAnsi="Corbel" w:cs="Arial"/>
        </w:rPr>
        <w:t xml:space="preserve">1.1. </w:t>
      </w:r>
      <w:r w:rsidRPr="00102A88">
        <w:rPr>
          <w:rFonts w:ascii="Corbel" w:hAnsi="Corbel" w:cs="Arial"/>
        </w:rPr>
        <w:tab/>
      </w:r>
      <w:r w:rsidR="00B30CE8" w:rsidRPr="00102A88">
        <w:rPr>
          <w:rFonts w:ascii="Corbel" w:hAnsi="Corbel" w:cs="Arial"/>
        </w:rPr>
        <w:t>Overeenkomst</w:t>
      </w:r>
      <w:r w:rsidR="00D66BF2" w:rsidRPr="00102A88">
        <w:rPr>
          <w:rFonts w:ascii="Corbel" w:hAnsi="Corbel" w:cs="Arial"/>
        </w:rPr>
        <w:t>: deze</w:t>
      </w:r>
      <w:r w:rsidR="006F67DB" w:rsidRPr="00102A88">
        <w:rPr>
          <w:rFonts w:ascii="Corbel" w:hAnsi="Corbel" w:cs="Arial"/>
        </w:rPr>
        <w:t xml:space="preserve"> (getekende</w:t>
      </w:r>
      <w:r w:rsidR="00495FE4" w:rsidRPr="00102A88">
        <w:rPr>
          <w:rFonts w:ascii="Corbel" w:hAnsi="Corbel" w:cs="Arial"/>
        </w:rPr>
        <w:t>)</w:t>
      </w:r>
      <w:r w:rsidR="00D66BF2" w:rsidRPr="00102A88">
        <w:rPr>
          <w:rFonts w:ascii="Corbel" w:hAnsi="Corbel" w:cs="Arial"/>
        </w:rPr>
        <w:t xml:space="preserve"> overeenkomst, </w:t>
      </w:r>
    </w:p>
    <w:p w14:paraId="4EF922F9" w14:textId="18ECB45E" w:rsidR="009D0916" w:rsidRPr="00102A88" w:rsidRDefault="0029575C" w:rsidP="7738C67C">
      <w:pPr>
        <w:spacing w:line="240" w:lineRule="exact"/>
        <w:rPr>
          <w:rFonts w:ascii="Corbel" w:hAnsi="Corbel" w:cs="Arial"/>
        </w:rPr>
      </w:pPr>
      <w:r w:rsidRPr="00102A88">
        <w:rPr>
          <w:rFonts w:ascii="Corbel" w:hAnsi="Corbel" w:cs="Arial"/>
        </w:rPr>
        <w:t>1.</w:t>
      </w:r>
      <w:r w:rsidR="34EE85A5" w:rsidRPr="00102A88">
        <w:rPr>
          <w:rFonts w:ascii="Corbel" w:hAnsi="Corbel" w:cs="Arial"/>
        </w:rPr>
        <w:t>2</w:t>
      </w:r>
      <w:r w:rsidRPr="00102A88">
        <w:rPr>
          <w:rFonts w:ascii="Corbel" w:hAnsi="Corbel" w:cs="Arial"/>
        </w:rPr>
        <w:t>.</w:t>
      </w:r>
      <w:r w:rsidRPr="00102A88">
        <w:rPr>
          <w:rFonts w:ascii="Corbel" w:hAnsi="Corbel" w:cs="Arial"/>
        </w:rPr>
        <w:tab/>
      </w:r>
      <w:r w:rsidR="00B30CE8" w:rsidRPr="00102A88">
        <w:rPr>
          <w:rFonts w:ascii="Corbel" w:hAnsi="Corbel" w:cs="Arial"/>
        </w:rPr>
        <w:t>Aanbestedingsstukken</w:t>
      </w:r>
      <w:r w:rsidR="00D66BF2" w:rsidRPr="00102A88">
        <w:rPr>
          <w:rFonts w:ascii="Corbel" w:hAnsi="Corbel" w:cs="Arial"/>
        </w:rPr>
        <w:t>: alle op Tender</w:t>
      </w:r>
      <w:r w:rsidR="00F82BF9" w:rsidRPr="00102A88">
        <w:rPr>
          <w:rFonts w:ascii="Corbel" w:hAnsi="Corbel" w:cs="Arial"/>
        </w:rPr>
        <w:t>N</w:t>
      </w:r>
      <w:r w:rsidR="00D66BF2" w:rsidRPr="00102A88">
        <w:rPr>
          <w:rFonts w:ascii="Corbel" w:hAnsi="Corbel" w:cs="Arial"/>
        </w:rPr>
        <w:t>ed</w:t>
      </w:r>
      <w:r w:rsidR="008B5352" w:rsidRPr="00102A88">
        <w:rPr>
          <w:rFonts w:ascii="Corbel" w:hAnsi="Corbel" w:cs="Arial"/>
        </w:rPr>
        <w:t xml:space="preserve"> </w:t>
      </w:r>
      <w:r w:rsidR="00D66BF2" w:rsidRPr="00102A88">
        <w:rPr>
          <w:rFonts w:ascii="Corbel" w:hAnsi="Corbel" w:cs="Arial"/>
        </w:rPr>
        <w:t xml:space="preserve">gepubliceerde stukken, waaronder in ieder geval de </w:t>
      </w:r>
      <w:r w:rsidRPr="00102A88">
        <w:rPr>
          <w:rFonts w:ascii="Corbel" w:hAnsi="Corbel" w:cs="Arial"/>
        </w:rPr>
        <w:tab/>
      </w:r>
    </w:p>
    <w:p w14:paraId="2AF2401B" w14:textId="238E13EB" w:rsidR="009D0916" w:rsidRPr="00102A88" w:rsidRDefault="00D66BF2" w:rsidP="7738C67C">
      <w:pPr>
        <w:spacing w:line="240" w:lineRule="exact"/>
        <w:ind w:firstLine="705"/>
        <w:rPr>
          <w:rFonts w:ascii="Corbel" w:hAnsi="Corbel" w:cs="Arial"/>
        </w:rPr>
      </w:pPr>
      <w:r w:rsidRPr="00102A88">
        <w:rPr>
          <w:rFonts w:ascii="Corbel" w:hAnsi="Corbel" w:cs="Arial"/>
        </w:rPr>
        <w:t>aanbestedingsleidraad met bijlagen</w:t>
      </w:r>
      <w:r w:rsidR="007C12ED" w:rsidRPr="00102A88">
        <w:rPr>
          <w:rFonts w:ascii="Corbel" w:hAnsi="Corbel" w:cs="Arial"/>
        </w:rPr>
        <w:t xml:space="preserve"> en</w:t>
      </w:r>
      <w:r w:rsidRPr="00102A88">
        <w:rPr>
          <w:rFonts w:ascii="Corbel" w:hAnsi="Corbel" w:cs="Arial"/>
        </w:rPr>
        <w:t xml:space="preserve"> de nota’s van inlichtingen</w:t>
      </w:r>
      <w:r w:rsidR="007C12ED" w:rsidRPr="00102A88">
        <w:rPr>
          <w:rFonts w:ascii="Corbel" w:hAnsi="Corbel" w:cs="Arial"/>
        </w:rPr>
        <w:t>.</w:t>
      </w:r>
    </w:p>
    <w:p w14:paraId="7A0A1C9B" w14:textId="4589FD5B" w:rsidR="00DD7E61" w:rsidRPr="00102A88" w:rsidRDefault="0029575C" w:rsidP="00A2675E">
      <w:pPr>
        <w:spacing w:line="240" w:lineRule="exact"/>
        <w:ind w:left="705" w:hanging="705"/>
        <w:rPr>
          <w:rFonts w:ascii="Corbel" w:hAnsi="Corbel" w:cs="Arial"/>
        </w:rPr>
      </w:pPr>
      <w:r w:rsidRPr="00102A88">
        <w:rPr>
          <w:rFonts w:ascii="Corbel" w:hAnsi="Corbel" w:cs="Arial"/>
        </w:rPr>
        <w:t>1.</w:t>
      </w:r>
      <w:r w:rsidR="2F27BE3D" w:rsidRPr="00102A88">
        <w:rPr>
          <w:rFonts w:ascii="Corbel" w:hAnsi="Corbel" w:cs="Arial"/>
        </w:rPr>
        <w:t>3</w:t>
      </w:r>
      <w:r w:rsidRPr="00102A88">
        <w:rPr>
          <w:rFonts w:ascii="Corbel" w:hAnsi="Corbel" w:cs="Arial"/>
        </w:rPr>
        <w:t>.</w:t>
      </w:r>
      <w:r w:rsidRPr="00102A88">
        <w:rPr>
          <w:rFonts w:ascii="Corbel" w:hAnsi="Corbel" w:cs="Arial"/>
        </w:rPr>
        <w:tab/>
      </w:r>
      <w:r w:rsidR="00B30CE8" w:rsidRPr="00102A88">
        <w:rPr>
          <w:rFonts w:ascii="Corbel" w:hAnsi="Corbel" w:cs="Arial"/>
        </w:rPr>
        <w:t>Inschrijving</w:t>
      </w:r>
      <w:r w:rsidR="00D66BF2" w:rsidRPr="00102A88">
        <w:rPr>
          <w:rFonts w:ascii="Corbel" w:hAnsi="Corbel" w:cs="Arial"/>
        </w:rPr>
        <w:t>;</w:t>
      </w:r>
      <w:r w:rsidR="00D66BF2" w:rsidRPr="00102A88">
        <w:rPr>
          <w:rFonts w:ascii="Corbel" w:hAnsi="Corbel" w:cs="Arial"/>
          <w:b/>
          <w:bCs/>
        </w:rPr>
        <w:t xml:space="preserve"> </w:t>
      </w:r>
      <w:r w:rsidR="00D66BF2" w:rsidRPr="00102A88">
        <w:rPr>
          <w:rFonts w:ascii="Corbel" w:hAnsi="Corbel" w:cs="Arial"/>
        </w:rPr>
        <w:t>de door Opdrachtnemer ingediende inschrijving,</w:t>
      </w:r>
      <w:r w:rsidR="00B30CE8" w:rsidRPr="00102A88">
        <w:rPr>
          <w:rFonts w:ascii="Corbel" w:hAnsi="Corbel" w:cs="Arial"/>
        </w:rPr>
        <w:t xml:space="preserve"> inclusief </w:t>
      </w:r>
      <w:r w:rsidR="00AF7525" w:rsidRPr="00102A88">
        <w:rPr>
          <w:rFonts w:ascii="Corbel" w:hAnsi="Corbel" w:cs="Arial"/>
        </w:rPr>
        <w:t>een</w:t>
      </w:r>
      <w:r w:rsidR="00B30CE8" w:rsidRPr="00102A88">
        <w:rPr>
          <w:rFonts w:ascii="Corbel" w:hAnsi="Corbel" w:cs="Arial"/>
        </w:rPr>
        <w:t xml:space="preserve"> </w:t>
      </w:r>
      <w:r w:rsidR="0D3BDD25" w:rsidRPr="00102A88">
        <w:rPr>
          <w:rFonts w:ascii="Corbel" w:hAnsi="Corbel" w:cs="Arial"/>
        </w:rPr>
        <w:t>eventuele toelichting</w:t>
      </w:r>
      <w:r w:rsidR="00B30CE8" w:rsidRPr="00102A88">
        <w:rPr>
          <w:rFonts w:ascii="Corbel" w:hAnsi="Corbel" w:cs="Arial"/>
        </w:rPr>
        <w:t xml:space="preserve">/uitleg </w:t>
      </w:r>
      <w:r w:rsidR="00E625EB" w:rsidRPr="00102A88">
        <w:rPr>
          <w:rFonts w:ascii="Corbel" w:hAnsi="Corbel" w:cs="Arial"/>
        </w:rPr>
        <w:t xml:space="preserve">(schriftelijk en mondeling) </w:t>
      </w:r>
      <w:r w:rsidR="00B30CE8" w:rsidRPr="00102A88">
        <w:rPr>
          <w:rFonts w:ascii="Corbel" w:hAnsi="Corbel" w:cs="Arial"/>
        </w:rPr>
        <w:t>op de inschrijving</w:t>
      </w:r>
      <w:r w:rsidR="00B30CE8" w:rsidRPr="00102A88">
        <w:rPr>
          <w:rFonts w:ascii="Corbel" w:hAnsi="Corbel" w:cs="Arial"/>
          <w:b/>
          <w:bCs/>
        </w:rPr>
        <w:t xml:space="preserve">. </w:t>
      </w:r>
    </w:p>
    <w:p w14:paraId="09FB2481" w14:textId="77777777" w:rsidR="00CF57C8" w:rsidRPr="00102A88" w:rsidRDefault="00CF57C8" w:rsidP="00495FE4">
      <w:pPr>
        <w:tabs>
          <w:tab w:val="left" w:pos="3744"/>
        </w:tabs>
        <w:spacing w:line="240" w:lineRule="exact"/>
        <w:rPr>
          <w:rFonts w:ascii="Corbel" w:hAnsi="Corbel" w:cs="Arial"/>
        </w:rPr>
      </w:pPr>
    </w:p>
    <w:p w14:paraId="0EBBF1A6" w14:textId="12A51AA3" w:rsidR="00CF57C8" w:rsidRPr="00102A88" w:rsidRDefault="00CF57C8" w:rsidP="00CF57C8">
      <w:pPr>
        <w:spacing w:line="240" w:lineRule="exact"/>
        <w:rPr>
          <w:rFonts w:ascii="Corbel" w:hAnsi="Corbel" w:cs="Arial"/>
          <w:b/>
        </w:rPr>
      </w:pPr>
      <w:r w:rsidRPr="00102A88">
        <w:rPr>
          <w:rFonts w:ascii="Corbel" w:hAnsi="Corbel" w:cs="Arial"/>
          <w:b/>
        </w:rPr>
        <w:t>2.</w:t>
      </w:r>
      <w:r w:rsidRPr="00102A88">
        <w:rPr>
          <w:rFonts w:ascii="Corbel" w:hAnsi="Corbel" w:cs="Arial"/>
          <w:b/>
        </w:rPr>
        <w:tab/>
        <w:t>Toepasselijkheid A</w:t>
      </w:r>
      <w:r w:rsidR="00D62E37" w:rsidRPr="00102A88">
        <w:rPr>
          <w:rFonts w:ascii="Corbel" w:hAnsi="Corbel" w:cs="Arial"/>
          <w:b/>
        </w:rPr>
        <w:t>lgemene Inkoopvoorwaarden Provincies</w:t>
      </w:r>
      <w:r w:rsidRPr="00102A88">
        <w:rPr>
          <w:rFonts w:ascii="Corbel" w:hAnsi="Corbel" w:cs="Arial"/>
          <w:b/>
        </w:rPr>
        <w:t xml:space="preserve"> 2022.</w:t>
      </w:r>
    </w:p>
    <w:p w14:paraId="5B322619" w14:textId="65D62175" w:rsidR="00CF57C8" w:rsidRPr="00102A88" w:rsidRDefault="00CF57C8" w:rsidP="00CF57C8">
      <w:pPr>
        <w:spacing w:line="240" w:lineRule="exact"/>
        <w:ind w:left="708" w:hanging="708"/>
        <w:rPr>
          <w:rFonts w:ascii="Corbel" w:hAnsi="Corbel" w:cs="Arial"/>
        </w:rPr>
      </w:pPr>
      <w:r w:rsidRPr="00102A88">
        <w:rPr>
          <w:rFonts w:ascii="Corbel" w:hAnsi="Corbel" w:cs="Arial"/>
        </w:rPr>
        <w:t>2.1.</w:t>
      </w:r>
      <w:r w:rsidRPr="00102A88">
        <w:rPr>
          <w:rFonts w:ascii="Corbel" w:hAnsi="Corbel" w:cs="Arial"/>
        </w:rPr>
        <w:tab/>
        <w:t>Op de Overeenkomst zijn de</w:t>
      </w:r>
      <w:r w:rsidR="00D53A5E" w:rsidRPr="00102A88">
        <w:rPr>
          <w:rFonts w:ascii="Corbel" w:hAnsi="Corbel" w:cs="Arial"/>
        </w:rPr>
        <w:t xml:space="preserve"> Algemene Inkoopvoorwaarden Provincies 2022 voor leveringen en diensten van de Provincie Utrecht (hierna te noemen: </w:t>
      </w:r>
      <w:r w:rsidRPr="00102A88">
        <w:rPr>
          <w:rFonts w:ascii="Corbel" w:hAnsi="Corbel" w:cs="Arial"/>
        </w:rPr>
        <w:t>AIV 2022</w:t>
      </w:r>
      <w:r w:rsidR="00D53A5E" w:rsidRPr="00102A88">
        <w:rPr>
          <w:rFonts w:ascii="Corbel" w:hAnsi="Corbel" w:cs="Arial"/>
        </w:rPr>
        <w:t>)</w:t>
      </w:r>
      <w:r w:rsidRPr="00102A88">
        <w:rPr>
          <w:rFonts w:ascii="Corbel" w:hAnsi="Corbel" w:cs="Arial"/>
        </w:rPr>
        <w:t xml:space="preserve"> van toepassing. Andere algemene of bijzondere voorwaarden in welke vorm of met welke benaming dan ook, waaronder begrepen de algemene voorwaarden van Opdrachtnemer, zijn niet van toepassing. </w:t>
      </w:r>
    </w:p>
    <w:p w14:paraId="2DEC8126" w14:textId="462C5F1E" w:rsidR="00CF57C8" w:rsidRPr="00102A88" w:rsidRDefault="00CF57C8" w:rsidP="00CF57C8">
      <w:pPr>
        <w:spacing w:line="240" w:lineRule="exact"/>
        <w:ind w:left="708" w:hanging="708"/>
        <w:rPr>
          <w:rFonts w:ascii="Corbel" w:hAnsi="Corbel" w:cs="Arial"/>
        </w:rPr>
      </w:pPr>
      <w:r w:rsidRPr="00102A88">
        <w:rPr>
          <w:rFonts w:ascii="Corbel" w:hAnsi="Corbel" w:cs="Arial"/>
        </w:rPr>
        <w:t>2.2.</w:t>
      </w:r>
      <w:r w:rsidRPr="00102A88">
        <w:rPr>
          <w:rFonts w:ascii="Corbel" w:hAnsi="Corbel" w:cs="Arial"/>
        </w:rPr>
        <w:tab/>
        <w:t xml:space="preserve">De </w:t>
      </w:r>
      <w:r w:rsidR="00D53A5E" w:rsidRPr="00102A88">
        <w:rPr>
          <w:rFonts w:ascii="Corbel" w:hAnsi="Corbel" w:cs="Arial"/>
        </w:rPr>
        <w:t>AIV</w:t>
      </w:r>
      <w:r w:rsidRPr="00102A88">
        <w:rPr>
          <w:rFonts w:ascii="Corbel" w:hAnsi="Corbel" w:cs="Arial"/>
        </w:rPr>
        <w:t xml:space="preserve"> 2022 zijn digitaal te vinden c.q. te downloaden op</w:t>
      </w:r>
      <w:r w:rsidR="00D53A5E" w:rsidRPr="00102A88">
        <w:rPr>
          <w:rFonts w:ascii="Corbel" w:hAnsi="Corbel" w:cs="Arial"/>
        </w:rPr>
        <w:t>:</w:t>
      </w:r>
      <w:r w:rsidRPr="00102A88">
        <w:rPr>
          <w:rFonts w:ascii="Corbel" w:hAnsi="Corbel" w:cs="Arial"/>
        </w:rPr>
        <w:t xml:space="preserve"> </w:t>
      </w:r>
      <w:hyperlink r:id="rId12" w:history="1">
        <w:r w:rsidR="001047FF" w:rsidRPr="00102A88">
          <w:rPr>
            <w:rStyle w:val="Hyperlink"/>
            <w:rFonts w:ascii="Corbel" w:hAnsi="Corbel" w:cs="Arial"/>
          </w:rPr>
          <w:t>https://www.provincie-utrecht.nl/loket/inkopen-en-aanbesteden</w:t>
        </w:r>
      </w:hyperlink>
      <w:r w:rsidR="001047FF" w:rsidRPr="00102A88">
        <w:rPr>
          <w:rFonts w:ascii="Corbel" w:hAnsi="Corbel" w:cs="Arial"/>
        </w:rPr>
        <w:t xml:space="preserve">. </w:t>
      </w:r>
    </w:p>
    <w:p w14:paraId="4AD6F007" w14:textId="188FEC98" w:rsidR="008C1B94" w:rsidRPr="00102A88" w:rsidRDefault="008C1B94" w:rsidP="00495FE4">
      <w:pPr>
        <w:tabs>
          <w:tab w:val="left" w:pos="3744"/>
        </w:tabs>
        <w:spacing w:line="240" w:lineRule="exact"/>
        <w:rPr>
          <w:rFonts w:ascii="Corbel" w:hAnsi="Corbel" w:cs="Arial"/>
        </w:rPr>
      </w:pPr>
    </w:p>
    <w:p w14:paraId="01AD318F" w14:textId="0B9C7B48" w:rsidR="00A81AC9" w:rsidRPr="00102A88" w:rsidRDefault="00CF57C8" w:rsidP="00757384">
      <w:pPr>
        <w:spacing w:line="240" w:lineRule="exact"/>
        <w:rPr>
          <w:rFonts w:ascii="Corbel" w:hAnsi="Corbel" w:cs="Arial"/>
          <w:b/>
          <w:bCs/>
        </w:rPr>
      </w:pPr>
      <w:r w:rsidRPr="00102A88">
        <w:rPr>
          <w:rFonts w:ascii="Corbel" w:hAnsi="Corbel" w:cs="Arial"/>
          <w:b/>
          <w:bCs/>
        </w:rPr>
        <w:t>3</w:t>
      </w:r>
      <w:r w:rsidR="00A81AC9" w:rsidRPr="00102A88">
        <w:rPr>
          <w:rFonts w:ascii="Corbel" w:hAnsi="Corbel" w:cs="Arial"/>
          <w:b/>
          <w:bCs/>
        </w:rPr>
        <w:t>.</w:t>
      </w:r>
      <w:r w:rsidRPr="00102A88">
        <w:rPr>
          <w:rFonts w:ascii="Corbel" w:hAnsi="Corbel" w:cs="Arial"/>
        </w:rPr>
        <w:tab/>
      </w:r>
      <w:r w:rsidR="00A81AC9" w:rsidRPr="00102A88">
        <w:rPr>
          <w:rFonts w:ascii="Corbel" w:hAnsi="Corbel" w:cs="Arial"/>
          <w:b/>
          <w:bCs/>
        </w:rPr>
        <w:t>Werkzaamheden</w:t>
      </w:r>
      <w:r w:rsidR="002D1ED5" w:rsidRPr="00102A88">
        <w:rPr>
          <w:rFonts w:ascii="Corbel" w:hAnsi="Corbel" w:cs="Arial"/>
          <w:b/>
          <w:bCs/>
        </w:rPr>
        <w:t>.</w:t>
      </w:r>
    </w:p>
    <w:p w14:paraId="42D6F130" w14:textId="2732F6DC" w:rsidR="00A81AC9" w:rsidRPr="00102A88" w:rsidRDefault="00CF57C8" w:rsidP="00495FE4">
      <w:pPr>
        <w:spacing w:line="240" w:lineRule="exact"/>
        <w:ind w:left="708" w:hanging="708"/>
        <w:rPr>
          <w:rFonts w:ascii="Corbel" w:hAnsi="Corbel" w:cs="Arial"/>
        </w:rPr>
      </w:pPr>
      <w:r w:rsidRPr="00102A88">
        <w:rPr>
          <w:rFonts w:ascii="Corbel" w:hAnsi="Corbel" w:cs="Arial"/>
        </w:rPr>
        <w:t>3</w:t>
      </w:r>
      <w:r w:rsidR="00A81AC9" w:rsidRPr="00102A88">
        <w:rPr>
          <w:rFonts w:ascii="Corbel" w:hAnsi="Corbel" w:cs="Arial"/>
        </w:rPr>
        <w:t>.1.</w:t>
      </w:r>
      <w:r w:rsidR="00A81AC9" w:rsidRPr="00102A88">
        <w:rPr>
          <w:rFonts w:ascii="Corbel" w:hAnsi="Corbel" w:cs="Arial"/>
        </w:rPr>
        <w:tab/>
        <w:t xml:space="preserve">De </w:t>
      </w:r>
      <w:r w:rsidR="00547229" w:rsidRPr="00102A88">
        <w:rPr>
          <w:rFonts w:ascii="Corbel" w:hAnsi="Corbel" w:cs="Arial"/>
        </w:rPr>
        <w:t>w</w:t>
      </w:r>
      <w:r w:rsidR="00A81AC9" w:rsidRPr="00102A88">
        <w:rPr>
          <w:rFonts w:ascii="Corbel" w:hAnsi="Corbel" w:cs="Arial"/>
        </w:rPr>
        <w:t>erkzaamheden</w:t>
      </w:r>
      <w:r w:rsidR="00AF39C0" w:rsidRPr="00102A88">
        <w:rPr>
          <w:rFonts w:ascii="Corbel" w:hAnsi="Corbel" w:cs="Arial"/>
        </w:rPr>
        <w:t xml:space="preserve"> ten behoeve van de opdracht</w:t>
      </w:r>
      <w:r w:rsidR="00A81AC9" w:rsidRPr="00102A88">
        <w:rPr>
          <w:rFonts w:ascii="Corbel" w:hAnsi="Corbel" w:cs="Arial"/>
        </w:rPr>
        <w:t xml:space="preserve"> bestaan uit hetgeen is opgenomen in de </w:t>
      </w:r>
      <w:r w:rsidR="00AF39C0" w:rsidRPr="00102A88">
        <w:rPr>
          <w:rFonts w:ascii="Corbel" w:hAnsi="Corbel" w:cs="Arial"/>
        </w:rPr>
        <w:t>A</w:t>
      </w:r>
      <w:r w:rsidR="00A81AC9" w:rsidRPr="00102A88">
        <w:rPr>
          <w:rFonts w:ascii="Corbel" w:hAnsi="Corbel" w:cs="Arial"/>
        </w:rPr>
        <w:t>anbestedings</w:t>
      </w:r>
      <w:r w:rsidR="00AF39C0" w:rsidRPr="00102A88">
        <w:rPr>
          <w:rFonts w:ascii="Corbel" w:hAnsi="Corbel" w:cs="Arial"/>
        </w:rPr>
        <w:t>stukken en Inschrijving</w:t>
      </w:r>
      <w:r w:rsidR="00225C49" w:rsidRPr="00102A88">
        <w:rPr>
          <w:rFonts w:ascii="Corbel" w:hAnsi="Corbel" w:cs="Arial"/>
        </w:rPr>
        <w:t>.</w:t>
      </w:r>
      <w:r w:rsidR="00A81AC9" w:rsidRPr="00102A88">
        <w:rPr>
          <w:rFonts w:ascii="Corbel" w:hAnsi="Corbel" w:cs="Arial"/>
        </w:rPr>
        <w:t xml:space="preserve"> </w:t>
      </w:r>
    </w:p>
    <w:p w14:paraId="54D5EBE8" w14:textId="48F83326" w:rsidR="00620F93" w:rsidRPr="00102A88" w:rsidRDefault="00CF57C8" w:rsidP="000B0640">
      <w:pPr>
        <w:spacing w:line="240" w:lineRule="exact"/>
        <w:ind w:left="708" w:hanging="708"/>
        <w:rPr>
          <w:rFonts w:ascii="Corbel" w:hAnsi="Corbel" w:cs="Arial"/>
        </w:rPr>
      </w:pPr>
      <w:r w:rsidRPr="00102A88">
        <w:rPr>
          <w:rFonts w:ascii="Corbel" w:hAnsi="Corbel" w:cs="Arial"/>
        </w:rPr>
        <w:t>3</w:t>
      </w:r>
      <w:r w:rsidR="00A81AC9" w:rsidRPr="00102A88">
        <w:rPr>
          <w:rFonts w:ascii="Corbel" w:hAnsi="Corbel" w:cs="Arial"/>
        </w:rPr>
        <w:t>.2.</w:t>
      </w:r>
      <w:r w:rsidRPr="00102A88">
        <w:rPr>
          <w:rFonts w:ascii="Corbel" w:hAnsi="Corbel" w:cs="Arial"/>
        </w:rPr>
        <w:tab/>
      </w:r>
      <w:r w:rsidR="00A81AC9" w:rsidRPr="00102A88">
        <w:rPr>
          <w:rFonts w:ascii="Corbel" w:hAnsi="Corbel" w:cs="Arial"/>
        </w:rPr>
        <w:t>De dienstverlening zal worden verricht op de wijze als weergegeven in deze Overeenkomst</w:t>
      </w:r>
      <w:r w:rsidR="00343DE3" w:rsidRPr="00102A88">
        <w:rPr>
          <w:rFonts w:ascii="Corbel" w:hAnsi="Corbel" w:cs="Arial"/>
        </w:rPr>
        <w:t xml:space="preserve"> en de aanbestedingsstukken</w:t>
      </w:r>
      <w:r w:rsidR="00225C49" w:rsidRPr="00102A88">
        <w:rPr>
          <w:rFonts w:ascii="Corbel" w:hAnsi="Corbel" w:cs="Arial"/>
        </w:rPr>
        <w:t xml:space="preserve">. </w:t>
      </w:r>
      <w:r w:rsidR="00B765DB" w:rsidRPr="00102A88">
        <w:rPr>
          <w:rFonts w:ascii="Corbel" w:hAnsi="Corbel" w:cs="Arial"/>
        </w:rPr>
        <w:t xml:space="preserve">Voor zover deze Overeenkomst in strijd is met de Aanbestedingsstukken </w:t>
      </w:r>
      <w:r w:rsidR="00B765DB" w:rsidRPr="00102A88">
        <w:rPr>
          <w:rFonts w:ascii="Corbel" w:hAnsi="Corbel" w:cs="Arial"/>
        </w:rPr>
        <w:lastRenderedPageBreak/>
        <w:t xml:space="preserve">prevaleert deze Overeenkomst. </w:t>
      </w:r>
      <w:r w:rsidR="00A81AC9" w:rsidRPr="00102A88">
        <w:rPr>
          <w:rFonts w:ascii="Corbel" w:hAnsi="Corbel" w:cs="Arial"/>
        </w:rPr>
        <w:t xml:space="preserve">Voor zover de </w:t>
      </w:r>
      <w:r w:rsidR="00DE0BDE" w:rsidRPr="00102A88">
        <w:rPr>
          <w:rFonts w:ascii="Corbel" w:hAnsi="Corbel" w:cs="Arial"/>
        </w:rPr>
        <w:t>Aanbestedings</w:t>
      </w:r>
      <w:r w:rsidR="00225C49" w:rsidRPr="00102A88">
        <w:rPr>
          <w:rFonts w:ascii="Corbel" w:hAnsi="Corbel" w:cs="Arial"/>
        </w:rPr>
        <w:t>stukken</w:t>
      </w:r>
      <w:r w:rsidR="00A81AC9" w:rsidRPr="00102A88">
        <w:rPr>
          <w:rFonts w:ascii="Corbel" w:hAnsi="Corbel" w:cs="Arial"/>
        </w:rPr>
        <w:t xml:space="preserve"> met elkaar in tegen</w:t>
      </w:r>
      <w:r w:rsidR="00C06EC8" w:rsidRPr="00102A88">
        <w:rPr>
          <w:rFonts w:ascii="Corbel" w:hAnsi="Corbel" w:cs="Arial"/>
        </w:rPr>
        <w:t xml:space="preserve">spraak </w:t>
      </w:r>
      <w:r w:rsidR="00A81AC9" w:rsidRPr="00102A88">
        <w:rPr>
          <w:rFonts w:ascii="Corbel" w:hAnsi="Corbel" w:cs="Arial"/>
        </w:rPr>
        <w:t>zijn, geldt</w:t>
      </w:r>
      <w:r w:rsidR="00CE7088" w:rsidRPr="00102A88">
        <w:rPr>
          <w:rFonts w:ascii="Corbel" w:hAnsi="Corbel" w:cs="Arial"/>
        </w:rPr>
        <w:t xml:space="preserve"> ten aanzien van deze Overeenkomst</w:t>
      </w:r>
      <w:r w:rsidR="00A81AC9" w:rsidRPr="00102A88">
        <w:rPr>
          <w:rFonts w:ascii="Corbel" w:hAnsi="Corbel" w:cs="Arial"/>
        </w:rPr>
        <w:t xml:space="preserve"> de</w:t>
      </w:r>
      <w:r w:rsidR="00900A3A" w:rsidRPr="00102A88">
        <w:rPr>
          <w:rFonts w:ascii="Corbel" w:hAnsi="Corbel" w:cs="Arial"/>
        </w:rPr>
        <w:t xml:space="preserve"> navolgende</w:t>
      </w:r>
      <w:r w:rsidR="00A81AC9" w:rsidRPr="00102A88">
        <w:rPr>
          <w:rFonts w:ascii="Corbel" w:hAnsi="Corbel" w:cs="Arial"/>
        </w:rPr>
        <w:t xml:space="preserve"> rangorde zoals hieronder vermeld, waarbij de </w:t>
      </w:r>
      <w:r w:rsidR="38D2D3AB" w:rsidRPr="00102A88">
        <w:rPr>
          <w:rFonts w:ascii="Corbel" w:hAnsi="Corbel" w:cs="Arial"/>
        </w:rPr>
        <w:t>hoger</w:t>
      </w:r>
      <w:r w:rsidR="00B765DB" w:rsidRPr="00102A88">
        <w:rPr>
          <w:rFonts w:ascii="Corbel" w:hAnsi="Corbel" w:cs="Arial"/>
        </w:rPr>
        <w:t xml:space="preserve"> </w:t>
      </w:r>
      <w:r w:rsidR="38D2D3AB" w:rsidRPr="00102A88">
        <w:rPr>
          <w:rFonts w:ascii="Corbel" w:hAnsi="Corbel" w:cs="Arial"/>
        </w:rPr>
        <w:t>genoemde</w:t>
      </w:r>
      <w:r w:rsidR="00A81AC9" w:rsidRPr="00102A88">
        <w:rPr>
          <w:rFonts w:ascii="Corbel" w:hAnsi="Corbel" w:cs="Arial"/>
        </w:rPr>
        <w:t xml:space="preserve"> bijlage prevaleert boven de lager genoemde:</w:t>
      </w:r>
    </w:p>
    <w:p w14:paraId="3A7147D1" w14:textId="2124A784" w:rsidR="003A7EF0" w:rsidRPr="00102A88" w:rsidRDefault="003A7EF0" w:rsidP="003A7EF0">
      <w:pPr>
        <w:numPr>
          <w:ilvl w:val="0"/>
          <w:numId w:val="21"/>
        </w:numPr>
        <w:spacing w:line="240" w:lineRule="exact"/>
        <w:rPr>
          <w:rFonts w:ascii="Corbel" w:hAnsi="Corbel" w:cs="Arial"/>
        </w:rPr>
      </w:pPr>
      <w:r w:rsidRPr="00102A88">
        <w:rPr>
          <w:rFonts w:ascii="Corbel" w:hAnsi="Corbel" w:cs="Arial"/>
        </w:rPr>
        <w:t xml:space="preserve">Nota’s van inlichtingen, waarbij het gestelde in de meest recente Nota van inlichtingen prevaleert; </w:t>
      </w:r>
    </w:p>
    <w:p w14:paraId="0BA09F13" w14:textId="201C6230" w:rsidR="003A7EF0" w:rsidRPr="00102A88" w:rsidRDefault="003A7EF0" w:rsidP="003A7EF0">
      <w:pPr>
        <w:numPr>
          <w:ilvl w:val="0"/>
          <w:numId w:val="21"/>
        </w:numPr>
        <w:spacing w:line="240" w:lineRule="exact"/>
        <w:rPr>
          <w:rFonts w:ascii="Corbel" w:hAnsi="Corbel" w:cs="Arial"/>
        </w:rPr>
      </w:pPr>
      <w:r w:rsidRPr="00102A88">
        <w:rPr>
          <w:rFonts w:ascii="Corbel" w:hAnsi="Corbel" w:cs="Arial"/>
        </w:rPr>
        <w:t xml:space="preserve">de Aanbestedingsleidraad, inclusief Bijlagen; </w:t>
      </w:r>
    </w:p>
    <w:p w14:paraId="2C034411" w14:textId="77777777" w:rsidR="003A7EF0" w:rsidRPr="00102A88" w:rsidRDefault="003A7EF0" w:rsidP="003A7EF0">
      <w:pPr>
        <w:numPr>
          <w:ilvl w:val="0"/>
          <w:numId w:val="21"/>
        </w:numPr>
        <w:spacing w:line="240" w:lineRule="exact"/>
        <w:rPr>
          <w:rFonts w:ascii="Corbel" w:hAnsi="Corbel" w:cs="Arial"/>
        </w:rPr>
      </w:pPr>
      <w:r w:rsidRPr="00102A88">
        <w:rPr>
          <w:rFonts w:ascii="Corbel" w:hAnsi="Corbel" w:cs="Arial"/>
        </w:rPr>
        <w:t xml:space="preserve">AIV 2022; </w:t>
      </w:r>
    </w:p>
    <w:p w14:paraId="5393C543" w14:textId="56BE1E07" w:rsidR="00D7012E" w:rsidRPr="00102A88" w:rsidRDefault="003A7EF0" w:rsidP="00721D18">
      <w:pPr>
        <w:numPr>
          <w:ilvl w:val="0"/>
          <w:numId w:val="21"/>
        </w:numPr>
        <w:spacing w:line="240" w:lineRule="exact"/>
        <w:rPr>
          <w:rFonts w:ascii="Corbel" w:hAnsi="Corbel" w:cs="Arial"/>
        </w:rPr>
      </w:pPr>
      <w:r w:rsidRPr="00102A88">
        <w:rPr>
          <w:rFonts w:ascii="Corbel" w:hAnsi="Corbel" w:cs="Arial"/>
        </w:rPr>
        <w:t>de Inschrijving van Inschrijver [</w:t>
      </w:r>
      <w:r w:rsidRPr="00102A88">
        <w:rPr>
          <w:rFonts w:ascii="Corbel" w:hAnsi="Corbel" w:cs="Arial"/>
          <w:highlight w:val="yellow"/>
        </w:rPr>
        <w:t>d.d. Datum</w:t>
      </w:r>
      <w:r w:rsidRPr="00102A88">
        <w:rPr>
          <w:rFonts w:ascii="Corbel" w:hAnsi="Corbel" w:cs="Arial"/>
        </w:rPr>
        <w:t>] inclusief bijlagen.</w:t>
      </w:r>
    </w:p>
    <w:p w14:paraId="0B58A1B0" w14:textId="59CD97A0" w:rsidR="00A81AC9" w:rsidRPr="00102A88" w:rsidRDefault="00CF57C8" w:rsidP="00370D71">
      <w:pPr>
        <w:spacing w:line="240" w:lineRule="exact"/>
        <w:ind w:left="708" w:hanging="708"/>
        <w:rPr>
          <w:rFonts w:ascii="Corbel" w:hAnsi="Corbel" w:cs="Arial"/>
        </w:rPr>
      </w:pPr>
      <w:r w:rsidRPr="00102A88">
        <w:rPr>
          <w:rFonts w:ascii="Corbel" w:hAnsi="Corbel" w:cs="Arial"/>
        </w:rPr>
        <w:t>3</w:t>
      </w:r>
      <w:r w:rsidR="008B7CC2" w:rsidRPr="00102A88">
        <w:rPr>
          <w:rFonts w:ascii="Corbel" w:hAnsi="Corbel" w:cs="Arial"/>
        </w:rPr>
        <w:t>.3</w:t>
      </w:r>
      <w:r w:rsidR="00A86A07" w:rsidRPr="00102A88">
        <w:rPr>
          <w:rFonts w:ascii="Corbel" w:hAnsi="Corbel" w:cs="Arial"/>
        </w:rPr>
        <w:t>.</w:t>
      </w:r>
      <w:r w:rsidR="008B7CC2" w:rsidRPr="00102A88">
        <w:rPr>
          <w:rFonts w:ascii="Corbel" w:hAnsi="Corbel" w:cs="Arial"/>
        </w:rPr>
        <w:tab/>
      </w:r>
      <w:r w:rsidR="00225C49" w:rsidRPr="00102A88">
        <w:rPr>
          <w:rFonts w:ascii="Corbel" w:hAnsi="Corbel" w:cs="Arial"/>
        </w:rPr>
        <w:t>Opdrachtnemer</w:t>
      </w:r>
      <w:r w:rsidR="00A81AC9" w:rsidRPr="00102A88">
        <w:rPr>
          <w:rFonts w:ascii="Corbel" w:hAnsi="Corbel" w:cs="Arial"/>
        </w:rPr>
        <w:t xml:space="preserve"> zal zijn prestaties goed en zorgvuldig </w:t>
      </w:r>
      <w:r w:rsidR="006A2BDB" w:rsidRPr="00102A88">
        <w:rPr>
          <w:rFonts w:ascii="Corbel" w:hAnsi="Corbel" w:cs="Arial"/>
        </w:rPr>
        <w:t>uitvoeren</w:t>
      </w:r>
      <w:r w:rsidR="00A81AC9" w:rsidRPr="00102A88">
        <w:rPr>
          <w:rFonts w:ascii="Corbel" w:hAnsi="Corbel" w:cs="Arial"/>
        </w:rPr>
        <w:t xml:space="preserve"> met inachtneming van de belangen van de Provincie</w:t>
      </w:r>
      <w:r w:rsidR="00225C49" w:rsidRPr="00102A88">
        <w:rPr>
          <w:rFonts w:ascii="Corbel" w:hAnsi="Corbel" w:cs="Arial"/>
        </w:rPr>
        <w:t xml:space="preserve">, waarbij Opdrachtnemer </w:t>
      </w:r>
      <w:r w:rsidR="006A2BDB" w:rsidRPr="00102A88">
        <w:rPr>
          <w:rFonts w:ascii="Corbel" w:hAnsi="Corbel" w:cs="Arial"/>
        </w:rPr>
        <w:t xml:space="preserve">de </w:t>
      </w:r>
      <w:r w:rsidR="00225C49" w:rsidRPr="00102A88">
        <w:rPr>
          <w:rFonts w:ascii="Corbel" w:hAnsi="Corbel" w:cs="Arial"/>
        </w:rPr>
        <w:t xml:space="preserve">Provincie tijdig en adequaat van mogelijke problemen bij de uitvoering van de Overeenkomst informeert. </w:t>
      </w:r>
    </w:p>
    <w:p w14:paraId="623F8313" w14:textId="1D4AE0D1" w:rsidR="00A81AC9" w:rsidRPr="00102A88" w:rsidRDefault="00A81AC9" w:rsidP="00A81AC9">
      <w:pPr>
        <w:spacing w:line="240" w:lineRule="exact"/>
        <w:rPr>
          <w:rFonts w:ascii="Corbel" w:hAnsi="Corbel" w:cs="Arial"/>
        </w:rPr>
      </w:pPr>
    </w:p>
    <w:p w14:paraId="5F8E34E5" w14:textId="1C42FC74" w:rsidR="00280CD0" w:rsidRPr="00102A88" w:rsidRDefault="00CF57C8" w:rsidP="00280CD0">
      <w:pPr>
        <w:spacing w:line="240" w:lineRule="exact"/>
        <w:rPr>
          <w:rFonts w:ascii="Corbel" w:hAnsi="Corbel" w:cs="Arial"/>
          <w:b/>
        </w:rPr>
      </w:pPr>
      <w:r w:rsidRPr="00102A88">
        <w:rPr>
          <w:rFonts w:ascii="Corbel" w:hAnsi="Corbel" w:cs="Arial"/>
          <w:b/>
        </w:rPr>
        <w:t>4</w:t>
      </w:r>
      <w:r w:rsidR="00280CD0" w:rsidRPr="00102A88">
        <w:rPr>
          <w:rFonts w:ascii="Corbel" w:hAnsi="Corbel" w:cs="Arial"/>
          <w:b/>
        </w:rPr>
        <w:t>.</w:t>
      </w:r>
      <w:r w:rsidR="00280CD0" w:rsidRPr="00102A88">
        <w:rPr>
          <w:rFonts w:ascii="Corbel" w:hAnsi="Corbel" w:cs="Arial"/>
          <w:b/>
        </w:rPr>
        <w:tab/>
        <w:t>Inwerkingtreding en duur.</w:t>
      </w:r>
    </w:p>
    <w:p w14:paraId="6D9018FE" w14:textId="4E470A83" w:rsidR="00280CD0" w:rsidRPr="00102A88" w:rsidRDefault="00CF57C8" w:rsidP="00280CD0">
      <w:pPr>
        <w:spacing w:line="240" w:lineRule="exact"/>
        <w:ind w:left="708" w:hanging="708"/>
        <w:rPr>
          <w:rFonts w:ascii="Corbel" w:hAnsi="Corbel" w:cs="Arial"/>
        </w:rPr>
      </w:pPr>
      <w:r w:rsidRPr="00102A88">
        <w:rPr>
          <w:rFonts w:ascii="Corbel" w:hAnsi="Corbel" w:cs="Arial"/>
        </w:rPr>
        <w:t>4</w:t>
      </w:r>
      <w:r w:rsidR="00280CD0" w:rsidRPr="00102A88">
        <w:rPr>
          <w:rFonts w:ascii="Corbel" w:hAnsi="Corbel" w:cs="Arial"/>
        </w:rPr>
        <w:t>.1.</w:t>
      </w:r>
      <w:r w:rsidR="00280CD0" w:rsidRPr="00102A88">
        <w:rPr>
          <w:rFonts w:ascii="Corbel" w:hAnsi="Corbel" w:cs="Arial"/>
        </w:rPr>
        <w:tab/>
        <w:t xml:space="preserve">Deze Overeenkomst </w:t>
      </w:r>
      <w:r w:rsidR="00A542DE" w:rsidRPr="00102A88">
        <w:rPr>
          <w:rFonts w:ascii="Corbel" w:hAnsi="Corbel" w:cs="Arial"/>
        </w:rPr>
        <w:t xml:space="preserve">treedt in werking </w:t>
      </w:r>
      <w:r w:rsidR="00280CD0" w:rsidRPr="00102A88">
        <w:rPr>
          <w:rFonts w:ascii="Corbel" w:hAnsi="Corbel" w:cs="Arial"/>
        </w:rPr>
        <w:t xml:space="preserve">op </w:t>
      </w:r>
      <w:r w:rsidR="00280CD0" w:rsidRPr="00102A88">
        <w:rPr>
          <w:rFonts w:ascii="Corbel" w:hAnsi="Corbel" w:cs="Arial"/>
          <w:highlight w:val="yellow"/>
        </w:rPr>
        <w:t>[invullen</w:t>
      </w:r>
      <w:r w:rsidR="00280CD0" w:rsidRPr="00102A88">
        <w:rPr>
          <w:rFonts w:ascii="Corbel" w:hAnsi="Corbel" w:cs="Arial"/>
        </w:rPr>
        <w:t xml:space="preserve"> </w:t>
      </w:r>
      <w:r w:rsidR="00280CD0" w:rsidRPr="00102A88">
        <w:rPr>
          <w:rFonts w:ascii="Corbel" w:hAnsi="Corbel" w:cs="Arial"/>
          <w:highlight w:val="yellow"/>
        </w:rPr>
        <w:t>begindatum</w:t>
      </w:r>
      <w:r w:rsidR="00280CD0" w:rsidRPr="00102A88">
        <w:rPr>
          <w:rFonts w:ascii="Corbel" w:hAnsi="Corbel" w:cs="Arial"/>
        </w:rPr>
        <w:t xml:space="preserve">], voor een initiële looptijd van </w:t>
      </w:r>
      <w:r w:rsidR="00454427" w:rsidRPr="00102A88">
        <w:rPr>
          <w:rFonts w:ascii="Corbel" w:hAnsi="Corbel" w:cs="Arial"/>
        </w:rPr>
        <w:t>5</w:t>
      </w:r>
      <w:r w:rsidR="00280CD0" w:rsidRPr="00102A88">
        <w:rPr>
          <w:rFonts w:ascii="Corbel" w:hAnsi="Corbel" w:cs="Arial"/>
        </w:rPr>
        <w:t xml:space="preserve"> jaar.</w:t>
      </w:r>
    </w:p>
    <w:p w14:paraId="4C1BC661" w14:textId="6C6E15DC" w:rsidR="00280CD0" w:rsidRPr="00102A88" w:rsidRDefault="00CF57C8" w:rsidP="00280CD0">
      <w:pPr>
        <w:spacing w:line="240" w:lineRule="exact"/>
        <w:ind w:left="708" w:hanging="708"/>
        <w:rPr>
          <w:rFonts w:ascii="Corbel" w:hAnsi="Corbel" w:cs="Arial"/>
        </w:rPr>
      </w:pPr>
      <w:r w:rsidRPr="00102A88">
        <w:rPr>
          <w:rFonts w:ascii="Corbel" w:hAnsi="Corbel" w:cs="Arial"/>
        </w:rPr>
        <w:t>4</w:t>
      </w:r>
      <w:r w:rsidR="00280CD0" w:rsidRPr="00102A88">
        <w:rPr>
          <w:rFonts w:ascii="Corbel" w:hAnsi="Corbel" w:cs="Arial"/>
        </w:rPr>
        <w:t>.2.</w:t>
      </w:r>
      <w:r w:rsidR="00280CD0" w:rsidRPr="00102A88">
        <w:rPr>
          <w:rFonts w:ascii="Corbel" w:hAnsi="Corbel" w:cs="Arial"/>
        </w:rPr>
        <w:tab/>
      </w:r>
      <w:r w:rsidR="00E04993" w:rsidRPr="00102A88">
        <w:rPr>
          <w:rFonts w:ascii="Corbel" w:hAnsi="Corbel" w:cs="Arial"/>
        </w:rPr>
        <w:t xml:space="preserve">a. </w:t>
      </w:r>
      <w:r w:rsidR="00280CD0" w:rsidRPr="00102A88">
        <w:rPr>
          <w:rFonts w:ascii="Corbel" w:hAnsi="Corbel" w:cs="Arial"/>
        </w:rPr>
        <w:t xml:space="preserve">Na het verstrijken van deze periode heeft de Provincie de mogelijkheid de Opdracht te verlengen tegen dezelfde voorwaarden, </w:t>
      </w:r>
      <w:r w:rsidR="00492FD6" w:rsidRPr="00102A88">
        <w:rPr>
          <w:rFonts w:ascii="Corbel" w:hAnsi="Corbel" w:cs="Arial"/>
        </w:rPr>
        <w:t>3</w:t>
      </w:r>
      <w:r w:rsidR="00280CD0" w:rsidRPr="00102A88">
        <w:rPr>
          <w:rFonts w:ascii="Corbel" w:hAnsi="Corbel" w:cs="Arial"/>
        </w:rPr>
        <w:t xml:space="preserve"> keer voor een periode per keer van maximaal </w:t>
      </w:r>
      <w:r w:rsidR="00492FD6" w:rsidRPr="00102A88">
        <w:rPr>
          <w:rFonts w:ascii="Corbel" w:hAnsi="Corbel" w:cs="Arial"/>
        </w:rPr>
        <w:t xml:space="preserve">1 jaar. </w:t>
      </w:r>
    </w:p>
    <w:p w14:paraId="67D85968" w14:textId="68A0512C" w:rsidR="00BE40B6" w:rsidRPr="00102A88" w:rsidRDefault="00BE40B6" w:rsidP="00280CD0">
      <w:pPr>
        <w:spacing w:line="240" w:lineRule="exact"/>
        <w:ind w:left="708" w:hanging="708"/>
        <w:rPr>
          <w:rFonts w:ascii="Corbel" w:hAnsi="Corbel" w:cs="Arial"/>
        </w:rPr>
      </w:pPr>
      <w:r w:rsidRPr="00102A88">
        <w:rPr>
          <w:rFonts w:ascii="Corbel" w:hAnsi="Corbel" w:cs="Arial"/>
        </w:rPr>
        <w:tab/>
        <w:t xml:space="preserve">b. </w:t>
      </w:r>
      <w:r w:rsidR="00430D56" w:rsidRPr="00102A88">
        <w:rPr>
          <w:rFonts w:ascii="Corbel" w:hAnsi="Corbel" w:cs="Arial"/>
        </w:rPr>
        <w:t xml:space="preserve">De </w:t>
      </w:r>
      <w:r w:rsidR="007B69FB" w:rsidRPr="00102A88">
        <w:rPr>
          <w:rFonts w:ascii="Corbel" w:hAnsi="Corbel" w:cs="Arial"/>
        </w:rPr>
        <w:t>Provincie</w:t>
      </w:r>
      <w:r w:rsidR="00430D56" w:rsidRPr="00102A88">
        <w:rPr>
          <w:rFonts w:ascii="Corbel" w:hAnsi="Corbel" w:cs="Arial"/>
        </w:rPr>
        <w:t xml:space="preserve"> heeft tevens de mogelijkheid om deze Overeenkomst te verlengen als in het kader van een Europese aanbestedingsprocedure ten behoeve van een nieuwe en een opvolgende overeenkomst rechtsmiddelen (klachtenregeling, Commissie van Aanbestedingsexperts, kort geding en hoger beroep kort geding) zijn ingezet, waardoor de gunning van de opvolgende overeenkomst vertraagt. In dat specifieke geval heeft de </w:t>
      </w:r>
      <w:r w:rsidR="00B2364F" w:rsidRPr="00102A88">
        <w:rPr>
          <w:rFonts w:ascii="Corbel" w:hAnsi="Corbel" w:cs="Arial"/>
        </w:rPr>
        <w:t>Provincie</w:t>
      </w:r>
      <w:r w:rsidR="00430D56" w:rsidRPr="00102A88">
        <w:rPr>
          <w:rFonts w:ascii="Corbel" w:hAnsi="Corbel" w:cs="Arial"/>
        </w:rPr>
        <w:t xml:space="preserve"> de mogelijkheid om deze </w:t>
      </w:r>
      <w:r w:rsidR="0059427E" w:rsidRPr="00102A88">
        <w:rPr>
          <w:rFonts w:ascii="Corbel" w:hAnsi="Corbel" w:cs="Arial"/>
        </w:rPr>
        <w:t>O</w:t>
      </w:r>
      <w:r w:rsidR="00430D56" w:rsidRPr="00102A88">
        <w:rPr>
          <w:rFonts w:ascii="Corbel" w:hAnsi="Corbel" w:cs="Arial"/>
        </w:rPr>
        <w:t xml:space="preserve">vereenkomst maximaal driemaal met telkens een periode van maximaal drie maanden te verlengen. Met deze extra verlengingstermijn beoogt </w:t>
      </w:r>
      <w:r w:rsidR="00B2364F" w:rsidRPr="00102A88">
        <w:rPr>
          <w:rFonts w:ascii="Corbel" w:hAnsi="Corbel" w:cs="Arial"/>
        </w:rPr>
        <w:t>de Provincie</w:t>
      </w:r>
      <w:r w:rsidR="00430D56" w:rsidRPr="00102A88">
        <w:rPr>
          <w:rFonts w:ascii="Corbel" w:hAnsi="Corbel" w:cs="Arial"/>
        </w:rPr>
        <w:t xml:space="preserve"> gebruik te kunnen blijven maken van de onderhavige </w:t>
      </w:r>
      <w:r w:rsidR="0059427E" w:rsidRPr="00102A88">
        <w:rPr>
          <w:rFonts w:ascii="Corbel" w:hAnsi="Corbel" w:cs="Arial"/>
        </w:rPr>
        <w:t>O</w:t>
      </w:r>
      <w:r w:rsidR="00430D56" w:rsidRPr="00102A88">
        <w:rPr>
          <w:rFonts w:ascii="Corbel" w:hAnsi="Corbel" w:cs="Arial"/>
        </w:rPr>
        <w:t xml:space="preserve">vereenkomst tot het moment dat uitvoering wordt gegeven aan een nieuwe overeenkomst in het kader van een opvolgende Europese aanbesteding. De extra verlengingstermijn van deze Overeenkomst omvat reeds een voorziene overgangsperiode naar een opvolgende Opdrachtnemer, wat betekent dat de extra verlengingstermijn de transitieperiode meerekent.   </w:t>
      </w:r>
    </w:p>
    <w:p w14:paraId="609645B0" w14:textId="096C8CC8" w:rsidR="00280CD0" w:rsidRPr="00102A88" w:rsidRDefault="00CF57C8" w:rsidP="00280CD0">
      <w:pPr>
        <w:spacing w:line="240" w:lineRule="exact"/>
        <w:ind w:left="708" w:hanging="708"/>
        <w:rPr>
          <w:rFonts w:ascii="Corbel" w:hAnsi="Corbel" w:cs="Arial"/>
        </w:rPr>
      </w:pPr>
      <w:r w:rsidRPr="00102A88">
        <w:rPr>
          <w:rFonts w:ascii="Corbel" w:hAnsi="Corbel" w:cs="Arial"/>
        </w:rPr>
        <w:t>4</w:t>
      </w:r>
      <w:r w:rsidR="00280CD0" w:rsidRPr="00102A88">
        <w:rPr>
          <w:rFonts w:ascii="Corbel" w:hAnsi="Corbel" w:cs="Arial"/>
        </w:rPr>
        <w:t>.3.</w:t>
      </w:r>
      <w:r w:rsidR="00280CD0" w:rsidRPr="00102A88">
        <w:rPr>
          <w:rFonts w:ascii="Corbel" w:hAnsi="Corbel" w:cs="Arial"/>
        </w:rPr>
        <w:tab/>
        <w:t>Indien door Opdrachtnemer reeds uitvoering aan de werkzaamheden is gegeven voordat deze Overeenkomst door Partijen is ondertekend, geschiedt de uitvoering voor rekening en risico van de Opdrachtnemer.</w:t>
      </w:r>
    </w:p>
    <w:p w14:paraId="7FFC5197" w14:textId="6FBEE82F" w:rsidR="00280CD0" w:rsidRPr="00102A88" w:rsidRDefault="00CF57C8" w:rsidP="00280CD0">
      <w:pPr>
        <w:spacing w:line="240" w:lineRule="exact"/>
        <w:ind w:left="708" w:hanging="708"/>
        <w:rPr>
          <w:rFonts w:ascii="Corbel" w:hAnsi="Corbel" w:cs="Arial"/>
        </w:rPr>
      </w:pPr>
      <w:r w:rsidRPr="00102A88">
        <w:rPr>
          <w:rFonts w:ascii="Corbel" w:hAnsi="Corbel" w:cs="Arial"/>
        </w:rPr>
        <w:t>4</w:t>
      </w:r>
      <w:r w:rsidR="00280CD0" w:rsidRPr="00102A88">
        <w:rPr>
          <w:rFonts w:ascii="Corbel" w:hAnsi="Corbel" w:cs="Arial"/>
        </w:rPr>
        <w:t>.4.</w:t>
      </w:r>
      <w:r w:rsidR="00280CD0" w:rsidRPr="00102A88">
        <w:rPr>
          <w:rFonts w:ascii="Corbel" w:hAnsi="Corbel" w:cs="Arial"/>
        </w:rPr>
        <w:tab/>
        <w:t xml:space="preserve">Deze </w:t>
      </w:r>
      <w:r w:rsidR="00B41801" w:rsidRPr="00102A88">
        <w:rPr>
          <w:rFonts w:ascii="Corbel" w:hAnsi="Corbel" w:cs="Arial"/>
        </w:rPr>
        <w:t>O</w:t>
      </w:r>
      <w:r w:rsidR="00280CD0" w:rsidRPr="00102A88">
        <w:rPr>
          <w:rFonts w:ascii="Corbel" w:hAnsi="Corbel" w:cs="Arial"/>
        </w:rPr>
        <w:t xml:space="preserve">vereenkomst kan door de Provincie te allen tijde worden beëindigd met in acht name van een opzegtermijn van </w:t>
      </w:r>
      <w:r w:rsidR="00B9790E" w:rsidRPr="00102A88">
        <w:rPr>
          <w:rFonts w:ascii="Corbel" w:hAnsi="Corbel" w:cs="Arial"/>
        </w:rPr>
        <w:t xml:space="preserve">90 </w:t>
      </w:r>
      <w:r w:rsidR="00280CD0" w:rsidRPr="00102A88">
        <w:rPr>
          <w:rFonts w:ascii="Corbel" w:hAnsi="Corbel" w:cs="Arial"/>
        </w:rPr>
        <w:t xml:space="preserve">kalenderdagen. </w:t>
      </w:r>
    </w:p>
    <w:p w14:paraId="5C9F7788" w14:textId="53B6619F" w:rsidR="00280CD0" w:rsidRPr="00102A88" w:rsidRDefault="00CF57C8" w:rsidP="00280CD0">
      <w:pPr>
        <w:spacing w:line="240" w:lineRule="exact"/>
        <w:rPr>
          <w:rFonts w:ascii="Corbel" w:hAnsi="Corbel" w:cs="Arial"/>
        </w:rPr>
      </w:pPr>
      <w:r w:rsidRPr="00102A88">
        <w:rPr>
          <w:rFonts w:ascii="Corbel" w:hAnsi="Corbel" w:cs="Arial"/>
        </w:rPr>
        <w:t>4</w:t>
      </w:r>
      <w:r w:rsidR="00280CD0" w:rsidRPr="00102A88">
        <w:rPr>
          <w:rFonts w:ascii="Corbel" w:hAnsi="Corbel" w:cs="Arial"/>
        </w:rPr>
        <w:t>.5.</w:t>
      </w:r>
      <w:r w:rsidR="00280CD0" w:rsidRPr="00102A88">
        <w:rPr>
          <w:rFonts w:ascii="Corbel" w:hAnsi="Corbel" w:cs="Arial"/>
        </w:rPr>
        <w:tab/>
        <w:t>Een opzegging door de Provincie geschiedt schriftelijk.</w:t>
      </w:r>
    </w:p>
    <w:p w14:paraId="66B71D4D" w14:textId="0CCDE819" w:rsidR="005C6798" w:rsidRPr="00102A88" w:rsidRDefault="005C6798" w:rsidP="00AB21D9">
      <w:pPr>
        <w:spacing w:line="240" w:lineRule="exact"/>
        <w:ind w:left="705" w:hanging="705"/>
        <w:rPr>
          <w:rFonts w:ascii="Corbel" w:hAnsi="Corbel" w:cs="Arial"/>
        </w:rPr>
      </w:pPr>
      <w:r w:rsidRPr="00102A88">
        <w:rPr>
          <w:rFonts w:ascii="Corbel" w:hAnsi="Corbel" w:cs="Arial"/>
        </w:rPr>
        <w:t>4.6.</w:t>
      </w:r>
      <w:r w:rsidRPr="00102A88">
        <w:rPr>
          <w:rFonts w:ascii="Corbel" w:hAnsi="Corbel" w:cs="Arial"/>
        </w:rPr>
        <w:tab/>
      </w:r>
      <w:r w:rsidR="00FF0225" w:rsidRPr="00102A88">
        <w:rPr>
          <w:rFonts w:ascii="Corbel" w:hAnsi="Corbel" w:cs="Arial"/>
        </w:rPr>
        <w:t>Voorwaardelijk bij deze Overeenkomst is de positieve acceptatie van de Proof of Concept. Zie hiervoor eis J</w:t>
      </w:r>
      <w:r w:rsidR="00940D96" w:rsidRPr="00102A88">
        <w:rPr>
          <w:rFonts w:ascii="Corbel" w:hAnsi="Corbel" w:cs="Arial"/>
        </w:rPr>
        <w:t>.1.2 in het Programma van eisen. De Proof of Concept heeft als doel dat Opdrachtnemer aantoont zijn functionele en technische inschrijving waar te maken. De Proof of Concept bestaat uit een intake, waar de levering, implementatie van de infrastructuur en aanpak moet worden bewezen. In de daaropvolgende acceptatietest toont Opdrachtnemer de functionele en technische werking van de gehele dienstverlening aan, bestaande uit platform, de keten (MFP's, printers en bulkscanners, printqueue en drivers) en de verschillende instellingen.</w:t>
      </w:r>
      <w:r w:rsidR="00B66C61" w:rsidRPr="00102A88">
        <w:rPr>
          <w:rFonts w:ascii="Corbel" w:hAnsi="Corbel" w:cs="Arial"/>
        </w:rPr>
        <w:t xml:space="preserve"> Voor kleine aanpassingen is er een herstelmogelijkheid van 2 weken. Bij </w:t>
      </w:r>
      <w:r w:rsidR="00D04E8E" w:rsidRPr="00102A88">
        <w:rPr>
          <w:rFonts w:ascii="Corbel" w:hAnsi="Corbel" w:cs="Arial"/>
        </w:rPr>
        <w:t>negatieve acceptatie van de Proof of Concept, zal deze Overeenkomst niet in werking treden.</w:t>
      </w:r>
    </w:p>
    <w:p w14:paraId="59004901" w14:textId="3BA9D403" w:rsidR="00902CA1" w:rsidRPr="00102A88" w:rsidRDefault="00902CA1" w:rsidP="00A81AC9">
      <w:pPr>
        <w:spacing w:line="240" w:lineRule="exact"/>
        <w:rPr>
          <w:rFonts w:ascii="Corbel" w:hAnsi="Corbel" w:cs="Arial"/>
        </w:rPr>
      </w:pPr>
    </w:p>
    <w:p w14:paraId="4437455C" w14:textId="21D07D55" w:rsidR="00902CA1" w:rsidRPr="00102A88" w:rsidRDefault="00CF57C8" w:rsidP="00902CA1">
      <w:pPr>
        <w:spacing w:line="240" w:lineRule="exact"/>
        <w:rPr>
          <w:rFonts w:ascii="Corbel" w:hAnsi="Corbel" w:cs="Arial"/>
          <w:b/>
        </w:rPr>
      </w:pPr>
      <w:r w:rsidRPr="00102A88">
        <w:rPr>
          <w:rFonts w:ascii="Corbel" w:hAnsi="Corbel" w:cs="Arial"/>
          <w:b/>
        </w:rPr>
        <w:t>5</w:t>
      </w:r>
      <w:r w:rsidR="00902CA1" w:rsidRPr="00102A88">
        <w:rPr>
          <w:rFonts w:ascii="Corbel" w:hAnsi="Corbel" w:cs="Arial"/>
          <w:b/>
        </w:rPr>
        <w:t>.</w:t>
      </w:r>
      <w:r w:rsidR="00902CA1" w:rsidRPr="00102A88">
        <w:rPr>
          <w:rFonts w:ascii="Corbel" w:hAnsi="Corbel" w:cs="Arial"/>
          <w:b/>
        </w:rPr>
        <w:tab/>
        <w:t>Prijs en betaling.</w:t>
      </w:r>
    </w:p>
    <w:p w14:paraId="176CBF6E" w14:textId="5DAA2241" w:rsidR="00902CA1" w:rsidRPr="00102A88" w:rsidRDefault="00CF57C8" w:rsidP="009E146A">
      <w:pPr>
        <w:spacing w:line="240" w:lineRule="exact"/>
        <w:ind w:left="708" w:hanging="708"/>
        <w:rPr>
          <w:rFonts w:ascii="Corbel" w:hAnsi="Corbel" w:cs="Arial"/>
        </w:rPr>
      </w:pPr>
      <w:r w:rsidRPr="00102A88">
        <w:rPr>
          <w:rFonts w:ascii="Corbel" w:hAnsi="Corbel" w:cs="Arial"/>
        </w:rPr>
        <w:t>5</w:t>
      </w:r>
      <w:r w:rsidR="00902CA1" w:rsidRPr="00102A88">
        <w:rPr>
          <w:rFonts w:ascii="Corbel" w:hAnsi="Corbel" w:cs="Arial"/>
        </w:rPr>
        <w:t>.1.</w:t>
      </w:r>
      <w:r w:rsidRPr="00102A88">
        <w:rPr>
          <w:rFonts w:ascii="Corbel" w:hAnsi="Corbel" w:cs="Arial"/>
        </w:rPr>
        <w:tab/>
      </w:r>
      <w:r w:rsidR="004E22F9" w:rsidRPr="00102A88">
        <w:rPr>
          <w:rFonts w:ascii="Corbel" w:hAnsi="Corbel" w:cs="Arial"/>
        </w:rPr>
        <w:t>Opdrachtnemer</w:t>
      </w:r>
      <w:r w:rsidR="00902CA1" w:rsidRPr="00102A88">
        <w:rPr>
          <w:rFonts w:ascii="Corbel" w:hAnsi="Corbel" w:cs="Arial"/>
        </w:rPr>
        <w:t xml:space="preserve"> zal de </w:t>
      </w:r>
      <w:r w:rsidR="00D93BDF" w:rsidRPr="00102A88">
        <w:rPr>
          <w:rFonts w:ascii="Corbel" w:hAnsi="Corbel" w:cs="Arial"/>
        </w:rPr>
        <w:t>werkzaamheden</w:t>
      </w:r>
      <w:r w:rsidR="00902CA1" w:rsidRPr="00102A88">
        <w:rPr>
          <w:rFonts w:ascii="Corbel" w:hAnsi="Corbel" w:cs="Arial"/>
        </w:rPr>
        <w:t xml:space="preserve"> verrichten tegen de prijzen</w:t>
      </w:r>
      <w:r w:rsidR="006A6463" w:rsidRPr="00102A88">
        <w:rPr>
          <w:rFonts w:ascii="Corbel" w:hAnsi="Corbel" w:cs="Arial"/>
        </w:rPr>
        <w:t xml:space="preserve"> zoals opgenomen</w:t>
      </w:r>
      <w:r w:rsidR="00411BAD" w:rsidRPr="00102A88">
        <w:rPr>
          <w:rFonts w:ascii="Corbel" w:hAnsi="Corbel" w:cs="Arial"/>
        </w:rPr>
        <w:t xml:space="preserve"> in de Inschrijving</w:t>
      </w:r>
      <w:r w:rsidR="00902CA1" w:rsidRPr="00102A88">
        <w:rPr>
          <w:rFonts w:ascii="Corbel" w:hAnsi="Corbel" w:cs="Arial"/>
        </w:rPr>
        <w:t xml:space="preserve"> en</w:t>
      </w:r>
      <w:r w:rsidR="00411BAD" w:rsidRPr="00102A88">
        <w:rPr>
          <w:rFonts w:ascii="Corbel" w:hAnsi="Corbel" w:cs="Arial"/>
        </w:rPr>
        <w:t xml:space="preserve"> </w:t>
      </w:r>
      <w:r w:rsidR="004250E4" w:rsidRPr="00102A88">
        <w:rPr>
          <w:rFonts w:ascii="Corbel" w:hAnsi="Corbel" w:cs="Arial"/>
        </w:rPr>
        <w:t>conform</w:t>
      </w:r>
      <w:r w:rsidR="00902CA1" w:rsidRPr="00102A88">
        <w:rPr>
          <w:rFonts w:ascii="Corbel" w:hAnsi="Corbel" w:cs="Arial"/>
        </w:rPr>
        <w:t xml:space="preserve"> het</w:t>
      </w:r>
      <w:r w:rsidR="006A6463" w:rsidRPr="00102A88">
        <w:rPr>
          <w:rFonts w:ascii="Corbel" w:hAnsi="Corbel" w:cs="Arial"/>
        </w:rPr>
        <w:t xml:space="preserve"> volgende</w:t>
      </w:r>
      <w:r w:rsidR="00902CA1" w:rsidRPr="00102A88">
        <w:rPr>
          <w:rFonts w:ascii="Corbel" w:hAnsi="Corbel" w:cs="Arial"/>
        </w:rPr>
        <w:t xml:space="preserve"> betaalschema</w:t>
      </w:r>
      <w:r w:rsidR="006A6463" w:rsidRPr="00102A88">
        <w:rPr>
          <w:rFonts w:ascii="Corbel" w:hAnsi="Corbel" w:cs="Arial"/>
        </w:rPr>
        <w:t xml:space="preserve">: </w:t>
      </w:r>
      <w:r w:rsidR="007E744E">
        <w:rPr>
          <w:rFonts w:ascii="Corbel" w:hAnsi="Corbel" w:cs="Arial"/>
        </w:rPr>
        <w:t xml:space="preserve">de </w:t>
      </w:r>
      <w:r w:rsidR="009730D6">
        <w:rPr>
          <w:rFonts w:ascii="Corbel" w:hAnsi="Corbel" w:cs="Arial"/>
        </w:rPr>
        <w:t>P</w:t>
      </w:r>
      <w:r w:rsidR="007E744E" w:rsidRPr="007E744E">
        <w:rPr>
          <w:rFonts w:ascii="Corbel" w:hAnsi="Corbel" w:cs="Arial"/>
        </w:rPr>
        <w:t>rovincie voldoet binnen dertig dagen na ontvangst en goedkeuring van de desbetreffende factuur de op grond van de overeenkomst verschuldigde bedragen, mits gefactureerd overeenkomstig de factureringsafspraken en na acceptatie van de prestatie en de bijbehorende documentatie.</w:t>
      </w:r>
    </w:p>
    <w:p w14:paraId="41F88CBE" w14:textId="1A368786" w:rsidR="00902CA1" w:rsidRPr="00102A88" w:rsidRDefault="00CF57C8" w:rsidP="009E146A">
      <w:pPr>
        <w:spacing w:line="240" w:lineRule="exact"/>
        <w:ind w:left="708" w:hanging="708"/>
        <w:rPr>
          <w:rFonts w:ascii="Corbel" w:hAnsi="Corbel" w:cs="Arial"/>
        </w:rPr>
      </w:pPr>
      <w:r w:rsidRPr="00102A88">
        <w:rPr>
          <w:rFonts w:ascii="Corbel" w:hAnsi="Corbel" w:cs="Arial"/>
        </w:rPr>
        <w:t>5</w:t>
      </w:r>
      <w:r w:rsidR="00902CA1" w:rsidRPr="00102A88">
        <w:rPr>
          <w:rFonts w:ascii="Corbel" w:hAnsi="Corbel" w:cs="Arial"/>
        </w:rPr>
        <w:t>.2.</w:t>
      </w:r>
      <w:r w:rsidR="00902CA1" w:rsidRPr="00102A88">
        <w:rPr>
          <w:rFonts w:ascii="Corbel" w:hAnsi="Corbel" w:cs="Arial"/>
        </w:rPr>
        <w:tab/>
        <w:t xml:space="preserve">De prijs en de tarieven zijn exclusief BTW en betreffen alle in het kader van </w:t>
      </w:r>
      <w:r w:rsidR="00D93BDF" w:rsidRPr="00102A88">
        <w:rPr>
          <w:rFonts w:ascii="Corbel" w:hAnsi="Corbel" w:cs="Arial"/>
        </w:rPr>
        <w:t>de Overeenkomst</w:t>
      </w:r>
      <w:r w:rsidR="00902CA1" w:rsidRPr="00102A88">
        <w:rPr>
          <w:rFonts w:ascii="Corbel" w:hAnsi="Corbel" w:cs="Arial"/>
        </w:rPr>
        <w:t xml:space="preserve">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0AB97464" w14:textId="0D841612" w:rsidR="009E7341" w:rsidRPr="00102A88" w:rsidRDefault="009E7341" w:rsidP="009E146A">
      <w:pPr>
        <w:spacing w:line="240" w:lineRule="exact"/>
        <w:ind w:left="708" w:hanging="708"/>
        <w:rPr>
          <w:rFonts w:ascii="Corbel" w:hAnsi="Corbel" w:cs="Arial"/>
        </w:rPr>
      </w:pPr>
      <w:r w:rsidRPr="00102A88">
        <w:rPr>
          <w:rFonts w:ascii="Corbel" w:hAnsi="Corbel" w:cs="Arial"/>
        </w:rPr>
        <w:lastRenderedPageBreak/>
        <w:t xml:space="preserve">5.3. </w:t>
      </w:r>
      <w:r w:rsidRPr="00102A88">
        <w:rPr>
          <w:rFonts w:ascii="Corbel" w:hAnsi="Corbel" w:cs="Arial"/>
        </w:rPr>
        <w:tab/>
      </w:r>
      <w:r w:rsidR="0022226F" w:rsidRPr="00102A88">
        <w:rPr>
          <w:rFonts w:ascii="Corbel" w:hAnsi="Corbel" w:cs="Arial"/>
        </w:rPr>
        <w:t>Iedere door Opdrachtnemer aan de Provincie toegestuurde factuur, d</w:t>
      </w:r>
      <w:r w:rsidR="009076DD" w:rsidRPr="00102A88">
        <w:rPr>
          <w:rFonts w:ascii="Corbel" w:hAnsi="Corbel" w:cs="Arial"/>
        </w:rPr>
        <w:t>ient te voldoen aan de wettelijke gestelde factuurvereisten en dienen een specificatie van de uitgevoerde werkzaamheden te bevatten.</w:t>
      </w:r>
    </w:p>
    <w:p w14:paraId="227A359B" w14:textId="1A385DBB" w:rsidR="00550E47" w:rsidRPr="00102A88" w:rsidRDefault="00CF57C8" w:rsidP="00550E47">
      <w:pPr>
        <w:spacing w:line="240" w:lineRule="exact"/>
        <w:ind w:left="705" w:hanging="705"/>
        <w:rPr>
          <w:rFonts w:ascii="Corbel" w:hAnsi="Corbel" w:cs="Arial"/>
        </w:rPr>
      </w:pPr>
      <w:r w:rsidRPr="00102A88">
        <w:rPr>
          <w:rFonts w:ascii="Corbel" w:hAnsi="Corbel" w:cs="Arial"/>
        </w:rPr>
        <w:t>5</w:t>
      </w:r>
      <w:r w:rsidR="00012B4E" w:rsidRPr="00102A88">
        <w:rPr>
          <w:rFonts w:ascii="Corbel" w:hAnsi="Corbel" w:cs="Arial"/>
        </w:rPr>
        <w:t>.</w:t>
      </w:r>
      <w:r w:rsidR="009076DD" w:rsidRPr="00102A88">
        <w:rPr>
          <w:rFonts w:ascii="Corbel" w:hAnsi="Corbel" w:cs="Arial"/>
        </w:rPr>
        <w:t>4</w:t>
      </w:r>
      <w:r w:rsidR="00902CA1" w:rsidRPr="00102A88">
        <w:rPr>
          <w:rFonts w:ascii="Corbel" w:hAnsi="Corbel" w:cs="Arial"/>
        </w:rPr>
        <w:t>.</w:t>
      </w:r>
      <w:r w:rsidR="00902CA1" w:rsidRPr="00102A88">
        <w:rPr>
          <w:rFonts w:ascii="Corbel" w:hAnsi="Corbel" w:cs="Arial"/>
        </w:rPr>
        <w:tab/>
      </w:r>
      <w:r w:rsidR="00550E47" w:rsidRPr="00102A88">
        <w:rPr>
          <w:rFonts w:ascii="Corbel" w:hAnsi="Corbel" w:cs="Arial"/>
        </w:rPr>
        <w:t xml:space="preserve">Uw factuur dient bij voorkeur via </w:t>
      </w:r>
      <w:r w:rsidR="00550E47" w:rsidRPr="00102A88">
        <w:rPr>
          <w:rFonts w:ascii="Corbel" w:hAnsi="Corbel" w:cs="Arial"/>
          <w:b/>
          <w:bCs/>
        </w:rPr>
        <w:t>Peppol</w:t>
      </w:r>
      <w:r w:rsidR="00550E47" w:rsidRPr="00102A88">
        <w:rPr>
          <w:rFonts w:ascii="Corbel" w:hAnsi="Corbel" w:cs="Arial"/>
        </w:rPr>
        <w:t xml:space="preserve"> te worden ingediend. Het Organisatie Identificatienummer (OIN) van de Provincie Utrecht is </w:t>
      </w:r>
      <w:r w:rsidR="00550E47" w:rsidRPr="00102A88">
        <w:rPr>
          <w:rFonts w:ascii="Corbel" w:hAnsi="Corbel" w:cs="Arial"/>
          <w:b/>
          <w:bCs/>
        </w:rPr>
        <w:t>00000001001797864000</w:t>
      </w:r>
      <w:r w:rsidR="00550E47" w:rsidRPr="00102A88">
        <w:rPr>
          <w:rFonts w:ascii="Corbel" w:hAnsi="Corbel" w:cs="Arial"/>
        </w:rPr>
        <w:t xml:space="preserve">. </w:t>
      </w:r>
    </w:p>
    <w:p w14:paraId="45673048" w14:textId="77777777" w:rsidR="00550E47" w:rsidRPr="00102A88" w:rsidRDefault="00550E47" w:rsidP="00550E47">
      <w:pPr>
        <w:pStyle w:val="Lijstalinea"/>
        <w:spacing w:line="240" w:lineRule="exact"/>
        <w:rPr>
          <w:rFonts w:ascii="Corbel" w:hAnsi="Corbel" w:cs="Arial"/>
        </w:rPr>
      </w:pPr>
      <w:r w:rsidRPr="00102A88">
        <w:rPr>
          <w:rFonts w:ascii="Corbel" w:hAnsi="Corbel" w:cs="Arial"/>
        </w:rPr>
        <w:t xml:space="preserve">Als uw organisatie nog niet aangesloten is via het Peppol netwerk dan kunt u de factuur ook via het </w:t>
      </w:r>
    </w:p>
    <w:p w14:paraId="22B4241B" w14:textId="77777777" w:rsidR="00550E47" w:rsidRPr="00102A88" w:rsidRDefault="00550E47" w:rsidP="00550E47">
      <w:pPr>
        <w:pStyle w:val="Lijstalinea"/>
        <w:spacing w:line="240" w:lineRule="exact"/>
        <w:rPr>
          <w:rFonts w:ascii="Corbel" w:hAnsi="Corbel" w:cs="Arial"/>
        </w:rPr>
      </w:pPr>
      <w:r w:rsidRPr="00102A88">
        <w:rPr>
          <w:rFonts w:ascii="Corbel" w:hAnsi="Corbel" w:cs="Arial"/>
        </w:rPr>
        <w:t xml:space="preserve">E-verbinding platform naar ons sturen. Maak hiervoor eerst een gratis account aan op: </w:t>
      </w:r>
      <w:hyperlink r:id="rId13" w:history="1">
        <w:r w:rsidRPr="00102A88">
          <w:rPr>
            <w:rStyle w:val="Hyperlink"/>
            <w:rFonts w:ascii="Corbel" w:hAnsi="Corbel" w:cs="Arial"/>
          </w:rPr>
          <w:t>https://econnect.eu/en/sending-made-easy/invoice-portal</w:t>
        </w:r>
      </w:hyperlink>
    </w:p>
    <w:p w14:paraId="73D9F380" w14:textId="77777777" w:rsidR="00550E47" w:rsidRPr="00102A88" w:rsidRDefault="00550E47" w:rsidP="00550E47">
      <w:pPr>
        <w:pStyle w:val="Lijstalinea"/>
        <w:rPr>
          <w:rFonts w:ascii="Corbel" w:hAnsi="Corbel" w:cs="Arial"/>
        </w:rPr>
      </w:pPr>
      <w:r w:rsidRPr="00102A88">
        <w:rPr>
          <w:rFonts w:ascii="Corbel" w:hAnsi="Corbel" w:cs="Arial"/>
        </w:rPr>
        <w:t xml:space="preserve">Indien het niet mogelijk is uw factuur te versturen via de eerdergenoemde opties dan dient u de factuur naar </w:t>
      </w:r>
      <w:hyperlink r:id="rId14" w:history="1">
        <w:r w:rsidRPr="00102A88">
          <w:rPr>
            <w:rStyle w:val="Hyperlink"/>
            <w:rFonts w:ascii="Corbel" w:hAnsi="Corbel" w:cs="Arial"/>
          </w:rPr>
          <w:t>facturen@provincie-utrecht.nl</w:t>
        </w:r>
      </w:hyperlink>
      <w:r w:rsidRPr="00102A88">
        <w:rPr>
          <w:rFonts w:ascii="Corbel" w:hAnsi="Corbel" w:cs="Arial"/>
        </w:rPr>
        <w:t xml:space="preserve"> te sturen</w:t>
      </w:r>
      <w:r w:rsidRPr="00102A88">
        <w:rPr>
          <w:rStyle w:val="Hyperlink"/>
          <w:rFonts w:ascii="Corbel" w:hAnsi="Corbel" w:cs="Arial"/>
          <w:u w:val="none"/>
        </w:rPr>
        <w:t xml:space="preserve">. </w:t>
      </w:r>
      <w:r w:rsidRPr="00102A88">
        <w:rPr>
          <w:rFonts w:ascii="Corbel" w:hAnsi="Corbel" w:cs="Arial"/>
        </w:rPr>
        <w:t>De facturen, inclusief bijbehorende bijlagen dienen per factuur in één PDF-format te worden aangeleverd.</w:t>
      </w:r>
    </w:p>
    <w:p w14:paraId="6351D3A9" w14:textId="4015D36A" w:rsidR="002820AE" w:rsidRPr="00102A88" w:rsidRDefault="00CF57C8" w:rsidP="00A86A07">
      <w:pPr>
        <w:spacing w:line="240" w:lineRule="exact"/>
        <w:rPr>
          <w:rFonts w:ascii="Corbel" w:hAnsi="Corbel" w:cs="Arial"/>
        </w:rPr>
      </w:pPr>
      <w:r w:rsidRPr="00102A88">
        <w:rPr>
          <w:rFonts w:ascii="Corbel" w:hAnsi="Corbel" w:cs="Arial"/>
        </w:rPr>
        <w:t>5</w:t>
      </w:r>
      <w:r w:rsidR="00902CA1" w:rsidRPr="00102A88">
        <w:rPr>
          <w:rFonts w:ascii="Corbel" w:hAnsi="Corbel" w:cs="Arial"/>
        </w:rPr>
        <w:t>.</w:t>
      </w:r>
      <w:r w:rsidR="00C029A7" w:rsidRPr="00102A88">
        <w:rPr>
          <w:rFonts w:ascii="Corbel" w:hAnsi="Corbel" w:cs="Arial"/>
        </w:rPr>
        <w:t>5</w:t>
      </w:r>
      <w:r w:rsidR="00902CA1" w:rsidRPr="00102A88">
        <w:rPr>
          <w:rFonts w:ascii="Corbel" w:hAnsi="Corbel" w:cs="Arial"/>
        </w:rPr>
        <w:t>.</w:t>
      </w:r>
      <w:r w:rsidR="00902CA1" w:rsidRPr="00102A88">
        <w:rPr>
          <w:rFonts w:ascii="Corbel" w:hAnsi="Corbel" w:cs="Arial"/>
        </w:rPr>
        <w:tab/>
      </w:r>
      <w:r w:rsidR="00A86A07" w:rsidRPr="00102A88">
        <w:rPr>
          <w:rFonts w:ascii="Corbel" w:hAnsi="Corbel" w:cs="Arial"/>
        </w:rPr>
        <w:t>Opdrachtnemer</w:t>
      </w:r>
      <w:r w:rsidR="00902CA1" w:rsidRPr="00102A88">
        <w:rPr>
          <w:rFonts w:ascii="Corbel" w:hAnsi="Corbel" w:cs="Arial"/>
        </w:rPr>
        <w:t xml:space="preserve"> factureert onder vermelding van </w:t>
      </w:r>
      <w:r w:rsidR="00902CA1" w:rsidRPr="00102A88">
        <w:rPr>
          <w:rFonts w:ascii="Corbel" w:hAnsi="Corbel" w:cs="Arial"/>
          <w:b/>
        </w:rPr>
        <w:t>verplichtingennummer</w:t>
      </w:r>
      <w:r w:rsidR="00902CA1" w:rsidRPr="00102A88">
        <w:rPr>
          <w:rFonts w:ascii="Corbel" w:hAnsi="Corbel" w:cs="Arial"/>
        </w:rPr>
        <w:t>: [</w:t>
      </w:r>
      <w:r w:rsidR="00902CA1" w:rsidRPr="00102A88">
        <w:rPr>
          <w:rFonts w:ascii="Corbel" w:hAnsi="Corbel" w:cs="Arial"/>
          <w:highlight w:val="yellow"/>
        </w:rPr>
        <w:t>Nader in te vullen].</w:t>
      </w:r>
      <w:r w:rsidR="00902CA1" w:rsidRPr="00102A88">
        <w:rPr>
          <w:rFonts w:ascii="Corbel" w:hAnsi="Corbel" w:cs="Arial"/>
        </w:rPr>
        <w:tab/>
      </w:r>
    </w:p>
    <w:p w14:paraId="4A722D33" w14:textId="47BD2C28" w:rsidR="00293E94" w:rsidRPr="00102A88" w:rsidRDefault="00293E94" w:rsidP="7F9940D1">
      <w:pPr>
        <w:spacing w:line="240" w:lineRule="exact"/>
        <w:rPr>
          <w:rFonts w:ascii="Corbel" w:hAnsi="Corbel" w:cs="Arial"/>
        </w:rPr>
      </w:pPr>
    </w:p>
    <w:p w14:paraId="5F8C1B6F" w14:textId="0F5ED6DA" w:rsidR="00024595" w:rsidRPr="00102A88" w:rsidRDefault="00CF57C8" w:rsidP="00902CA1">
      <w:pPr>
        <w:spacing w:line="240" w:lineRule="exact"/>
        <w:rPr>
          <w:rFonts w:ascii="Corbel" w:hAnsi="Corbel" w:cs="Arial"/>
          <w:b/>
          <w:bCs/>
        </w:rPr>
      </w:pPr>
      <w:r w:rsidRPr="00102A88">
        <w:rPr>
          <w:rFonts w:ascii="Corbel" w:hAnsi="Corbel" w:cs="Arial"/>
          <w:b/>
          <w:bCs/>
        </w:rPr>
        <w:t>6</w:t>
      </w:r>
      <w:r w:rsidR="002820AE" w:rsidRPr="00102A88">
        <w:rPr>
          <w:rFonts w:ascii="Corbel" w:hAnsi="Corbel" w:cs="Arial"/>
          <w:b/>
          <w:bCs/>
        </w:rPr>
        <w:t>.</w:t>
      </w:r>
      <w:r w:rsidR="002820AE" w:rsidRPr="00102A88">
        <w:rPr>
          <w:rFonts w:ascii="Corbel" w:hAnsi="Corbel" w:cs="Arial"/>
          <w:b/>
          <w:bCs/>
        </w:rPr>
        <w:tab/>
        <w:t>Prijswijzigingen.</w:t>
      </w:r>
    </w:p>
    <w:p w14:paraId="2042B69C" w14:textId="214437B7" w:rsidR="00AD588D" w:rsidRPr="00102A88" w:rsidRDefault="00CF57C8" w:rsidP="002820AE">
      <w:pPr>
        <w:spacing w:line="240" w:lineRule="exact"/>
        <w:ind w:left="705" w:hanging="705"/>
        <w:rPr>
          <w:rFonts w:ascii="Corbel" w:hAnsi="Corbel" w:cs="Arial"/>
        </w:rPr>
      </w:pPr>
      <w:r w:rsidRPr="00102A88">
        <w:rPr>
          <w:rFonts w:ascii="Corbel" w:hAnsi="Corbel" w:cs="Arial"/>
        </w:rPr>
        <w:t>6</w:t>
      </w:r>
      <w:r w:rsidR="002820AE" w:rsidRPr="00102A88">
        <w:rPr>
          <w:rFonts w:ascii="Corbel" w:hAnsi="Corbel" w:cs="Arial"/>
        </w:rPr>
        <w:t>.1</w:t>
      </w:r>
      <w:r w:rsidR="00024595" w:rsidRPr="00102A88">
        <w:rPr>
          <w:rFonts w:ascii="Corbel" w:hAnsi="Corbel" w:cs="Arial"/>
        </w:rPr>
        <w:t>.</w:t>
      </w:r>
      <w:r w:rsidR="00024595" w:rsidRPr="00102A88">
        <w:rPr>
          <w:rFonts w:ascii="Corbel" w:hAnsi="Corbel" w:cs="Arial"/>
        </w:rPr>
        <w:tab/>
      </w:r>
      <w:r w:rsidR="00AD588D" w:rsidRPr="00102A88">
        <w:rPr>
          <w:rFonts w:ascii="Corbel" w:hAnsi="Corbel" w:cs="Arial"/>
        </w:rPr>
        <w:t>Op prijswijzigingen is het bepaalde in de AIV 2022 van toepassing.</w:t>
      </w:r>
    </w:p>
    <w:p w14:paraId="4A16D059" w14:textId="37BAD766" w:rsidR="00167CDC" w:rsidRPr="00102A88" w:rsidRDefault="00CF57C8" w:rsidP="00AD588D">
      <w:pPr>
        <w:spacing w:line="240" w:lineRule="exact"/>
        <w:ind w:left="705" w:hanging="705"/>
        <w:rPr>
          <w:rFonts w:ascii="Corbel" w:hAnsi="Corbel" w:cs="Arial"/>
        </w:rPr>
      </w:pPr>
      <w:r w:rsidRPr="00102A88">
        <w:rPr>
          <w:rFonts w:ascii="Corbel" w:hAnsi="Corbel" w:cs="Arial"/>
        </w:rPr>
        <w:t>6</w:t>
      </w:r>
      <w:r w:rsidR="00AD588D" w:rsidRPr="00102A88">
        <w:rPr>
          <w:rFonts w:ascii="Corbel" w:hAnsi="Corbel" w:cs="Arial"/>
        </w:rPr>
        <w:t>.2.</w:t>
      </w:r>
      <w:r w:rsidRPr="00102A88">
        <w:rPr>
          <w:rFonts w:ascii="Corbel" w:hAnsi="Corbel" w:cs="Arial"/>
        </w:rPr>
        <w:tab/>
      </w:r>
      <w:r w:rsidR="00024595" w:rsidRPr="00102A88">
        <w:rPr>
          <w:rFonts w:ascii="Corbel" w:hAnsi="Corbel" w:cs="Arial"/>
        </w:rPr>
        <w:t>Indexer</w:t>
      </w:r>
      <w:r w:rsidR="00931204" w:rsidRPr="00102A88">
        <w:rPr>
          <w:rFonts w:ascii="Corbel" w:hAnsi="Corbel" w:cs="Arial"/>
        </w:rPr>
        <w:t>en</w:t>
      </w:r>
      <w:r w:rsidR="00024595" w:rsidRPr="00102A88">
        <w:rPr>
          <w:rFonts w:ascii="Corbel" w:hAnsi="Corbel" w:cs="Arial"/>
        </w:rPr>
        <w:t xml:space="preserve"> van de tarieven</w:t>
      </w:r>
      <w:r w:rsidR="00931204" w:rsidRPr="00102A88">
        <w:rPr>
          <w:rFonts w:ascii="Corbel" w:hAnsi="Corbel" w:cs="Arial"/>
        </w:rPr>
        <w:t xml:space="preserve"> is mogelijk en</w:t>
      </w:r>
      <w:r w:rsidR="00024595" w:rsidRPr="00102A88">
        <w:rPr>
          <w:rFonts w:ascii="Corbel" w:hAnsi="Corbel" w:cs="Arial"/>
        </w:rPr>
        <w:t xml:space="preserve"> vindt plaats op basis van het CBS</w:t>
      </w:r>
      <w:r w:rsidR="00C6647A" w:rsidRPr="00102A88">
        <w:rPr>
          <w:rFonts w:ascii="Corbel" w:hAnsi="Corbel" w:cs="Arial"/>
        </w:rPr>
        <w:t xml:space="preserve"> Diensten</w:t>
      </w:r>
      <w:r w:rsidR="00024595" w:rsidRPr="00102A88">
        <w:rPr>
          <w:rFonts w:ascii="Corbel" w:hAnsi="Corbel" w:cs="Arial"/>
        </w:rPr>
        <w:t>prij</w:t>
      </w:r>
      <w:r w:rsidR="000D7177" w:rsidRPr="00102A88">
        <w:rPr>
          <w:rFonts w:ascii="Corbel" w:hAnsi="Corbel" w:cs="Arial"/>
        </w:rPr>
        <w:t>z</w:t>
      </w:r>
      <w:r w:rsidR="00C6647A" w:rsidRPr="00102A88">
        <w:rPr>
          <w:rFonts w:ascii="Corbel" w:hAnsi="Corbel" w:cs="Arial"/>
        </w:rPr>
        <w:t>en</w:t>
      </w:r>
      <w:r w:rsidR="00024595" w:rsidRPr="00102A88">
        <w:rPr>
          <w:rFonts w:ascii="Corbel" w:hAnsi="Corbel" w:cs="Arial"/>
        </w:rPr>
        <w:t>indexcijfer</w:t>
      </w:r>
      <w:r w:rsidR="00C6647A" w:rsidRPr="00102A88">
        <w:rPr>
          <w:rFonts w:ascii="Corbel" w:hAnsi="Corbel" w:cs="Arial"/>
        </w:rPr>
        <w:t xml:space="preserve"> (DPI)</w:t>
      </w:r>
      <w:r w:rsidR="00AC2747" w:rsidRPr="00102A88">
        <w:rPr>
          <w:rFonts w:ascii="Corbel" w:hAnsi="Corbel" w:cs="Arial"/>
        </w:rPr>
        <w:t>, zoals gepubliceerd door het Centraal Bureau voor de Statistiek (Index</w:t>
      </w:r>
      <w:r w:rsidR="00123401" w:rsidRPr="00102A88">
        <w:rPr>
          <w:rFonts w:ascii="Corbel" w:hAnsi="Corbel" w:cs="Arial"/>
        </w:rPr>
        <w:t>cijfer 20</w:t>
      </w:r>
      <w:r w:rsidR="00351553" w:rsidRPr="00102A88">
        <w:rPr>
          <w:rFonts w:ascii="Corbel" w:hAnsi="Corbel" w:cs="Arial"/>
        </w:rPr>
        <w:t>21</w:t>
      </w:r>
      <w:r w:rsidR="00123401" w:rsidRPr="00102A88">
        <w:rPr>
          <w:rFonts w:ascii="Corbel" w:hAnsi="Corbel" w:cs="Arial"/>
        </w:rPr>
        <w:t xml:space="preserve"> = 100). De eerste indexering kan plaatsvinden </w:t>
      </w:r>
      <w:r w:rsidR="008C2E07" w:rsidRPr="00102A88">
        <w:rPr>
          <w:rFonts w:ascii="Corbel" w:hAnsi="Corbel" w:cs="Arial"/>
        </w:rPr>
        <w:t xml:space="preserve">per </w:t>
      </w:r>
      <w:r w:rsidR="00351553" w:rsidRPr="00102A88">
        <w:rPr>
          <w:rFonts w:ascii="Corbel" w:hAnsi="Corbel" w:cs="Arial"/>
        </w:rPr>
        <w:t>1 januari 2027</w:t>
      </w:r>
      <w:r w:rsidR="007C3E38" w:rsidRPr="00102A88">
        <w:rPr>
          <w:rFonts w:ascii="Corbel" w:hAnsi="Corbel" w:cs="Arial"/>
        </w:rPr>
        <w:t xml:space="preserve"> na goedkeuring </w:t>
      </w:r>
      <w:r w:rsidR="00D21003" w:rsidRPr="00102A88">
        <w:rPr>
          <w:rFonts w:ascii="Corbel" w:hAnsi="Corbel" w:cs="Arial"/>
        </w:rPr>
        <w:t>van de Provincie</w:t>
      </w:r>
      <w:r w:rsidR="008C2E07" w:rsidRPr="00102A88">
        <w:rPr>
          <w:rFonts w:ascii="Corbel" w:hAnsi="Corbel" w:cs="Arial"/>
        </w:rPr>
        <w:t>, volgens de volgende rekenmethode: (index</w:t>
      </w:r>
      <w:r w:rsidR="009376F8" w:rsidRPr="00102A88">
        <w:rPr>
          <w:rFonts w:ascii="Corbel" w:hAnsi="Corbel" w:cs="Arial"/>
        </w:rPr>
        <w:t xml:space="preserve">cijfer [nieuw kwartaal] </w:t>
      </w:r>
      <w:r w:rsidR="00E94B2F" w:rsidRPr="00102A88">
        <w:rPr>
          <w:rFonts w:ascii="Corbel" w:hAnsi="Corbel" w:cs="Arial"/>
        </w:rPr>
        <w:t>-</w:t>
      </w:r>
      <w:r w:rsidR="009376F8" w:rsidRPr="00102A88">
        <w:rPr>
          <w:rFonts w:ascii="Corbel" w:hAnsi="Corbel" w:cs="Arial"/>
        </w:rPr>
        <w:t xml:space="preserve"> indexcijfer [oud kwartaal]) / index</w:t>
      </w:r>
      <w:r w:rsidR="00E31915" w:rsidRPr="00102A88">
        <w:rPr>
          <w:rFonts w:ascii="Corbel" w:hAnsi="Corbel" w:cs="Arial"/>
        </w:rPr>
        <w:t>c</w:t>
      </w:r>
      <w:r w:rsidR="009376F8" w:rsidRPr="00102A88">
        <w:rPr>
          <w:rFonts w:ascii="Corbel" w:hAnsi="Corbel" w:cs="Arial"/>
        </w:rPr>
        <w:t>ijfer [oud kwartaal] x 1</w:t>
      </w:r>
      <w:r w:rsidR="00E31915" w:rsidRPr="00102A88">
        <w:rPr>
          <w:rFonts w:ascii="Corbel" w:hAnsi="Corbel" w:cs="Arial"/>
        </w:rPr>
        <w:t xml:space="preserve">00%. Als nieuw kwartaal wordt gehanteerd het meest recente kwartaal waarvan het definitieve indexcijfer bekend is, als oud kwartaal wordt hetzelfde kwartaal genomen van het jaar daarvoor. Het voor indexering gekozen kwartaal dient tevens voor de </w:t>
      </w:r>
      <w:r w:rsidR="002820AE" w:rsidRPr="00102A88">
        <w:rPr>
          <w:rFonts w:ascii="Corbel" w:hAnsi="Corbel" w:cs="Arial"/>
        </w:rPr>
        <w:t>volgende indexeringen gehanteerd te worden.</w:t>
      </w:r>
      <w:r w:rsidR="008C2E07" w:rsidRPr="00102A88">
        <w:rPr>
          <w:rFonts w:ascii="Corbel" w:hAnsi="Corbel" w:cs="Arial"/>
        </w:rPr>
        <w:t xml:space="preserve"> </w:t>
      </w:r>
    </w:p>
    <w:p w14:paraId="3312DC56" w14:textId="501C33F7" w:rsidR="00C82FE9" w:rsidRPr="00102A88" w:rsidRDefault="00C82FE9" w:rsidP="00C82FE9">
      <w:pPr>
        <w:spacing w:line="240" w:lineRule="exact"/>
        <w:rPr>
          <w:rFonts w:ascii="Corbel" w:hAnsi="Corbel" w:cs="Arial"/>
        </w:rPr>
      </w:pPr>
    </w:p>
    <w:p w14:paraId="45F3A651" w14:textId="4DA7C732" w:rsidR="00012B4E" w:rsidRPr="00102A88" w:rsidRDefault="00CF57C8" w:rsidP="00012B4E">
      <w:pPr>
        <w:spacing w:line="240" w:lineRule="exact"/>
        <w:rPr>
          <w:rFonts w:ascii="Corbel" w:hAnsi="Corbel" w:cs="Arial"/>
          <w:b/>
        </w:rPr>
      </w:pPr>
      <w:r w:rsidRPr="00102A88">
        <w:rPr>
          <w:rFonts w:ascii="Corbel" w:hAnsi="Corbel" w:cs="Arial"/>
          <w:b/>
        </w:rPr>
        <w:t>7</w:t>
      </w:r>
      <w:r w:rsidR="00012B4E" w:rsidRPr="00102A88">
        <w:rPr>
          <w:rFonts w:ascii="Corbel" w:hAnsi="Corbel" w:cs="Arial"/>
          <w:b/>
        </w:rPr>
        <w:t>.</w:t>
      </w:r>
      <w:r w:rsidR="00012B4E" w:rsidRPr="00102A88">
        <w:rPr>
          <w:rFonts w:ascii="Corbel" w:hAnsi="Corbel" w:cs="Arial"/>
          <w:b/>
        </w:rPr>
        <w:tab/>
        <w:t>Meerwerk.</w:t>
      </w:r>
    </w:p>
    <w:p w14:paraId="2F4043C6" w14:textId="09238B0B" w:rsidR="00012B4E" w:rsidRPr="00102A88" w:rsidRDefault="00CF57C8" w:rsidP="00012B4E">
      <w:pPr>
        <w:spacing w:line="240" w:lineRule="exact"/>
        <w:rPr>
          <w:rFonts w:ascii="Corbel" w:hAnsi="Corbel" w:cs="Arial"/>
        </w:rPr>
      </w:pPr>
      <w:r w:rsidRPr="00102A88">
        <w:rPr>
          <w:rFonts w:ascii="Corbel" w:hAnsi="Corbel" w:cs="Arial"/>
        </w:rPr>
        <w:t>7</w:t>
      </w:r>
      <w:r w:rsidR="00012B4E" w:rsidRPr="00102A88">
        <w:rPr>
          <w:rFonts w:ascii="Corbel" w:hAnsi="Corbel" w:cs="Arial"/>
        </w:rPr>
        <w:t>.1.</w:t>
      </w:r>
      <w:r w:rsidR="00012B4E" w:rsidRPr="00102A88">
        <w:rPr>
          <w:rFonts w:ascii="Corbel" w:hAnsi="Corbel" w:cs="Arial"/>
        </w:rPr>
        <w:tab/>
        <w:t>Op meerwerk is het bepaalde in de AIV 20</w:t>
      </w:r>
      <w:r w:rsidR="000F0BD8" w:rsidRPr="00102A88">
        <w:rPr>
          <w:rFonts w:ascii="Corbel" w:hAnsi="Corbel" w:cs="Arial"/>
        </w:rPr>
        <w:t>22</w:t>
      </w:r>
      <w:r w:rsidR="00012B4E" w:rsidRPr="00102A88">
        <w:rPr>
          <w:rFonts w:ascii="Corbel" w:hAnsi="Corbel" w:cs="Arial"/>
        </w:rPr>
        <w:t xml:space="preserve"> van toepassing. </w:t>
      </w:r>
    </w:p>
    <w:p w14:paraId="4F74CE4F" w14:textId="7DB93DE3" w:rsidR="00012B4E" w:rsidRPr="00102A88" w:rsidRDefault="00CF57C8" w:rsidP="009E146A">
      <w:pPr>
        <w:spacing w:line="240" w:lineRule="exact"/>
        <w:ind w:left="708" w:hanging="708"/>
        <w:rPr>
          <w:rFonts w:ascii="Corbel" w:hAnsi="Corbel" w:cs="Arial"/>
        </w:rPr>
      </w:pPr>
      <w:r w:rsidRPr="00102A88">
        <w:rPr>
          <w:rFonts w:ascii="Corbel" w:hAnsi="Corbel" w:cs="Arial"/>
        </w:rPr>
        <w:t>7</w:t>
      </w:r>
      <w:r w:rsidR="00012B4E" w:rsidRPr="00102A88">
        <w:rPr>
          <w:rFonts w:ascii="Corbel" w:hAnsi="Corbel" w:cs="Arial"/>
        </w:rPr>
        <w:t>.2.</w:t>
      </w:r>
      <w:r w:rsidR="00012B4E" w:rsidRPr="00102A88">
        <w:rPr>
          <w:rFonts w:ascii="Corbel" w:hAnsi="Corbel" w:cs="Arial"/>
        </w:rPr>
        <w:tab/>
      </w:r>
      <w:r w:rsidR="009E146A" w:rsidRPr="00102A88">
        <w:rPr>
          <w:rFonts w:ascii="Corbel" w:hAnsi="Corbel" w:cs="Arial"/>
        </w:rPr>
        <w:t>Voor deze Overeenkomst wordt onder het begrip schriftelijk in artikel 3 van de AIV 20</w:t>
      </w:r>
      <w:r w:rsidR="000F0BD8" w:rsidRPr="00102A88">
        <w:rPr>
          <w:rFonts w:ascii="Corbel" w:hAnsi="Corbel" w:cs="Arial"/>
        </w:rPr>
        <w:t>22</w:t>
      </w:r>
      <w:r w:rsidR="009E146A" w:rsidRPr="00102A88">
        <w:rPr>
          <w:rFonts w:ascii="Corbel" w:hAnsi="Corbel" w:cs="Arial"/>
        </w:rPr>
        <w:t xml:space="preserve"> enkel verstaan: een officieel schrijven in de vorm van een Verzoek tot Wijziging, getekend door een daartoe gevolmachtigde persoon</w:t>
      </w:r>
      <w:r w:rsidR="000F0BD8" w:rsidRPr="00102A88">
        <w:rPr>
          <w:rFonts w:ascii="Corbel" w:hAnsi="Corbel" w:cs="Arial"/>
        </w:rPr>
        <w:t>.</w:t>
      </w:r>
    </w:p>
    <w:p w14:paraId="4F1B7C33" w14:textId="292180EB" w:rsidR="00012B4E" w:rsidRPr="00102A88" w:rsidRDefault="00CF57C8" w:rsidP="00994628">
      <w:pPr>
        <w:spacing w:line="240" w:lineRule="exact"/>
        <w:ind w:left="708" w:hanging="708"/>
        <w:rPr>
          <w:rFonts w:ascii="Corbel" w:hAnsi="Corbel" w:cs="Arial"/>
        </w:rPr>
      </w:pPr>
      <w:r w:rsidRPr="00102A88">
        <w:rPr>
          <w:rFonts w:ascii="Corbel" w:hAnsi="Corbel" w:cs="Arial"/>
        </w:rPr>
        <w:t>7</w:t>
      </w:r>
      <w:r w:rsidR="009C08F2" w:rsidRPr="00102A88">
        <w:rPr>
          <w:rFonts w:ascii="Corbel" w:hAnsi="Corbel" w:cs="Arial"/>
        </w:rPr>
        <w:t>.3</w:t>
      </w:r>
      <w:r w:rsidR="009C08F2" w:rsidRPr="00102A88">
        <w:rPr>
          <w:rFonts w:ascii="Corbel" w:hAnsi="Corbel" w:cs="Arial"/>
        </w:rPr>
        <w:tab/>
        <w:t>Niet door Partijen schriftelijk overeengekomen overschrijdingen van de maximale overeenkomstwaarde komen altijd voor rekening en risico van Opdrachtnemer.</w:t>
      </w:r>
    </w:p>
    <w:p w14:paraId="3FECC1B5" w14:textId="1BA208F1" w:rsidR="00012B4E" w:rsidRPr="00102A88" w:rsidRDefault="00012B4E" w:rsidP="00012B4E">
      <w:pPr>
        <w:spacing w:line="240" w:lineRule="exact"/>
        <w:rPr>
          <w:rFonts w:ascii="Corbel" w:hAnsi="Corbel" w:cs="Arial"/>
        </w:rPr>
      </w:pPr>
    </w:p>
    <w:p w14:paraId="53516E94" w14:textId="526F4C66" w:rsidR="00012B4E" w:rsidRPr="00102A88" w:rsidRDefault="00CF57C8" w:rsidP="00012B4E">
      <w:pPr>
        <w:spacing w:line="240" w:lineRule="exact"/>
        <w:rPr>
          <w:rFonts w:ascii="Corbel" w:hAnsi="Corbel" w:cs="Arial"/>
          <w:b/>
        </w:rPr>
      </w:pPr>
      <w:r w:rsidRPr="00102A88">
        <w:rPr>
          <w:rFonts w:ascii="Corbel" w:hAnsi="Corbel" w:cs="Arial"/>
          <w:b/>
        </w:rPr>
        <w:t>8</w:t>
      </w:r>
      <w:r w:rsidR="00012B4E" w:rsidRPr="00102A88">
        <w:rPr>
          <w:rFonts w:ascii="Corbel" w:hAnsi="Corbel" w:cs="Arial"/>
          <w:b/>
        </w:rPr>
        <w:t>.</w:t>
      </w:r>
      <w:r w:rsidR="00012B4E" w:rsidRPr="00102A88">
        <w:rPr>
          <w:rFonts w:ascii="Corbel" w:hAnsi="Corbel" w:cs="Arial"/>
          <w:b/>
        </w:rPr>
        <w:tab/>
        <w:t>Contactpersonen.</w:t>
      </w:r>
    </w:p>
    <w:p w14:paraId="40C9C686" w14:textId="1C8CB1E3" w:rsidR="009C08F2" w:rsidRPr="00102A88" w:rsidRDefault="00CF57C8" w:rsidP="00524741">
      <w:pPr>
        <w:spacing w:line="240" w:lineRule="exact"/>
        <w:ind w:left="708" w:hanging="708"/>
        <w:rPr>
          <w:rFonts w:ascii="Corbel" w:hAnsi="Corbel" w:cs="Arial"/>
        </w:rPr>
      </w:pPr>
      <w:r w:rsidRPr="00102A88">
        <w:rPr>
          <w:rFonts w:ascii="Corbel" w:hAnsi="Corbel" w:cs="Arial"/>
        </w:rPr>
        <w:t>8</w:t>
      </w:r>
      <w:r w:rsidR="00012B4E" w:rsidRPr="00102A88">
        <w:rPr>
          <w:rFonts w:ascii="Corbel" w:hAnsi="Corbel" w:cs="Arial"/>
        </w:rPr>
        <w:t>.1.</w:t>
      </w:r>
      <w:r w:rsidR="00012B4E" w:rsidRPr="00102A88">
        <w:rPr>
          <w:rFonts w:ascii="Corbel" w:hAnsi="Corbel" w:cs="Arial"/>
        </w:rPr>
        <w:tab/>
        <w:t xml:space="preserve">Contactpersoon namens de Provincie voor de uitvoering van deze </w:t>
      </w:r>
      <w:r w:rsidR="0024588C" w:rsidRPr="00102A88">
        <w:rPr>
          <w:rFonts w:ascii="Corbel" w:hAnsi="Corbel" w:cs="Arial"/>
        </w:rPr>
        <w:t>O</w:t>
      </w:r>
      <w:r w:rsidR="00012B4E" w:rsidRPr="00102A88">
        <w:rPr>
          <w:rFonts w:ascii="Corbel" w:hAnsi="Corbel" w:cs="Arial"/>
        </w:rPr>
        <w:t xml:space="preserve">vereenkomst is </w:t>
      </w:r>
      <w:r w:rsidR="009C08F2" w:rsidRPr="00102A88">
        <w:rPr>
          <w:rFonts w:ascii="Corbel" w:hAnsi="Corbel" w:cs="Arial"/>
          <w:highlight w:val="yellow"/>
        </w:rPr>
        <w:t xml:space="preserve">[ invullen </w:t>
      </w:r>
      <w:r w:rsidR="00012B4E" w:rsidRPr="00102A88">
        <w:rPr>
          <w:rFonts w:ascii="Corbel" w:hAnsi="Corbel" w:cs="Arial"/>
          <w:highlight w:val="yellow"/>
        </w:rPr>
        <w:t>Contactpersoon</w:t>
      </w:r>
      <w:r w:rsidR="009C08F2" w:rsidRPr="00102A88">
        <w:rPr>
          <w:rFonts w:ascii="Corbel" w:hAnsi="Corbel" w:cs="Arial"/>
          <w:highlight w:val="yellow"/>
        </w:rPr>
        <w:t>]</w:t>
      </w:r>
      <w:r w:rsidR="00012B4E" w:rsidRPr="00102A88">
        <w:rPr>
          <w:rFonts w:ascii="Corbel" w:hAnsi="Corbel" w:cs="Arial"/>
        </w:rPr>
        <w:t xml:space="preserve">; contactpersoon namens </w:t>
      </w:r>
      <w:r w:rsidR="009C08F2" w:rsidRPr="00102A88">
        <w:rPr>
          <w:rFonts w:ascii="Corbel" w:hAnsi="Corbel" w:cs="Arial"/>
        </w:rPr>
        <w:t>Opdrachtnemer</w:t>
      </w:r>
      <w:r w:rsidR="00012B4E" w:rsidRPr="00102A88">
        <w:rPr>
          <w:rFonts w:ascii="Corbel" w:hAnsi="Corbel" w:cs="Arial"/>
        </w:rPr>
        <w:t xml:space="preserve"> is </w:t>
      </w:r>
      <w:r w:rsidR="009C08F2" w:rsidRPr="00102A88">
        <w:rPr>
          <w:rFonts w:ascii="Corbel" w:hAnsi="Corbel" w:cs="Arial"/>
        </w:rPr>
        <w:t>[</w:t>
      </w:r>
      <w:r w:rsidR="009C08F2" w:rsidRPr="00102A88">
        <w:rPr>
          <w:rFonts w:ascii="Corbel" w:hAnsi="Corbel" w:cs="Arial"/>
          <w:highlight w:val="yellow"/>
        </w:rPr>
        <w:t xml:space="preserve">invullen </w:t>
      </w:r>
      <w:r w:rsidR="00012B4E" w:rsidRPr="00102A88">
        <w:rPr>
          <w:rFonts w:ascii="Corbel" w:hAnsi="Corbel" w:cs="Arial"/>
          <w:highlight w:val="yellow"/>
        </w:rPr>
        <w:t>Contactpersoon</w:t>
      </w:r>
      <w:r w:rsidR="009C08F2" w:rsidRPr="00102A88">
        <w:rPr>
          <w:rFonts w:ascii="Corbel" w:hAnsi="Corbel" w:cs="Arial"/>
        </w:rPr>
        <w:t>]</w:t>
      </w:r>
      <w:r w:rsidR="00012B4E" w:rsidRPr="00102A88">
        <w:rPr>
          <w:rFonts w:ascii="Corbel" w:hAnsi="Corbel" w:cs="Arial"/>
        </w:rPr>
        <w:t>. Bij wijziging van de contactpersoon van een Partij deelt deze de naam met motivatie van de wijziging terstond schriftelijk mede aan de contactpersoon van de andere Partij.</w:t>
      </w:r>
      <w:r w:rsidR="009C08F2" w:rsidRPr="00102A88">
        <w:rPr>
          <w:rFonts w:ascii="Corbel" w:hAnsi="Corbel" w:cs="Arial"/>
        </w:rPr>
        <w:t xml:space="preserve"> </w:t>
      </w:r>
    </w:p>
    <w:p w14:paraId="47E9F401" w14:textId="28DD9A74" w:rsidR="00012B4E" w:rsidRPr="00102A88" w:rsidRDefault="00CF57C8" w:rsidP="00524741">
      <w:pPr>
        <w:spacing w:line="240" w:lineRule="exact"/>
        <w:ind w:left="708" w:hanging="708"/>
        <w:rPr>
          <w:rFonts w:ascii="Corbel" w:hAnsi="Corbel" w:cs="Arial"/>
        </w:rPr>
      </w:pPr>
      <w:r w:rsidRPr="00102A88">
        <w:rPr>
          <w:rFonts w:ascii="Corbel" w:hAnsi="Corbel" w:cs="Arial"/>
        </w:rPr>
        <w:t>8</w:t>
      </w:r>
      <w:r w:rsidR="00012B4E" w:rsidRPr="00102A88">
        <w:rPr>
          <w:rFonts w:ascii="Corbel" w:hAnsi="Corbel" w:cs="Arial"/>
        </w:rPr>
        <w:t>.2.</w:t>
      </w:r>
      <w:r w:rsidR="00012B4E" w:rsidRPr="00102A88">
        <w:rPr>
          <w:rFonts w:ascii="Corbel" w:hAnsi="Corbel" w:cs="Arial"/>
        </w:rPr>
        <w:tab/>
        <w:t>Contactpersonen van Partijen houden tenminste</w:t>
      </w:r>
      <w:r w:rsidR="00351553" w:rsidRPr="00102A88">
        <w:rPr>
          <w:rFonts w:ascii="Corbel" w:hAnsi="Corbel" w:cs="Arial"/>
        </w:rPr>
        <w:t xml:space="preserve"> ieder kwartaal</w:t>
      </w:r>
      <w:r w:rsidR="00012B4E" w:rsidRPr="00102A88">
        <w:rPr>
          <w:rFonts w:ascii="Corbel" w:hAnsi="Corbel" w:cs="Arial"/>
        </w:rPr>
        <w:t xml:space="preserve"> overleg over de wijze waarop deze </w:t>
      </w:r>
      <w:r w:rsidR="00971813" w:rsidRPr="00102A88">
        <w:rPr>
          <w:rFonts w:ascii="Corbel" w:hAnsi="Corbel" w:cs="Arial"/>
        </w:rPr>
        <w:t>O</w:t>
      </w:r>
      <w:r w:rsidR="00012B4E" w:rsidRPr="00102A88">
        <w:rPr>
          <w:rFonts w:ascii="Corbel" w:hAnsi="Corbel" w:cs="Arial"/>
        </w:rPr>
        <w:t xml:space="preserve">vereenkomst wordt uitgevoerd. De door Partijen te maken overlegkosten zijn voor eigen rekening. </w:t>
      </w:r>
    </w:p>
    <w:p w14:paraId="754294C4" w14:textId="77777777" w:rsidR="00012B4E" w:rsidRPr="00102A88" w:rsidRDefault="00012B4E" w:rsidP="00012B4E">
      <w:pPr>
        <w:spacing w:line="240" w:lineRule="exact"/>
        <w:rPr>
          <w:rFonts w:ascii="Corbel" w:hAnsi="Corbel" w:cs="Arial"/>
        </w:rPr>
      </w:pPr>
    </w:p>
    <w:p w14:paraId="16520B35" w14:textId="004ACCF2" w:rsidR="00012B4E" w:rsidRPr="00102A88" w:rsidRDefault="002820AE" w:rsidP="00012B4E">
      <w:pPr>
        <w:spacing w:line="240" w:lineRule="exact"/>
        <w:rPr>
          <w:rFonts w:ascii="Corbel" w:hAnsi="Corbel" w:cs="Arial"/>
          <w:b/>
        </w:rPr>
      </w:pPr>
      <w:r w:rsidRPr="00102A88">
        <w:rPr>
          <w:rFonts w:ascii="Corbel" w:hAnsi="Corbel" w:cs="Arial"/>
          <w:b/>
        </w:rPr>
        <w:t>9</w:t>
      </w:r>
      <w:r w:rsidR="00012B4E" w:rsidRPr="00102A88">
        <w:rPr>
          <w:rFonts w:ascii="Corbel" w:hAnsi="Corbel" w:cs="Arial"/>
          <w:b/>
        </w:rPr>
        <w:t>.</w:t>
      </w:r>
      <w:r w:rsidR="00012B4E" w:rsidRPr="00102A88">
        <w:rPr>
          <w:rFonts w:ascii="Corbel" w:hAnsi="Corbel" w:cs="Arial"/>
          <w:b/>
        </w:rPr>
        <w:tab/>
        <w:t>Algemeen.</w:t>
      </w:r>
    </w:p>
    <w:p w14:paraId="503686D8" w14:textId="4A9099CA" w:rsidR="00012B4E" w:rsidRPr="00102A88" w:rsidRDefault="002820AE" w:rsidP="00524741">
      <w:pPr>
        <w:spacing w:line="240" w:lineRule="exact"/>
        <w:ind w:left="708" w:hanging="708"/>
        <w:rPr>
          <w:rFonts w:ascii="Corbel" w:hAnsi="Corbel" w:cs="Arial"/>
        </w:rPr>
      </w:pPr>
      <w:r w:rsidRPr="00102A88">
        <w:rPr>
          <w:rFonts w:ascii="Corbel" w:hAnsi="Corbel" w:cs="Arial"/>
        </w:rPr>
        <w:t>9</w:t>
      </w:r>
      <w:r w:rsidR="00012B4E" w:rsidRPr="00102A88">
        <w:rPr>
          <w:rFonts w:ascii="Corbel" w:hAnsi="Corbel" w:cs="Arial"/>
        </w:rPr>
        <w:t>.1.</w:t>
      </w:r>
      <w:r w:rsidR="00012B4E" w:rsidRPr="00102A88">
        <w:rPr>
          <w:rFonts w:ascii="Corbel" w:hAnsi="Corbel" w:cs="Arial"/>
        </w:rPr>
        <w:tab/>
        <w:t>Kennisgevingen die Partijen op grond van de</w:t>
      </w:r>
      <w:r w:rsidR="009C08F2" w:rsidRPr="00102A88">
        <w:rPr>
          <w:rFonts w:ascii="Corbel" w:hAnsi="Corbel" w:cs="Arial"/>
        </w:rPr>
        <w:t xml:space="preserve"> O</w:t>
      </w:r>
      <w:r w:rsidR="00012B4E" w:rsidRPr="00102A88">
        <w:rPr>
          <w:rFonts w:ascii="Corbel" w:hAnsi="Corbel" w:cs="Arial"/>
        </w:rPr>
        <w:t>vereenkomst aan elkaar zullen doen, vinden schriftelijk plaats door de daartoe door Partijen aangewezen contactpersonen</w:t>
      </w:r>
      <w:r w:rsidR="007A5562" w:rsidRPr="00102A88">
        <w:rPr>
          <w:rFonts w:ascii="Corbel" w:hAnsi="Corbel" w:cs="Arial"/>
        </w:rPr>
        <w:t xml:space="preserve">, met uitzondering </w:t>
      </w:r>
      <w:r w:rsidR="00524741" w:rsidRPr="00102A88">
        <w:rPr>
          <w:rFonts w:ascii="Corbel" w:hAnsi="Corbel" w:cs="Arial"/>
        </w:rPr>
        <w:t>van</w:t>
      </w:r>
      <w:r w:rsidR="007A5562" w:rsidRPr="00102A88">
        <w:rPr>
          <w:rFonts w:ascii="Corbel" w:hAnsi="Corbel" w:cs="Arial"/>
        </w:rPr>
        <w:t xml:space="preserve"> Verzoeken to</w:t>
      </w:r>
      <w:r w:rsidR="0024588C" w:rsidRPr="00102A88">
        <w:rPr>
          <w:rFonts w:ascii="Corbel" w:hAnsi="Corbel" w:cs="Arial"/>
        </w:rPr>
        <w:t>t</w:t>
      </w:r>
      <w:r w:rsidR="007A5562" w:rsidRPr="00102A88">
        <w:rPr>
          <w:rFonts w:ascii="Corbel" w:hAnsi="Corbel" w:cs="Arial"/>
        </w:rPr>
        <w:t xml:space="preserve"> Wijziging, die door de binnen Partijen gevolmachtigde medewerkers dienen te worden getekend</w:t>
      </w:r>
      <w:r w:rsidR="00F33C6E" w:rsidRPr="00102A88">
        <w:rPr>
          <w:rFonts w:ascii="Corbel" w:hAnsi="Corbel" w:cs="Arial"/>
        </w:rPr>
        <w:t xml:space="preserve">, tenzij de </w:t>
      </w:r>
      <w:r w:rsidR="00E47825" w:rsidRPr="00102A88">
        <w:rPr>
          <w:rFonts w:ascii="Corbel" w:hAnsi="Corbel" w:cs="Arial"/>
        </w:rPr>
        <w:t>c</w:t>
      </w:r>
      <w:r w:rsidR="00F33C6E" w:rsidRPr="00102A88">
        <w:rPr>
          <w:rFonts w:ascii="Corbel" w:hAnsi="Corbel" w:cs="Arial"/>
        </w:rPr>
        <w:t>ontactpersonen zelf gevolmachtigd zijn</w:t>
      </w:r>
      <w:r w:rsidR="00012B4E" w:rsidRPr="00102A88">
        <w:rPr>
          <w:rFonts w:ascii="Corbel" w:hAnsi="Corbel" w:cs="Arial"/>
        </w:rPr>
        <w:t xml:space="preserve">. Mondelinge mededelingen, toezeggingen of afspraken hebben geen rechtskracht tenzij deze schriftelijk </w:t>
      </w:r>
      <w:r w:rsidR="0024588C" w:rsidRPr="00102A88">
        <w:rPr>
          <w:rFonts w:ascii="Corbel" w:hAnsi="Corbel" w:cs="Arial"/>
        </w:rPr>
        <w:t xml:space="preserve">door een bevoegde persoon </w:t>
      </w:r>
      <w:r w:rsidR="00012B4E" w:rsidRPr="00102A88">
        <w:rPr>
          <w:rFonts w:ascii="Corbel" w:hAnsi="Corbel" w:cs="Arial"/>
        </w:rPr>
        <w:t>zijn bevestigd.</w:t>
      </w:r>
    </w:p>
    <w:p w14:paraId="035E8DCF" w14:textId="273B8F4B" w:rsidR="007A5562" w:rsidRPr="00102A88" w:rsidRDefault="002820AE" w:rsidP="00524741">
      <w:pPr>
        <w:spacing w:line="240" w:lineRule="exact"/>
        <w:ind w:left="708" w:hanging="708"/>
        <w:rPr>
          <w:rFonts w:ascii="Corbel" w:hAnsi="Corbel" w:cs="Arial"/>
        </w:rPr>
      </w:pPr>
      <w:r w:rsidRPr="00102A88">
        <w:rPr>
          <w:rFonts w:ascii="Corbel" w:hAnsi="Corbel" w:cs="Arial"/>
        </w:rPr>
        <w:t>9</w:t>
      </w:r>
      <w:r w:rsidR="007A5562" w:rsidRPr="00102A88">
        <w:rPr>
          <w:rFonts w:ascii="Corbel" w:hAnsi="Corbel" w:cs="Arial"/>
        </w:rPr>
        <w:t>.2</w:t>
      </w:r>
      <w:r w:rsidR="00EE5AEF" w:rsidRPr="00102A88">
        <w:rPr>
          <w:rFonts w:ascii="Corbel" w:hAnsi="Corbel" w:cs="Arial"/>
        </w:rPr>
        <w:t>.</w:t>
      </w:r>
      <w:r w:rsidR="007A5562" w:rsidRPr="00102A88">
        <w:rPr>
          <w:rFonts w:ascii="Corbel" w:hAnsi="Corbel" w:cs="Arial"/>
        </w:rPr>
        <w:tab/>
        <w:t xml:space="preserve">Wijzigingen in de </w:t>
      </w:r>
      <w:r w:rsidR="00971813" w:rsidRPr="00102A88">
        <w:rPr>
          <w:rFonts w:ascii="Corbel" w:hAnsi="Corbel" w:cs="Arial"/>
        </w:rPr>
        <w:t>O</w:t>
      </w:r>
      <w:r w:rsidR="007A5562" w:rsidRPr="00102A88">
        <w:rPr>
          <w:rFonts w:ascii="Corbel" w:hAnsi="Corbel" w:cs="Arial"/>
        </w:rPr>
        <w:t>vereenkomst, die niet schriftelijk door de Provincie zijn bevestigd, zijn niet rechtsgeldig.</w:t>
      </w:r>
    </w:p>
    <w:p w14:paraId="7910B181" w14:textId="32457872" w:rsidR="00012B4E" w:rsidRPr="00102A88" w:rsidRDefault="002820AE" w:rsidP="00524741">
      <w:pPr>
        <w:spacing w:line="240" w:lineRule="exact"/>
        <w:ind w:left="708" w:hanging="708"/>
        <w:rPr>
          <w:rFonts w:ascii="Corbel" w:hAnsi="Corbel" w:cs="Arial"/>
        </w:rPr>
      </w:pPr>
      <w:r w:rsidRPr="00102A88">
        <w:rPr>
          <w:rFonts w:ascii="Corbel" w:hAnsi="Corbel" w:cs="Arial"/>
        </w:rPr>
        <w:t>9</w:t>
      </w:r>
      <w:r w:rsidR="00012B4E" w:rsidRPr="00102A88">
        <w:rPr>
          <w:rFonts w:ascii="Corbel" w:hAnsi="Corbel" w:cs="Arial"/>
        </w:rPr>
        <w:t>.</w:t>
      </w:r>
      <w:r w:rsidR="007A5562" w:rsidRPr="00102A88">
        <w:rPr>
          <w:rFonts w:ascii="Corbel" w:hAnsi="Corbel" w:cs="Arial"/>
        </w:rPr>
        <w:t>3</w:t>
      </w:r>
      <w:r w:rsidR="00012B4E" w:rsidRPr="00102A88">
        <w:rPr>
          <w:rFonts w:ascii="Corbel" w:hAnsi="Corbel" w:cs="Arial"/>
        </w:rPr>
        <w:t>.</w:t>
      </w:r>
      <w:r w:rsidR="00012B4E" w:rsidRPr="00102A88">
        <w:rPr>
          <w:rFonts w:ascii="Corbel" w:hAnsi="Corbel" w:cs="Arial"/>
        </w:rPr>
        <w:tab/>
        <w:t xml:space="preserve">Wijzigingen in de </w:t>
      </w:r>
      <w:r w:rsidR="00971813" w:rsidRPr="00102A88">
        <w:rPr>
          <w:rFonts w:ascii="Corbel" w:hAnsi="Corbel" w:cs="Arial"/>
        </w:rPr>
        <w:t>O</w:t>
      </w:r>
      <w:r w:rsidR="00012B4E" w:rsidRPr="00102A88">
        <w:rPr>
          <w:rFonts w:ascii="Corbel" w:hAnsi="Corbel" w:cs="Arial"/>
        </w:rPr>
        <w:t>vereenkomst worden door</w:t>
      </w:r>
      <w:r w:rsidR="00E47825" w:rsidRPr="00102A88">
        <w:rPr>
          <w:rFonts w:ascii="Corbel" w:hAnsi="Corbel" w:cs="Arial"/>
        </w:rPr>
        <w:t xml:space="preserve"> de Provincie</w:t>
      </w:r>
      <w:r w:rsidR="00012B4E" w:rsidRPr="00102A88">
        <w:rPr>
          <w:rFonts w:ascii="Corbel" w:hAnsi="Corbel" w:cs="Arial"/>
        </w:rPr>
        <w:t xml:space="preserve"> aan de </w:t>
      </w:r>
      <w:r w:rsidR="00E47825" w:rsidRPr="00102A88">
        <w:rPr>
          <w:rFonts w:ascii="Corbel" w:hAnsi="Corbel" w:cs="Arial"/>
        </w:rPr>
        <w:t>c</w:t>
      </w:r>
      <w:r w:rsidR="00012B4E" w:rsidRPr="00102A88">
        <w:rPr>
          <w:rFonts w:ascii="Corbel" w:hAnsi="Corbel" w:cs="Arial"/>
        </w:rPr>
        <w:t>ontactpersoon en aan de contractbeheerder van de Provincie (</w:t>
      </w:r>
      <w:hyperlink r:id="rId15" w:history="1">
        <w:r w:rsidR="00F33C6E" w:rsidRPr="00102A88">
          <w:rPr>
            <w:rStyle w:val="Hyperlink"/>
            <w:rFonts w:ascii="Corbel" w:hAnsi="Corbel" w:cs="Arial"/>
          </w:rPr>
          <w:t>inkoop@provincie-utrecht.nl</w:t>
        </w:r>
      </w:hyperlink>
      <w:r w:rsidR="00012B4E" w:rsidRPr="00102A88">
        <w:rPr>
          <w:rFonts w:ascii="Corbel" w:hAnsi="Corbel" w:cs="Arial"/>
        </w:rPr>
        <w:t>)</w:t>
      </w:r>
      <w:r w:rsidR="00F33C6E" w:rsidRPr="00102A88">
        <w:rPr>
          <w:rFonts w:ascii="Corbel" w:hAnsi="Corbel" w:cs="Arial"/>
        </w:rPr>
        <w:t xml:space="preserve"> </w:t>
      </w:r>
      <w:r w:rsidR="00012B4E" w:rsidRPr="00102A88">
        <w:rPr>
          <w:rFonts w:ascii="Corbel" w:hAnsi="Corbel" w:cs="Arial"/>
        </w:rPr>
        <w:t>verzonden.</w:t>
      </w:r>
      <w:r w:rsidR="00012B4E" w:rsidRPr="00102A88">
        <w:rPr>
          <w:rFonts w:ascii="Corbel" w:hAnsi="Corbel" w:cs="Arial"/>
        </w:rPr>
        <w:tab/>
      </w:r>
    </w:p>
    <w:p w14:paraId="44785B40" w14:textId="164DD7A0" w:rsidR="00524741" w:rsidRPr="00102A88" w:rsidRDefault="002820AE" w:rsidP="00524741">
      <w:pPr>
        <w:spacing w:line="240" w:lineRule="exact"/>
        <w:ind w:left="708" w:hanging="708"/>
        <w:rPr>
          <w:rFonts w:ascii="Corbel" w:hAnsi="Corbel" w:cs="Arial"/>
        </w:rPr>
      </w:pPr>
      <w:r w:rsidRPr="00102A88">
        <w:rPr>
          <w:rFonts w:ascii="Corbel" w:hAnsi="Corbel" w:cs="Arial"/>
        </w:rPr>
        <w:t>9</w:t>
      </w:r>
      <w:r w:rsidR="00012B4E" w:rsidRPr="00102A88">
        <w:rPr>
          <w:rFonts w:ascii="Corbel" w:hAnsi="Corbel" w:cs="Arial"/>
        </w:rPr>
        <w:t>.</w:t>
      </w:r>
      <w:r w:rsidR="007A5562" w:rsidRPr="00102A88">
        <w:rPr>
          <w:rFonts w:ascii="Corbel" w:hAnsi="Corbel" w:cs="Arial"/>
        </w:rPr>
        <w:t>4</w:t>
      </w:r>
      <w:r w:rsidR="00012B4E" w:rsidRPr="00102A88">
        <w:rPr>
          <w:rFonts w:ascii="Corbel" w:hAnsi="Corbel" w:cs="Arial"/>
        </w:rPr>
        <w:t>.</w:t>
      </w:r>
      <w:r w:rsidRPr="00102A88">
        <w:rPr>
          <w:rFonts w:ascii="Corbel" w:hAnsi="Corbel" w:cs="Arial"/>
        </w:rPr>
        <w:tab/>
      </w:r>
      <w:r w:rsidR="00012B4E" w:rsidRPr="00102A88">
        <w:rPr>
          <w:rFonts w:ascii="Corbel" w:hAnsi="Corbel" w:cs="Arial"/>
        </w:rPr>
        <w:t xml:space="preserve">Op deze </w:t>
      </w:r>
      <w:r w:rsidR="00134015" w:rsidRPr="00102A88">
        <w:rPr>
          <w:rFonts w:ascii="Corbel" w:hAnsi="Corbel" w:cs="Arial"/>
        </w:rPr>
        <w:t>O</w:t>
      </w:r>
      <w:r w:rsidR="00012B4E" w:rsidRPr="00102A88">
        <w:rPr>
          <w:rFonts w:ascii="Corbel" w:hAnsi="Corbel" w:cs="Arial"/>
        </w:rPr>
        <w:t>vereenkomst is Nederlands recht van toepassing.</w:t>
      </w:r>
      <w:r w:rsidR="007A5562" w:rsidRPr="00102A88">
        <w:rPr>
          <w:rFonts w:ascii="Corbel" w:hAnsi="Corbel" w:cs="Arial"/>
        </w:rPr>
        <w:t xml:space="preserve"> Tenzij d</w:t>
      </w:r>
      <w:r w:rsidR="00604365" w:rsidRPr="00102A88">
        <w:rPr>
          <w:rFonts w:ascii="Corbel" w:hAnsi="Corbel" w:cs="Arial"/>
        </w:rPr>
        <w:t>e</w:t>
      </w:r>
      <w:r w:rsidR="007A5562" w:rsidRPr="00102A88">
        <w:rPr>
          <w:rFonts w:ascii="Corbel" w:hAnsi="Corbel" w:cs="Arial"/>
        </w:rPr>
        <w:t xml:space="preserve"> wet anders voorschrijft worden rechtsgeschillen voorgelegd aan de rechtbank </w:t>
      </w:r>
      <w:r w:rsidR="0824CF06" w:rsidRPr="00102A88">
        <w:rPr>
          <w:rFonts w:ascii="Corbel" w:hAnsi="Corbel" w:cs="Arial"/>
        </w:rPr>
        <w:t>Midden-Nederland</w:t>
      </w:r>
      <w:r w:rsidR="007A5562" w:rsidRPr="00102A88">
        <w:rPr>
          <w:rFonts w:ascii="Corbel" w:hAnsi="Corbel" w:cs="Arial"/>
        </w:rPr>
        <w:t>.</w:t>
      </w:r>
    </w:p>
    <w:p w14:paraId="2444F583" w14:textId="32F4F81A" w:rsidR="00524741" w:rsidRPr="00102A88" w:rsidRDefault="002820AE" w:rsidP="00524741">
      <w:pPr>
        <w:spacing w:line="240" w:lineRule="exact"/>
        <w:ind w:left="708" w:hanging="708"/>
        <w:rPr>
          <w:rFonts w:ascii="Corbel" w:hAnsi="Corbel" w:cs="Arial"/>
        </w:rPr>
      </w:pPr>
      <w:r w:rsidRPr="00102A88">
        <w:rPr>
          <w:rFonts w:ascii="Corbel" w:hAnsi="Corbel" w:cs="Arial"/>
        </w:rPr>
        <w:t>9</w:t>
      </w:r>
      <w:r w:rsidR="00524741" w:rsidRPr="00102A88">
        <w:rPr>
          <w:rFonts w:ascii="Corbel" w:hAnsi="Corbel" w:cs="Arial"/>
        </w:rPr>
        <w:t>.5</w:t>
      </w:r>
      <w:r w:rsidR="00EE5AEF" w:rsidRPr="00102A88">
        <w:rPr>
          <w:rFonts w:ascii="Corbel" w:hAnsi="Corbel" w:cs="Arial"/>
        </w:rPr>
        <w:t>.</w:t>
      </w:r>
      <w:r w:rsidR="00524741" w:rsidRPr="00102A88">
        <w:rPr>
          <w:rFonts w:ascii="Corbel" w:hAnsi="Corbel" w:cs="Arial"/>
        </w:rPr>
        <w:tab/>
      </w:r>
      <w:r w:rsidR="007D55E5" w:rsidRPr="00102A88">
        <w:rPr>
          <w:rFonts w:ascii="Corbel" w:hAnsi="Corbel" w:cs="Arial"/>
        </w:rPr>
        <w:t xml:space="preserve">De </w:t>
      </w:r>
      <w:r w:rsidR="007A5562" w:rsidRPr="00102A88">
        <w:rPr>
          <w:rFonts w:ascii="Corbel" w:hAnsi="Corbel" w:cs="Arial"/>
        </w:rPr>
        <w:t>Provincie</w:t>
      </w:r>
      <w:r w:rsidR="003C6182" w:rsidRPr="00102A88">
        <w:rPr>
          <w:rFonts w:ascii="Corbel" w:hAnsi="Corbel" w:cs="Arial"/>
        </w:rPr>
        <w:t xml:space="preserve"> </w:t>
      </w:r>
      <w:r w:rsidR="007D55E5" w:rsidRPr="00102A88">
        <w:rPr>
          <w:rFonts w:ascii="Corbel" w:hAnsi="Corbel" w:cs="Arial"/>
        </w:rPr>
        <w:t xml:space="preserve">gaat ervan uit dat op basis van de </w:t>
      </w:r>
      <w:r w:rsidR="00134015" w:rsidRPr="00102A88">
        <w:rPr>
          <w:rFonts w:ascii="Corbel" w:hAnsi="Corbel" w:cs="Arial"/>
        </w:rPr>
        <w:t>O</w:t>
      </w:r>
      <w:r w:rsidR="007D55E5" w:rsidRPr="00102A88">
        <w:rPr>
          <w:rFonts w:ascii="Corbel" w:hAnsi="Corbel" w:cs="Arial"/>
        </w:rPr>
        <w:t xml:space="preserve">vereenkomst de Opdrachtnemer geen persoonsgegevens voor de </w:t>
      </w:r>
      <w:r w:rsidR="00B92AB9" w:rsidRPr="00102A88">
        <w:rPr>
          <w:rFonts w:ascii="Corbel" w:hAnsi="Corbel" w:cs="Arial"/>
        </w:rPr>
        <w:t>P</w:t>
      </w:r>
      <w:r w:rsidR="007D55E5" w:rsidRPr="00102A88">
        <w:rPr>
          <w:rFonts w:ascii="Corbel" w:hAnsi="Corbel" w:cs="Arial"/>
        </w:rPr>
        <w:t>rovincie verwerkt. Indien Opdrachtnemer van meni</w:t>
      </w:r>
      <w:r w:rsidR="004377B7" w:rsidRPr="00102A88">
        <w:rPr>
          <w:rFonts w:ascii="Corbel" w:hAnsi="Corbel" w:cs="Arial"/>
        </w:rPr>
        <w:t>n</w:t>
      </w:r>
      <w:r w:rsidR="007D55E5" w:rsidRPr="00102A88">
        <w:rPr>
          <w:rFonts w:ascii="Corbel" w:hAnsi="Corbel" w:cs="Arial"/>
        </w:rPr>
        <w:t xml:space="preserve">g is dat dit </w:t>
      </w:r>
      <w:r w:rsidR="00781C5B" w:rsidRPr="00102A88">
        <w:rPr>
          <w:rFonts w:ascii="Corbel" w:hAnsi="Corbel" w:cs="Arial"/>
        </w:rPr>
        <w:lastRenderedPageBreak/>
        <w:t xml:space="preserve">mogelijk </w:t>
      </w:r>
      <w:r w:rsidR="007D55E5" w:rsidRPr="00102A88">
        <w:rPr>
          <w:rFonts w:ascii="Corbel" w:hAnsi="Corbel" w:cs="Arial"/>
        </w:rPr>
        <w:t xml:space="preserve">wel het geval is dient hij per </w:t>
      </w:r>
      <w:r w:rsidR="00781C5B" w:rsidRPr="00102A88">
        <w:rPr>
          <w:rFonts w:ascii="Corbel" w:hAnsi="Corbel" w:cs="Arial"/>
        </w:rPr>
        <w:t xml:space="preserve">direct </w:t>
      </w:r>
      <w:r w:rsidR="007D55E5" w:rsidRPr="00102A88">
        <w:rPr>
          <w:rFonts w:ascii="Corbel" w:hAnsi="Corbel" w:cs="Arial"/>
        </w:rPr>
        <w:t xml:space="preserve">de </w:t>
      </w:r>
      <w:r w:rsidR="00B92AB9" w:rsidRPr="00102A88">
        <w:rPr>
          <w:rFonts w:ascii="Corbel" w:hAnsi="Corbel" w:cs="Arial"/>
        </w:rPr>
        <w:t>P</w:t>
      </w:r>
      <w:r w:rsidR="007D55E5" w:rsidRPr="00102A88">
        <w:rPr>
          <w:rFonts w:ascii="Corbel" w:hAnsi="Corbel" w:cs="Arial"/>
        </w:rPr>
        <w:t>rovincie hierover te informeren</w:t>
      </w:r>
      <w:r w:rsidR="00781C5B" w:rsidRPr="00102A88">
        <w:rPr>
          <w:rFonts w:ascii="Corbel" w:hAnsi="Corbel" w:cs="Arial"/>
        </w:rPr>
        <w:t xml:space="preserve">. </w:t>
      </w:r>
      <w:r w:rsidR="3397B552" w:rsidRPr="00102A88">
        <w:rPr>
          <w:rFonts w:ascii="Corbel" w:hAnsi="Corbel" w:cs="Arial"/>
        </w:rPr>
        <w:t>Totdat</w:t>
      </w:r>
      <w:r w:rsidR="00781C5B" w:rsidRPr="00102A88">
        <w:rPr>
          <w:rFonts w:ascii="Corbel" w:hAnsi="Corbel" w:cs="Arial"/>
        </w:rPr>
        <w:t xml:space="preserve"> zeker is </w:t>
      </w:r>
      <w:r w:rsidR="3397B552" w:rsidRPr="00102A88">
        <w:rPr>
          <w:rFonts w:ascii="Corbel" w:hAnsi="Corbel" w:cs="Arial"/>
        </w:rPr>
        <w:t xml:space="preserve">gesteld </w:t>
      </w:r>
      <w:r w:rsidR="00781C5B" w:rsidRPr="00102A88">
        <w:rPr>
          <w:rFonts w:ascii="Corbel" w:hAnsi="Corbel" w:cs="Arial"/>
        </w:rPr>
        <w:t xml:space="preserve">dat er geen sprake is van verwerking van persoonsgegevens voor de </w:t>
      </w:r>
      <w:r w:rsidR="00FB5D66" w:rsidRPr="00102A88">
        <w:rPr>
          <w:rFonts w:ascii="Corbel" w:hAnsi="Corbel" w:cs="Arial"/>
        </w:rPr>
        <w:t>P</w:t>
      </w:r>
      <w:r w:rsidR="003C6182" w:rsidRPr="00102A88">
        <w:rPr>
          <w:rFonts w:ascii="Corbel" w:hAnsi="Corbel" w:cs="Arial"/>
        </w:rPr>
        <w:t>rovincie</w:t>
      </w:r>
      <w:r w:rsidR="00781C5B" w:rsidRPr="00102A88">
        <w:rPr>
          <w:rFonts w:ascii="Corbel" w:hAnsi="Corbel" w:cs="Arial"/>
        </w:rPr>
        <w:t xml:space="preserve">, </w:t>
      </w:r>
      <w:r w:rsidR="3397B552" w:rsidRPr="00102A88">
        <w:rPr>
          <w:rFonts w:ascii="Corbel" w:hAnsi="Corbel" w:cs="Arial"/>
        </w:rPr>
        <w:t xml:space="preserve">dient hij de betreffende gegevens </w:t>
      </w:r>
      <w:r w:rsidR="005915BC" w:rsidRPr="00102A88">
        <w:rPr>
          <w:rFonts w:ascii="Corbel" w:hAnsi="Corbel" w:cs="Arial"/>
        </w:rPr>
        <w:t xml:space="preserve">te behandelen alsof dit wel het geval is en </w:t>
      </w:r>
      <w:r w:rsidR="007D55E5" w:rsidRPr="00102A88">
        <w:rPr>
          <w:rFonts w:ascii="Corbel" w:hAnsi="Corbel" w:cs="Arial"/>
        </w:rPr>
        <w:t xml:space="preserve">gepaste maatregelen </w:t>
      </w:r>
      <w:r w:rsidR="3397B552" w:rsidRPr="00102A88">
        <w:rPr>
          <w:rFonts w:ascii="Corbel" w:hAnsi="Corbel" w:cs="Arial"/>
        </w:rPr>
        <w:t xml:space="preserve">te </w:t>
      </w:r>
      <w:r w:rsidR="007D55E5" w:rsidRPr="00102A88">
        <w:rPr>
          <w:rFonts w:ascii="Corbel" w:hAnsi="Corbel" w:cs="Arial"/>
        </w:rPr>
        <w:t xml:space="preserve">nemen. </w:t>
      </w:r>
    </w:p>
    <w:p w14:paraId="5BCBAE96" w14:textId="13D681BB" w:rsidR="00524741" w:rsidRPr="00102A88" w:rsidRDefault="002820AE" w:rsidP="00524741">
      <w:pPr>
        <w:spacing w:line="240" w:lineRule="exact"/>
        <w:ind w:left="708" w:hanging="708"/>
        <w:rPr>
          <w:rFonts w:ascii="Corbel" w:hAnsi="Corbel" w:cs="Arial"/>
        </w:rPr>
      </w:pPr>
      <w:r w:rsidRPr="00102A88">
        <w:rPr>
          <w:rFonts w:ascii="Corbel" w:hAnsi="Corbel" w:cs="Arial"/>
        </w:rPr>
        <w:t>9</w:t>
      </w:r>
      <w:r w:rsidR="00524741" w:rsidRPr="00102A88">
        <w:rPr>
          <w:rFonts w:ascii="Corbel" w:hAnsi="Corbel" w:cs="Arial"/>
        </w:rPr>
        <w:t>.6</w:t>
      </w:r>
      <w:r w:rsidR="00EE5AEF" w:rsidRPr="00102A88">
        <w:rPr>
          <w:rFonts w:ascii="Corbel" w:hAnsi="Corbel" w:cs="Arial"/>
        </w:rPr>
        <w:t>.</w:t>
      </w:r>
      <w:r w:rsidR="00524741" w:rsidRPr="00102A88">
        <w:rPr>
          <w:rFonts w:ascii="Corbel" w:hAnsi="Corbel" w:cs="Arial"/>
        </w:rPr>
        <w:tab/>
        <w:t>O</w:t>
      </w:r>
      <w:r w:rsidR="00781C5B" w:rsidRPr="00102A88">
        <w:rPr>
          <w:rFonts w:ascii="Corbel" w:hAnsi="Corbel" w:cs="Arial"/>
        </w:rPr>
        <w:t xml:space="preserve">pdrachtnemer gaat met </w:t>
      </w:r>
      <w:r w:rsidR="007D55E5" w:rsidRPr="00102A88">
        <w:rPr>
          <w:rFonts w:ascii="Corbel" w:hAnsi="Corbel" w:cs="Arial"/>
        </w:rPr>
        <w:t xml:space="preserve">alle </w:t>
      </w:r>
      <w:r w:rsidR="00781C5B" w:rsidRPr="00102A88">
        <w:rPr>
          <w:rFonts w:ascii="Corbel" w:hAnsi="Corbel" w:cs="Arial"/>
        </w:rPr>
        <w:t xml:space="preserve">van </w:t>
      </w:r>
      <w:r w:rsidR="00FB5D66" w:rsidRPr="00102A88">
        <w:rPr>
          <w:rFonts w:ascii="Corbel" w:hAnsi="Corbel" w:cs="Arial"/>
        </w:rPr>
        <w:t xml:space="preserve">of voor </w:t>
      </w:r>
      <w:r w:rsidR="00781C5B" w:rsidRPr="00102A88">
        <w:rPr>
          <w:rFonts w:ascii="Corbel" w:hAnsi="Corbel" w:cs="Arial"/>
        </w:rPr>
        <w:t xml:space="preserve">de </w:t>
      </w:r>
      <w:r w:rsidR="00FB5D66" w:rsidRPr="00102A88">
        <w:rPr>
          <w:rFonts w:ascii="Corbel" w:hAnsi="Corbel" w:cs="Arial"/>
        </w:rPr>
        <w:t>P</w:t>
      </w:r>
      <w:r w:rsidR="003C6182" w:rsidRPr="00102A88">
        <w:rPr>
          <w:rFonts w:ascii="Corbel" w:hAnsi="Corbel" w:cs="Arial"/>
        </w:rPr>
        <w:t xml:space="preserve">rovincie </w:t>
      </w:r>
      <w:r w:rsidR="00781C5B" w:rsidRPr="00102A88">
        <w:rPr>
          <w:rFonts w:ascii="Corbel" w:hAnsi="Corbel" w:cs="Arial"/>
        </w:rPr>
        <w:t xml:space="preserve">ontvangen informatie </w:t>
      </w:r>
      <w:r w:rsidR="00524741" w:rsidRPr="00102A88">
        <w:rPr>
          <w:rFonts w:ascii="Corbel" w:hAnsi="Corbel" w:cs="Arial"/>
        </w:rPr>
        <w:t>(op welke wijze ook ontvangen</w:t>
      </w:r>
      <w:r w:rsidR="00604365" w:rsidRPr="00102A88">
        <w:rPr>
          <w:rFonts w:ascii="Corbel" w:hAnsi="Corbel" w:cs="Arial"/>
        </w:rPr>
        <w:t>)</w:t>
      </w:r>
      <w:r w:rsidR="00524741" w:rsidRPr="00102A88">
        <w:rPr>
          <w:rFonts w:ascii="Corbel" w:hAnsi="Corbel" w:cs="Arial"/>
        </w:rPr>
        <w:t xml:space="preserve"> </w:t>
      </w:r>
      <w:r w:rsidR="00781C5B" w:rsidRPr="00102A88">
        <w:rPr>
          <w:rFonts w:ascii="Corbel" w:hAnsi="Corbel" w:cs="Arial"/>
        </w:rPr>
        <w:t>zorgvuldig om. Dit houdt in ieder geval in dat Opdrachtnemer weet wie uit zijn organisatie de informatie onder zich heeft en dat deze persoon de informatie niet verder verspreid</w:t>
      </w:r>
      <w:r w:rsidR="00724B97" w:rsidRPr="00102A88">
        <w:rPr>
          <w:rFonts w:ascii="Corbel" w:hAnsi="Corbel" w:cs="Arial"/>
        </w:rPr>
        <w:t>t</w:t>
      </w:r>
      <w:r w:rsidR="00781C5B" w:rsidRPr="00102A88">
        <w:rPr>
          <w:rFonts w:ascii="Corbel" w:hAnsi="Corbel" w:cs="Arial"/>
        </w:rPr>
        <w:t xml:space="preserve"> dan strikt noodzakelijk en niet voor andere dan de overeen</w:t>
      </w:r>
      <w:r w:rsidR="004377B7" w:rsidRPr="00102A88">
        <w:rPr>
          <w:rFonts w:ascii="Corbel" w:hAnsi="Corbel" w:cs="Arial"/>
        </w:rPr>
        <w:t>ge</w:t>
      </w:r>
      <w:r w:rsidR="00781C5B" w:rsidRPr="00102A88">
        <w:rPr>
          <w:rFonts w:ascii="Corbel" w:hAnsi="Corbel" w:cs="Arial"/>
        </w:rPr>
        <w:t xml:space="preserve">komen </w:t>
      </w:r>
      <w:r w:rsidR="00954ABB" w:rsidRPr="00102A88">
        <w:rPr>
          <w:rFonts w:ascii="Corbel" w:hAnsi="Corbel" w:cs="Arial"/>
        </w:rPr>
        <w:t>doeleinden</w:t>
      </w:r>
      <w:r w:rsidR="00781C5B" w:rsidRPr="00102A88">
        <w:rPr>
          <w:rFonts w:ascii="Corbel" w:hAnsi="Corbel" w:cs="Arial"/>
        </w:rPr>
        <w:t xml:space="preserve"> gebruikt. Na afloop van de </w:t>
      </w:r>
      <w:r w:rsidR="00926199" w:rsidRPr="00102A88">
        <w:rPr>
          <w:rFonts w:ascii="Corbel" w:hAnsi="Corbel" w:cs="Arial"/>
        </w:rPr>
        <w:t>opdracht</w:t>
      </w:r>
      <w:r w:rsidR="00781C5B" w:rsidRPr="00102A88">
        <w:rPr>
          <w:rFonts w:ascii="Corbel" w:hAnsi="Corbel" w:cs="Arial"/>
        </w:rPr>
        <w:t xml:space="preserve"> zorgt </w:t>
      </w:r>
      <w:r w:rsidR="00724B97" w:rsidRPr="00102A88">
        <w:rPr>
          <w:rFonts w:ascii="Corbel" w:hAnsi="Corbel" w:cs="Arial"/>
        </w:rPr>
        <w:t xml:space="preserve">de </w:t>
      </w:r>
      <w:r w:rsidR="00781C5B" w:rsidRPr="00102A88">
        <w:rPr>
          <w:rFonts w:ascii="Corbel" w:hAnsi="Corbel" w:cs="Arial"/>
        </w:rPr>
        <w:t xml:space="preserve">Opdrachtnemer dat alle relevante of in de toekomst mogelijk relevante informatie met betrekking tot de </w:t>
      </w:r>
      <w:r w:rsidR="00E3776E" w:rsidRPr="00102A88">
        <w:rPr>
          <w:rFonts w:ascii="Corbel" w:hAnsi="Corbel" w:cs="Arial"/>
        </w:rPr>
        <w:t>O</w:t>
      </w:r>
      <w:r w:rsidR="00781C5B" w:rsidRPr="00102A88">
        <w:rPr>
          <w:rFonts w:ascii="Corbel" w:hAnsi="Corbel" w:cs="Arial"/>
        </w:rPr>
        <w:t xml:space="preserve">vereenkomst aan de </w:t>
      </w:r>
      <w:r w:rsidR="00E3776E" w:rsidRPr="00102A88">
        <w:rPr>
          <w:rFonts w:ascii="Corbel" w:hAnsi="Corbel" w:cs="Arial"/>
        </w:rPr>
        <w:t>P</w:t>
      </w:r>
      <w:r w:rsidR="003C6182" w:rsidRPr="00102A88">
        <w:rPr>
          <w:rFonts w:ascii="Corbel" w:hAnsi="Corbel" w:cs="Arial"/>
        </w:rPr>
        <w:t xml:space="preserve">rovincie </w:t>
      </w:r>
      <w:r w:rsidR="00781C5B" w:rsidRPr="00102A88">
        <w:rPr>
          <w:rFonts w:ascii="Corbel" w:hAnsi="Corbel" w:cs="Arial"/>
        </w:rPr>
        <w:t xml:space="preserve">wordt verstrekt en de informatie in zijn organisatie wordt verwijderd. </w:t>
      </w:r>
    </w:p>
    <w:p w14:paraId="000EEB27" w14:textId="42BAD051" w:rsidR="007A5562" w:rsidRPr="00102A88" w:rsidRDefault="002820AE" w:rsidP="00524741">
      <w:pPr>
        <w:spacing w:line="240" w:lineRule="exact"/>
        <w:ind w:left="708" w:hanging="708"/>
        <w:rPr>
          <w:rFonts w:ascii="Corbel" w:hAnsi="Corbel" w:cs="Arial"/>
        </w:rPr>
      </w:pPr>
      <w:r w:rsidRPr="00102A88">
        <w:rPr>
          <w:rFonts w:ascii="Corbel" w:hAnsi="Corbel" w:cs="Arial"/>
        </w:rPr>
        <w:t>9</w:t>
      </w:r>
      <w:r w:rsidR="00524741" w:rsidRPr="00102A88">
        <w:rPr>
          <w:rFonts w:ascii="Corbel" w:hAnsi="Corbel" w:cs="Arial"/>
        </w:rPr>
        <w:t>.7</w:t>
      </w:r>
      <w:r w:rsidR="00EE5AEF" w:rsidRPr="00102A88">
        <w:rPr>
          <w:rFonts w:ascii="Corbel" w:hAnsi="Corbel" w:cs="Arial"/>
        </w:rPr>
        <w:t>.</w:t>
      </w:r>
      <w:r w:rsidR="00524741" w:rsidRPr="00102A88">
        <w:rPr>
          <w:rFonts w:ascii="Corbel" w:hAnsi="Corbel" w:cs="Arial"/>
        </w:rPr>
        <w:tab/>
      </w:r>
      <w:r w:rsidR="007A5562" w:rsidRPr="00102A88">
        <w:rPr>
          <w:rFonts w:ascii="Corbel" w:hAnsi="Corbel" w:cs="Arial"/>
        </w:rPr>
        <w:t>Indien Opdrachtnemer vermoed</w:t>
      </w:r>
      <w:r w:rsidR="00134015" w:rsidRPr="00102A88">
        <w:rPr>
          <w:rFonts w:ascii="Corbel" w:hAnsi="Corbel" w:cs="Arial"/>
        </w:rPr>
        <w:t>t</w:t>
      </w:r>
      <w:r w:rsidR="007A5562" w:rsidRPr="00102A88">
        <w:rPr>
          <w:rFonts w:ascii="Corbel" w:hAnsi="Corbel" w:cs="Arial"/>
        </w:rPr>
        <w:t xml:space="preserve"> of weet dat er mogelijk sprake is van belangenverstrengeling, in welke vorm dan ook, dan meldt hij dit per omgaande aan de Provincie en neemt, totdat er zekerheid is dat er geen sprake is van daadwerkelijke belangenverstrengeling</w:t>
      </w:r>
      <w:r w:rsidR="52904102" w:rsidRPr="00102A88">
        <w:rPr>
          <w:rFonts w:ascii="Corbel" w:hAnsi="Corbel" w:cs="Arial"/>
        </w:rPr>
        <w:t>,</w:t>
      </w:r>
      <w:r w:rsidR="007A5562" w:rsidRPr="00102A88">
        <w:rPr>
          <w:rFonts w:ascii="Corbel" w:hAnsi="Corbel" w:cs="Arial"/>
        </w:rPr>
        <w:t xml:space="preserve"> per omgaande adequate maatregelen om dit te voorkomen of te beëindigen. </w:t>
      </w:r>
    </w:p>
    <w:p w14:paraId="06F85855" w14:textId="054D7C96" w:rsidR="00EE5AEF" w:rsidRPr="00102A88" w:rsidRDefault="00EE5AEF" w:rsidP="00524741">
      <w:pPr>
        <w:spacing w:line="240" w:lineRule="exact"/>
        <w:ind w:left="708" w:hanging="708"/>
        <w:rPr>
          <w:rFonts w:ascii="Corbel" w:hAnsi="Corbel" w:cs="Arial"/>
        </w:rPr>
      </w:pPr>
      <w:r w:rsidRPr="00102A88">
        <w:rPr>
          <w:rFonts w:ascii="Corbel" w:hAnsi="Corbel" w:cs="Arial"/>
        </w:rPr>
        <w:t>9.8.</w:t>
      </w:r>
      <w:r w:rsidRPr="00102A88">
        <w:rPr>
          <w:rFonts w:ascii="Corbel" w:hAnsi="Corbel" w:cs="Arial"/>
        </w:rPr>
        <w:tab/>
        <w:t>De Provincie behoudt zich het recht voor de Overeenkomst met onmidde</w:t>
      </w:r>
      <w:r w:rsidR="008B62C9" w:rsidRPr="00102A88">
        <w:rPr>
          <w:rFonts w:ascii="Corbel" w:hAnsi="Corbel" w:cs="Arial"/>
        </w:rPr>
        <w:t xml:space="preserve">llijke ingang geheel of gedeeltelijk op te schorten dan wel te ontbinden, zodra de Provincie vaststelt dat de Opdrachtnemer </w:t>
      </w:r>
      <w:r w:rsidR="00C211AA" w:rsidRPr="00102A88">
        <w:rPr>
          <w:rFonts w:ascii="Corbel" w:hAnsi="Corbel" w:cs="Arial"/>
        </w:rPr>
        <w:t xml:space="preserve">ofwel een door Opdrachtnemer ingezette derde partij zich schuldig maakt aan discriminatie bij de uitvoering van deze Overeenkomst. Bij opschorting of ontbinding van de Overeenkomst, als hier bedoeld, is de Provincie niet tot enigerlei </w:t>
      </w:r>
      <w:r w:rsidR="00FA0B00" w:rsidRPr="00102A88">
        <w:rPr>
          <w:rFonts w:ascii="Corbel" w:hAnsi="Corbel" w:cs="Arial"/>
        </w:rPr>
        <w:t>schadevergoeding of enige (andere) vorm van compensatie gehouden.</w:t>
      </w:r>
    </w:p>
    <w:p w14:paraId="3ACE6C78" w14:textId="77777777" w:rsidR="00F43947" w:rsidRPr="00102A88" w:rsidRDefault="00F43947" w:rsidP="00524741">
      <w:pPr>
        <w:spacing w:line="240" w:lineRule="exact"/>
        <w:ind w:left="708" w:hanging="708"/>
        <w:rPr>
          <w:rFonts w:ascii="Corbel" w:hAnsi="Corbel" w:cs="Arial"/>
        </w:rPr>
      </w:pPr>
    </w:p>
    <w:p w14:paraId="4B7C9CC2" w14:textId="5A492EA6" w:rsidR="00A65B4F" w:rsidRPr="00102A88" w:rsidRDefault="00A65B4F" w:rsidP="00524741">
      <w:pPr>
        <w:spacing w:line="240" w:lineRule="exact"/>
        <w:ind w:left="708" w:hanging="708"/>
        <w:rPr>
          <w:rFonts w:ascii="Corbel" w:hAnsi="Corbel" w:cs="Arial"/>
          <w:b/>
          <w:bCs/>
        </w:rPr>
      </w:pPr>
      <w:r w:rsidRPr="00102A88">
        <w:rPr>
          <w:rFonts w:ascii="Corbel" w:hAnsi="Corbel" w:cs="Arial"/>
          <w:b/>
          <w:bCs/>
        </w:rPr>
        <w:t xml:space="preserve">10. </w:t>
      </w:r>
      <w:r w:rsidRPr="00102A88">
        <w:rPr>
          <w:rFonts w:ascii="Corbel" w:hAnsi="Corbel" w:cs="Arial"/>
          <w:b/>
          <w:bCs/>
        </w:rPr>
        <w:tab/>
        <w:t>Wet DBA.</w:t>
      </w:r>
    </w:p>
    <w:p w14:paraId="1BC633A3" w14:textId="1202CB53" w:rsidR="00995B1B" w:rsidRPr="00102A88" w:rsidRDefault="00403224" w:rsidP="00995B1B">
      <w:pPr>
        <w:spacing w:line="240" w:lineRule="exact"/>
        <w:contextualSpacing/>
        <w:rPr>
          <w:rFonts w:ascii="Corbel" w:hAnsi="Corbel" w:cs="Arial"/>
        </w:rPr>
      </w:pPr>
      <w:r w:rsidRPr="00102A88">
        <w:rPr>
          <w:rFonts w:ascii="Corbel" w:hAnsi="Corbel" w:cs="Arial"/>
          <w:i/>
          <w:iCs/>
        </w:rPr>
        <w:t>In het geval sprake is van een opdrachtnemer die wordt aangemerkt als een zelfstandig opdrachtnemer (of ZZP’er) de opdracht gaat uitvoeren</w:t>
      </w:r>
      <w:r w:rsidR="00995B1B" w:rsidRPr="00102A88">
        <w:rPr>
          <w:rFonts w:ascii="Corbel" w:hAnsi="Corbel" w:cs="Arial"/>
          <w:i/>
          <w:iCs/>
        </w:rPr>
        <w:t>, zullen de artikelen 10.1 tot en met 10.6 eveneens van toepassing zijn. Deze artikelen zijn gebaseerd op de modelovereenkomst van de Belastingdienst die op 1 juni 2021 is geregistreerd onder nummer 90821.25537.1.0. en mogen niet worden gewijzigd</w:t>
      </w:r>
      <w:r w:rsidR="00995B1B" w:rsidRPr="00102A88">
        <w:rPr>
          <w:rFonts w:ascii="Corbel" w:hAnsi="Corbel" w:cs="Arial"/>
        </w:rPr>
        <w:t>.</w:t>
      </w:r>
    </w:p>
    <w:p w14:paraId="1DB7AD9D" w14:textId="77777777" w:rsidR="00995B1B" w:rsidRPr="00102A88" w:rsidRDefault="00995B1B" w:rsidP="00995B1B">
      <w:pPr>
        <w:spacing w:line="240" w:lineRule="exact"/>
        <w:contextualSpacing/>
        <w:rPr>
          <w:rFonts w:ascii="Corbel" w:hAnsi="Corbel" w:cs="Arial"/>
          <w:i/>
          <w:iCs/>
        </w:rPr>
      </w:pPr>
    </w:p>
    <w:p w14:paraId="129382DE" w14:textId="1657793A" w:rsidR="0094242E" w:rsidRPr="00102A88" w:rsidRDefault="0094242E" w:rsidP="0094242E">
      <w:pPr>
        <w:pStyle w:val="Voettekst"/>
        <w:tabs>
          <w:tab w:val="clear" w:pos="4536"/>
          <w:tab w:val="clear" w:pos="9072"/>
          <w:tab w:val="center" w:pos="709"/>
          <w:tab w:val="right" w:pos="7088"/>
        </w:tabs>
        <w:spacing w:line="240" w:lineRule="exact"/>
        <w:ind w:left="705" w:hanging="705"/>
        <w:rPr>
          <w:rFonts w:ascii="Corbel" w:hAnsi="Corbel" w:cs="Arial"/>
        </w:rPr>
      </w:pPr>
      <w:r w:rsidRPr="00102A88">
        <w:rPr>
          <w:rFonts w:ascii="Corbel" w:hAnsi="Corbel" w:cs="Arial"/>
        </w:rPr>
        <w:t>10.1</w:t>
      </w:r>
      <w:r w:rsidRPr="00102A88">
        <w:rPr>
          <w:rFonts w:ascii="Corbel" w:hAnsi="Corbel" w:cs="Arial"/>
        </w:rPr>
        <w:tab/>
      </w:r>
      <w:r w:rsidRPr="00102A88">
        <w:rPr>
          <w:rFonts w:ascii="Corbel" w:hAnsi="Corbel" w:cs="Arial"/>
        </w:rPr>
        <w:tab/>
      </w:r>
      <w:r w:rsidR="008F6578" w:rsidRPr="00102A88">
        <w:rPr>
          <w:rFonts w:ascii="Corbel" w:hAnsi="Corbel" w:cs="Arial"/>
        </w:rPr>
        <w:t>Opdrachtnemer voert de onderhavige opdracht uit als zelfstandig opdrachtnemer, waarbij partijen uitdrukkelijk overeenkomen dat bij de uitvoering van de opdracht geen sprake is van werkgeversgezag</w:t>
      </w:r>
      <w:r w:rsidR="00995B1B" w:rsidRPr="00102A88">
        <w:rPr>
          <w:rFonts w:ascii="Corbel" w:hAnsi="Corbel" w:cs="Arial"/>
        </w:rPr>
        <w:t>. Daarvoor zijn in deze opdrachtbrief gelijkluidende bepalingen opgenomen zoals deze zijn geformuleerd in de door de Belastingdienst op 01-06-2021 onder nummer 90821.25537.1.0 opgestelde modelovereenkomst.</w:t>
      </w:r>
    </w:p>
    <w:p w14:paraId="69D8524A" w14:textId="7D9F8200" w:rsidR="00EA2BC3" w:rsidRPr="00102A88" w:rsidRDefault="0094242E" w:rsidP="0094242E">
      <w:pPr>
        <w:pStyle w:val="Voettekst"/>
        <w:tabs>
          <w:tab w:val="clear" w:pos="4536"/>
          <w:tab w:val="clear" w:pos="9072"/>
          <w:tab w:val="center" w:pos="709"/>
          <w:tab w:val="right" w:pos="7088"/>
        </w:tabs>
        <w:spacing w:line="240" w:lineRule="exact"/>
        <w:ind w:left="705" w:hanging="705"/>
        <w:rPr>
          <w:rFonts w:ascii="Corbel" w:hAnsi="Corbel" w:cs="Arial"/>
        </w:rPr>
      </w:pPr>
      <w:r w:rsidRPr="00102A88">
        <w:rPr>
          <w:rFonts w:ascii="Corbel" w:hAnsi="Corbel" w:cs="Arial"/>
        </w:rPr>
        <w:t xml:space="preserve">10.2 </w:t>
      </w:r>
      <w:r w:rsidRPr="00102A88">
        <w:rPr>
          <w:rFonts w:ascii="Corbel" w:hAnsi="Corbel" w:cs="Arial"/>
        </w:rPr>
        <w:tab/>
      </w:r>
      <w:r w:rsidR="00995B1B" w:rsidRPr="00102A88">
        <w:rPr>
          <w:rFonts w:ascii="Corbel" w:hAnsi="Corbel" w:cs="Arial"/>
        </w:rPr>
        <w:t>Opdrachtnemer accepteert de opdracht en aanvaardt daarmee de volle verantwoordelijkheid voor het op juiste wijze uitvoeren van de overeengekomen werkzaamheden.</w:t>
      </w:r>
    </w:p>
    <w:p w14:paraId="17374AFC" w14:textId="77777777" w:rsidR="005A5CB1" w:rsidRPr="00102A88" w:rsidRDefault="0094242E" w:rsidP="005A5CB1">
      <w:pPr>
        <w:pStyle w:val="Voettekst"/>
        <w:tabs>
          <w:tab w:val="clear" w:pos="4536"/>
          <w:tab w:val="center" w:pos="709"/>
        </w:tabs>
        <w:spacing w:line="240" w:lineRule="exact"/>
        <w:ind w:left="705" w:hanging="705"/>
        <w:rPr>
          <w:rFonts w:ascii="Corbel" w:hAnsi="Corbel" w:cs="Arial"/>
        </w:rPr>
      </w:pPr>
      <w:r w:rsidRPr="00102A88">
        <w:rPr>
          <w:rFonts w:ascii="Corbel" w:hAnsi="Corbel" w:cs="Arial"/>
        </w:rPr>
        <w:t xml:space="preserve">10.3 </w:t>
      </w:r>
      <w:r w:rsidRPr="00102A88">
        <w:rPr>
          <w:rFonts w:ascii="Corbel" w:hAnsi="Corbel" w:cs="Arial"/>
        </w:rPr>
        <w:tab/>
      </w:r>
      <w:r w:rsidRPr="00102A88">
        <w:rPr>
          <w:rFonts w:ascii="Corbel" w:hAnsi="Corbel" w:cs="Arial"/>
        </w:rPr>
        <w:tab/>
      </w:r>
      <w:r w:rsidR="00995B1B" w:rsidRPr="00102A88">
        <w:rPr>
          <w:rFonts w:ascii="Corbel" w:hAnsi="Corbel" w:cs="Arial"/>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33FDE5E3" w14:textId="77777777" w:rsidR="00F47108" w:rsidRPr="00102A88" w:rsidRDefault="00995B1B" w:rsidP="00F47108">
      <w:pPr>
        <w:pStyle w:val="Voettekst"/>
        <w:numPr>
          <w:ilvl w:val="1"/>
          <w:numId w:val="20"/>
        </w:numPr>
        <w:tabs>
          <w:tab w:val="clear" w:pos="4536"/>
          <w:tab w:val="center" w:pos="709"/>
        </w:tabs>
        <w:spacing w:line="240" w:lineRule="exact"/>
        <w:ind w:left="709" w:hanging="709"/>
        <w:rPr>
          <w:rFonts w:ascii="Corbel" w:hAnsi="Corbel" w:cs="Arial"/>
        </w:rPr>
      </w:pPr>
      <w:r w:rsidRPr="00102A88">
        <w:rPr>
          <w:rFonts w:ascii="Corbel" w:hAnsi="Corbel" w:cs="Arial"/>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p>
    <w:p w14:paraId="71B2BC3B" w14:textId="77777777" w:rsidR="00F47108" w:rsidRDefault="00995B1B" w:rsidP="00F47108">
      <w:pPr>
        <w:pStyle w:val="Voettekst"/>
        <w:numPr>
          <w:ilvl w:val="1"/>
          <w:numId w:val="20"/>
        </w:numPr>
        <w:tabs>
          <w:tab w:val="clear" w:pos="4536"/>
          <w:tab w:val="center" w:pos="709"/>
        </w:tabs>
        <w:spacing w:line="240" w:lineRule="exact"/>
        <w:ind w:left="709" w:hanging="709"/>
        <w:rPr>
          <w:rFonts w:ascii="Corbel" w:hAnsi="Corbel" w:cs="Arial"/>
        </w:rPr>
      </w:pPr>
      <w:r w:rsidRPr="00102A88">
        <w:rPr>
          <w:rFonts w:ascii="Corbel" w:hAnsi="Corbel" w:cs="Arial"/>
        </w:rPr>
        <w:t>Opdrachtgever verklaart zich er uitdrukkelijk mee akkoord dat Opdrachtnemer ook ten behoeve van andere opdrachtgevers werkzaamheden verricht.</w:t>
      </w:r>
    </w:p>
    <w:p w14:paraId="531C8A61" w14:textId="77777777" w:rsidR="00120F36" w:rsidRDefault="00120F36" w:rsidP="00120F36">
      <w:pPr>
        <w:pStyle w:val="Voettekst"/>
        <w:tabs>
          <w:tab w:val="clear" w:pos="4536"/>
          <w:tab w:val="center" w:pos="709"/>
        </w:tabs>
        <w:spacing w:line="240" w:lineRule="exact"/>
        <w:rPr>
          <w:rFonts w:ascii="Corbel" w:hAnsi="Corbel" w:cs="Arial"/>
        </w:rPr>
      </w:pPr>
    </w:p>
    <w:p w14:paraId="4D136C8B" w14:textId="77777777" w:rsidR="00120F36" w:rsidRDefault="00120F36" w:rsidP="00120F36">
      <w:pPr>
        <w:pStyle w:val="Voettekst"/>
        <w:tabs>
          <w:tab w:val="clear" w:pos="4536"/>
          <w:tab w:val="center" w:pos="709"/>
        </w:tabs>
        <w:spacing w:line="240" w:lineRule="exact"/>
        <w:rPr>
          <w:rFonts w:ascii="Corbel" w:hAnsi="Corbel" w:cs="Arial"/>
        </w:rPr>
      </w:pPr>
    </w:p>
    <w:p w14:paraId="63FAC45D" w14:textId="77777777" w:rsidR="00120F36" w:rsidRDefault="00120F36" w:rsidP="00120F36">
      <w:pPr>
        <w:pStyle w:val="Voettekst"/>
        <w:tabs>
          <w:tab w:val="clear" w:pos="4536"/>
          <w:tab w:val="center" w:pos="709"/>
        </w:tabs>
        <w:spacing w:line="240" w:lineRule="exact"/>
        <w:rPr>
          <w:rFonts w:ascii="Corbel" w:hAnsi="Corbel" w:cs="Arial"/>
        </w:rPr>
      </w:pPr>
    </w:p>
    <w:p w14:paraId="4D3F29EF" w14:textId="77777777" w:rsidR="00120F36" w:rsidRDefault="00120F36" w:rsidP="00120F36">
      <w:pPr>
        <w:pStyle w:val="Voettekst"/>
        <w:tabs>
          <w:tab w:val="clear" w:pos="4536"/>
          <w:tab w:val="center" w:pos="709"/>
        </w:tabs>
        <w:spacing w:line="240" w:lineRule="exact"/>
        <w:rPr>
          <w:rFonts w:ascii="Corbel" w:hAnsi="Corbel" w:cs="Arial"/>
        </w:rPr>
      </w:pPr>
    </w:p>
    <w:p w14:paraId="13B880C3" w14:textId="77777777" w:rsidR="00120F36" w:rsidRDefault="00120F36" w:rsidP="00120F36">
      <w:pPr>
        <w:pStyle w:val="Voettekst"/>
        <w:tabs>
          <w:tab w:val="clear" w:pos="4536"/>
          <w:tab w:val="center" w:pos="709"/>
        </w:tabs>
        <w:spacing w:line="240" w:lineRule="exact"/>
        <w:rPr>
          <w:rFonts w:ascii="Corbel" w:hAnsi="Corbel" w:cs="Arial"/>
        </w:rPr>
      </w:pPr>
    </w:p>
    <w:p w14:paraId="64453645" w14:textId="77777777" w:rsidR="00120F36" w:rsidRDefault="00120F36" w:rsidP="00120F36">
      <w:pPr>
        <w:pStyle w:val="Voettekst"/>
        <w:tabs>
          <w:tab w:val="clear" w:pos="4536"/>
          <w:tab w:val="center" w:pos="709"/>
        </w:tabs>
        <w:spacing w:line="240" w:lineRule="exact"/>
        <w:rPr>
          <w:rFonts w:ascii="Corbel" w:hAnsi="Corbel" w:cs="Arial"/>
        </w:rPr>
      </w:pPr>
    </w:p>
    <w:p w14:paraId="02951913" w14:textId="77777777" w:rsidR="00120F36" w:rsidRDefault="00120F36" w:rsidP="00120F36">
      <w:pPr>
        <w:pStyle w:val="Voettekst"/>
        <w:tabs>
          <w:tab w:val="clear" w:pos="4536"/>
          <w:tab w:val="center" w:pos="709"/>
        </w:tabs>
        <w:spacing w:line="240" w:lineRule="exact"/>
        <w:rPr>
          <w:rFonts w:ascii="Corbel" w:hAnsi="Corbel" w:cs="Arial"/>
        </w:rPr>
      </w:pPr>
    </w:p>
    <w:p w14:paraId="01CF43BE" w14:textId="77777777" w:rsidR="00120F36" w:rsidRDefault="00120F36" w:rsidP="00120F36">
      <w:pPr>
        <w:pStyle w:val="Voettekst"/>
        <w:tabs>
          <w:tab w:val="clear" w:pos="4536"/>
          <w:tab w:val="center" w:pos="709"/>
        </w:tabs>
        <w:spacing w:line="240" w:lineRule="exact"/>
        <w:rPr>
          <w:rFonts w:ascii="Corbel" w:hAnsi="Corbel" w:cs="Arial"/>
        </w:rPr>
      </w:pPr>
    </w:p>
    <w:p w14:paraId="01D5826E" w14:textId="77777777" w:rsidR="00120F36" w:rsidRDefault="00120F36" w:rsidP="00120F36">
      <w:pPr>
        <w:pStyle w:val="Voettekst"/>
        <w:tabs>
          <w:tab w:val="clear" w:pos="4536"/>
          <w:tab w:val="center" w:pos="709"/>
        </w:tabs>
        <w:spacing w:line="240" w:lineRule="exact"/>
        <w:rPr>
          <w:rFonts w:ascii="Corbel" w:hAnsi="Corbel" w:cs="Arial"/>
        </w:rPr>
      </w:pPr>
    </w:p>
    <w:p w14:paraId="58ECA7C6" w14:textId="77777777" w:rsidR="00120F36" w:rsidRDefault="00120F36" w:rsidP="00120F36">
      <w:pPr>
        <w:pStyle w:val="Voettekst"/>
        <w:tabs>
          <w:tab w:val="clear" w:pos="4536"/>
          <w:tab w:val="center" w:pos="709"/>
        </w:tabs>
        <w:spacing w:line="240" w:lineRule="exact"/>
        <w:rPr>
          <w:rFonts w:ascii="Corbel" w:hAnsi="Corbel" w:cs="Arial"/>
        </w:rPr>
      </w:pPr>
    </w:p>
    <w:p w14:paraId="6DA26E26" w14:textId="77777777" w:rsidR="00120F36" w:rsidRDefault="00120F36" w:rsidP="00120F36">
      <w:pPr>
        <w:pStyle w:val="Voettekst"/>
        <w:tabs>
          <w:tab w:val="clear" w:pos="4536"/>
          <w:tab w:val="center" w:pos="709"/>
        </w:tabs>
        <w:spacing w:line="240" w:lineRule="exact"/>
        <w:rPr>
          <w:rFonts w:ascii="Corbel" w:hAnsi="Corbel" w:cs="Arial"/>
        </w:rPr>
      </w:pPr>
    </w:p>
    <w:p w14:paraId="441CDEDC" w14:textId="77777777" w:rsidR="00120F36" w:rsidRDefault="00120F36" w:rsidP="00120F36">
      <w:pPr>
        <w:pStyle w:val="Voettekst"/>
        <w:tabs>
          <w:tab w:val="clear" w:pos="4536"/>
          <w:tab w:val="center" w:pos="709"/>
        </w:tabs>
        <w:spacing w:line="240" w:lineRule="exact"/>
        <w:rPr>
          <w:rFonts w:ascii="Corbel" w:hAnsi="Corbel" w:cs="Arial"/>
        </w:rPr>
      </w:pPr>
    </w:p>
    <w:p w14:paraId="346DE520" w14:textId="77777777" w:rsidR="00120F36" w:rsidRDefault="00120F36" w:rsidP="00120F36">
      <w:pPr>
        <w:pStyle w:val="Voettekst"/>
        <w:tabs>
          <w:tab w:val="clear" w:pos="4536"/>
          <w:tab w:val="center" w:pos="709"/>
        </w:tabs>
        <w:spacing w:line="240" w:lineRule="exact"/>
        <w:rPr>
          <w:rFonts w:ascii="Corbel" w:hAnsi="Corbel" w:cs="Arial"/>
        </w:rPr>
      </w:pPr>
    </w:p>
    <w:p w14:paraId="3473DB05" w14:textId="77777777" w:rsidR="00120F36" w:rsidRDefault="00120F36" w:rsidP="00120F36">
      <w:pPr>
        <w:pStyle w:val="Voettekst"/>
        <w:tabs>
          <w:tab w:val="clear" w:pos="4536"/>
          <w:tab w:val="center" w:pos="709"/>
        </w:tabs>
        <w:spacing w:line="240" w:lineRule="exact"/>
        <w:rPr>
          <w:rFonts w:ascii="Corbel" w:hAnsi="Corbel" w:cs="Arial"/>
        </w:rPr>
      </w:pPr>
    </w:p>
    <w:p w14:paraId="7027335F" w14:textId="77777777" w:rsidR="00120F36" w:rsidRDefault="00120F36" w:rsidP="00120F36">
      <w:pPr>
        <w:pStyle w:val="Voettekst"/>
        <w:tabs>
          <w:tab w:val="clear" w:pos="4536"/>
          <w:tab w:val="center" w:pos="709"/>
        </w:tabs>
        <w:spacing w:line="240" w:lineRule="exact"/>
        <w:rPr>
          <w:rFonts w:ascii="Corbel" w:hAnsi="Corbel" w:cs="Arial"/>
        </w:rPr>
      </w:pPr>
    </w:p>
    <w:p w14:paraId="09C527DB" w14:textId="77777777" w:rsidR="00120F36" w:rsidRPr="00102A88" w:rsidRDefault="00120F36" w:rsidP="00120F36">
      <w:pPr>
        <w:pStyle w:val="Voettekst"/>
        <w:tabs>
          <w:tab w:val="clear" w:pos="4536"/>
          <w:tab w:val="center" w:pos="709"/>
        </w:tabs>
        <w:spacing w:line="240" w:lineRule="exact"/>
        <w:rPr>
          <w:rFonts w:ascii="Corbel" w:hAnsi="Corbel" w:cs="Arial"/>
        </w:rPr>
      </w:pPr>
    </w:p>
    <w:p w14:paraId="0D1A54D1" w14:textId="39793BA7" w:rsidR="00F43947" w:rsidRPr="00102A88" w:rsidRDefault="00995B1B" w:rsidP="00F47108">
      <w:pPr>
        <w:pStyle w:val="Voettekst"/>
        <w:numPr>
          <w:ilvl w:val="1"/>
          <w:numId w:val="20"/>
        </w:numPr>
        <w:tabs>
          <w:tab w:val="clear" w:pos="4536"/>
          <w:tab w:val="center" w:pos="709"/>
        </w:tabs>
        <w:spacing w:line="240" w:lineRule="exact"/>
        <w:ind w:left="709" w:hanging="709"/>
        <w:rPr>
          <w:rFonts w:ascii="Corbel" w:hAnsi="Corbel" w:cs="Arial"/>
        </w:rPr>
      </w:pPr>
      <w:r w:rsidRPr="00102A88">
        <w:rPr>
          <w:rFonts w:ascii="Corbel" w:eastAsia="Segoe UI" w:hAnsi="Corbel" w:cs="Arial"/>
        </w:rPr>
        <w:t xml:space="preserve">Partijen </w:t>
      </w:r>
      <w:r w:rsidR="7E859529" w:rsidRPr="00102A88">
        <w:rPr>
          <w:rFonts w:ascii="Corbel" w:eastAsia="Segoe UI" w:hAnsi="Corbel" w:cs="Arial"/>
        </w:rPr>
        <w:t xml:space="preserve">kiezen </w:t>
      </w:r>
      <w:r w:rsidRPr="00102A88">
        <w:rPr>
          <w:rFonts w:ascii="Corbel" w:eastAsia="Segoe UI" w:hAnsi="Corbel" w:cs="Arial"/>
        </w:rPr>
        <w:t>ervoor om in voorkomende gevallen de fictieve dienstbetrekking van thuiswerkers of gelijkgestelden</w:t>
      </w:r>
      <w:r w:rsidR="7E859529" w:rsidRPr="00102A88">
        <w:rPr>
          <w:rFonts w:ascii="Corbel" w:eastAsia="Segoe UI" w:hAnsi="Corbel" w:cs="Arial"/>
        </w:rPr>
        <w:t>,</w:t>
      </w:r>
      <w:r w:rsidRPr="00102A88">
        <w:rPr>
          <w:rFonts w:ascii="Corbel" w:eastAsia="Segoe UI" w:hAnsi="Corbel" w:cs="Arial"/>
        </w:rPr>
        <w:t xml:space="preserve"> zoals bedoeld in de artikelen 2b en 2c Uitvoeringsbesluit Loonbelasting 1965 en de artikelen 1 en 5 van het Besluit aanwijzing gevallen waarin de arbeidsverhouding als dienstbetrekking wordt beschouwd (Besluit van 24 december 1986, Stb. 1986, 655), buiten toepassing te laten en daartoe deze overeenkomst </w:t>
      </w:r>
      <w:r w:rsidR="7E859529" w:rsidRPr="00102A88">
        <w:rPr>
          <w:rFonts w:ascii="Corbel" w:eastAsia="Segoe UI" w:hAnsi="Corbel" w:cs="Arial"/>
        </w:rPr>
        <w:t>op te stellen en te</w:t>
      </w:r>
      <w:r w:rsidRPr="00102A88">
        <w:rPr>
          <w:rFonts w:ascii="Corbel" w:eastAsia="Segoe UI" w:hAnsi="Corbel" w:cs="Arial"/>
        </w:rPr>
        <w:t xml:space="preserve"> ondertekenen voordat uitbetaling plaatsvindt.</w:t>
      </w:r>
    </w:p>
    <w:p w14:paraId="6D3A1680" w14:textId="77777777" w:rsidR="007A5562" w:rsidRPr="00102A88" w:rsidRDefault="007A5562" w:rsidP="00524741">
      <w:pPr>
        <w:pStyle w:val="Lijstalinea"/>
        <w:spacing w:line="240" w:lineRule="exact"/>
        <w:ind w:left="360"/>
        <w:rPr>
          <w:rFonts w:ascii="Corbel" w:hAnsi="Corbel" w:cs="Arial"/>
        </w:rPr>
      </w:pPr>
    </w:p>
    <w:p w14:paraId="0580672B" w14:textId="5452286E" w:rsidR="00816A3A" w:rsidRPr="00102A88" w:rsidRDefault="00816A3A" w:rsidP="00816A3A">
      <w:pPr>
        <w:spacing w:line="240" w:lineRule="exact"/>
        <w:rPr>
          <w:rFonts w:ascii="Corbel" w:hAnsi="Corbel" w:cs="Arial"/>
        </w:rPr>
      </w:pPr>
      <w:r w:rsidRPr="00102A88">
        <w:rPr>
          <w:rFonts w:ascii="Corbel" w:hAnsi="Corbel" w:cs="Arial"/>
        </w:rPr>
        <w:t>Aldus overeengekomen en ondertekend,</w:t>
      </w:r>
    </w:p>
    <w:p w14:paraId="2A02810A" w14:textId="77777777" w:rsidR="00816A3A" w:rsidRPr="00102A88" w:rsidRDefault="00816A3A" w:rsidP="00816A3A">
      <w:pPr>
        <w:spacing w:line="240" w:lineRule="exact"/>
        <w:rPr>
          <w:rFonts w:ascii="Corbel" w:hAnsi="Corbel" w:cs="Arial"/>
        </w:rPr>
      </w:pPr>
    </w:p>
    <w:p w14:paraId="3D1D1AC0" w14:textId="5F3AB43B" w:rsidR="00816A3A" w:rsidRPr="00102A88" w:rsidRDefault="52C8F5C9" w:rsidP="00816A3A">
      <w:pPr>
        <w:pStyle w:val="Voettekst"/>
        <w:tabs>
          <w:tab w:val="clear" w:pos="4536"/>
          <w:tab w:val="clear" w:pos="9072"/>
        </w:tabs>
        <w:spacing w:line="240" w:lineRule="exact"/>
        <w:jc w:val="both"/>
        <w:rPr>
          <w:rFonts w:ascii="Corbel" w:hAnsi="Corbel" w:cs="Arial"/>
        </w:rPr>
      </w:pPr>
      <w:r w:rsidRPr="00102A88">
        <w:rPr>
          <w:rFonts w:ascii="Corbel" w:hAnsi="Corbel" w:cs="Arial"/>
        </w:rPr>
        <w:t>Namens de provincie Utrecht</w:t>
      </w:r>
      <w:r w:rsidR="6DF0FCD3" w:rsidRPr="00102A88">
        <w:rPr>
          <w:rFonts w:ascii="Corbel" w:hAnsi="Corbel" w:cs="Arial"/>
        </w:rPr>
        <w:t>,</w:t>
      </w:r>
      <w:r w:rsidR="006B4A5D" w:rsidRPr="00102A88">
        <w:rPr>
          <w:rFonts w:ascii="Corbel" w:hAnsi="Corbel" w:cs="Arial"/>
        </w:rPr>
        <w:tab/>
      </w:r>
      <w:r w:rsidR="006B4A5D" w:rsidRPr="00102A88">
        <w:rPr>
          <w:rFonts w:ascii="Corbel" w:hAnsi="Corbel" w:cs="Arial"/>
        </w:rPr>
        <w:tab/>
      </w:r>
      <w:r w:rsidR="006B4A5D" w:rsidRPr="00102A88">
        <w:rPr>
          <w:rFonts w:ascii="Corbel" w:hAnsi="Corbel" w:cs="Arial"/>
        </w:rPr>
        <w:tab/>
      </w:r>
      <w:r w:rsidR="006B4A5D" w:rsidRPr="00102A88">
        <w:rPr>
          <w:rFonts w:ascii="Corbel" w:hAnsi="Corbel" w:cs="Arial"/>
        </w:rPr>
        <w:tab/>
      </w:r>
      <w:r w:rsidR="6DF0FCD3" w:rsidRPr="00102A88">
        <w:rPr>
          <w:rFonts w:ascii="Corbel" w:hAnsi="Corbel" w:cs="Arial"/>
        </w:rPr>
        <w:t>Voor akkoord:</w:t>
      </w:r>
    </w:p>
    <w:p w14:paraId="2098017B" w14:textId="6036608B" w:rsidR="00816A3A" w:rsidRPr="00102A88" w:rsidRDefault="52C8F5C9" w:rsidP="00816A3A">
      <w:pPr>
        <w:pStyle w:val="Voettekst"/>
        <w:tabs>
          <w:tab w:val="clear" w:pos="4536"/>
          <w:tab w:val="clear" w:pos="9072"/>
        </w:tabs>
        <w:spacing w:line="240" w:lineRule="exact"/>
        <w:rPr>
          <w:rFonts w:ascii="Corbel" w:hAnsi="Corbel" w:cs="Arial"/>
        </w:rPr>
      </w:pPr>
      <w:r w:rsidRPr="00102A88">
        <w:rPr>
          <w:rFonts w:ascii="Corbel" w:hAnsi="Corbel" w:cs="Arial"/>
        </w:rPr>
        <w:t>de Commissaris van de Koning,</w:t>
      </w:r>
      <w:r w:rsidR="006B4A5D" w:rsidRPr="00102A88">
        <w:rPr>
          <w:rFonts w:ascii="Corbel" w:hAnsi="Corbel" w:cs="Arial"/>
        </w:rPr>
        <w:tab/>
      </w:r>
      <w:r w:rsidR="6DF0FCD3" w:rsidRPr="00102A88">
        <w:rPr>
          <w:rFonts w:ascii="Corbel" w:hAnsi="Corbel" w:cs="Arial"/>
        </w:rPr>
        <w:t xml:space="preserve">             </w:t>
      </w:r>
      <w:r w:rsidR="006B4A5D" w:rsidRPr="00102A88">
        <w:rPr>
          <w:rFonts w:ascii="Corbel" w:hAnsi="Corbel" w:cs="Arial"/>
        </w:rPr>
        <w:tab/>
      </w:r>
      <w:r w:rsidR="006B4A5D" w:rsidRPr="00102A88">
        <w:rPr>
          <w:rFonts w:ascii="Corbel" w:hAnsi="Corbel" w:cs="Arial"/>
        </w:rPr>
        <w:tab/>
      </w:r>
      <w:r w:rsidR="006B4A5D" w:rsidRPr="00102A88">
        <w:rPr>
          <w:rFonts w:ascii="Corbel" w:hAnsi="Corbel" w:cs="Arial"/>
        </w:rPr>
        <w:tab/>
      </w:r>
      <w:r w:rsidR="72D45228" w:rsidRPr="00102A88">
        <w:rPr>
          <w:rFonts w:ascii="Corbel" w:hAnsi="Corbel" w:cs="Arial"/>
          <w:highlight w:val="yellow"/>
        </w:rPr>
        <w:t>[invullen naam Opdrachtnemer]</w:t>
      </w:r>
    </w:p>
    <w:p w14:paraId="027D9B56" w14:textId="297D22D2" w:rsidR="008C31FB" w:rsidRPr="00102A88" w:rsidRDefault="008C31FB" w:rsidP="008C31FB">
      <w:pPr>
        <w:pStyle w:val="Voettekst"/>
        <w:tabs>
          <w:tab w:val="clear" w:pos="4536"/>
          <w:tab w:val="clear" w:pos="9072"/>
        </w:tabs>
        <w:spacing w:line="240" w:lineRule="exact"/>
        <w:rPr>
          <w:rFonts w:ascii="Corbel" w:hAnsi="Corbel" w:cs="Arial"/>
        </w:rPr>
      </w:pPr>
      <w:r w:rsidRPr="00102A88">
        <w:rPr>
          <w:rFonts w:ascii="Corbel" w:hAnsi="Corbel" w:cs="Arial"/>
        </w:rPr>
        <w:t xml:space="preserve">namens </w:t>
      </w:r>
      <w:r w:rsidR="009A1AC5" w:rsidRPr="00102A88">
        <w:rPr>
          <w:rFonts w:ascii="Corbel" w:hAnsi="Corbel" w:cs="Arial"/>
        </w:rPr>
        <w:t>deze</w:t>
      </w:r>
      <w:r w:rsidRPr="00102A88">
        <w:rPr>
          <w:rFonts w:ascii="Corbel" w:hAnsi="Corbel" w:cs="Arial"/>
        </w:rPr>
        <w:t>,</w:t>
      </w:r>
      <w:r w:rsidRPr="00102A88">
        <w:rPr>
          <w:rFonts w:ascii="Corbel" w:hAnsi="Corbel" w:cs="Arial"/>
        </w:rPr>
        <w:tab/>
      </w:r>
      <w:r w:rsidRPr="00102A88">
        <w:rPr>
          <w:rFonts w:ascii="Corbel" w:hAnsi="Corbel" w:cs="Arial"/>
        </w:rPr>
        <w:tab/>
      </w:r>
      <w:r w:rsidRPr="00102A88">
        <w:rPr>
          <w:rFonts w:ascii="Corbel" w:hAnsi="Corbel" w:cs="Arial"/>
        </w:rPr>
        <w:tab/>
      </w:r>
      <w:r w:rsidRPr="00102A88">
        <w:rPr>
          <w:rFonts w:ascii="Corbel" w:hAnsi="Corbel" w:cs="Arial"/>
        </w:rPr>
        <w:tab/>
      </w:r>
      <w:r w:rsidRPr="00102A88">
        <w:rPr>
          <w:rFonts w:ascii="Corbel" w:hAnsi="Corbel" w:cs="Arial"/>
        </w:rPr>
        <w:tab/>
      </w:r>
      <w:r w:rsidRPr="00102A88">
        <w:rPr>
          <w:rFonts w:ascii="Corbel" w:hAnsi="Corbel" w:cs="Arial"/>
        </w:rPr>
        <w:tab/>
      </w:r>
      <w:r w:rsidR="009910C7" w:rsidRPr="00102A88">
        <w:rPr>
          <w:rFonts w:ascii="Corbel" w:hAnsi="Corbel" w:cs="Arial"/>
          <w:highlight w:val="yellow"/>
        </w:rPr>
        <w:t>[plaats]</w:t>
      </w:r>
    </w:p>
    <w:p w14:paraId="17D2B5D1" w14:textId="77777777" w:rsidR="0065211B" w:rsidRPr="00102A88" w:rsidRDefault="0065211B" w:rsidP="00816A3A">
      <w:pPr>
        <w:pStyle w:val="Voettekst"/>
        <w:tabs>
          <w:tab w:val="clear" w:pos="4536"/>
          <w:tab w:val="clear" w:pos="9072"/>
        </w:tabs>
        <w:spacing w:line="240" w:lineRule="exact"/>
        <w:jc w:val="both"/>
        <w:rPr>
          <w:rFonts w:ascii="Corbel" w:hAnsi="Corbel" w:cs="Arial"/>
        </w:rPr>
      </w:pPr>
    </w:p>
    <w:p w14:paraId="639B91F1" w14:textId="77777777" w:rsidR="000749B5" w:rsidRPr="00102A88" w:rsidRDefault="000749B5" w:rsidP="00816A3A">
      <w:pPr>
        <w:pStyle w:val="Voettekst"/>
        <w:tabs>
          <w:tab w:val="clear" w:pos="4536"/>
          <w:tab w:val="clear" w:pos="9072"/>
        </w:tabs>
        <w:spacing w:line="240" w:lineRule="exact"/>
        <w:jc w:val="both"/>
        <w:rPr>
          <w:rFonts w:ascii="Corbel" w:hAnsi="Corbel" w:cs="Arial"/>
        </w:rPr>
      </w:pPr>
    </w:p>
    <w:p w14:paraId="00D9A2A6" w14:textId="46999D1E" w:rsidR="00816A3A" w:rsidRPr="00102A88" w:rsidRDefault="009910C7" w:rsidP="00816A3A">
      <w:pPr>
        <w:spacing w:line="240" w:lineRule="exact"/>
        <w:rPr>
          <w:rFonts w:ascii="Corbel" w:hAnsi="Corbel" w:cs="Arial"/>
          <w:highlight w:val="yellow"/>
        </w:rPr>
      </w:pPr>
      <w:r w:rsidRPr="00102A88">
        <w:rPr>
          <w:rFonts w:ascii="Corbel" w:hAnsi="Corbel" w:cs="Arial"/>
          <w:highlight w:val="yellow"/>
        </w:rPr>
        <w:t>[ondertekenaar]</w:t>
      </w:r>
      <w:r w:rsidRPr="00102A88">
        <w:rPr>
          <w:rFonts w:ascii="Corbel" w:hAnsi="Corbel" w:cs="Arial"/>
          <w:highlight w:val="yellow"/>
        </w:rPr>
        <w:tab/>
      </w:r>
      <w:r w:rsidRPr="00102A88">
        <w:rPr>
          <w:rFonts w:ascii="Corbel" w:hAnsi="Corbel" w:cs="Arial"/>
          <w:highlight w:val="yellow"/>
        </w:rPr>
        <w:tab/>
      </w:r>
      <w:r w:rsidRPr="00102A88">
        <w:rPr>
          <w:rFonts w:ascii="Corbel" w:hAnsi="Corbel" w:cs="Arial"/>
          <w:highlight w:val="yellow"/>
        </w:rPr>
        <w:tab/>
      </w:r>
      <w:r w:rsidR="00293749" w:rsidRPr="00102A88">
        <w:rPr>
          <w:rFonts w:ascii="Corbel" w:hAnsi="Corbel" w:cs="Arial"/>
          <w:highlight w:val="yellow"/>
        </w:rPr>
        <w:tab/>
      </w:r>
      <w:r w:rsidR="00293749" w:rsidRPr="00102A88">
        <w:rPr>
          <w:rFonts w:ascii="Corbel" w:hAnsi="Corbel" w:cs="Arial"/>
          <w:highlight w:val="yellow"/>
        </w:rPr>
        <w:tab/>
      </w:r>
      <w:r w:rsidR="00293749" w:rsidRPr="00102A88">
        <w:rPr>
          <w:rFonts w:ascii="Corbel" w:hAnsi="Corbel" w:cs="Arial"/>
          <w:highlight w:val="yellow"/>
        </w:rPr>
        <w:tab/>
      </w:r>
      <w:r w:rsidR="00816A3A" w:rsidRPr="00102A88">
        <w:rPr>
          <w:rFonts w:ascii="Corbel" w:hAnsi="Corbel" w:cs="Arial"/>
          <w:highlight w:val="yellow"/>
        </w:rPr>
        <w:fldChar w:fldCharType="begin"/>
      </w:r>
      <w:r w:rsidR="00816A3A" w:rsidRPr="00102A88">
        <w:rPr>
          <w:rFonts w:ascii="Corbel" w:hAnsi="Corbel" w:cs="Arial"/>
          <w:highlight w:val="yellow"/>
        </w:rPr>
        <w:instrText xml:space="preserve"> MERGEFIELD ONDERTEKENAAR_LEVERANCIER </w:instrText>
      </w:r>
      <w:r w:rsidR="00816A3A" w:rsidRPr="00102A88">
        <w:rPr>
          <w:rFonts w:ascii="Corbel" w:hAnsi="Corbel" w:cs="Arial"/>
          <w:highlight w:val="yellow"/>
        </w:rPr>
        <w:fldChar w:fldCharType="separate"/>
      </w:r>
      <w:r w:rsidRPr="00102A88">
        <w:rPr>
          <w:rFonts w:ascii="Corbel" w:hAnsi="Corbel" w:cs="Arial"/>
          <w:noProof/>
          <w:highlight w:val="yellow"/>
        </w:rPr>
        <w:t>[</w:t>
      </w:r>
      <w:r w:rsidR="00524741" w:rsidRPr="00102A88">
        <w:rPr>
          <w:rFonts w:ascii="Corbel" w:hAnsi="Corbel" w:cs="Arial"/>
          <w:noProof/>
          <w:highlight w:val="yellow"/>
        </w:rPr>
        <w:t>ondertekenaar Opdrachtnemer</w:t>
      </w:r>
      <w:r w:rsidR="00816A3A" w:rsidRPr="00102A88">
        <w:rPr>
          <w:rFonts w:ascii="Corbel" w:hAnsi="Corbel" w:cs="Arial"/>
          <w:highlight w:val="yellow"/>
        </w:rPr>
        <w:fldChar w:fldCharType="end"/>
      </w:r>
      <w:r w:rsidRPr="00102A88">
        <w:rPr>
          <w:rFonts w:ascii="Corbel" w:hAnsi="Corbel" w:cs="Arial"/>
          <w:highlight w:val="yellow"/>
        </w:rPr>
        <w:t>]</w:t>
      </w:r>
    </w:p>
    <w:p w14:paraId="38416936" w14:textId="50EAA4CC" w:rsidR="00816A3A" w:rsidRPr="00102A88" w:rsidRDefault="009910C7" w:rsidP="00816A3A">
      <w:pPr>
        <w:spacing w:line="240" w:lineRule="exact"/>
        <w:rPr>
          <w:rFonts w:ascii="Corbel" w:hAnsi="Corbel" w:cs="Arial"/>
          <w:highlight w:val="yellow"/>
        </w:rPr>
      </w:pPr>
      <w:r w:rsidRPr="00102A88">
        <w:rPr>
          <w:rFonts w:ascii="Corbel" w:hAnsi="Corbel" w:cs="Arial"/>
          <w:highlight w:val="yellow"/>
        </w:rPr>
        <w:t>[functie ondertekenaar]</w:t>
      </w:r>
      <w:r w:rsidRPr="00102A88">
        <w:rPr>
          <w:rFonts w:ascii="Corbel" w:hAnsi="Corbel" w:cs="Arial"/>
          <w:highlight w:val="yellow"/>
        </w:rPr>
        <w:tab/>
      </w:r>
      <w:r w:rsidRPr="00102A88">
        <w:rPr>
          <w:rFonts w:ascii="Corbel" w:hAnsi="Corbel" w:cs="Arial"/>
          <w:highlight w:val="yellow"/>
        </w:rPr>
        <w:tab/>
      </w:r>
      <w:r w:rsidR="009417F3" w:rsidRPr="00102A88">
        <w:rPr>
          <w:rFonts w:ascii="Corbel" w:hAnsi="Corbel" w:cs="Arial"/>
          <w:highlight w:val="yellow"/>
        </w:rPr>
        <w:tab/>
      </w:r>
      <w:r w:rsidR="009417F3" w:rsidRPr="00102A88">
        <w:rPr>
          <w:rFonts w:ascii="Corbel" w:hAnsi="Corbel" w:cs="Arial"/>
          <w:highlight w:val="yellow"/>
        </w:rPr>
        <w:tab/>
      </w:r>
      <w:r w:rsidR="009417F3" w:rsidRPr="00102A88">
        <w:rPr>
          <w:rFonts w:ascii="Corbel" w:hAnsi="Corbel" w:cs="Arial"/>
          <w:highlight w:val="yellow"/>
        </w:rPr>
        <w:tab/>
      </w:r>
      <w:r w:rsidRPr="00102A88">
        <w:rPr>
          <w:rFonts w:ascii="Corbel" w:hAnsi="Corbel" w:cs="Arial"/>
          <w:highlight w:val="yellow"/>
        </w:rPr>
        <w:t>[f</w:t>
      </w:r>
      <w:r w:rsidR="009417F3" w:rsidRPr="00102A88">
        <w:rPr>
          <w:rFonts w:ascii="Corbel" w:hAnsi="Corbel" w:cs="Arial"/>
          <w:highlight w:val="yellow"/>
        </w:rPr>
        <w:t>unctie ondertekenaar</w:t>
      </w:r>
      <w:r w:rsidRPr="00102A88">
        <w:rPr>
          <w:rFonts w:ascii="Corbel" w:hAnsi="Corbel" w:cs="Arial"/>
          <w:highlight w:val="yellow"/>
        </w:rPr>
        <w:t>]</w:t>
      </w:r>
      <w:r w:rsidR="009417F3" w:rsidRPr="00102A88">
        <w:rPr>
          <w:rFonts w:ascii="Corbel" w:hAnsi="Corbel" w:cs="Arial"/>
          <w:highlight w:val="yellow"/>
        </w:rPr>
        <w:t>:</w:t>
      </w:r>
    </w:p>
    <w:p w14:paraId="615D0D53" w14:textId="30E79132" w:rsidR="00D841B6" w:rsidRPr="00102A88" w:rsidRDefault="009910C7" w:rsidP="00816A3A">
      <w:pPr>
        <w:spacing w:line="240" w:lineRule="exact"/>
        <w:rPr>
          <w:rFonts w:ascii="Corbel" w:hAnsi="Corbel" w:cs="Arial"/>
        </w:rPr>
      </w:pPr>
      <w:r w:rsidRPr="00102A88">
        <w:rPr>
          <w:rFonts w:ascii="Corbel" w:hAnsi="Corbel" w:cs="Arial"/>
          <w:highlight w:val="yellow"/>
        </w:rPr>
        <w:t>[afdeling]</w:t>
      </w:r>
      <w:r w:rsidRPr="00102A88">
        <w:rPr>
          <w:rFonts w:ascii="Corbel" w:hAnsi="Corbel" w:cs="Arial"/>
        </w:rPr>
        <w:t xml:space="preserve"> </w:t>
      </w:r>
    </w:p>
    <w:sectPr w:rsidR="00D841B6" w:rsidRPr="00102A88" w:rsidSect="00C25EC7">
      <w:headerReference w:type="default" r:id="rId16"/>
      <w:footerReference w:type="even" r:id="rId17"/>
      <w:footerReference w:type="default" r:id="rId18"/>
      <w:headerReference w:type="first" r:id="rId19"/>
      <w:footerReference w:type="first" r:id="rId20"/>
      <w:pgSz w:w="11906" w:h="16838" w:code="9"/>
      <w:pgMar w:top="1134" w:right="1418" w:bottom="1134" w:left="1418" w:header="709" w:footer="284" w:gutter="0"/>
      <w:paperSrc w:first="2" w:other="2"/>
      <w:cols w:space="708" w:equalWidth="0">
        <w:col w:w="8787"/>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92706" w14:textId="77777777" w:rsidR="00F34AEE" w:rsidRDefault="00F34AEE">
      <w:r>
        <w:separator/>
      </w:r>
    </w:p>
  </w:endnote>
  <w:endnote w:type="continuationSeparator" w:id="0">
    <w:p w14:paraId="408D32C3" w14:textId="77777777" w:rsidR="00F34AEE" w:rsidRDefault="00F34AEE">
      <w:r>
        <w:continuationSeparator/>
      </w:r>
    </w:p>
  </w:endnote>
  <w:endnote w:type="continuationNotice" w:id="1">
    <w:p w14:paraId="6FBFCBF7" w14:textId="77777777" w:rsidR="00F34AEE" w:rsidRDefault="00F34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191B" w14:textId="77777777" w:rsidR="007727C1" w:rsidRDefault="00816A3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263F51A" w14:textId="77777777" w:rsidR="007727C1" w:rsidRDefault="00772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865A" w14:textId="0FC9F5F3" w:rsidR="0065211B" w:rsidRDefault="0065211B" w:rsidP="0065211B">
    <w:pPr>
      <w:pStyle w:val="Voettekst"/>
      <w:rPr>
        <w:snapToGrid w:val="0"/>
      </w:rPr>
    </w:pPr>
  </w:p>
  <w:p w14:paraId="7EF8F540" w14:textId="0E2C7D97" w:rsidR="0065211B" w:rsidRDefault="0065211B" w:rsidP="0065211B">
    <w:pPr>
      <w:pStyle w:val="Voettekst"/>
      <w:rPr>
        <w:rStyle w:val="Paginanummer"/>
        <w:rFonts w:ascii="Arial" w:hAnsi="Arial" w:cs="Arial"/>
        <w:sz w:val="16"/>
        <w:szCs w:val="16"/>
      </w:rPr>
    </w:pPr>
    <w:r>
      <w:rPr>
        <w:snapToGrid w:val="0"/>
      </w:rPr>
      <w:t xml:space="preserve">                                                               </w:t>
    </w:r>
    <w:proofErr w:type="spellStart"/>
    <w:r w:rsidRPr="0065211B">
      <w:rPr>
        <w:rStyle w:val="Paginanummer"/>
        <w:rFonts w:ascii="Arial" w:hAnsi="Arial" w:cs="Arial"/>
        <w:sz w:val="16"/>
        <w:szCs w:val="16"/>
      </w:rPr>
      <w:t>Contr_ProvUtrecht_</w:t>
    </w:r>
    <w:r w:rsidR="00747C5B">
      <w:rPr>
        <w:rStyle w:val="Paginanummer"/>
        <w:rFonts w:ascii="Arial" w:hAnsi="Arial" w:cs="Arial"/>
        <w:sz w:val="16"/>
        <w:szCs w:val="16"/>
        <w:highlight w:val="yellow"/>
      </w:rPr>
      <w:t>Opdrachtnemer</w:t>
    </w:r>
    <w:r w:rsidRPr="0065211B">
      <w:rPr>
        <w:rStyle w:val="Paginanummer"/>
        <w:rFonts w:ascii="Arial" w:hAnsi="Arial" w:cs="Arial"/>
        <w:sz w:val="16"/>
        <w:szCs w:val="16"/>
      </w:rPr>
      <w:t>_</w:t>
    </w:r>
    <w:r w:rsidRPr="0065211B">
      <w:rPr>
        <w:rStyle w:val="Paginanummer"/>
        <w:rFonts w:ascii="Arial" w:hAnsi="Arial" w:cs="Arial"/>
        <w:sz w:val="16"/>
        <w:szCs w:val="16"/>
        <w:highlight w:val="yellow"/>
      </w:rPr>
      <w:t>Nummer</w:t>
    </w:r>
    <w:proofErr w:type="spellEnd"/>
    <w:r w:rsidRPr="0065211B">
      <w:rPr>
        <w:rStyle w:val="Paginanummer"/>
        <w:rFonts w:ascii="Arial" w:hAnsi="Arial" w:cs="Arial"/>
        <w:sz w:val="16"/>
        <w:szCs w:val="16"/>
      </w:rPr>
      <w:t>  </w:t>
    </w:r>
  </w:p>
  <w:p w14:paraId="76892ABF" w14:textId="6107B00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 xml:space="preserve">                                                                </w:t>
    </w:r>
  </w:p>
  <w:p w14:paraId="0739CB90" w14:textId="0405719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Paraaf                                                                     </w:t>
    </w:r>
    <w:r>
      <w:rPr>
        <w:rFonts w:ascii="Arial" w:hAnsi="Arial" w:cs="Arial"/>
        <w:sz w:val="16"/>
        <w:szCs w:val="16"/>
      </w:rPr>
      <w:tab/>
    </w:r>
    <w:r w:rsidRPr="0065211B">
      <w:rPr>
        <w:rStyle w:val="Paginanummer"/>
        <w:rFonts w:ascii="Arial" w:hAnsi="Arial" w:cs="Arial"/>
        <w:sz w:val="16"/>
        <w:szCs w:val="16"/>
      </w:rPr>
      <w:t>                       </w:t>
    </w:r>
    <w:r>
      <w:rPr>
        <w:rStyle w:val="Paginanummer"/>
        <w:rFonts w:ascii="Arial" w:hAnsi="Arial" w:cs="Arial"/>
        <w:sz w:val="16"/>
        <w:szCs w:val="16"/>
      </w:rPr>
      <w:t xml:space="preserve">                                                      </w:t>
    </w:r>
    <w:r w:rsidRPr="0065211B">
      <w:rPr>
        <w:rStyle w:val="Paginanummer"/>
        <w:rFonts w:ascii="Arial" w:hAnsi="Arial" w:cs="Arial"/>
        <w:sz w:val="16"/>
        <w:szCs w:val="16"/>
      </w:rPr>
      <w:t>Paraaf</w:t>
    </w:r>
  </w:p>
  <w:p w14:paraId="4F4315A0" w14:textId="4A84EBD8" w:rsidR="0065211B" w:rsidRPr="0065211B" w:rsidRDefault="0065211B" w:rsidP="0065211B">
    <w:pPr>
      <w:pStyle w:val="Voettekst"/>
      <w:rPr>
        <w:rFonts w:ascii="Arial" w:hAnsi="Arial" w:cs="Arial"/>
        <w:sz w:val="16"/>
        <w:szCs w:val="16"/>
      </w:rPr>
    </w:pPr>
    <w:r w:rsidRPr="0065211B">
      <w:rPr>
        <w:rStyle w:val="Paginanummer"/>
        <w:rFonts w:ascii="Arial" w:hAnsi="Arial" w:cs="Arial"/>
        <w:sz w:val="16"/>
        <w:szCs w:val="16"/>
      </w:rPr>
      <w:t>Provincie                                                                                                                                              </w:t>
    </w:r>
    <w:r w:rsidR="00747C5B">
      <w:rPr>
        <w:rStyle w:val="Paginanummer"/>
        <w:rFonts w:ascii="Arial" w:hAnsi="Arial" w:cs="Arial"/>
        <w:sz w:val="16"/>
        <w:szCs w:val="16"/>
      </w:rPr>
      <w:t>Opdrachtnemer</w:t>
    </w:r>
  </w:p>
  <w:p w14:paraId="5BA16B72" w14:textId="77777777" w:rsidR="0065211B" w:rsidRPr="0065211B" w:rsidRDefault="0065211B" w:rsidP="0065211B">
    <w:pPr>
      <w:rPr>
        <w:rFonts w:ascii="Arial" w:hAnsi="Arial" w:cs="Arial"/>
        <w:color w:val="002060"/>
        <w:sz w:val="16"/>
        <w:szCs w:val="16"/>
      </w:rPr>
    </w:pPr>
  </w:p>
  <w:p w14:paraId="48ABACEF" w14:textId="52688BD9" w:rsidR="0065211B" w:rsidRDefault="0065211B">
    <w:pPr>
      <w:pStyle w:val="Voettekst"/>
    </w:pPr>
  </w:p>
  <w:p w14:paraId="232AD791" w14:textId="5CD3E958" w:rsidR="007727C1" w:rsidRPr="00F1526B" w:rsidRDefault="007727C1" w:rsidP="0061155B">
    <w:pPr>
      <w:pStyle w:val="Voetteks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B6F3" w14:textId="77777777" w:rsidR="007727C1" w:rsidRDefault="00816A3A" w:rsidP="007727C1">
    <w:pPr>
      <w:pStyle w:val="Voettekst"/>
      <w:rPr>
        <w:rStyle w:val="Paginanummer"/>
      </w:rPr>
    </w:pPr>
    <w:r>
      <w:rPr>
        <w:snapToGrid w:val="0"/>
      </w:rPr>
      <w:tab/>
    </w:r>
    <w:r w:rsidRPr="00973618">
      <w:rPr>
        <w:rStyle w:val="Paginanummer"/>
      </w:rPr>
      <w:t>Contr_ProvUtrecht_</w:t>
    </w:r>
    <w:r w:rsidRPr="00D25B95">
      <w:rPr>
        <w:rStyle w:val="Paginanummer"/>
      </w:rPr>
      <w:t>Leverancier_Nummer</w:t>
    </w:r>
    <w:r>
      <w:rPr>
        <w:rStyle w:val="Paginanummer"/>
      </w:rPr>
      <w:t xml:space="preserve"> a     </w:t>
    </w:r>
    <w:r w:rsidRPr="00973618">
      <w:rPr>
        <w:rStyle w:val="Paginanummer"/>
      </w:rPr>
      <w:t xml:space="preserve">                                                            </w:t>
    </w:r>
  </w:p>
  <w:p w14:paraId="5572766C" w14:textId="77777777" w:rsidR="007727C1" w:rsidRDefault="00816A3A" w:rsidP="007727C1">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434F1">
      <w:rPr>
        <w:rStyle w:val="Paginanummer"/>
        <w:noProof/>
      </w:rPr>
      <w:t>1</w:t>
    </w:r>
    <w:r>
      <w:rPr>
        <w:rStyle w:val="Paginanummer"/>
      </w:rPr>
      <w:fldChar w:fldCharType="end"/>
    </w:r>
    <w:r>
      <w:rPr>
        <w:rStyle w:val="Paginanummer"/>
      </w:rPr>
      <w:t xml:space="preserve">                                                                   Paraaf</w:t>
    </w:r>
  </w:p>
  <w:p w14:paraId="2335E786" w14:textId="77777777" w:rsidR="007727C1" w:rsidRDefault="00816A3A">
    <w:pPr>
      <w:pStyle w:val="Voettekst"/>
    </w:pPr>
    <w:r>
      <w:rPr>
        <w:rStyle w:val="Paginanummer"/>
      </w:rPr>
      <w:t>Provincie                                                                                                                                              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6A8C3" w14:textId="77777777" w:rsidR="00F34AEE" w:rsidRDefault="00F34AEE">
      <w:r>
        <w:separator/>
      </w:r>
    </w:p>
  </w:footnote>
  <w:footnote w:type="continuationSeparator" w:id="0">
    <w:p w14:paraId="25E02634" w14:textId="77777777" w:rsidR="00F34AEE" w:rsidRDefault="00F34AEE">
      <w:r>
        <w:continuationSeparator/>
      </w:r>
    </w:p>
  </w:footnote>
  <w:footnote w:type="continuationNotice" w:id="1">
    <w:p w14:paraId="100D1B29" w14:textId="77777777" w:rsidR="00F34AEE" w:rsidRDefault="00F34A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759489"/>
      <w:docPartObj>
        <w:docPartGallery w:val="Page Numbers (Top of Page)"/>
        <w:docPartUnique/>
      </w:docPartObj>
    </w:sdtPr>
    <w:sdtEndPr/>
    <w:sdtContent>
      <w:p w14:paraId="18CB4ED4" w14:textId="2F5F823D" w:rsidR="0065211B" w:rsidRDefault="008C1B94">
        <w:pPr>
          <w:pStyle w:val="Koptekst"/>
          <w:jc w:val="center"/>
        </w:pPr>
        <w:r>
          <w:rPr>
            <w:noProof/>
          </w:rPr>
          <w:drawing>
            <wp:anchor distT="0" distB="0" distL="114300" distR="114300" simplePos="0" relativeHeight="251658245" behindDoc="1" locked="0" layoutInCell="1" allowOverlap="1" wp14:anchorId="664F60EE" wp14:editId="2E091D71">
              <wp:simplePos x="0" y="0"/>
              <wp:positionH relativeFrom="page">
                <wp:posOffset>4567555</wp:posOffset>
              </wp:positionH>
              <wp:positionV relativeFrom="page">
                <wp:posOffset>85725</wp:posOffset>
              </wp:positionV>
              <wp:extent cx="3133742" cy="756000"/>
              <wp:effectExtent l="0" t="0" r="0" b="6350"/>
              <wp:wrapNone/>
              <wp:docPr id="100012" name="Picture 100012" descr="Logo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
                      <a:stretch>
                        <a:fillRect/>
                      </a:stretch>
                    </pic:blipFill>
                    <pic:spPr>
                      <a:xfrm>
                        <a:off x="0" y="0"/>
                        <a:ext cx="3133742" cy="756000"/>
                      </a:xfrm>
                      <a:prstGeom prst="rect">
                        <a:avLst/>
                      </a:prstGeom>
                    </pic:spPr>
                  </pic:pic>
                </a:graphicData>
              </a:graphic>
            </wp:anchor>
          </w:drawing>
        </w:r>
        <w:r w:rsidR="0065211B">
          <w:fldChar w:fldCharType="begin"/>
        </w:r>
        <w:r w:rsidR="0065211B">
          <w:instrText>PAGE   \* MERGEFORMAT</w:instrText>
        </w:r>
        <w:r w:rsidR="0065211B">
          <w:fldChar w:fldCharType="separate"/>
        </w:r>
        <w:r w:rsidR="0065211B">
          <w:t>2</w:t>
        </w:r>
        <w:r w:rsidR="0065211B">
          <w:fldChar w:fldCharType="end"/>
        </w:r>
      </w:p>
    </w:sdtContent>
  </w:sdt>
  <w:p w14:paraId="0CEF86C2" w14:textId="200FCA29" w:rsidR="0061155B" w:rsidRPr="0061155B" w:rsidRDefault="0061155B" w:rsidP="0065211B">
    <w:pPr>
      <w:pStyle w:val="Koptekst"/>
      <w:tabs>
        <w:tab w:val="clear" w:pos="4153"/>
        <w:tab w:val="clear" w:pos="8306"/>
        <w:tab w:val="left" w:pos="345"/>
        <w:tab w:val="left" w:pos="21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47F" w14:textId="77777777" w:rsidR="007727C1" w:rsidRDefault="00816A3A">
    <w:pPr>
      <w:pStyle w:val="Koptekst"/>
    </w:pPr>
    <w:r>
      <w:rPr>
        <w:noProof/>
      </w:rPr>
      <mc:AlternateContent>
        <mc:Choice Requires="wps">
          <w:drawing>
            <wp:anchor distT="0" distB="0" distL="114300" distR="114300" simplePos="0" relativeHeight="251658244" behindDoc="0" locked="0" layoutInCell="1" allowOverlap="1" wp14:anchorId="0A485795" wp14:editId="1454A0CF">
              <wp:simplePos x="0" y="0"/>
              <wp:positionH relativeFrom="column">
                <wp:posOffset>3779520</wp:posOffset>
              </wp:positionH>
              <wp:positionV relativeFrom="paragraph">
                <wp:posOffset>539750</wp:posOffset>
              </wp:positionV>
              <wp:extent cx="1918970" cy="1524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15240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85795" id="_x0000_t202" coordsize="21600,21600" o:spt="202" path="m,l,21600r21600,l21600,xe">
              <v:stroke joinstyle="miter"/>
              <v:path gradientshapeok="t" o:connecttype="rect"/>
            </v:shapetype>
            <v:shape id="Text Box 5" o:spid="_x0000_s1026" type="#_x0000_t202" style="position:absolute;margin-left:297.6pt;margin-top:42.5pt;width:151.1pt;height:12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" stroked="f">
              <v:textbo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0DA9E916" wp14:editId="4A5FBA32">
              <wp:simplePos x="0" y="0"/>
              <wp:positionH relativeFrom="column">
                <wp:posOffset>3779520</wp:posOffset>
              </wp:positionH>
              <wp:positionV relativeFrom="paragraph">
                <wp:posOffset>89535</wp:posOffset>
              </wp:positionV>
              <wp:extent cx="2667000" cy="40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4064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C36D80" w14:textId="77777777" w:rsidR="007727C1" w:rsidRPr="00851F0A" w:rsidRDefault="00816A3A">
                          <w:pPr>
                            <w:rPr>
                              <w:rFonts w:ascii="Arial" w:hAnsi="Arial" w:cs="Arial"/>
                              <w:b/>
                            </w:rPr>
                          </w:pPr>
                          <w:r>
                            <w:rPr>
                              <w:rFonts w:ascii="Arial" w:hAnsi="Arial" w:cs="Arial"/>
                              <w:b/>
                            </w:rPr>
                            <w:t>Subsidies en Inkoop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9E916" id="Text Box 4" o:spid="_x0000_s1027" type="#_x0000_t202" style="position:absolute;margin-left:297.6pt;margin-top:7.05pt;width:210pt;height: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" stroked="f">
              <v:textbox>
                <w:txbxContent>
                  <w:p w14:paraId="25C36D80" w14:textId="77777777" w:rsidR="007727C1" w:rsidRPr="00851F0A" w:rsidRDefault="00816A3A">
                    <w:pPr>
                      <w:rPr>
                        <w:rFonts w:ascii="Arial" w:hAnsi="Arial" w:cs="Arial"/>
                        <w:b/>
                      </w:rPr>
                    </w:pPr>
                    <w:r>
                      <w:rPr>
                        <w:rFonts w:ascii="Arial" w:hAnsi="Arial" w:cs="Arial"/>
                        <w:b/>
                      </w:rPr>
                      <w:t>Subsidies en Inkoop</w:t>
                    </w:r>
                  </w:p>
                </w:txbxContent>
              </v:textbox>
            </v:shape>
          </w:pict>
        </mc:Fallback>
      </mc:AlternateContent>
    </w:r>
    <w:r>
      <w:rPr>
        <w:noProof/>
      </w:rPr>
      <mc:AlternateContent>
        <mc:Choice Requires="wps">
          <w:drawing>
            <wp:anchor distT="0" distB="0" distL="114300" distR="114300" simplePos="0" relativeHeight="251658242" behindDoc="0" locked="0" layoutInCell="0" allowOverlap="1" wp14:anchorId="5576FBC3" wp14:editId="50A53B62">
              <wp:simplePos x="0" y="0"/>
              <wp:positionH relativeFrom="column">
                <wp:posOffset>3780155</wp:posOffset>
              </wp:positionH>
              <wp:positionV relativeFrom="paragraph">
                <wp:posOffset>179705</wp:posOffset>
              </wp:positionV>
              <wp:extent cx="2667000" cy="31051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0FD59"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5576FBC3" id="Text Box 3" o:spid="_x0000_s1028" type="#_x0000_t202" style="position:absolute;margin-left:297.65pt;margin-top:14.15pt;width:210pt;height:24.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MSp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co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5bDEqekBAADFAwAADgAAAAAAAAAAAAAAAAAuAgAAZHJzL2Uyb0RvYy54&#10;bWxQSwECLQAUAAYACAAAACEATtnqg98AAAAKAQAADwAAAAAAAAAAAAAAAABDBAAAZHJzL2Rvd25y&#10;ZXYueG1sUEsFBgAAAAAEAAQA8wAAAE8FAAAAAA==&#10;" o:allowincell="f" stroked="f">
              <v:textbox inset="5pt,5pt,5pt,5pt">
                <w:txbxContent>
                  <w:p w14:paraId="6570FD59"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1" behindDoc="0" locked="0" layoutInCell="0" allowOverlap="1" wp14:anchorId="6DE40CBE" wp14:editId="60C9D5AC">
              <wp:simplePos x="0" y="0"/>
              <wp:positionH relativeFrom="column">
                <wp:posOffset>3780155</wp:posOffset>
              </wp:positionH>
              <wp:positionV relativeFrom="paragraph">
                <wp:posOffset>179705</wp:posOffset>
              </wp:positionV>
              <wp:extent cx="2667000" cy="3105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4E840"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6DE40CBE" id="Text Box 2" o:spid="_x0000_s1029" type="#_x0000_t202" style="position:absolute;margin-left:297.65pt;margin-top:14.15pt;width:210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6pf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ZY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NweqX+kBAADFAwAADgAAAAAAAAAAAAAAAAAuAgAAZHJzL2Uyb0RvYy54&#10;bWxQSwECLQAUAAYACAAAACEATtnqg98AAAAKAQAADwAAAAAAAAAAAAAAAABDBAAAZHJzL2Rvd25y&#10;ZXYueG1sUEsFBgAAAAAEAAQA8wAAAE8FAAAAAA==&#10;" o:allowincell="f" stroked="f">
              <v:textbox inset="5pt,5pt,5pt,5pt">
                <w:txbxContent>
                  <w:p w14:paraId="0EC4E840"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3A17230B" wp14:editId="24A824A1">
              <wp:simplePos x="0" y="0"/>
              <wp:positionH relativeFrom="column">
                <wp:posOffset>3780155</wp:posOffset>
              </wp:positionH>
              <wp:positionV relativeFrom="paragraph">
                <wp:posOffset>179705</wp:posOffset>
              </wp:positionV>
              <wp:extent cx="2667000" cy="3105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D28F2"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3A17230B" id="Text Box 1" o:spid="_x0000_s1030" type="#_x0000_t202" style="position:absolute;margin-left:297.65pt;margin-top:14.15pt;width:210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" o:allowincell="f" stroked="f">
              <v:textbox inset="5pt,5pt,5pt,5pt">
                <w:txbxContent>
                  <w:p w14:paraId="01DD28F2" w14:textId="77777777" w:rsidR="007727C1" w:rsidRDefault="007727C1">
                    <w:pPr>
                      <w:rPr>
                        <w:rFonts w:ascii="Arial" w:hAnsi="Arial"/>
                        <w:b/>
                        <w:color w:val="80808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4B9"/>
    <w:multiLevelType w:val="hybridMultilevel"/>
    <w:tmpl w:val="9E0A8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E0D7B"/>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465A5C"/>
    <w:multiLevelType w:val="hybridMultilevel"/>
    <w:tmpl w:val="06C88300"/>
    <w:lvl w:ilvl="0" w:tplc="FD9858DA">
      <w:start w:val="3508"/>
      <w:numFmt w:val="decimal"/>
      <w:lvlText w:val="%1"/>
      <w:lvlJc w:val="left"/>
      <w:pPr>
        <w:ind w:left="1212" w:hanging="42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 w15:restartNumberingAfterBreak="0">
    <w:nsid w:val="12A15ED9"/>
    <w:multiLevelType w:val="hybridMultilevel"/>
    <w:tmpl w:val="2ADA6840"/>
    <w:lvl w:ilvl="0" w:tplc="26D88126">
      <w:numFmt w:val="bullet"/>
      <w:lvlText w:val="•"/>
      <w:lvlJc w:val="left"/>
      <w:pPr>
        <w:ind w:left="1070" w:hanging="71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BEF4F41"/>
    <w:multiLevelType w:val="hybridMultilevel"/>
    <w:tmpl w:val="65D628A0"/>
    <w:lvl w:ilvl="0" w:tplc="A600D7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18708C"/>
    <w:multiLevelType w:val="hybridMultilevel"/>
    <w:tmpl w:val="14AC714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91C55FB"/>
    <w:multiLevelType w:val="multilevel"/>
    <w:tmpl w:val="9C8C43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415629"/>
    <w:multiLevelType w:val="hybridMultilevel"/>
    <w:tmpl w:val="B8BA31E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4D0CC9"/>
    <w:multiLevelType w:val="hybridMultilevel"/>
    <w:tmpl w:val="7848F7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10E20"/>
    <w:multiLevelType w:val="hybridMultilevel"/>
    <w:tmpl w:val="DCC04DEC"/>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7712761"/>
    <w:multiLevelType w:val="hybridMultilevel"/>
    <w:tmpl w:val="CC36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064042"/>
    <w:multiLevelType w:val="multilevel"/>
    <w:tmpl w:val="EB5A86D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0268C8"/>
    <w:multiLevelType w:val="hybridMultilevel"/>
    <w:tmpl w:val="3A04373E"/>
    <w:lvl w:ilvl="0" w:tplc="65189F42">
      <w:start w:val="3800"/>
      <w:numFmt w:val="decimal"/>
      <w:lvlText w:val="%1"/>
      <w:lvlJc w:val="left"/>
      <w:pPr>
        <w:ind w:left="1128" w:hanging="4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6130A1A"/>
    <w:multiLevelType w:val="hybridMultilevel"/>
    <w:tmpl w:val="361E7582"/>
    <w:lvl w:ilvl="0" w:tplc="D3A4E6F8">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04312F"/>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8F050A2"/>
    <w:multiLevelType w:val="multilevel"/>
    <w:tmpl w:val="19F66C9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E5C65BF"/>
    <w:multiLevelType w:val="hybridMultilevel"/>
    <w:tmpl w:val="4D564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733894">
    <w:abstractNumId w:val="11"/>
  </w:num>
  <w:num w:numId="2" w16cid:durableId="1363704299">
    <w:abstractNumId w:val="6"/>
  </w:num>
  <w:num w:numId="3" w16cid:durableId="499658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088272">
    <w:abstractNumId w:val="20"/>
  </w:num>
  <w:num w:numId="5" w16cid:durableId="1241982784">
    <w:abstractNumId w:val="2"/>
  </w:num>
  <w:num w:numId="6" w16cid:durableId="121465369">
    <w:abstractNumId w:val="14"/>
  </w:num>
  <w:num w:numId="7" w16cid:durableId="546840340">
    <w:abstractNumId w:val="0"/>
  </w:num>
  <w:num w:numId="8" w16cid:durableId="406390554">
    <w:abstractNumId w:val="12"/>
  </w:num>
  <w:num w:numId="9" w16cid:durableId="1749113846">
    <w:abstractNumId w:val="3"/>
  </w:num>
  <w:num w:numId="10" w16cid:durableId="451293505">
    <w:abstractNumId w:val="4"/>
  </w:num>
  <w:num w:numId="11" w16cid:durableId="461310651">
    <w:abstractNumId w:val="7"/>
  </w:num>
  <w:num w:numId="12" w16cid:durableId="1171065765">
    <w:abstractNumId w:val="15"/>
  </w:num>
  <w:num w:numId="13" w16cid:durableId="691995149">
    <w:abstractNumId w:val="19"/>
  </w:num>
  <w:num w:numId="14" w16cid:durableId="1054349233">
    <w:abstractNumId w:val="5"/>
  </w:num>
  <w:num w:numId="15" w16cid:durableId="1031877423">
    <w:abstractNumId w:val="10"/>
  </w:num>
  <w:num w:numId="16" w16cid:durableId="78211369">
    <w:abstractNumId w:val="17"/>
  </w:num>
  <w:num w:numId="17" w16cid:durableId="419565990">
    <w:abstractNumId w:val="13"/>
  </w:num>
  <w:num w:numId="18" w16cid:durableId="91361669">
    <w:abstractNumId w:val="8"/>
  </w:num>
  <w:num w:numId="19" w16cid:durableId="1626234980">
    <w:abstractNumId w:val="1"/>
  </w:num>
  <w:num w:numId="20" w16cid:durableId="162673563">
    <w:abstractNumId w:val="16"/>
  </w:num>
  <w:num w:numId="21" w16cid:durableId="10643282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08"/>
    <w:rsid w:val="00012B4E"/>
    <w:rsid w:val="00016075"/>
    <w:rsid w:val="00020607"/>
    <w:rsid w:val="00024595"/>
    <w:rsid w:val="00025EA8"/>
    <w:rsid w:val="000358A8"/>
    <w:rsid w:val="00066FBC"/>
    <w:rsid w:val="00067DA3"/>
    <w:rsid w:val="000749B5"/>
    <w:rsid w:val="00087DEB"/>
    <w:rsid w:val="000A0C3D"/>
    <w:rsid w:val="000A218F"/>
    <w:rsid w:val="000A22F4"/>
    <w:rsid w:val="000A3FA6"/>
    <w:rsid w:val="000A61BC"/>
    <w:rsid w:val="000A7EC2"/>
    <w:rsid w:val="000B0640"/>
    <w:rsid w:val="000B06D4"/>
    <w:rsid w:val="000B685D"/>
    <w:rsid w:val="000C5350"/>
    <w:rsid w:val="000C7F2B"/>
    <w:rsid w:val="000D7177"/>
    <w:rsid w:val="000D7BB0"/>
    <w:rsid w:val="000E3810"/>
    <w:rsid w:val="000F0BD8"/>
    <w:rsid w:val="000F577B"/>
    <w:rsid w:val="00102A88"/>
    <w:rsid w:val="001047FF"/>
    <w:rsid w:val="00105F91"/>
    <w:rsid w:val="00107C01"/>
    <w:rsid w:val="00113EDC"/>
    <w:rsid w:val="0012061E"/>
    <w:rsid w:val="00120F36"/>
    <w:rsid w:val="00121671"/>
    <w:rsid w:val="00123401"/>
    <w:rsid w:val="00127527"/>
    <w:rsid w:val="00134015"/>
    <w:rsid w:val="00143456"/>
    <w:rsid w:val="00167CDC"/>
    <w:rsid w:val="00172458"/>
    <w:rsid w:val="00172F22"/>
    <w:rsid w:val="00177A47"/>
    <w:rsid w:val="001822A0"/>
    <w:rsid w:val="00186369"/>
    <w:rsid w:val="00187D24"/>
    <w:rsid w:val="00193AE3"/>
    <w:rsid w:val="0019518F"/>
    <w:rsid w:val="001A521A"/>
    <w:rsid w:val="001A5A07"/>
    <w:rsid w:val="001A5BC8"/>
    <w:rsid w:val="001A77FF"/>
    <w:rsid w:val="001C5A92"/>
    <w:rsid w:val="001D2486"/>
    <w:rsid w:val="001D4E45"/>
    <w:rsid w:val="001D634C"/>
    <w:rsid w:val="002024D8"/>
    <w:rsid w:val="00205C15"/>
    <w:rsid w:val="00212501"/>
    <w:rsid w:val="00215280"/>
    <w:rsid w:val="0022226F"/>
    <w:rsid w:val="00225C49"/>
    <w:rsid w:val="002308F3"/>
    <w:rsid w:val="00230C88"/>
    <w:rsid w:val="00242874"/>
    <w:rsid w:val="0024588C"/>
    <w:rsid w:val="00251EDB"/>
    <w:rsid w:val="002544B0"/>
    <w:rsid w:val="00280CD0"/>
    <w:rsid w:val="002820AE"/>
    <w:rsid w:val="00283428"/>
    <w:rsid w:val="00290977"/>
    <w:rsid w:val="00292B65"/>
    <w:rsid w:val="00293749"/>
    <w:rsid w:val="00293E94"/>
    <w:rsid w:val="0029575C"/>
    <w:rsid w:val="002A3570"/>
    <w:rsid w:val="002A37B1"/>
    <w:rsid w:val="002A472D"/>
    <w:rsid w:val="002B3537"/>
    <w:rsid w:val="002C2BF4"/>
    <w:rsid w:val="002C73FF"/>
    <w:rsid w:val="002D1ED5"/>
    <w:rsid w:val="002D3A3D"/>
    <w:rsid w:val="002D5FBC"/>
    <w:rsid w:val="002D7349"/>
    <w:rsid w:val="002E3AB4"/>
    <w:rsid w:val="002E4B65"/>
    <w:rsid w:val="003053EB"/>
    <w:rsid w:val="003322F6"/>
    <w:rsid w:val="00343DE3"/>
    <w:rsid w:val="00351553"/>
    <w:rsid w:val="00351BDE"/>
    <w:rsid w:val="00353C20"/>
    <w:rsid w:val="00354891"/>
    <w:rsid w:val="0035703F"/>
    <w:rsid w:val="0035757D"/>
    <w:rsid w:val="0036124D"/>
    <w:rsid w:val="00370D71"/>
    <w:rsid w:val="00373C12"/>
    <w:rsid w:val="00391AFD"/>
    <w:rsid w:val="00392D47"/>
    <w:rsid w:val="003A7310"/>
    <w:rsid w:val="003A7EF0"/>
    <w:rsid w:val="003B0494"/>
    <w:rsid w:val="003C6182"/>
    <w:rsid w:val="003D7C77"/>
    <w:rsid w:val="00403224"/>
    <w:rsid w:val="00411BAD"/>
    <w:rsid w:val="0041392E"/>
    <w:rsid w:val="00414208"/>
    <w:rsid w:val="00416406"/>
    <w:rsid w:val="004250E4"/>
    <w:rsid w:val="00426CD4"/>
    <w:rsid w:val="00430D56"/>
    <w:rsid w:val="00432AA0"/>
    <w:rsid w:val="004377B7"/>
    <w:rsid w:val="00443EDC"/>
    <w:rsid w:val="00454427"/>
    <w:rsid w:val="00470A3C"/>
    <w:rsid w:val="004744B5"/>
    <w:rsid w:val="004763FB"/>
    <w:rsid w:val="00481B43"/>
    <w:rsid w:val="00491339"/>
    <w:rsid w:val="00492FD6"/>
    <w:rsid w:val="00495FE4"/>
    <w:rsid w:val="004A07D7"/>
    <w:rsid w:val="004A65A0"/>
    <w:rsid w:val="004A76BF"/>
    <w:rsid w:val="004B0944"/>
    <w:rsid w:val="004D06AD"/>
    <w:rsid w:val="004D16FC"/>
    <w:rsid w:val="004E22F9"/>
    <w:rsid w:val="004F2414"/>
    <w:rsid w:val="00501E18"/>
    <w:rsid w:val="005045F2"/>
    <w:rsid w:val="0051691C"/>
    <w:rsid w:val="00524741"/>
    <w:rsid w:val="00527891"/>
    <w:rsid w:val="005306A1"/>
    <w:rsid w:val="00531D7B"/>
    <w:rsid w:val="00541C29"/>
    <w:rsid w:val="00547229"/>
    <w:rsid w:val="00550E47"/>
    <w:rsid w:val="005519CA"/>
    <w:rsid w:val="005560AC"/>
    <w:rsid w:val="00573DEA"/>
    <w:rsid w:val="005915BC"/>
    <w:rsid w:val="00593B2C"/>
    <w:rsid w:val="0059427E"/>
    <w:rsid w:val="005A5CB1"/>
    <w:rsid w:val="005B6C0F"/>
    <w:rsid w:val="005C3B1B"/>
    <w:rsid w:val="005C6798"/>
    <w:rsid w:val="005C6B65"/>
    <w:rsid w:val="005D0051"/>
    <w:rsid w:val="005D148F"/>
    <w:rsid w:val="005D1CC0"/>
    <w:rsid w:val="005D261A"/>
    <w:rsid w:val="005E1666"/>
    <w:rsid w:val="005E29B7"/>
    <w:rsid w:val="005F1A3F"/>
    <w:rsid w:val="005F4D06"/>
    <w:rsid w:val="00604365"/>
    <w:rsid w:val="0060627B"/>
    <w:rsid w:val="0061155B"/>
    <w:rsid w:val="00620464"/>
    <w:rsid w:val="00620F93"/>
    <w:rsid w:val="0062461D"/>
    <w:rsid w:val="006305A1"/>
    <w:rsid w:val="0063426F"/>
    <w:rsid w:val="00635592"/>
    <w:rsid w:val="006434CD"/>
    <w:rsid w:val="0065211B"/>
    <w:rsid w:val="0067056F"/>
    <w:rsid w:val="00675400"/>
    <w:rsid w:val="00676B87"/>
    <w:rsid w:val="0068330C"/>
    <w:rsid w:val="006931F7"/>
    <w:rsid w:val="006A2BDB"/>
    <w:rsid w:val="006A6463"/>
    <w:rsid w:val="006A6A63"/>
    <w:rsid w:val="006B1F2E"/>
    <w:rsid w:val="006B4A5D"/>
    <w:rsid w:val="006B7099"/>
    <w:rsid w:val="006C199F"/>
    <w:rsid w:val="006D18AB"/>
    <w:rsid w:val="006E0F3A"/>
    <w:rsid w:val="006E4021"/>
    <w:rsid w:val="006F364A"/>
    <w:rsid w:val="006F67DB"/>
    <w:rsid w:val="00702523"/>
    <w:rsid w:val="00705675"/>
    <w:rsid w:val="00712FA9"/>
    <w:rsid w:val="007243F1"/>
    <w:rsid w:val="00724B97"/>
    <w:rsid w:val="00736C34"/>
    <w:rsid w:val="007434F1"/>
    <w:rsid w:val="00747C5B"/>
    <w:rsid w:val="00751F6D"/>
    <w:rsid w:val="00757384"/>
    <w:rsid w:val="0076098C"/>
    <w:rsid w:val="00762E48"/>
    <w:rsid w:val="007727C1"/>
    <w:rsid w:val="00773401"/>
    <w:rsid w:val="00781C5B"/>
    <w:rsid w:val="00784C0B"/>
    <w:rsid w:val="00785201"/>
    <w:rsid w:val="0079473D"/>
    <w:rsid w:val="007A22CE"/>
    <w:rsid w:val="007A3748"/>
    <w:rsid w:val="007A5562"/>
    <w:rsid w:val="007B69FB"/>
    <w:rsid w:val="007C12ED"/>
    <w:rsid w:val="007C3E38"/>
    <w:rsid w:val="007D55E5"/>
    <w:rsid w:val="007D5F09"/>
    <w:rsid w:val="007E5880"/>
    <w:rsid w:val="007E744E"/>
    <w:rsid w:val="007F303F"/>
    <w:rsid w:val="007F4487"/>
    <w:rsid w:val="007F587A"/>
    <w:rsid w:val="00805851"/>
    <w:rsid w:val="00810283"/>
    <w:rsid w:val="00812599"/>
    <w:rsid w:val="00816A3A"/>
    <w:rsid w:val="00825D21"/>
    <w:rsid w:val="00831E26"/>
    <w:rsid w:val="00833830"/>
    <w:rsid w:val="00850AB3"/>
    <w:rsid w:val="00862624"/>
    <w:rsid w:val="00870AAD"/>
    <w:rsid w:val="00872C1A"/>
    <w:rsid w:val="0088278C"/>
    <w:rsid w:val="00884A05"/>
    <w:rsid w:val="00885E12"/>
    <w:rsid w:val="0089393E"/>
    <w:rsid w:val="00894C8C"/>
    <w:rsid w:val="008A1682"/>
    <w:rsid w:val="008A2C7F"/>
    <w:rsid w:val="008A361F"/>
    <w:rsid w:val="008B5352"/>
    <w:rsid w:val="008B59CD"/>
    <w:rsid w:val="008B62C9"/>
    <w:rsid w:val="008B7CC2"/>
    <w:rsid w:val="008C1B94"/>
    <w:rsid w:val="008C2E07"/>
    <w:rsid w:val="008C2E23"/>
    <w:rsid w:val="008C31FB"/>
    <w:rsid w:val="008D62A4"/>
    <w:rsid w:val="008E0D12"/>
    <w:rsid w:val="008F6372"/>
    <w:rsid w:val="008F6578"/>
    <w:rsid w:val="00900A3A"/>
    <w:rsid w:val="00902CA1"/>
    <w:rsid w:val="009076DD"/>
    <w:rsid w:val="009254BF"/>
    <w:rsid w:val="00926199"/>
    <w:rsid w:val="00931204"/>
    <w:rsid w:val="0093128D"/>
    <w:rsid w:val="009376F8"/>
    <w:rsid w:val="00940D96"/>
    <w:rsid w:val="009417F3"/>
    <w:rsid w:val="0094242E"/>
    <w:rsid w:val="009433C8"/>
    <w:rsid w:val="00954ABB"/>
    <w:rsid w:val="00955030"/>
    <w:rsid w:val="0095536B"/>
    <w:rsid w:val="00957BDA"/>
    <w:rsid w:val="00963C13"/>
    <w:rsid w:val="00970D6E"/>
    <w:rsid w:val="00971813"/>
    <w:rsid w:val="009730D6"/>
    <w:rsid w:val="0097460A"/>
    <w:rsid w:val="009910C7"/>
    <w:rsid w:val="0099423C"/>
    <w:rsid w:val="00994628"/>
    <w:rsid w:val="00995B1B"/>
    <w:rsid w:val="009A1AC5"/>
    <w:rsid w:val="009A72C6"/>
    <w:rsid w:val="009B1D31"/>
    <w:rsid w:val="009B3184"/>
    <w:rsid w:val="009B4BCD"/>
    <w:rsid w:val="009B7717"/>
    <w:rsid w:val="009C08F2"/>
    <w:rsid w:val="009D0916"/>
    <w:rsid w:val="009D7CBC"/>
    <w:rsid w:val="009E146A"/>
    <w:rsid w:val="009E7341"/>
    <w:rsid w:val="009E7AD8"/>
    <w:rsid w:val="009F20E1"/>
    <w:rsid w:val="009F3A30"/>
    <w:rsid w:val="00A05EF2"/>
    <w:rsid w:val="00A10134"/>
    <w:rsid w:val="00A127A3"/>
    <w:rsid w:val="00A13A04"/>
    <w:rsid w:val="00A21E7E"/>
    <w:rsid w:val="00A23581"/>
    <w:rsid w:val="00A2675E"/>
    <w:rsid w:val="00A308BC"/>
    <w:rsid w:val="00A542DE"/>
    <w:rsid w:val="00A57078"/>
    <w:rsid w:val="00A61C0D"/>
    <w:rsid w:val="00A65B4F"/>
    <w:rsid w:val="00A7030F"/>
    <w:rsid w:val="00A7260F"/>
    <w:rsid w:val="00A7495D"/>
    <w:rsid w:val="00A75D9C"/>
    <w:rsid w:val="00A81AC9"/>
    <w:rsid w:val="00A81B50"/>
    <w:rsid w:val="00A86A07"/>
    <w:rsid w:val="00A97CC8"/>
    <w:rsid w:val="00AB0C52"/>
    <w:rsid w:val="00AB21D9"/>
    <w:rsid w:val="00AC270C"/>
    <w:rsid w:val="00AC2747"/>
    <w:rsid w:val="00AC790B"/>
    <w:rsid w:val="00AC7AE8"/>
    <w:rsid w:val="00AD588D"/>
    <w:rsid w:val="00AD7696"/>
    <w:rsid w:val="00AE3BFB"/>
    <w:rsid w:val="00AE7298"/>
    <w:rsid w:val="00AE7851"/>
    <w:rsid w:val="00AF28CC"/>
    <w:rsid w:val="00AF39C0"/>
    <w:rsid w:val="00AF5076"/>
    <w:rsid w:val="00AF7525"/>
    <w:rsid w:val="00B2364F"/>
    <w:rsid w:val="00B30CE8"/>
    <w:rsid w:val="00B35783"/>
    <w:rsid w:val="00B41801"/>
    <w:rsid w:val="00B41DA9"/>
    <w:rsid w:val="00B47553"/>
    <w:rsid w:val="00B66C61"/>
    <w:rsid w:val="00B765DB"/>
    <w:rsid w:val="00B7769B"/>
    <w:rsid w:val="00B776DF"/>
    <w:rsid w:val="00B90FB7"/>
    <w:rsid w:val="00B92AB9"/>
    <w:rsid w:val="00B9790E"/>
    <w:rsid w:val="00BA55EE"/>
    <w:rsid w:val="00BC325C"/>
    <w:rsid w:val="00BC7E22"/>
    <w:rsid w:val="00BD4D4E"/>
    <w:rsid w:val="00BE40B6"/>
    <w:rsid w:val="00BE605A"/>
    <w:rsid w:val="00BE7AFD"/>
    <w:rsid w:val="00C029A7"/>
    <w:rsid w:val="00C0568C"/>
    <w:rsid w:val="00C06EC8"/>
    <w:rsid w:val="00C211AA"/>
    <w:rsid w:val="00C22E44"/>
    <w:rsid w:val="00C25EC7"/>
    <w:rsid w:val="00C356A8"/>
    <w:rsid w:val="00C44E3A"/>
    <w:rsid w:val="00C6647A"/>
    <w:rsid w:val="00C66796"/>
    <w:rsid w:val="00C70547"/>
    <w:rsid w:val="00C82FE9"/>
    <w:rsid w:val="00CB1711"/>
    <w:rsid w:val="00CB3338"/>
    <w:rsid w:val="00CE13FF"/>
    <w:rsid w:val="00CE7088"/>
    <w:rsid w:val="00CF0939"/>
    <w:rsid w:val="00CF2708"/>
    <w:rsid w:val="00CF4C6B"/>
    <w:rsid w:val="00CF56A6"/>
    <w:rsid w:val="00CF57C8"/>
    <w:rsid w:val="00CF5955"/>
    <w:rsid w:val="00D0047F"/>
    <w:rsid w:val="00D04E8E"/>
    <w:rsid w:val="00D21003"/>
    <w:rsid w:val="00D215D0"/>
    <w:rsid w:val="00D23B40"/>
    <w:rsid w:val="00D35258"/>
    <w:rsid w:val="00D455D1"/>
    <w:rsid w:val="00D53A5E"/>
    <w:rsid w:val="00D62BD4"/>
    <w:rsid w:val="00D62E37"/>
    <w:rsid w:val="00D63192"/>
    <w:rsid w:val="00D66BF2"/>
    <w:rsid w:val="00D7012E"/>
    <w:rsid w:val="00D7139D"/>
    <w:rsid w:val="00D734C0"/>
    <w:rsid w:val="00D841B6"/>
    <w:rsid w:val="00D91C9A"/>
    <w:rsid w:val="00D93BDF"/>
    <w:rsid w:val="00D93F98"/>
    <w:rsid w:val="00DA10E6"/>
    <w:rsid w:val="00DB30A8"/>
    <w:rsid w:val="00DC04AC"/>
    <w:rsid w:val="00DC2B36"/>
    <w:rsid w:val="00DD7E61"/>
    <w:rsid w:val="00DE0BDE"/>
    <w:rsid w:val="00DE28DA"/>
    <w:rsid w:val="00DE4C0C"/>
    <w:rsid w:val="00E04993"/>
    <w:rsid w:val="00E31915"/>
    <w:rsid w:val="00E3776E"/>
    <w:rsid w:val="00E433FF"/>
    <w:rsid w:val="00E46221"/>
    <w:rsid w:val="00E47825"/>
    <w:rsid w:val="00E57E72"/>
    <w:rsid w:val="00E625EB"/>
    <w:rsid w:val="00E62FE4"/>
    <w:rsid w:val="00E808DF"/>
    <w:rsid w:val="00E814EB"/>
    <w:rsid w:val="00E94B2F"/>
    <w:rsid w:val="00E9639B"/>
    <w:rsid w:val="00E968DD"/>
    <w:rsid w:val="00EA2BC3"/>
    <w:rsid w:val="00EC2D97"/>
    <w:rsid w:val="00EC6654"/>
    <w:rsid w:val="00ED4430"/>
    <w:rsid w:val="00EE0581"/>
    <w:rsid w:val="00EE5AEF"/>
    <w:rsid w:val="00EF3DB1"/>
    <w:rsid w:val="00F02967"/>
    <w:rsid w:val="00F12767"/>
    <w:rsid w:val="00F33C6E"/>
    <w:rsid w:val="00F34AEE"/>
    <w:rsid w:val="00F43947"/>
    <w:rsid w:val="00F47108"/>
    <w:rsid w:val="00F52F90"/>
    <w:rsid w:val="00F5643C"/>
    <w:rsid w:val="00F6045A"/>
    <w:rsid w:val="00F61244"/>
    <w:rsid w:val="00F705EF"/>
    <w:rsid w:val="00F82BF9"/>
    <w:rsid w:val="00F901FE"/>
    <w:rsid w:val="00F9474A"/>
    <w:rsid w:val="00FA0B00"/>
    <w:rsid w:val="00FA2C36"/>
    <w:rsid w:val="00FA6CA6"/>
    <w:rsid w:val="00FB5D66"/>
    <w:rsid w:val="00FE5978"/>
    <w:rsid w:val="00FE7FA4"/>
    <w:rsid w:val="00FF00B6"/>
    <w:rsid w:val="00FF0225"/>
    <w:rsid w:val="00FF65F6"/>
    <w:rsid w:val="03423B3C"/>
    <w:rsid w:val="07A2612B"/>
    <w:rsid w:val="0824CF06"/>
    <w:rsid w:val="090E7A9A"/>
    <w:rsid w:val="0C32FBFA"/>
    <w:rsid w:val="0CCA36FA"/>
    <w:rsid w:val="0D3BDD25"/>
    <w:rsid w:val="11954FAC"/>
    <w:rsid w:val="1A4E9910"/>
    <w:rsid w:val="1C06F3EC"/>
    <w:rsid w:val="1EF5AB48"/>
    <w:rsid w:val="20E18D23"/>
    <w:rsid w:val="2304256D"/>
    <w:rsid w:val="2F27BE3D"/>
    <w:rsid w:val="30CCDF6D"/>
    <w:rsid w:val="30DBEBE4"/>
    <w:rsid w:val="319ECA6E"/>
    <w:rsid w:val="339086C2"/>
    <w:rsid w:val="3397B552"/>
    <w:rsid w:val="34EE85A5"/>
    <w:rsid w:val="36820A17"/>
    <w:rsid w:val="38D2D3AB"/>
    <w:rsid w:val="43DF7CCE"/>
    <w:rsid w:val="4CAAB1DA"/>
    <w:rsid w:val="4D0F5CEB"/>
    <w:rsid w:val="52904102"/>
    <w:rsid w:val="52C8F5C9"/>
    <w:rsid w:val="57662E12"/>
    <w:rsid w:val="61069F5B"/>
    <w:rsid w:val="618D8D1C"/>
    <w:rsid w:val="6DF0FCD3"/>
    <w:rsid w:val="72D45228"/>
    <w:rsid w:val="76C74FEA"/>
    <w:rsid w:val="7738C67C"/>
    <w:rsid w:val="7D5C209D"/>
    <w:rsid w:val="7E859529"/>
    <w:rsid w:val="7F9940D1"/>
    <w:rsid w:val="7FB6F86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09E8"/>
  <w15:docId w15:val="{EA088C73-1C8D-4332-B4B9-0E2C189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6A3A"/>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16A3A"/>
    <w:pPr>
      <w:tabs>
        <w:tab w:val="center" w:pos="4536"/>
        <w:tab w:val="right" w:pos="9072"/>
      </w:tabs>
    </w:pPr>
  </w:style>
  <w:style w:type="character" w:customStyle="1" w:styleId="VoettekstChar">
    <w:name w:val="Voettekst Char"/>
    <w:basedOn w:val="Standaardalinea-lettertype"/>
    <w:link w:val="Voettekst"/>
    <w:uiPriority w:val="99"/>
    <w:rsid w:val="00816A3A"/>
    <w:rPr>
      <w:rFonts w:ascii="Times New Roman" w:eastAsia="Times New Roman" w:hAnsi="Times New Roman" w:cs="Times New Roman"/>
      <w:sz w:val="20"/>
      <w:szCs w:val="20"/>
      <w:lang w:eastAsia="nl-NL"/>
    </w:rPr>
  </w:style>
  <w:style w:type="character" w:styleId="Paginanummer">
    <w:name w:val="page number"/>
    <w:basedOn w:val="Standaardalinea-lettertype"/>
    <w:rsid w:val="00816A3A"/>
  </w:style>
  <w:style w:type="paragraph" w:styleId="Koptekst">
    <w:name w:val="header"/>
    <w:basedOn w:val="Standaard"/>
    <w:link w:val="KoptekstChar"/>
    <w:uiPriority w:val="99"/>
    <w:rsid w:val="00816A3A"/>
    <w:pPr>
      <w:tabs>
        <w:tab w:val="center" w:pos="4153"/>
        <w:tab w:val="right" w:pos="8306"/>
      </w:tabs>
    </w:pPr>
  </w:style>
  <w:style w:type="character" w:customStyle="1" w:styleId="KoptekstChar">
    <w:name w:val="Koptekst Char"/>
    <w:basedOn w:val="Standaardalinea-lettertype"/>
    <w:link w:val="Koptekst"/>
    <w:uiPriority w:val="99"/>
    <w:rsid w:val="00816A3A"/>
    <w:rPr>
      <w:rFonts w:ascii="Times New Roman" w:eastAsia="Times New Roman" w:hAnsi="Times New Roman" w:cs="Times New Roman"/>
      <w:sz w:val="20"/>
      <w:szCs w:val="20"/>
      <w:lang w:eastAsia="nl-NL"/>
    </w:rPr>
  </w:style>
  <w:style w:type="character" w:styleId="Hyperlink">
    <w:name w:val="Hyperlink"/>
    <w:uiPriority w:val="99"/>
    <w:unhideWhenUsed/>
    <w:rsid w:val="00816A3A"/>
    <w:rPr>
      <w:color w:val="0000FF"/>
      <w:u w:val="single"/>
    </w:rPr>
  </w:style>
  <w:style w:type="character" w:styleId="Verwijzingopmerking">
    <w:name w:val="annotation reference"/>
    <w:rsid w:val="00816A3A"/>
    <w:rPr>
      <w:sz w:val="16"/>
      <w:szCs w:val="16"/>
    </w:rPr>
  </w:style>
  <w:style w:type="paragraph" w:styleId="Tekstopmerking">
    <w:name w:val="annotation text"/>
    <w:basedOn w:val="Standaard"/>
    <w:link w:val="TekstopmerkingChar"/>
    <w:rsid w:val="00816A3A"/>
  </w:style>
  <w:style w:type="character" w:customStyle="1" w:styleId="TekstopmerkingChar">
    <w:name w:val="Tekst opmerking Char"/>
    <w:basedOn w:val="Standaardalinea-lettertype"/>
    <w:link w:val="Tekstopmerking"/>
    <w:rsid w:val="00816A3A"/>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816A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16A3A"/>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16A3A"/>
    <w:rPr>
      <w:b/>
      <w:bCs/>
    </w:rPr>
  </w:style>
  <w:style w:type="character" w:customStyle="1" w:styleId="OnderwerpvanopmerkingChar">
    <w:name w:val="Onderwerp van opmerking Char"/>
    <w:basedOn w:val="TekstopmerkingChar"/>
    <w:link w:val="Onderwerpvanopmerking"/>
    <w:uiPriority w:val="99"/>
    <w:semiHidden/>
    <w:rsid w:val="00816A3A"/>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35703F"/>
    <w:pPr>
      <w:ind w:left="720"/>
      <w:contextualSpacing/>
    </w:pPr>
  </w:style>
  <w:style w:type="character" w:styleId="Onopgelostemelding">
    <w:name w:val="Unresolved Mention"/>
    <w:basedOn w:val="Standaardalinea-lettertype"/>
    <w:uiPriority w:val="99"/>
    <w:semiHidden/>
    <w:unhideWhenUsed/>
    <w:rsid w:val="00AE7298"/>
    <w:rPr>
      <w:color w:val="605E5C"/>
      <w:shd w:val="clear" w:color="auto" w:fill="E1DFDD"/>
    </w:rPr>
  </w:style>
  <w:style w:type="character" w:styleId="GevolgdeHyperlink">
    <w:name w:val="FollowedHyperlink"/>
    <w:basedOn w:val="Standaardalinea-lettertype"/>
    <w:uiPriority w:val="99"/>
    <w:semiHidden/>
    <w:unhideWhenUsed/>
    <w:rsid w:val="000A61BC"/>
    <w:rPr>
      <w:color w:val="954F72" w:themeColor="followedHyperlink"/>
      <w:u w:val="single"/>
    </w:rPr>
  </w:style>
  <w:style w:type="paragraph" w:styleId="Revisie">
    <w:name w:val="Revision"/>
    <w:hidden/>
    <w:uiPriority w:val="99"/>
    <w:semiHidden/>
    <w:rsid w:val="00524741"/>
    <w:pPr>
      <w:spacing w:after="0" w:line="240" w:lineRule="auto"/>
    </w:pPr>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79242">
      <w:bodyDiv w:val="1"/>
      <w:marLeft w:val="0"/>
      <w:marRight w:val="0"/>
      <w:marTop w:val="0"/>
      <w:marBottom w:val="0"/>
      <w:divBdr>
        <w:top w:val="none" w:sz="0" w:space="0" w:color="auto"/>
        <w:left w:val="none" w:sz="0" w:space="0" w:color="auto"/>
        <w:bottom w:val="none" w:sz="0" w:space="0" w:color="auto"/>
        <w:right w:val="none" w:sz="0" w:space="0" w:color="auto"/>
      </w:divBdr>
    </w:div>
    <w:div w:id="733165779">
      <w:bodyDiv w:val="1"/>
      <w:marLeft w:val="0"/>
      <w:marRight w:val="0"/>
      <w:marTop w:val="0"/>
      <w:marBottom w:val="0"/>
      <w:divBdr>
        <w:top w:val="none" w:sz="0" w:space="0" w:color="auto"/>
        <w:left w:val="none" w:sz="0" w:space="0" w:color="auto"/>
        <w:bottom w:val="none" w:sz="0" w:space="0" w:color="auto"/>
        <w:right w:val="none" w:sz="0" w:space="0" w:color="auto"/>
      </w:divBdr>
    </w:div>
    <w:div w:id="1040859469">
      <w:bodyDiv w:val="1"/>
      <w:marLeft w:val="0"/>
      <w:marRight w:val="0"/>
      <w:marTop w:val="0"/>
      <w:marBottom w:val="0"/>
      <w:divBdr>
        <w:top w:val="none" w:sz="0" w:space="0" w:color="auto"/>
        <w:left w:val="none" w:sz="0" w:space="0" w:color="auto"/>
        <w:bottom w:val="none" w:sz="0" w:space="0" w:color="auto"/>
        <w:right w:val="none" w:sz="0" w:space="0" w:color="auto"/>
      </w:divBdr>
    </w:div>
    <w:div w:id="15940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onnect.eu/en/sending-made-easy/invoice-porta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provincie-utrecht.nl/loket/inkopen-en-aanbested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koop@provincie-utrecht.nl"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cturen@provincie-utrecht.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21822\Desktop\SER_Opdrachtbrief%20enkelvoudige%20aanbesteding%20prest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42" ma:contentTypeDescription="Een nieuw document maken." ma:contentTypeScope="" ma:versionID="45f1d43000dde00e86e70faf5abb0370">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7e230ec2495a8e6f5f9f878609b0cb51"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element ref="ns6:lcf76f155ced4ddcb4097134ff3c332f" minOccurs="0"/>
                <xsd:element ref="ns6:MediaServiceDateTaken" minOccurs="0"/>
                <xsd:element ref="ns6:MediaServiceOCR"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lcf76f155ced4ddcb4097134ff3c332f" ma:index="55"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DateTaken" ma:index="56" nillable="true" ma:displayName="MediaServiceDateTaken" ma:hidden="true" ma:indexed="true" ma:internalName="MediaServiceDateTaken" ma:readOnly="true">
      <xsd:simpleType>
        <xsd:restriction base="dms:Text"/>
      </xsd:simpleType>
    </xsd:element>
    <xsd:element name="MediaServiceOCR" ma:index="57" nillable="true" ma:displayName="Extracted Text" ma:internalName="MediaServiceOCR" ma:readOnly="true">
      <xsd:simpleType>
        <xsd:restriction base="dms:Note">
          <xsd:maxLength value="255"/>
        </xsd:restriction>
      </xsd:simpleType>
    </xsd:element>
    <xsd:element name="MediaServiceGenerationTime" ma:index="58" nillable="true" ma:displayName="MediaServiceGenerationTime" ma:hidden="true" ma:internalName="MediaServiceGenerationTime" ma:readOnly="true">
      <xsd:simpleType>
        <xsd:restriction base="dms:Text"/>
      </xsd:simpleType>
    </xsd:element>
    <xsd:element name="MediaServiceEventHashCode" ma:index="5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11</Value>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2023-04-11T12:58:16+00:00</PUBegindatumdossier>
    <PUCorsaDocumentcode xmlns="3a2d4642-b1a9-4f9a-947d-aaac82c6ed7c" xsi:nil="true"/>
    <_dlc_DocId xmlns="6e5de6ab-6344-4590-bdfb-cd381d1301e0">UTSP-238969750-1250</_dlc_DocId>
    <_dlc_DocIdUrl xmlns="6e5de6ab-6344-4590-bdfb-cd381d1301e0">
      <Url>https://provincieutrecht.sharepoint.com/sites/smnwk-inkoopsamenwerkomgeving/_layouts/15/DocIdRedir.aspx?ID=UTSP-238969750-1250</Url>
      <Description>UTSP-238969750-1250</Description>
    </_dlc_DocIdUrl>
    <lcf76f155ced4ddcb4097134ff3c332f xmlns="2f9d3bea-d46d-4e43-bf25-8b181b50bdb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39E038-F794-4535-8AB5-39444367705E}">
  <ds:schemaRefs>
    <ds:schemaRef ds:uri="http://schemas.microsoft.com/sharepoint/v3/contenttype/forms"/>
  </ds:schemaRefs>
</ds:datastoreItem>
</file>

<file path=customXml/itemProps2.xml><?xml version="1.0" encoding="utf-8"?>
<ds:datastoreItem xmlns:ds="http://schemas.openxmlformats.org/officeDocument/2006/customXml" ds:itemID="{1C35FE15-E44D-4628-806C-72703532A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6DDA6-E821-499A-8F22-491E1EC45044}">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6e5de6ab-6344-4590-bdfb-cd381d1301e0"/>
    <ds:schemaRef ds:uri="2f9d3bea-d46d-4e43-bf25-8b181b50bdbf"/>
  </ds:schemaRefs>
</ds:datastoreItem>
</file>

<file path=customXml/itemProps4.xml><?xml version="1.0" encoding="utf-8"?>
<ds:datastoreItem xmlns:ds="http://schemas.openxmlformats.org/officeDocument/2006/customXml" ds:itemID="{DEA5EFBA-7E59-43FA-BAF1-AB88AA6BB1F0}">
  <ds:schemaRefs>
    <ds:schemaRef ds:uri="http://schemas.openxmlformats.org/officeDocument/2006/bibliography"/>
  </ds:schemaRefs>
</ds:datastoreItem>
</file>

<file path=customXml/itemProps5.xml><?xml version="1.0" encoding="utf-8"?>
<ds:datastoreItem xmlns:ds="http://schemas.openxmlformats.org/officeDocument/2006/customXml" ds:itemID="{FB9B84F4-C468-4656-9117-D213EACE0D7B}">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SER_Opdrachtbrief enkelvoudige aanbesteding presto</Template>
  <TotalTime>20</TotalTime>
  <Pages>5</Pages>
  <Words>2386</Words>
  <Characters>13126</Characters>
  <Application>Microsoft Office Word</Application>
  <DocSecurity>0</DocSecurity>
  <Lines>109</Lines>
  <Paragraphs>30</Paragraphs>
  <ScaleCrop>false</ScaleCrop>
  <Company>Provincie Utrecht</Company>
  <LinksUpToDate>false</LinksUpToDate>
  <CharactersWithSpaces>15482</CharactersWithSpaces>
  <SharedDoc>false</SharedDoc>
  <HLinks>
    <vt:vector size="24" baseType="variant">
      <vt:variant>
        <vt:i4>5898293</vt:i4>
      </vt:variant>
      <vt:variant>
        <vt:i4>9</vt:i4>
      </vt:variant>
      <vt:variant>
        <vt:i4>0</vt:i4>
      </vt:variant>
      <vt:variant>
        <vt:i4>5</vt:i4>
      </vt:variant>
      <vt:variant>
        <vt:lpwstr>mailto:inkoop@provincie-utrecht.nl</vt:lpwstr>
      </vt:variant>
      <vt:variant>
        <vt:lpwstr/>
      </vt:variant>
      <vt:variant>
        <vt:i4>2228301</vt:i4>
      </vt:variant>
      <vt:variant>
        <vt:i4>6</vt:i4>
      </vt:variant>
      <vt:variant>
        <vt:i4>0</vt:i4>
      </vt:variant>
      <vt:variant>
        <vt:i4>5</vt:i4>
      </vt:variant>
      <vt:variant>
        <vt:lpwstr>mailto:facturen@provincie-utrecht.nl</vt:lpwstr>
      </vt:variant>
      <vt:variant>
        <vt:lpwstr/>
      </vt:variant>
      <vt:variant>
        <vt:i4>7733373</vt:i4>
      </vt:variant>
      <vt:variant>
        <vt:i4>3</vt:i4>
      </vt:variant>
      <vt:variant>
        <vt:i4>0</vt:i4>
      </vt:variant>
      <vt:variant>
        <vt:i4>5</vt:i4>
      </vt:variant>
      <vt:variant>
        <vt:lpwstr>https://econnect.eu/en/sending-made-easy/invoice-portal</vt:lpwstr>
      </vt:variant>
      <vt:variant>
        <vt:lpwstr/>
      </vt:variant>
      <vt:variant>
        <vt:i4>655385</vt:i4>
      </vt:variant>
      <vt:variant>
        <vt:i4>0</vt:i4>
      </vt:variant>
      <vt:variant>
        <vt:i4>0</vt:i4>
      </vt:variant>
      <vt:variant>
        <vt:i4>5</vt:i4>
      </vt:variant>
      <vt:variant>
        <vt:lpwstr>https://www.provincie-utrecht.nl/loket/inkopen-en-aanbesteden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Koelewijn-Poort, Tahitha</dc:creator>
  <cp:keywords/>
  <cp:lastModifiedBy>Vries, Max de</cp:lastModifiedBy>
  <cp:revision>27</cp:revision>
  <cp:lastPrinted>2019-02-15T10:16:00Z</cp:lastPrinted>
  <dcterms:created xsi:type="dcterms:W3CDTF">2025-06-05T12:44:00Z</dcterms:created>
  <dcterms:modified xsi:type="dcterms:W3CDTF">2025-06-18T14:51:00Z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1358424467</vt:i4>
  </property>
  <property fmtid="{D5CDD505-2E9C-101B-9397-08002B2CF9AE}" pid="3" name="_NewReviewCycle">
    <vt:lpwstr/>
  </property>
  <property fmtid="{D5CDD505-2E9C-101B-9397-08002B2CF9AE}" pid="4" name="_EmailSubject">
    <vt:lpwstr>Definitieve versie vernieuwd sjabloon overeenkomst</vt:lpwstr>
  </property>
  <property fmtid="{D5CDD505-2E9C-101B-9397-08002B2CF9AE}" pid="5" name="_AuthorEmail">
    <vt:lpwstr>rick.van.wilgen@provincie-utrecht.nl</vt:lpwstr>
  </property>
  <property fmtid="{D5CDD505-2E9C-101B-9397-08002B2CF9AE}" pid="6" name="_AuthorEmailDisplayName">
    <vt:lpwstr>Wilgen, Rick van</vt:lpwstr>
  </property>
  <property fmtid="{D5CDD505-2E9C-101B-9397-08002B2CF9AE}" pid="7" name="_PreviousAdHocReviewCycleID">
    <vt:i4>128789234</vt:i4>
  </property>
  <property fmtid="{D5CDD505-2E9C-101B-9397-08002B2CF9AE}" pid="8" name="ContentTypeId">
    <vt:lpwstr>0x0101003E9A2B830A3CB44DBCE3112387D3A1360085002B03D97E1D4985442E037D24F1C8</vt:lpwstr>
  </property>
  <property fmtid="{D5CDD505-2E9C-101B-9397-08002B2CF9AE}" pid="9" name="k7957b5f8f444a679b34b5b5923d672a">
    <vt:lpwstr>Lopend|dbd4ffdd-42b7-499f-b515-be6b43c64e3b</vt:lpwstr>
  </property>
  <property fmtid="{D5CDD505-2E9C-101B-9397-08002B2CF9AE}" pid="10" name="PUWaardering">
    <vt:lpwstr>5;#Vernietigen|90b47d01-38c6-4bfb-b527-d49e498a64bf</vt:lpwstr>
  </property>
  <property fmtid="{D5CDD505-2E9C-101B-9397-08002B2CF9AE}" pid="11" name="PUBewaartermijn">
    <vt:lpwstr>3;#1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88f0da26-450a-42a6-94d2-3e663410dd67</vt:lpwstr>
  </property>
  <property fmtid="{D5CDD505-2E9C-101B-9397-08002B2CF9AE}" pid="17" name="PUProceseigenaar">
    <vt:lpwstr>7;#TL BDV-IJS, Teamleider Inkoop, juridische zaken en subsidies|6d5f48b5-6163-4758-bde9-f4abd201a57d</vt:lpwstr>
  </property>
  <property fmtid="{D5CDD505-2E9C-101B-9397-08002B2CF9AE}" pid="18" name="PUEindverantwoordelijkeProceseigenaar">
    <vt:lpwstr>9;#BDV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2;#Inkoop|f634ae1c-74c7-4860-b755-4fc0e27d307a</vt:lpwstr>
  </property>
  <property fmtid="{D5CDD505-2E9C-101B-9397-08002B2CF9AE}" pid="21" name="_ReviewingToolsShownOnce">
    <vt:lpwstr/>
  </property>
  <property fmtid="{D5CDD505-2E9C-101B-9397-08002B2CF9AE}" pid="22" name="PUDossierResultaat">
    <vt:lpwstr/>
  </property>
  <property fmtid="{D5CDD505-2E9C-101B-9397-08002B2CF9AE}" pid="23" name="jac39c03a7c14cb08e70c160a38b370d">
    <vt:lpwstr/>
  </property>
  <property fmtid="{D5CDD505-2E9C-101B-9397-08002B2CF9AE}" pid="24" name="PUDossierStatus">
    <vt:lpwstr>11;#Lopend|dbd4ffdd-42b7-499f-b515-be6b43c64e3b</vt:lpwstr>
  </property>
  <property fmtid="{D5CDD505-2E9C-101B-9397-08002B2CF9AE}" pid="25" name="PUDocumentTrefwoorden">
    <vt:lpwstr/>
  </property>
  <property fmtid="{D5CDD505-2E9C-101B-9397-08002B2CF9AE}" pid="26" name="MediaServiceImageTags">
    <vt:lpwstr/>
  </property>
</Properties>
</file>