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35A64" w14:textId="06C5DE1D" w:rsidR="00F91A8A" w:rsidRPr="00F446DD" w:rsidRDefault="00F43776" w:rsidP="00F446DD">
      <w:pPr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 xml:space="preserve">Bijlage </w:t>
      </w:r>
      <w:r w:rsidR="0082048C">
        <w:rPr>
          <w:rFonts w:cstheme="minorHAnsi"/>
          <w:b/>
          <w:bCs/>
          <w:sz w:val="32"/>
          <w:szCs w:val="32"/>
        </w:rPr>
        <w:t>8</w:t>
      </w:r>
      <w:r>
        <w:rPr>
          <w:rFonts w:cstheme="minorHAnsi"/>
          <w:b/>
          <w:bCs/>
          <w:sz w:val="32"/>
          <w:szCs w:val="32"/>
        </w:rPr>
        <w:t xml:space="preserve"> - </w:t>
      </w:r>
      <w:r w:rsidR="00F446DD" w:rsidRPr="00F446DD">
        <w:rPr>
          <w:rFonts w:cstheme="minorHAnsi"/>
          <w:b/>
          <w:bCs/>
          <w:sz w:val="32"/>
          <w:szCs w:val="32"/>
        </w:rPr>
        <w:t>Verklaring van geen-Russische betrokkenheid</w:t>
      </w:r>
      <w:r w:rsidR="00976A13">
        <w:rPr>
          <w:rFonts w:cstheme="minorHAnsi"/>
          <w:b/>
          <w:bCs/>
          <w:sz w:val="32"/>
          <w:szCs w:val="32"/>
        </w:rPr>
        <w:t>;</w:t>
      </w:r>
      <w:r w:rsidR="005A393E">
        <w:rPr>
          <w:rFonts w:cstheme="minorHAnsi"/>
          <w:b/>
          <w:bCs/>
          <w:sz w:val="32"/>
          <w:szCs w:val="32"/>
        </w:rPr>
        <w:t xml:space="preserve"> </w:t>
      </w:r>
      <w:r w:rsidR="00976A13">
        <w:rPr>
          <w:rFonts w:cstheme="minorHAnsi"/>
          <w:b/>
          <w:bCs/>
          <w:sz w:val="32"/>
          <w:szCs w:val="32"/>
        </w:rPr>
        <w:t>D</w:t>
      </w:r>
      <w:r w:rsidR="005A393E">
        <w:rPr>
          <w:rFonts w:cstheme="minorHAnsi"/>
          <w:b/>
          <w:bCs/>
          <w:sz w:val="32"/>
          <w:szCs w:val="32"/>
        </w:rPr>
        <w:t xml:space="preserve">oor Inschrijver af te geven bij </w:t>
      </w:r>
      <w:r w:rsidR="00AE5195">
        <w:rPr>
          <w:rFonts w:cstheme="minorHAnsi"/>
          <w:b/>
          <w:bCs/>
          <w:sz w:val="32"/>
          <w:szCs w:val="32"/>
        </w:rPr>
        <w:t xml:space="preserve">de </w:t>
      </w:r>
      <w:r w:rsidR="005A393E">
        <w:rPr>
          <w:rFonts w:cstheme="minorHAnsi"/>
          <w:b/>
          <w:bCs/>
          <w:sz w:val="32"/>
          <w:szCs w:val="32"/>
        </w:rPr>
        <w:t>Europese aanbesteding</w:t>
      </w:r>
      <w:r w:rsidR="00AE5195">
        <w:rPr>
          <w:rFonts w:cstheme="minorHAnsi"/>
          <w:b/>
          <w:bCs/>
          <w:sz w:val="32"/>
          <w:szCs w:val="32"/>
        </w:rPr>
        <w:t xml:space="preserve"> </w:t>
      </w:r>
      <w:r w:rsidR="0016436D">
        <w:rPr>
          <w:rFonts w:cstheme="minorHAnsi"/>
          <w:b/>
          <w:bCs/>
          <w:sz w:val="32"/>
          <w:szCs w:val="32"/>
        </w:rPr>
        <w:t>aangaande</w:t>
      </w:r>
      <w:r w:rsidR="00AE5195">
        <w:rPr>
          <w:rFonts w:cstheme="minorHAnsi"/>
          <w:b/>
          <w:bCs/>
          <w:sz w:val="32"/>
          <w:szCs w:val="32"/>
        </w:rPr>
        <w:t xml:space="preserve"> </w:t>
      </w:r>
      <w:r w:rsidR="00244701">
        <w:rPr>
          <w:rFonts w:cstheme="minorHAnsi"/>
          <w:b/>
          <w:bCs/>
          <w:sz w:val="32"/>
          <w:szCs w:val="32"/>
        </w:rPr>
        <w:t xml:space="preserve">Labelregistratie Volkshuisvestingsfonds </w:t>
      </w:r>
    </w:p>
    <w:p w14:paraId="3D7F9608" w14:textId="77777777" w:rsidR="00F446DD" w:rsidRPr="00F446DD" w:rsidRDefault="00F446DD" w:rsidP="00F446DD">
      <w:pPr>
        <w:rPr>
          <w:rFonts w:cstheme="minorHAnsi"/>
          <w:sz w:val="24"/>
          <w:szCs w:val="24"/>
        </w:rPr>
      </w:pPr>
    </w:p>
    <w:p w14:paraId="62AB735E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>Hierbij verklaar</w:t>
      </w:r>
      <w:r w:rsidR="005A393E">
        <w:rPr>
          <w:rFonts w:asciiTheme="minorHAnsi" w:hAnsiTheme="minorHAnsi" w:cstheme="minorHAnsi"/>
          <w:color w:val="343434"/>
        </w:rPr>
        <w:t>t ondergetekende</w:t>
      </w:r>
      <w:r w:rsidRPr="00F309FC">
        <w:rPr>
          <w:rFonts w:asciiTheme="minorHAnsi" w:hAnsiTheme="minorHAnsi" w:cstheme="minorHAnsi"/>
          <w:color w:val="343434"/>
        </w:rPr>
        <w:t xml:space="preserve"> naar eer en geweten dat er geen sprake is van Russische betrokkenheid bij de uitvoering van </w:t>
      </w:r>
      <w:r w:rsidR="00B3112B">
        <w:rPr>
          <w:rFonts w:asciiTheme="minorHAnsi" w:hAnsiTheme="minorHAnsi" w:cstheme="minorHAnsi"/>
          <w:color w:val="343434"/>
        </w:rPr>
        <w:t xml:space="preserve">onderhavige </w:t>
      </w:r>
      <w:r w:rsidR="0016436D">
        <w:rPr>
          <w:rFonts w:asciiTheme="minorHAnsi" w:hAnsiTheme="minorHAnsi" w:cstheme="minorHAnsi"/>
          <w:color w:val="343434"/>
        </w:rPr>
        <w:t>Opdracht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AE5195">
        <w:rPr>
          <w:rFonts w:asciiTheme="minorHAnsi" w:hAnsiTheme="minorHAnsi" w:cstheme="minorHAnsi"/>
          <w:color w:val="343434"/>
        </w:rPr>
        <w:t xml:space="preserve">(die </w:t>
      </w:r>
      <w:r w:rsidRPr="00F309FC">
        <w:rPr>
          <w:rFonts w:asciiTheme="minorHAnsi" w:hAnsiTheme="minorHAnsi" w:cstheme="minorHAnsi"/>
          <w:color w:val="343434"/>
        </w:rPr>
        <w:t>de drempels van artikel 5 duodecies van EU Verordening (EU) 833/2014 van 31 juli 2014</w:t>
      </w:r>
      <w:r w:rsidR="00396DD0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betreffende de beperkende maatregelen naar aanleiding van de acties van Rusland die de situatie in Oekraïne destabiliseren, zoals gewijzigd bij Verordening 2022/578 van 8 april 2022</w:t>
      </w:r>
      <w:r w:rsidR="00AE5195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overschrijdt</w:t>
      </w:r>
      <w:r w:rsidR="0016436D">
        <w:rPr>
          <w:rFonts w:asciiTheme="minorHAnsi" w:hAnsiTheme="minorHAnsi" w:cstheme="minorHAnsi"/>
          <w:color w:val="343434"/>
        </w:rPr>
        <w:t>)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6675BB68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4DA371F4" w14:textId="77777777" w:rsidR="00F446DD" w:rsidRPr="00F309FC" w:rsidRDefault="004B58CA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>
        <w:rPr>
          <w:rFonts w:asciiTheme="minorHAnsi" w:hAnsiTheme="minorHAnsi" w:cstheme="minorHAnsi"/>
          <w:color w:val="343434"/>
        </w:rPr>
        <w:t>Ondertekende</w:t>
      </w:r>
      <w:r w:rsidR="00F446DD" w:rsidRPr="00F309FC">
        <w:rPr>
          <w:rFonts w:asciiTheme="minorHAnsi" w:hAnsiTheme="minorHAnsi" w:cstheme="minorHAnsi"/>
          <w:color w:val="343434"/>
        </w:rPr>
        <w:t xml:space="preserve"> verklaar</w:t>
      </w:r>
      <w:r>
        <w:rPr>
          <w:rFonts w:asciiTheme="minorHAnsi" w:hAnsiTheme="minorHAnsi" w:cstheme="minorHAnsi"/>
          <w:color w:val="343434"/>
        </w:rPr>
        <w:t>t</w:t>
      </w:r>
      <w:r w:rsidR="00F446DD" w:rsidRPr="00F309FC">
        <w:rPr>
          <w:rFonts w:asciiTheme="minorHAnsi" w:hAnsiTheme="minorHAnsi" w:cstheme="minorHAnsi"/>
          <w:color w:val="343434"/>
        </w:rPr>
        <w:t xml:space="preserve"> in het bijzonder dat:</w:t>
      </w:r>
    </w:p>
    <w:p w14:paraId="12576A12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a) </w:t>
      </w:r>
      <w:r w:rsidR="00C62929">
        <w:rPr>
          <w:rFonts w:asciiTheme="minorHAnsi" w:hAnsiTheme="minorHAnsi" w:cstheme="minorHAnsi"/>
          <w:color w:val="343434"/>
        </w:rPr>
        <w:t>de organisatie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976A13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976A13" w:rsidRPr="00F309FC">
        <w:rPr>
          <w:rFonts w:asciiTheme="minorHAnsi" w:hAnsiTheme="minorHAnsi" w:cstheme="minorHAnsi"/>
          <w:color w:val="343434"/>
        </w:rPr>
        <w:t xml:space="preserve"> de </w:t>
      </w:r>
      <w:r w:rsidR="00976A13">
        <w:rPr>
          <w:rFonts w:asciiTheme="minorHAnsi" w:hAnsiTheme="minorHAnsi" w:cstheme="minorHAnsi"/>
          <w:color w:val="343434"/>
        </w:rPr>
        <w:t>onderdelen</w:t>
      </w:r>
      <w:r w:rsidR="00976A13" w:rsidRPr="00F309FC">
        <w:rPr>
          <w:rFonts w:asciiTheme="minorHAnsi" w:hAnsiTheme="minorHAnsi" w:cstheme="minorHAnsi"/>
          <w:color w:val="343434"/>
        </w:rPr>
        <w:t xml:space="preserve"> van </w:t>
      </w:r>
      <w:r w:rsidR="00976A13">
        <w:rPr>
          <w:rFonts w:asciiTheme="minorHAnsi" w:hAnsiTheme="minorHAnsi" w:cstheme="minorHAnsi"/>
          <w:color w:val="343434"/>
        </w:rPr>
        <w:t>een eventueel betrokken</w:t>
      </w:r>
      <w:r w:rsidR="00976A13" w:rsidRPr="00F309FC">
        <w:rPr>
          <w:rFonts w:asciiTheme="minorHAnsi" w:hAnsiTheme="minorHAnsi" w:cstheme="minorHAnsi"/>
          <w:color w:val="343434"/>
        </w:rPr>
        <w:t xml:space="preserve"> consortium)</w:t>
      </w:r>
      <w:r w:rsidR="00976A13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4B58CA">
        <w:rPr>
          <w:rFonts w:asciiTheme="minorHAnsi" w:hAnsiTheme="minorHAnsi" w:cstheme="minorHAnsi"/>
          <w:color w:val="343434"/>
        </w:rPr>
        <w:t xml:space="preserve">door ondergetekende 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4B58CA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>een</w:t>
      </w:r>
      <w:r w:rsidRPr="00F309FC">
        <w:rPr>
          <w:rFonts w:asciiTheme="minorHAnsi" w:hAnsiTheme="minorHAnsi" w:cstheme="minorHAnsi"/>
          <w:color w:val="343434"/>
        </w:rPr>
        <w:t xml:space="preserve"> (rechts)perso</w:t>
      </w:r>
      <w:r w:rsidR="00CF7BE8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>n)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CF7BE8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die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geen </w:t>
      </w:r>
      <w:r w:rsidRPr="0051511D">
        <w:rPr>
          <w:rFonts w:asciiTheme="minorHAnsi" w:hAnsiTheme="minorHAnsi" w:cstheme="minorHAnsi"/>
          <w:color w:val="343434"/>
          <w:u w:val="single"/>
        </w:rPr>
        <w:t>Russische nationaliteit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heeft </w:t>
      </w:r>
      <w:r w:rsidRPr="00F309FC">
        <w:rPr>
          <w:rFonts w:asciiTheme="minorHAnsi" w:hAnsiTheme="minorHAnsi" w:cstheme="minorHAnsi"/>
          <w:color w:val="343434"/>
        </w:rPr>
        <w:t>en</w:t>
      </w:r>
      <w:r w:rsidR="00CF7BE8">
        <w:rPr>
          <w:rFonts w:asciiTheme="minorHAnsi" w:hAnsiTheme="minorHAnsi" w:cstheme="minorHAnsi"/>
          <w:color w:val="343434"/>
        </w:rPr>
        <w:t>/of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niet in </w:t>
      </w:r>
      <w:r w:rsidR="00CF7BE8" w:rsidRPr="0051511D">
        <w:rPr>
          <w:rFonts w:asciiTheme="minorHAnsi" w:hAnsiTheme="minorHAnsi" w:cstheme="minorHAnsi"/>
          <w:color w:val="343434"/>
          <w:u w:val="single"/>
        </w:rPr>
        <w:t xml:space="preserve">Rusland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gevestigd </w:t>
      </w:r>
      <w:r w:rsidR="00CF7BE8">
        <w:rPr>
          <w:rFonts w:asciiTheme="minorHAnsi" w:hAnsiTheme="minorHAnsi" w:cstheme="minorHAnsi"/>
          <w:color w:val="343434"/>
          <w:u w:val="single"/>
        </w:rPr>
        <w:t>is</w:t>
      </w:r>
      <w:r w:rsidR="00420759">
        <w:rPr>
          <w:rFonts w:asciiTheme="minorHAnsi" w:hAnsiTheme="minorHAnsi" w:cstheme="minorHAnsi"/>
          <w:color w:val="343434"/>
        </w:rPr>
        <w:t>;</w:t>
      </w:r>
    </w:p>
    <w:p w14:paraId="3E8CF281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40402105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b)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="00420759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420759" w:rsidRPr="00F309FC">
        <w:rPr>
          <w:rFonts w:asciiTheme="minorHAnsi" w:hAnsiTheme="minorHAnsi" w:cstheme="minorHAnsi"/>
          <w:color w:val="343434"/>
        </w:rPr>
        <w:t xml:space="preserve"> de </w:t>
      </w:r>
      <w:r w:rsidR="00420759">
        <w:rPr>
          <w:rFonts w:asciiTheme="minorHAnsi" w:hAnsiTheme="minorHAnsi" w:cstheme="minorHAnsi"/>
          <w:color w:val="343434"/>
        </w:rPr>
        <w:t>onderdelen</w:t>
      </w:r>
      <w:r w:rsidR="00420759" w:rsidRPr="00F309FC">
        <w:rPr>
          <w:rFonts w:asciiTheme="minorHAnsi" w:hAnsiTheme="minorHAnsi" w:cstheme="minorHAnsi"/>
          <w:color w:val="343434"/>
        </w:rPr>
        <w:t xml:space="preserve"> van </w:t>
      </w:r>
      <w:r w:rsidR="00420759">
        <w:rPr>
          <w:rFonts w:asciiTheme="minorHAnsi" w:hAnsiTheme="minorHAnsi" w:cstheme="minorHAnsi"/>
          <w:color w:val="343434"/>
        </w:rPr>
        <w:t>een eventueel betrokken</w:t>
      </w:r>
      <w:r w:rsidR="00420759" w:rsidRPr="00F309FC">
        <w:rPr>
          <w:rFonts w:asciiTheme="minorHAnsi" w:hAnsiTheme="minorHAnsi" w:cstheme="minorHAnsi"/>
          <w:color w:val="343434"/>
        </w:rPr>
        <w:t xml:space="preserve"> consortium)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C62929">
        <w:rPr>
          <w:rFonts w:asciiTheme="minorHAnsi" w:hAnsiTheme="minorHAnsi" w:cstheme="minorHAnsi"/>
          <w:color w:val="343434"/>
        </w:rPr>
        <w:t xml:space="preserve">door </w:t>
      </w:r>
      <w:r w:rsidR="004B58CA">
        <w:rPr>
          <w:rFonts w:asciiTheme="minorHAnsi" w:hAnsiTheme="minorHAnsi" w:cstheme="minorHAnsi"/>
          <w:color w:val="343434"/>
        </w:rPr>
        <w:t xml:space="preserve">ondergetekende </w:t>
      </w:r>
      <w:r w:rsidR="00C62929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C62929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 xml:space="preserve">een </w:t>
      </w:r>
      <w:r w:rsidR="00C62929">
        <w:rPr>
          <w:rFonts w:asciiTheme="minorHAnsi" w:hAnsiTheme="minorHAnsi" w:cstheme="minorHAnsi"/>
          <w:color w:val="343434"/>
        </w:rPr>
        <w:t>(</w:t>
      </w:r>
      <w:r w:rsidRPr="00F309FC">
        <w:rPr>
          <w:rFonts w:asciiTheme="minorHAnsi" w:hAnsiTheme="minorHAnsi" w:cstheme="minorHAnsi"/>
          <w:color w:val="343434"/>
        </w:rPr>
        <w:t>recht</w:t>
      </w:r>
      <w:r w:rsidR="00C62929">
        <w:rPr>
          <w:rFonts w:asciiTheme="minorHAnsi" w:hAnsiTheme="minorHAnsi" w:cstheme="minorHAnsi"/>
          <w:color w:val="343434"/>
        </w:rPr>
        <w:t>s)</w:t>
      </w:r>
      <w:r w:rsidRPr="00F309FC">
        <w:rPr>
          <w:rFonts w:asciiTheme="minorHAnsi" w:hAnsiTheme="minorHAnsi" w:cstheme="minorHAnsi"/>
          <w:color w:val="343434"/>
        </w:rPr>
        <w:t>perso</w:t>
      </w:r>
      <w:r w:rsidR="003747B2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3747B2">
        <w:rPr>
          <w:rFonts w:asciiTheme="minorHAnsi" w:hAnsiTheme="minorHAnsi" w:cstheme="minorHAnsi"/>
          <w:color w:val="343434"/>
        </w:rPr>
        <w:t>is</w:t>
      </w:r>
      <w:r w:rsidR="0051511D">
        <w:rPr>
          <w:rFonts w:asciiTheme="minorHAnsi" w:hAnsiTheme="minorHAnsi" w:cstheme="minorHAnsi"/>
          <w:color w:val="343434"/>
        </w:rPr>
        <w:t>,</w:t>
      </w:r>
      <w:r w:rsidR="00420759" w:rsidRPr="00F309FC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die</w:t>
      </w:r>
      <w:r w:rsidR="0051511D">
        <w:rPr>
          <w:rFonts w:asciiTheme="minorHAnsi" w:hAnsiTheme="minorHAnsi" w:cstheme="minorHAnsi"/>
          <w:color w:val="343434"/>
        </w:rPr>
        <w:t xml:space="preserve"> </w:t>
      </w:r>
      <w:r w:rsidR="0051511D" w:rsidRPr="0051511D">
        <w:rPr>
          <w:rFonts w:asciiTheme="minorHAnsi" w:hAnsiTheme="minorHAnsi" w:cstheme="minorHAnsi"/>
          <w:color w:val="343434"/>
          <w:u w:val="single"/>
        </w:rPr>
        <w:t>niet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voor meer dan 50% eigendom </w:t>
      </w:r>
      <w:r w:rsidR="0040782B">
        <w:rPr>
          <w:rFonts w:asciiTheme="minorHAnsi" w:hAnsiTheme="minorHAnsi" w:cstheme="minorHAnsi"/>
          <w:color w:val="343434"/>
          <w:u w:val="single"/>
        </w:rPr>
        <w:t>is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van een </w:t>
      </w:r>
      <w:r w:rsidR="00CF7BE8" w:rsidRPr="00CF7BE8">
        <w:rPr>
          <w:rFonts w:asciiTheme="minorHAnsi" w:hAnsiTheme="minorHAnsi" w:cstheme="minorHAnsi"/>
          <w:color w:val="343434"/>
          <w:u w:val="single"/>
        </w:rPr>
        <w:t>(rechts)persoon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zoals onder a) genoemd; </w:t>
      </w:r>
    </w:p>
    <w:p w14:paraId="773F94B4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5D38C010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c)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>en/of</w:t>
      </w:r>
      <w:r w:rsidRPr="00F309FC">
        <w:rPr>
          <w:rFonts w:asciiTheme="minorHAnsi" w:hAnsiTheme="minorHAnsi" w:cstheme="minorHAnsi"/>
          <w:color w:val="343434"/>
        </w:rPr>
        <w:t xml:space="preserve">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een (rechts)persoon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AB7BF2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die </w:t>
      </w:r>
      <w:r w:rsidR="003747B2">
        <w:rPr>
          <w:rFonts w:asciiTheme="minorHAnsi" w:hAnsiTheme="minorHAnsi" w:cstheme="minorHAnsi"/>
          <w:color w:val="343434"/>
          <w:u w:val="single"/>
        </w:rPr>
        <w:t xml:space="preserve">niet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handelt in belang </w:t>
      </w:r>
      <w:r w:rsidR="004D41FC">
        <w:rPr>
          <w:rFonts w:asciiTheme="minorHAnsi" w:hAnsiTheme="minorHAnsi" w:cstheme="minorHAnsi"/>
          <w:color w:val="343434"/>
          <w:u w:val="single"/>
        </w:rPr>
        <w:t>en/</w:t>
      </w:r>
      <w:r w:rsidRPr="0051511D">
        <w:rPr>
          <w:rFonts w:asciiTheme="minorHAnsi" w:hAnsiTheme="minorHAnsi" w:cstheme="minorHAnsi"/>
          <w:color w:val="343434"/>
          <w:u w:val="single"/>
        </w:rPr>
        <w:t>of op aanwijzing van een partij</w:t>
      </w:r>
      <w:r w:rsidRPr="00F309FC">
        <w:rPr>
          <w:rFonts w:asciiTheme="minorHAnsi" w:hAnsiTheme="minorHAnsi" w:cstheme="minorHAnsi"/>
          <w:color w:val="343434"/>
        </w:rPr>
        <w:t>, zoals bedoeld onder a) en b);</w:t>
      </w:r>
    </w:p>
    <w:p w14:paraId="652D1D9F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0ED6479D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d) er </w:t>
      </w:r>
      <w:r w:rsidR="00722857" w:rsidRPr="00F309FC">
        <w:rPr>
          <w:rFonts w:asciiTheme="minorHAnsi" w:hAnsiTheme="minorHAnsi" w:cstheme="minorHAnsi"/>
          <w:color w:val="343434"/>
        </w:rPr>
        <w:t xml:space="preserve">door de </w:t>
      </w:r>
      <w:r w:rsidR="00722857">
        <w:rPr>
          <w:rFonts w:asciiTheme="minorHAnsi" w:hAnsiTheme="minorHAnsi" w:cstheme="minorHAnsi"/>
          <w:color w:val="343434"/>
        </w:rPr>
        <w:t xml:space="preserve">organisatie </w:t>
      </w:r>
      <w:r w:rsidR="00722857"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722857">
        <w:rPr>
          <w:rFonts w:asciiTheme="minorHAnsi" w:hAnsiTheme="minorHAnsi" w:cstheme="minorHAnsi"/>
          <w:color w:val="343434"/>
        </w:rPr>
        <w:t>ondergetekende</w:t>
      </w:r>
      <w:r w:rsidR="00722857"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="00722857"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="00722857">
        <w:rPr>
          <w:rFonts w:asciiTheme="minorHAnsi" w:hAnsiTheme="minorHAnsi" w:cstheme="minorHAnsi"/>
          <w:color w:val="343434"/>
        </w:rPr>
        <w:t xml:space="preserve"> </w:t>
      </w:r>
      <w:r w:rsidR="0051511D">
        <w:rPr>
          <w:rFonts w:asciiTheme="minorHAnsi" w:hAnsiTheme="minorHAnsi" w:cstheme="minorHAnsi"/>
          <w:color w:val="343434"/>
        </w:rPr>
        <w:t xml:space="preserve">voor de uitvoering van deze overeenkomst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geen onderaannemers, leveranciers of ondernemingen die een aandeel hebben van meer dan 10% van de contractwaarde </w:t>
      </w:r>
      <w:r w:rsidR="00722857" w:rsidRPr="007502F2">
        <w:rPr>
          <w:rFonts w:asciiTheme="minorHAnsi" w:hAnsiTheme="minorHAnsi" w:cstheme="minorHAnsi"/>
          <w:color w:val="343434"/>
          <w:u w:val="single"/>
        </w:rPr>
        <w:t xml:space="preserve">worden ingeroepen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waarbij </w:t>
      </w:r>
      <w:r w:rsidR="00420759" w:rsidRPr="007502F2">
        <w:rPr>
          <w:rFonts w:asciiTheme="minorHAnsi" w:hAnsiTheme="minorHAnsi" w:cstheme="minorHAnsi"/>
          <w:color w:val="343434"/>
          <w:u w:val="single"/>
        </w:rPr>
        <w:t xml:space="preserve">zich </w:t>
      </w:r>
      <w:r w:rsidRPr="007502F2">
        <w:rPr>
          <w:rFonts w:asciiTheme="minorHAnsi" w:hAnsiTheme="minorHAnsi" w:cstheme="minorHAnsi"/>
          <w:color w:val="343434"/>
          <w:u w:val="single"/>
        </w:rPr>
        <w:t>een situatie als onder a) t/m c) voordoet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4D860642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29AB02F8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Aldus naar waarheid ondertekend op  d.d. …………………………… (datum), te </w:t>
      </w:r>
    </w:p>
    <w:p w14:paraId="209DBAA3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5E0DD12F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……………….…………………………. (plaats),</w:t>
      </w:r>
    </w:p>
    <w:p w14:paraId="531EED56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6483E058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32428396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door ………………………………………………………… (naam tekenbevoegde functionaris)</w:t>
      </w:r>
    </w:p>
    <w:p w14:paraId="3CBECF62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7F26BDC9" w14:textId="77777777" w:rsidR="00F309FC" w:rsidRDefault="00F864B5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in de functie van …………………………………………………….. </w:t>
      </w:r>
    </w:p>
    <w:p w14:paraId="0C4BCA66" w14:textId="77777777" w:rsid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52A060A1" w14:textId="77777777" w:rsidR="00F864B5" w:rsidRP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bij </w:t>
      </w:r>
      <w:r w:rsidR="00F864B5" w:rsidRPr="00F309FC">
        <w:rPr>
          <w:rFonts w:ascii="Calibri" w:hAnsi="Calibri"/>
          <w:sz w:val="24"/>
          <w:szCs w:val="24"/>
        </w:rPr>
        <w:t>……………………………………………</w:t>
      </w:r>
      <w:r>
        <w:rPr>
          <w:rFonts w:ascii="Calibri" w:hAnsi="Calibri"/>
          <w:sz w:val="24"/>
          <w:szCs w:val="24"/>
        </w:rPr>
        <w:t>(</w:t>
      </w:r>
      <w:r w:rsidR="00F864B5" w:rsidRPr="00F309FC">
        <w:rPr>
          <w:rFonts w:ascii="Calibri" w:hAnsi="Calibri"/>
          <w:sz w:val="24"/>
          <w:szCs w:val="24"/>
        </w:rPr>
        <w:t>organisatie/bedrijf)</w:t>
      </w:r>
      <w:r w:rsidR="00C3093A">
        <w:rPr>
          <w:rFonts w:ascii="Calibri" w:hAnsi="Calibri"/>
          <w:sz w:val="24"/>
          <w:szCs w:val="24"/>
        </w:rPr>
        <w:t>,</w:t>
      </w:r>
      <w:r w:rsidR="00F864B5" w:rsidRPr="00F309FC">
        <w:rPr>
          <w:rFonts w:ascii="Calibri" w:hAnsi="Calibri"/>
          <w:sz w:val="24"/>
          <w:szCs w:val="24"/>
        </w:rPr>
        <w:t xml:space="preserve"> </w:t>
      </w:r>
    </w:p>
    <w:p w14:paraId="6DA7D574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5AB4C298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639A1A02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29E4A1EF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4325142F" w14:textId="77777777" w:rsidR="00F864B5" w:rsidRPr="00F309FC" w:rsidRDefault="00F864B5" w:rsidP="00C3093A">
      <w:pPr>
        <w:tabs>
          <w:tab w:val="left" w:pos="284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………………………………………………………………….. (handtekening)</w:t>
      </w:r>
    </w:p>
    <w:p w14:paraId="0084180F" w14:textId="77777777" w:rsidR="00F446DD" w:rsidRPr="00F446DD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sectPr w:rsidR="00F446DD" w:rsidRPr="00F446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81134" w14:textId="77777777" w:rsidR="002E0B0F" w:rsidRDefault="002E0B0F" w:rsidP="00F91A8A">
      <w:pPr>
        <w:spacing w:line="240" w:lineRule="auto"/>
      </w:pPr>
      <w:r>
        <w:separator/>
      </w:r>
    </w:p>
  </w:endnote>
  <w:endnote w:type="continuationSeparator" w:id="0">
    <w:p w14:paraId="0A0207EA" w14:textId="77777777" w:rsidR="002E0B0F" w:rsidRDefault="002E0B0F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B22CB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4B1E1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C5DD6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48144" w14:textId="77777777" w:rsidR="002E0B0F" w:rsidRDefault="002E0B0F" w:rsidP="00F91A8A">
      <w:pPr>
        <w:spacing w:line="240" w:lineRule="auto"/>
      </w:pPr>
      <w:r>
        <w:separator/>
      </w:r>
    </w:p>
  </w:footnote>
  <w:footnote w:type="continuationSeparator" w:id="0">
    <w:p w14:paraId="392BC734" w14:textId="77777777" w:rsidR="002E0B0F" w:rsidRDefault="002E0B0F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B4FAA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B8BF7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6F546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909"/>
    <w:rsid w:val="000E089A"/>
    <w:rsid w:val="000E27D1"/>
    <w:rsid w:val="0016436D"/>
    <w:rsid w:val="00183BFF"/>
    <w:rsid w:val="00186254"/>
    <w:rsid w:val="002143A2"/>
    <w:rsid w:val="00244701"/>
    <w:rsid w:val="002E0B0F"/>
    <w:rsid w:val="003747B2"/>
    <w:rsid w:val="00396DD0"/>
    <w:rsid w:val="00404F25"/>
    <w:rsid w:val="0040782B"/>
    <w:rsid w:val="00420759"/>
    <w:rsid w:val="004B58CA"/>
    <w:rsid w:val="004D0177"/>
    <w:rsid w:val="004D41FC"/>
    <w:rsid w:val="0051511D"/>
    <w:rsid w:val="005355A5"/>
    <w:rsid w:val="00545576"/>
    <w:rsid w:val="005A393E"/>
    <w:rsid w:val="0063599E"/>
    <w:rsid w:val="00722449"/>
    <w:rsid w:val="00722857"/>
    <w:rsid w:val="00747D8B"/>
    <w:rsid w:val="007502F2"/>
    <w:rsid w:val="00770D69"/>
    <w:rsid w:val="007D034A"/>
    <w:rsid w:val="0082048C"/>
    <w:rsid w:val="00831394"/>
    <w:rsid w:val="00890258"/>
    <w:rsid w:val="0093471B"/>
    <w:rsid w:val="00967BB0"/>
    <w:rsid w:val="00976A13"/>
    <w:rsid w:val="009E3F13"/>
    <w:rsid w:val="00A84BB4"/>
    <w:rsid w:val="00A9425F"/>
    <w:rsid w:val="00AB7BF2"/>
    <w:rsid w:val="00AE5195"/>
    <w:rsid w:val="00B3112B"/>
    <w:rsid w:val="00B85FA1"/>
    <w:rsid w:val="00BA1B56"/>
    <w:rsid w:val="00C11A89"/>
    <w:rsid w:val="00C3093A"/>
    <w:rsid w:val="00C4694D"/>
    <w:rsid w:val="00C62929"/>
    <w:rsid w:val="00CF7BE8"/>
    <w:rsid w:val="00EA4909"/>
    <w:rsid w:val="00EB3EBD"/>
    <w:rsid w:val="00F309FC"/>
    <w:rsid w:val="00F43776"/>
    <w:rsid w:val="00F446DD"/>
    <w:rsid w:val="00F864B5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18B15"/>
  <w15:chartTrackingRefBased/>
  <w15:docId w15:val="{09492947-ABB3-41E1-A21B-4D00E5B98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6254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Normaalweb">
    <w:name w:val="Normal (Web)"/>
    <w:basedOn w:val="Standaard"/>
    <w:uiPriority w:val="99"/>
    <w:unhideWhenUsed/>
    <w:rsid w:val="00F44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471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471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471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47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47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62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OAN02\Documents\Wandelbos\Bijlage%208%20Verklaring%20van%20geen-Russische%20betrokkenheid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F644C38BEB344C98E2A94A572A7809" ma:contentTypeVersion="16" ma:contentTypeDescription="Een nieuw document maken." ma:contentTypeScope="" ma:versionID="f9b0148d6f5626199e159afb4b9b7bd7">
  <xsd:schema xmlns:xsd="http://www.w3.org/2001/XMLSchema" xmlns:xs="http://www.w3.org/2001/XMLSchema" xmlns:p="http://schemas.microsoft.com/office/2006/metadata/properties" xmlns:ns2="a0cf0202-a5c5-484a-8f56-a5c31f00845a" xmlns:ns4="3455656b-0f67-48be-a062-90bbe7a7ad78" xmlns:ns5="46a375ff-72c7-4b65-aa84-1739c209c11f" targetNamespace="http://schemas.microsoft.com/office/2006/metadata/properties" ma:root="true" ma:fieldsID="2718fee008e9fbdceefe500e4a0912b0" ns2:_="" ns4:_="" ns5:_="">
    <xsd:import namespace="a0cf0202-a5c5-484a-8f56-a5c31f00845a"/>
    <xsd:import namespace="3455656b-0f67-48be-a062-90bbe7a7ad78"/>
    <xsd:import namespace="46a375ff-72c7-4b65-aa84-1739c209c11f"/>
    <xsd:element name="properties">
      <xsd:complexType>
        <xsd:sequence>
          <xsd:element name="documentManagement">
            <xsd:complexType>
              <xsd:all>
                <xsd:element ref="ns2:d6a0f0c0c0124d58878f9601e6ca6271" minOccurs="0"/>
                <xsd:element ref="ns4:TaxCatchAll" minOccurs="0"/>
                <xsd:element ref="ns2:SharedWithUsers" minOccurs="0"/>
                <xsd:element ref="ns2:SharedWithDetails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MediaServiceDateTaken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lcf76f155ced4ddcb4097134ff3c332f" minOccurs="0"/>
                <xsd:element ref="ns5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d6a0f0c0c0124d58878f9601e6ca6271" ma:index="8" ma:taxonomy="true" ma:internalName="d6a0f0c0c0124d58878f9601e6ca6271" ma:taxonomyFieldName="Afdelingnaam" ma:displayName="Afdelings Code" ma:default="1;#PPI|5380aa0e-a8ab-4a3d-bf73-9d74f369ec86" ma:fieldId="{d6a0f0c0-c012-4d58-878f-9601e6ca6271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55656b-0f67-48be-a062-90bbe7a7ad7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d104c921-d46d-4305-96fc-b8f95b383316}" ma:internalName="TaxCatchAll" ma:showField="CatchAllData" ma:web="3455656b-0f67-48be-a062-90bbe7a7ad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a375ff-72c7-4b65-aa84-1739c209c1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0cf0202-a5c5-484a-8f56-a5c31f00845a">
      <UserInfo>
        <DisplayName/>
        <AccountId xsi:nil="true"/>
        <AccountType/>
      </UserInfo>
    </SharedWithUsers>
    <TaxCatchAll xmlns="3455656b-0f67-48be-a062-90bbe7a7ad78">
      <Value>1</Value>
    </TaxCatchAll>
    <lcf76f155ced4ddcb4097134ff3c332f xmlns="46a375ff-72c7-4b65-aa84-1739c209c11f">
      <Terms xmlns="http://schemas.microsoft.com/office/infopath/2007/PartnerControls"/>
    </lcf76f155ced4ddcb4097134ff3c332f>
    <d6a0f0c0c0124d58878f9601e6ca6271 xmlns="a0cf0202-a5c5-484a-8f56-a5c31f0084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PPI</TermName>
          <TermId xmlns="http://schemas.microsoft.com/office/infopath/2007/PartnerControls">5380aa0e-a8ab-4a3d-bf73-9d74f369ec86</TermId>
        </TermInfo>
      </Terms>
    </d6a0f0c0c0124d58878f9601e6ca6271>
  </documentManagement>
</p:properties>
</file>

<file path=customXml/itemProps1.xml><?xml version="1.0" encoding="utf-8"?>
<ds:datastoreItem xmlns:ds="http://schemas.openxmlformats.org/officeDocument/2006/customXml" ds:itemID="{CCEC9907-E3B9-4AA5-AED4-2411D10A12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0A260A-0A80-469B-B686-1E7DEDF096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cf0202-a5c5-484a-8f56-a5c31f00845a"/>
    <ds:schemaRef ds:uri="3455656b-0f67-48be-a062-90bbe7a7ad78"/>
    <ds:schemaRef ds:uri="46a375ff-72c7-4b65-aa84-1739c209c1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4ED81E-F895-40C1-9953-27684623CB59}">
  <ds:schemaRefs>
    <ds:schemaRef ds:uri="http://schemas.microsoft.com/office/2006/metadata/properties"/>
    <ds:schemaRef ds:uri="http://schemas.microsoft.com/office/infopath/2007/PartnerControls"/>
    <ds:schemaRef ds:uri="a0cf0202-a5c5-484a-8f56-a5c31f00845a"/>
    <ds:schemaRef ds:uri="3455656b-0f67-48be-a062-90bbe7a7ad78"/>
    <ds:schemaRef ds:uri="46a375ff-72c7-4b65-aa84-1739c209c11f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Bijlage 8 Verklaring van geen-Russische betrokkenheid</Template>
  <TotalTime>1</TotalTime>
  <Pages>1</Pages>
  <Words>319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Kooman, Anouk</dc:creator>
  <cp:keywords/>
  <dc:description/>
  <cp:lastModifiedBy>Kooman, Anouk</cp:lastModifiedBy>
  <cp:revision>2</cp:revision>
  <dcterms:created xsi:type="dcterms:W3CDTF">2025-05-13T11:31:00Z</dcterms:created>
  <dcterms:modified xsi:type="dcterms:W3CDTF">2025-06-10T15:13:00Z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0x0101004CF644C38BEB344C98E2A94A572A7809</vt:lpwstr>
  </property>
  <property fmtid="{D5CDD505-2E9C-101B-9397-08002B2CF9AE}" pid="3" name="Afdeling">
    <vt:lpwstr>2;#JUR|c13dae60-aece-4cd4-a722-d80de7d0f43c</vt:lpwstr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a0df825399604963aac3cebdc647a116">
    <vt:lpwstr>JUR|c13dae60-aece-4cd4-a722-d80de7d0f43c</vt:lpwstr>
  </property>
  <property fmtid="{D5CDD505-2E9C-101B-9397-08002B2CF9AE}" pid="11" name="xd_Signature">
    <vt:bool>false</vt:bool>
  </property>
  <property fmtid="{D5CDD505-2E9C-101B-9397-08002B2CF9AE}" pid="12" name="Order">
    <vt:r8>19844500</vt:r8>
  </property>
  <property fmtid="{D5CDD505-2E9C-101B-9397-08002B2CF9AE}" pid="13" name="h2344027f68a4e9eb4a04d2b019ff848">
    <vt:lpwstr>JUR|c13dae60-aece-4cd4-a722-d80de7d0f43c</vt:lpwstr>
  </property>
  <property fmtid="{D5CDD505-2E9C-101B-9397-08002B2CF9AE}" pid="14" name="Afdelingnaam">
    <vt:lpwstr>1;#PPI|5380aa0e-a8ab-4a3d-bf73-9d74f369ec86</vt:lpwstr>
  </property>
</Properties>
</file>