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56" w:rsidRPr="007A4056" w:rsidRDefault="007A4056" w:rsidP="005E082D">
      <w:pPr>
        <w:pStyle w:val="Geenafstand"/>
        <w:rPr>
          <w:b/>
          <w:sz w:val="28"/>
          <w:szCs w:val="28"/>
        </w:rPr>
      </w:pPr>
      <w:r w:rsidRPr="007A4056">
        <w:rPr>
          <w:b/>
          <w:sz w:val="28"/>
          <w:szCs w:val="28"/>
        </w:rPr>
        <w:t>Bijlage 3</w:t>
      </w:r>
    </w:p>
    <w:p w:rsidR="00520871" w:rsidRDefault="00C1417C" w:rsidP="005E082D">
      <w:pPr>
        <w:pStyle w:val="Geenafstand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Contactpersonen lijst</w:t>
      </w:r>
    </w:p>
    <w:p w:rsidR="00520871" w:rsidRDefault="00520871" w:rsidP="005E082D">
      <w:pPr>
        <w:pStyle w:val="Geenafstand"/>
        <w:rPr>
          <w:b/>
          <w:sz w:val="28"/>
          <w:szCs w:val="28"/>
          <w:u w:val="single"/>
        </w:rPr>
      </w:pPr>
      <w:bookmarkStart w:id="0" w:name="_GoBack"/>
      <w:bookmarkEnd w:id="0"/>
    </w:p>
    <w:p w:rsidR="005E082D" w:rsidRPr="00C1417C" w:rsidRDefault="0022324E" w:rsidP="005E082D">
      <w:pPr>
        <w:pStyle w:val="Geenafstand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Gemeente Utrecht-Havendienst</w:t>
      </w:r>
      <w:r w:rsidR="009E01D3" w:rsidRPr="00C1417C">
        <w:rPr>
          <w:b/>
          <w:sz w:val="24"/>
          <w:szCs w:val="24"/>
          <w:u w:val="single"/>
        </w:rPr>
        <w:t xml:space="preserve"> </w:t>
      </w:r>
    </w:p>
    <w:p w:rsidR="009E01D3" w:rsidRDefault="009E01D3" w:rsidP="009E01D3"/>
    <w:p w:rsidR="009E01D3" w:rsidRDefault="009E01D3" w:rsidP="009E01D3">
      <w:pPr>
        <w:rPr>
          <w:b/>
          <w:bCs/>
        </w:rPr>
      </w:pPr>
    </w:p>
    <w:p w:rsidR="009E01D3" w:rsidRPr="004D1239" w:rsidRDefault="009E01D3" w:rsidP="009E01D3">
      <w:pPr>
        <w:rPr>
          <w:rFonts w:ascii="Verdana" w:hAnsi="Verdana"/>
          <w:b/>
          <w:sz w:val="20"/>
          <w:szCs w:val="20"/>
        </w:rPr>
      </w:pPr>
      <w:r w:rsidRPr="004D1239">
        <w:rPr>
          <w:rFonts w:ascii="Verdana" w:hAnsi="Verdana"/>
          <w:b/>
          <w:sz w:val="20"/>
          <w:szCs w:val="20"/>
        </w:rPr>
        <w:t>Contactgegeve</w:t>
      </w:r>
      <w:r w:rsidR="00B67865">
        <w:rPr>
          <w:rFonts w:ascii="Verdana" w:hAnsi="Verdana"/>
          <w:b/>
          <w:sz w:val="20"/>
          <w:szCs w:val="20"/>
        </w:rPr>
        <w:t>ns Gemeente Utrecht (GU</w:t>
      </w:r>
      <w:r w:rsidR="00531F06">
        <w:rPr>
          <w:rFonts w:ascii="Verdana" w:hAnsi="Verdana"/>
          <w:b/>
          <w:sz w:val="20"/>
          <w:szCs w:val="20"/>
        </w:rPr>
        <w:t xml:space="preserve"> </w:t>
      </w:r>
      <w:r w:rsidR="00B67865">
        <w:rPr>
          <w:rFonts w:ascii="Verdana" w:hAnsi="Verdana"/>
          <w:b/>
          <w:sz w:val="20"/>
          <w:szCs w:val="20"/>
        </w:rPr>
        <w:t>)</w:t>
      </w:r>
      <w:r w:rsidRPr="004D1239">
        <w:rPr>
          <w:rFonts w:ascii="Verdana" w:hAnsi="Verdana"/>
          <w:b/>
          <w:sz w:val="20"/>
          <w:szCs w:val="20"/>
        </w:rPr>
        <w:t>:</w:t>
      </w:r>
    </w:p>
    <w:tbl>
      <w:tblPr>
        <w:tblStyle w:val="Tabelraster"/>
        <w:tblW w:w="10314" w:type="dxa"/>
        <w:tblLayout w:type="fixed"/>
        <w:tblLook w:val="04A0" w:firstRow="1" w:lastRow="0" w:firstColumn="1" w:lastColumn="0" w:noHBand="0" w:noVBand="1"/>
      </w:tblPr>
      <w:tblGrid>
        <w:gridCol w:w="1617"/>
        <w:gridCol w:w="2662"/>
        <w:gridCol w:w="2066"/>
        <w:gridCol w:w="1560"/>
        <w:gridCol w:w="2409"/>
      </w:tblGrid>
      <w:tr w:rsidR="004228CC" w:rsidRPr="00B231AB" w:rsidTr="004F4D89">
        <w:trPr>
          <w:trHeight w:val="240"/>
        </w:trPr>
        <w:tc>
          <w:tcPr>
            <w:tcW w:w="1617" w:type="dxa"/>
            <w:shd w:val="clear" w:color="auto" w:fill="F2DBDB" w:themeFill="accent2" w:themeFillTint="33"/>
            <w:hideMark/>
          </w:tcPr>
          <w:p w:rsidR="004228CC" w:rsidRPr="00B231AB" w:rsidRDefault="004228CC" w:rsidP="000E07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2662" w:type="dxa"/>
            <w:shd w:val="clear" w:color="auto" w:fill="F2DBDB" w:themeFill="accent2" w:themeFillTint="33"/>
            <w:hideMark/>
          </w:tcPr>
          <w:p w:rsidR="004228CC" w:rsidRPr="00B231AB" w:rsidRDefault="004228CC" w:rsidP="000E07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2066" w:type="dxa"/>
            <w:shd w:val="clear" w:color="auto" w:fill="F2DBDB" w:themeFill="accent2" w:themeFillTint="33"/>
          </w:tcPr>
          <w:p w:rsidR="004228CC" w:rsidRPr="00B231AB" w:rsidRDefault="004228CC" w:rsidP="000E07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Rol</w:t>
            </w:r>
          </w:p>
        </w:tc>
        <w:tc>
          <w:tcPr>
            <w:tcW w:w="1560" w:type="dxa"/>
            <w:shd w:val="clear" w:color="auto" w:fill="F2DBDB" w:themeFill="accent2" w:themeFillTint="33"/>
            <w:hideMark/>
          </w:tcPr>
          <w:p w:rsidR="004228CC" w:rsidRPr="00B231AB" w:rsidRDefault="004228CC" w:rsidP="000E07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</w:t>
            </w:r>
          </w:p>
        </w:tc>
        <w:tc>
          <w:tcPr>
            <w:tcW w:w="2409" w:type="dxa"/>
            <w:shd w:val="clear" w:color="auto" w:fill="F2DBDB" w:themeFill="accent2" w:themeFillTint="33"/>
            <w:hideMark/>
          </w:tcPr>
          <w:p w:rsidR="004228CC" w:rsidRPr="00B231AB" w:rsidRDefault="004228CC" w:rsidP="000E07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</w:t>
            </w:r>
          </w:p>
        </w:tc>
      </w:tr>
      <w:tr w:rsidR="004228CC" w:rsidRPr="00B231AB" w:rsidTr="004F4D89">
        <w:trPr>
          <w:trHeight w:val="287"/>
        </w:trPr>
        <w:tc>
          <w:tcPr>
            <w:tcW w:w="1617" w:type="dxa"/>
          </w:tcPr>
          <w:p w:rsidR="004228CC" w:rsidRPr="004228CC" w:rsidRDefault="004228CC" w:rsidP="00811DF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228C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Menno van der Vlist</w:t>
            </w:r>
          </w:p>
        </w:tc>
        <w:tc>
          <w:tcPr>
            <w:tcW w:w="2662" w:type="dxa"/>
          </w:tcPr>
          <w:p w:rsidR="004228CC" w:rsidRPr="00AA73BC" w:rsidRDefault="004228CC" w:rsidP="00811DF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Teamleider Installaties</w:t>
            </w:r>
          </w:p>
        </w:tc>
        <w:tc>
          <w:tcPr>
            <w:tcW w:w="2066" w:type="dxa"/>
          </w:tcPr>
          <w:p w:rsidR="004228CC" w:rsidRPr="00AA73BC" w:rsidRDefault="004228CC" w:rsidP="00811DF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Contracthouder</w:t>
            </w:r>
          </w:p>
        </w:tc>
        <w:tc>
          <w:tcPr>
            <w:tcW w:w="1560" w:type="dxa"/>
          </w:tcPr>
          <w:p w:rsidR="004228CC" w:rsidRPr="00AA73BC" w:rsidRDefault="004228CC" w:rsidP="00811DF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06-14383670</w:t>
            </w:r>
          </w:p>
        </w:tc>
        <w:tc>
          <w:tcPr>
            <w:tcW w:w="2409" w:type="dxa"/>
          </w:tcPr>
          <w:p w:rsidR="004228CC" w:rsidRDefault="007A4056" w:rsidP="00AA73B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hyperlink r:id="rId7" w:history="1">
              <w:r w:rsidR="004228CC" w:rsidRPr="00AA73BC">
                <w:rPr>
                  <w:rFonts w:ascii="Arial" w:hAnsi="Arial" w:cs="Arial"/>
                  <w:bCs/>
                  <w:color w:val="000000"/>
                  <w:sz w:val="18"/>
                  <w:szCs w:val="18"/>
                </w:rPr>
                <w:t>m.van.der.vlist@utrecht.n</w:t>
              </w:r>
            </w:hyperlink>
            <w:r w:rsidR="004F4D8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l</w:t>
            </w:r>
          </w:p>
          <w:p w:rsidR="00AA73BC" w:rsidRPr="00AA73BC" w:rsidRDefault="00AA73BC" w:rsidP="00AA73B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4228CC" w:rsidRPr="00B231AB" w:rsidTr="004F4D89">
        <w:trPr>
          <w:trHeight w:val="272"/>
        </w:trPr>
        <w:tc>
          <w:tcPr>
            <w:tcW w:w="1617" w:type="dxa"/>
          </w:tcPr>
          <w:p w:rsidR="004228CC" w:rsidRPr="004228CC" w:rsidRDefault="004228CC" w:rsidP="00811DF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228C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Anand Moenesar</w:t>
            </w:r>
          </w:p>
        </w:tc>
        <w:tc>
          <w:tcPr>
            <w:tcW w:w="2662" w:type="dxa"/>
          </w:tcPr>
          <w:p w:rsidR="004228CC" w:rsidRPr="00AA73BC" w:rsidRDefault="004228CC" w:rsidP="00811DF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Installatie beheerder</w:t>
            </w:r>
          </w:p>
          <w:p w:rsidR="004228CC" w:rsidRPr="00AA73BC" w:rsidRDefault="004228CC" w:rsidP="00811DF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(Bruggen, Fonteinen en E-M-W installatie)</w:t>
            </w:r>
          </w:p>
        </w:tc>
        <w:tc>
          <w:tcPr>
            <w:tcW w:w="2066" w:type="dxa"/>
          </w:tcPr>
          <w:p w:rsidR="004228CC" w:rsidRPr="00AA73BC" w:rsidRDefault="004228CC" w:rsidP="00811DF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Contractbeheerder</w:t>
            </w:r>
          </w:p>
        </w:tc>
        <w:tc>
          <w:tcPr>
            <w:tcW w:w="1560" w:type="dxa"/>
          </w:tcPr>
          <w:p w:rsidR="004228CC" w:rsidRPr="00AA73BC" w:rsidRDefault="004228CC" w:rsidP="00811DF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06-14979285</w:t>
            </w:r>
          </w:p>
        </w:tc>
        <w:tc>
          <w:tcPr>
            <w:tcW w:w="2409" w:type="dxa"/>
          </w:tcPr>
          <w:p w:rsidR="004228CC" w:rsidRPr="00AA73BC" w:rsidRDefault="007A4056" w:rsidP="00811DF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hyperlink r:id="rId8" w:history="1">
              <w:r w:rsidR="004228CC" w:rsidRPr="00AA73BC">
                <w:rPr>
                  <w:rFonts w:ascii="Arial" w:hAnsi="Arial" w:cs="Arial"/>
                  <w:bCs/>
                  <w:color w:val="000000"/>
                  <w:sz w:val="18"/>
                  <w:szCs w:val="18"/>
                </w:rPr>
                <w:t>a.moenesar@utrecht.nl</w:t>
              </w:r>
            </w:hyperlink>
          </w:p>
        </w:tc>
      </w:tr>
      <w:tr w:rsidR="004228CC" w:rsidTr="004F4D89">
        <w:trPr>
          <w:trHeight w:val="74"/>
        </w:trPr>
        <w:tc>
          <w:tcPr>
            <w:tcW w:w="1617" w:type="dxa"/>
          </w:tcPr>
          <w:p w:rsidR="004228CC" w:rsidRPr="004228CC" w:rsidRDefault="004228CC" w:rsidP="00811DF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228C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Erik Legemaat</w:t>
            </w:r>
          </w:p>
        </w:tc>
        <w:tc>
          <w:tcPr>
            <w:tcW w:w="2662" w:type="dxa"/>
          </w:tcPr>
          <w:p w:rsidR="004228CC" w:rsidRPr="00AA73BC" w:rsidRDefault="004228CC" w:rsidP="002877C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Installatie beheerder </w:t>
            </w:r>
          </w:p>
          <w:p w:rsidR="004228CC" w:rsidRPr="00AA73BC" w:rsidRDefault="004228CC" w:rsidP="002877C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(OVL)</w:t>
            </w:r>
          </w:p>
        </w:tc>
        <w:tc>
          <w:tcPr>
            <w:tcW w:w="2066" w:type="dxa"/>
          </w:tcPr>
          <w:p w:rsidR="004228CC" w:rsidRPr="00AA73BC" w:rsidRDefault="004228CC" w:rsidP="002877C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Contractbeheerder</w:t>
            </w:r>
          </w:p>
        </w:tc>
        <w:tc>
          <w:tcPr>
            <w:tcW w:w="1560" w:type="dxa"/>
          </w:tcPr>
          <w:p w:rsidR="004228CC" w:rsidRPr="00AA73BC" w:rsidRDefault="004228CC" w:rsidP="002877C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06-13905513</w:t>
            </w:r>
          </w:p>
        </w:tc>
        <w:tc>
          <w:tcPr>
            <w:tcW w:w="2409" w:type="dxa"/>
          </w:tcPr>
          <w:p w:rsidR="004228CC" w:rsidRPr="00AA73BC" w:rsidRDefault="007A4056" w:rsidP="0014012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hyperlink r:id="rId9" w:history="1">
              <w:r w:rsidR="004228CC" w:rsidRPr="00AA73BC">
                <w:rPr>
                  <w:rFonts w:ascii="Arial" w:hAnsi="Arial" w:cs="Arial"/>
                  <w:bCs/>
                  <w:color w:val="000000"/>
                  <w:sz w:val="18"/>
                  <w:szCs w:val="18"/>
                </w:rPr>
                <w:t>e.legemaat@utrecht.nl</w:t>
              </w:r>
            </w:hyperlink>
          </w:p>
        </w:tc>
      </w:tr>
      <w:tr w:rsidR="004228CC" w:rsidTr="004F4D89">
        <w:trPr>
          <w:trHeight w:val="74"/>
        </w:trPr>
        <w:tc>
          <w:tcPr>
            <w:tcW w:w="1617" w:type="dxa"/>
          </w:tcPr>
          <w:p w:rsidR="004228CC" w:rsidRPr="004228CC" w:rsidRDefault="004228CC" w:rsidP="00811DF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228C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Eric Vos </w:t>
            </w:r>
          </w:p>
        </w:tc>
        <w:tc>
          <w:tcPr>
            <w:tcW w:w="2662" w:type="dxa"/>
          </w:tcPr>
          <w:p w:rsidR="004228CC" w:rsidRPr="00AA73BC" w:rsidRDefault="004228CC" w:rsidP="004228C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Installatie verantwoordelijke (IV) </w:t>
            </w:r>
            <w:proofErr w:type="spellStart"/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Nobralux</w:t>
            </w:r>
            <w:proofErr w:type="spellEnd"/>
          </w:p>
        </w:tc>
        <w:tc>
          <w:tcPr>
            <w:tcW w:w="2066" w:type="dxa"/>
          </w:tcPr>
          <w:p w:rsidR="004228CC" w:rsidRPr="00AA73BC" w:rsidRDefault="004228CC" w:rsidP="00C1417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Installatie Verantwoordelijke</w:t>
            </w:r>
          </w:p>
        </w:tc>
        <w:tc>
          <w:tcPr>
            <w:tcW w:w="1560" w:type="dxa"/>
          </w:tcPr>
          <w:p w:rsidR="004228CC" w:rsidRPr="00AA73BC" w:rsidRDefault="004228CC" w:rsidP="00C1417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06-10723891</w:t>
            </w:r>
          </w:p>
        </w:tc>
        <w:tc>
          <w:tcPr>
            <w:tcW w:w="2409" w:type="dxa"/>
          </w:tcPr>
          <w:p w:rsidR="004228CC" w:rsidRPr="00AA73BC" w:rsidRDefault="007A4056" w:rsidP="00811DF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hyperlink r:id="rId10" w:history="1">
              <w:r w:rsidR="004228CC" w:rsidRPr="00AA73BC">
                <w:rPr>
                  <w:rFonts w:ascii="Arial" w:hAnsi="Arial" w:cs="Arial"/>
                  <w:bCs/>
                  <w:color w:val="000000"/>
                  <w:sz w:val="18"/>
                  <w:szCs w:val="18"/>
                </w:rPr>
                <w:t>eric.vos@nobralux.nl</w:t>
              </w:r>
            </w:hyperlink>
          </w:p>
          <w:p w:rsidR="004228CC" w:rsidRPr="00AA73BC" w:rsidRDefault="004228CC" w:rsidP="00811DF6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</w:tbl>
    <w:p w:rsidR="0014012C" w:rsidRDefault="0014012C" w:rsidP="003446D1">
      <w:pPr>
        <w:rPr>
          <w:b/>
          <w:bCs/>
        </w:rPr>
      </w:pPr>
    </w:p>
    <w:p w:rsidR="003446D1" w:rsidRDefault="003446D1" w:rsidP="003446D1">
      <w:pPr>
        <w:rPr>
          <w:b/>
          <w:bCs/>
        </w:rPr>
      </w:pPr>
      <w:proofErr w:type="gramStart"/>
      <w:r>
        <w:rPr>
          <w:b/>
          <w:bCs/>
        </w:rPr>
        <w:t xml:space="preserve">Contactgegevens </w:t>
      </w:r>
      <w:r w:rsidR="00B67865">
        <w:rPr>
          <w:b/>
          <w:bCs/>
        </w:rPr>
        <w:t xml:space="preserve"> </w:t>
      </w:r>
      <w:proofErr w:type="gramEnd"/>
      <w:r>
        <w:rPr>
          <w:b/>
          <w:bCs/>
        </w:rPr>
        <w:t xml:space="preserve">Havendienst </w:t>
      </w:r>
      <w:r w:rsidR="00B67865">
        <w:rPr>
          <w:b/>
          <w:bCs/>
        </w:rPr>
        <w:t>(</w:t>
      </w:r>
      <w:r>
        <w:rPr>
          <w:b/>
          <w:bCs/>
        </w:rPr>
        <w:t>GU</w:t>
      </w:r>
      <w:r w:rsidR="00B67865">
        <w:rPr>
          <w:b/>
          <w:bCs/>
        </w:rPr>
        <w:t>)</w:t>
      </w:r>
      <w:r>
        <w:rPr>
          <w:b/>
          <w:bCs/>
        </w:rPr>
        <w:t xml:space="preserve">: </w:t>
      </w:r>
    </w:p>
    <w:tbl>
      <w:tblPr>
        <w:tblStyle w:val="Tabelraster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2552"/>
      </w:tblGrid>
      <w:tr w:rsidR="00B01A6A" w:rsidRPr="00B231AB" w:rsidTr="004F4D89">
        <w:tc>
          <w:tcPr>
            <w:tcW w:w="2694" w:type="dxa"/>
            <w:shd w:val="clear" w:color="auto" w:fill="F2DBDB" w:themeFill="accent2" w:themeFillTint="33"/>
          </w:tcPr>
          <w:p w:rsidR="00B01A6A" w:rsidRPr="00B231AB" w:rsidRDefault="00B01A6A" w:rsidP="000E07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1559" w:type="dxa"/>
            <w:shd w:val="clear" w:color="auto" w:fill="F2DBDB" w:themeFill="accent2" w:themeFillTint="33"/>
            <w:hideMark/>
          </w:tcPr>
          <w:p w:rsidR="00B01A6A" w:rsidRPr="00B231AB" w:rsidRDefault="00B01A6A" w:rsidP="000E07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2268" w:type="dxa"/>
            <w:shd w:val="clear" w:color="auto" w:fill="F2DBDB" w:themeFill="accent2" w:themeFillTint="33"/>
            <w:hideMark/>
          </w:tcPr>
          <w:p w:rsidR="00B01A6A" w:rsidRPr="00B231AB" w:rsidRDefault="00B01A6A" w:rsidP="000E07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</w:t>
            </w:r>
          </w:p>
        </w:tc>
        <w:tc>
          <w:tcPr>
            <w:tcW w:w="2552" w:type="dxa"/>
            <w:shd w:val="clear" w:color="auto" w:fill="F2DBDB" w:themeFill="accent2" w:themeFillTint="33"/>
            <w:hideMark/>
          </w:tcPr>
          <w:p w:rsidR="00B01A6A" w:rsidRPr="00B231AB" w:rsidRDefault="00B01A6A" w:rsidP="000E07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</w:t>
            </w:r>
          </w:p>
        </w:tc>
      </w:tr>
      <w:tr w:rsidR="00B01A6A" w:rsidRPr="00C552FD" w:rsidTr="004F4D89">
        <w:trPr>
          <w:trHeight w:val="70"/>
        </w:trPr>
        <w:tc>
          <w:tcPr>
            <w:tcW w:w="2694" w:type="dxa"/>
          </w:tcPr>
          <w:p w:rsidR="00B01A6A" w:rsidRPr="00AA73BC" w:rsidRDefault="00B01A6A" w:rsidP="0048004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Havenkantoor</w:t>
            </w:r>
          </w:p>
        </w:tc>
        <w:tc>
          <w:tcPr>
            <w:tcW w:w="1559" w:type="dxa"/>
          </w:tcPr>
          <w:p w:rsidR="00B01A6A" w:rsidRPr="00AA73BC" w:rsidRDefault="00B01A6A" w:rsidP="0048004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B01A6A" w:rsidRPr="00AA73BC" w:rsidRDefault="00B01A6A" w:rsidP="0048004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030- 2866824</w:t>
            </w:r>
          </w:p>
        </w:tc>
        <w:tc>
          <w:tcPr>
            <w:tcW w:w="2552" w:type="dxa"/>
          </w:tcPr>
          <w:p w:rsidR="00B01A6A" w:rsidRPr="00AA73BC" w:rsidRDefault="00B01A6A" w:rsidP="0048004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havendienst@utrecht.nl</w:t>
            </w:r>
          </w:p>
        </w:tc>
      </w:tr>
      <w:tr w:rsidR="00B01A6A" w:rsidRPr="00C552FD" w:rsidTr="004F4D89">
        <w:trPr>
          <w:trHeight w:val="70"/>
        </w:trPr>
        <w:tc>
          <w:tcPr>
            <w:tcW w:w="2694" w:type="dxa"/>
          </w:tcPr>
          <w:p w:rsidR="00B01A6A" w:rsidRPr="00AA73BC" w:rsidRDefault="00B01A6A" w:rsidP="0048004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Melden betreden brugkelders</w:t>
            </w:r>
          </w:p>
        </w:tc>
        <w:tc>
          <w:tcPr>
            <w:tcW w:w="1559" w:type="dxa"/>
          </w:tcPr>
          <w:p w:rsidR="00B01A6A" w:rsidRPr="00AA73BC" w:rsidRDefault="00B01A6A" w:rsidP="0048004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B01A6A" w:rsidRPr="00AA73BC" w:rsidRDefault="00B01A6A" w:rsidP="0048004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030-2865559/</w:t>
            </w:r>
          </w:p>
          <w:p w:rsidR="00B01A6A" w:rsidRPr="00AA73BC" w:rsidRDefault="00B01A6A" w:rsidP="0048004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06- 22968134 </w:t>
            </w:r>
          </w:p>
        </w:tc>
        <w:tc>
          <w:tcPr>
            <w:tcW w:w="2552" w:type="dxa"/>
          </w:tcPr>
          <w:p w:rsidR="00B01A6A" w:rsidRPr="00AA73BC" w:rsidRDefault="00B01A6A" w:rsidP="0048004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</w:tbl>
    <w:p w:rsidR="003446D1" w:rsidRDefault="003446D1" w:rsidP="003446D1">
      <w:pPr>
        <w:rPr>
          <w:b/>
          <w:bCs/>
        </w:rPr>
      </w:pPr>
    </w:p>
    <w:p w:rsidR="00643F79" w:rsidRDefault="00643F79" w:rsidP="00643F79"/>
    <w:p w:rsidR="00643F79" w:rsidRPr="004D1239" w:rsidRDefault="00643F79" w:rsidP="00643F7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Contactgegevens Riool gemalen (GU)</w:t>
      </w:r>
      <w:r w:rsidRPr="004D1239">
        <w:rPr>
          <w:rFonts w:ascii="Verdana" w:hAnsi="Verdana"/>
          <w:b/>
          <w:sz w:val="20"/>
          <w:szCs w:val="20"/>
        </w:rPr>
        <w:t>:</w:t>
      </w:r>
    </w:p>
    <w:tbl>
      <w:tblPr>
        <w:tblStyle w:val="Tabelraster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418"/>
        <w:gridCol w:w="2835"/>
      </w:tblGrid>
      <w:tr w:rsidR="00643F79" w:rsidRPr="00B231AB" w:rsidTr="004F4D89">
        <w:tc>
          <w:tcPr>
            <w:tcW w:w="1985" w:type="dxa"/>
            <w:shd w:val="clear" w:color="auto" w:fill="F2DBDB" w:themeFill="accent2" w:themeFillTint="33"/>
            <w:hideMark/>
          </w:tcPr>
          <w:p w:rsidR="00643F79" w:rsidRPr="00B231AB" w:rsidRDefault="00643F79" w:rsidP="0077069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2835" w:type="dxa"/>
            <w:shd w:val="clear" w:color="auto" w:fill="F2DBDB" w:themeFill="accent2" w:themeFillTint="33"/>
            <w:hideMark/>
          </w:tcPr>
          <w:p w:rsidR="00643F79" w:rsidRPr="00B231AB" w:rsidRDefault="00643F79" w:rsidP="0077069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1418" w:type="dxa"/>
            <w:shd w:val="clear" w:color="auto" w:fill="F2DBDB" w:themeFill="accent2" w:themeFillTint="33"/>
            <w:hideMark/>
          </w:tcPr>
          <w:p w:rsidR="00643F79" w:rsidRPr="00B231AB" w:rsidRDefault="00643F79" w:rsidP="0077069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</w:t>
            </w:r>
          </w:p>
        </w:tc>
        <w:tc>
          <w:tcPr>
            <w:tcW w:w="2835" w:type="dxa"/>
            <w:shd w:val="clear" w:color="auto" w:fill="F2DBDB" w:themeFill="accent2" w:themeFillTint="33"/>
            <w:hideMark/>
          </w:tcPr>
          <w:p w:rsidR="00643F79" w:rsidRPr="00B231AB" w:rsidRDefault="00643F79" w:rsidP="0077069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</w:t>
            </w:r>
          </w:p>
        </w:tc>
      </w:tr>
      <w:tr w:rsidR="00643F79" w:rsidRPr="00B231AB" w:rsidTr="004F4D89">
        <w:tc>
          <w:tcPr>
            <w:tcW w:w="1985" w:type="dxa"/>
          </w:tcPr>
          <w:p w:rsidR="00643F79" w:rsidRPr="00AA73BC" w:rsidRDefault="00643F79" w:rsidP="00770699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Anand Moenesar</w:t>
            </w:r>
          </w:p>
        </w:tc>
        <w:tc>
          <w:tcPr>
            <w:tcW w:w="2835" w:type="dxa"/>
          </w:tcPr>
          <w:p w:rsidR="00643F79" w:rsidRPr="00AA73BC" w:rsidRDefault="00643F79" w:rsidP="00770699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Installatie beheerder</w:t>
            </w:r>
          </w:p>
        </w:tc>
        <w:tc>
          <w:tcPr>
            <w:tcW w:w="1418" w:type="dxa"/>
          </w:tcPr>
          <w:p w:rsidR="00643F79" w:rsidRPr="00AA73BC" w:rsidRDefault="00643F79" w:rsidP="00770699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06-14979285</w:t>
            </w:r>
          </w:p>
        </w:tc>
        <w:tc>
          <w:tcPr>
            <w:tcW w:w="2835" w:type="dxa"/>
          </w:tcPr>
          <w:p w:rsidR="00643F79" w:rsidRPr="00AA73BC" w:rsidRDefault="007A4056" w:rsidP="00770699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hyperlink r:id="rId11" w:history="1">
              <w:r w:rsidR="00643F79" w:rsidRPr="00AA73BC">
                <w:rPr>
                  <w:rFonts w:ascii="Arial" w:hAnsi="Arial" w:cs="Arial"/>
                  <w:bCs/>
                  <w:color w:val="000000"/>
                  <w:sz w:val="18"/>
                  <w:szCs w:val="18"/>
                </w:rPr>
                <w:t>a.moenesar@utrecht.nl</w:t>
              </w:r>
            </w:hyperlink>
          </w:p>
        </w:tc>
      </w:tr>
      <w:tr w:rsidR="00643F79" w:rsidRPr="00B231AB" w:rsidTr="004F4D89">
        <w:trPr>
          <w:trHeight w:val="70"/>
        </w:trPr>
        <w:tc>
          <w:tcPr>
            <w:tcW w:w="1985" w:type="dxa"/>
          </w:tcPr>
          <w:p w:rsidR="00643F79" w:rsidRPr="00AA73BC" w:rsidRDefault="00643F79" w:rsidP="00770699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Jeffrie de Groot</w:t>
            </w:r>
          </w:p>
        </w:tc>
        <w:tc>
          <w:tcPr>
            <w:tcW w:w="2835" w:type="dxa"/>
          </w:tcPr>
          <w:p w:rsidR="00643F79" w:rsidRPr="00AA73BC" w:rsidRDefault="00643F79" w:rsidP="00770699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Voorman</w:t>
            </w:r>
          </w:p>
        </w:tc>
        <w:tc>
          <w:tcPr>
            <w:tcW w:w="1418" w:type="dxa"/>
          </w:tcPr>
          <w:p w:rsidR="00643F79" w:rsidRPr="00AA73BC" w:rsidRDefault="00643F79" w:rsidP="00770699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06-</w:t>
            </w:r>
            <w:r w:rsidR="00A34C21"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13377102</w:t>
            </w:r>
          </w:p>
        </w:tc>
        <w:tc>
          <w:tcPr>
            <w:tcW w:w="2835" w:type="dxa"/>
          </w:tcPr>
          <w:p w:rsidR="00643F79" w:rsidRPr="00AA73BC" w:rsidRDefault="007A4056" w:rsidP="00770699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hyperlink r:id="rId12" w:history="1">
              <w:r w:rsidR="00643F79" w:rsidRPr="00AA73BC">
                <w:rPr>
                  <w:rFonts w:ascii="Arial" w:hAnsi="Arial" w:cs="Arial"/>
                  <w:bCs/>
                  <w:color w:val="000000"/>
                  <w:sz w:val="18"/>
                  <w:szCs w:val="18"/>
                </w:rPr>
                <w:t>j.de.groot@utrecht.nl</w:t>
              </w:r>
            </w:hyperlink>
          </w:p>
        </w:tc>
      </w:tr>
      <w:tr w:rsidR="00643F79" w:rsidTr="004F4D89">
        <w:trPr>
          <w:trHeight w:val="70"/>
        </w:trPr>
        <w:tc>
          <w:tcPr>
            <w:tcW w:w="1985" w:type="dxa"/>
          </w:tcPr>
          <w:p w:rsidR="00643F79" w:rsidRDefault="00643F79" w:rsidP="0077069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643F79" w:rsidRPr="00B231AB" w:rsidRDefault="00643F79" w:rsidP="0077069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643F79" w:rsidRPr="00B231AB" w:rsidRDefault="00643F79" w:rsidP="0077069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643F79" w:rsidRDefault="00643F79" w:rsidP="00770699"/>
        </w:tc>
      </w:tr>
    </w:tbl>
    <w:p w:rsidR="007703C6" w:rsidRDefault="007703C6" w:rsidP="007703C6">
      <w:pPr>
        <w:rPr>
          <w:rFonts w:ascii="Verdana" w:hAnsi="Verdana"/>
          <w:b/>
          <w:sz w:val="20"/>
          <w:szCs w:val="20"/>
        </w:rPr>
      </w:pPr>
    </w:p>
    <w:p w:rsidR="007703C6" w:rsidRDefault="007703C6" w:rsidP="007703C6">
      <w:pPr>
        <w:rPr>
          <w:rFonts w:ascii="Verdana" w:hAnsi="Verdana"/>
          <w:b/>
          <w:sz w:val="20"/>
          <w:szCs w:val="20"/>
        </w:rPr>
      </w:pPr>
    </w:p>
    <w:p w:rsidR="007703C6" w:rsidRPr="004D1239" w:rsidRDefault="007703C6" w:rsidP="007703C6">
      <w:pPr>
        <w:rPr>
          <w:rFonts w:ascii="Verdana" w:hAnsi="Verdana"/>
          <w:b/>
          <w:sz w:val="20"/>
          <w:szCs w:val="20"/>
        </w:rPr>
      </w:pPr>
      <w:r w:rsidRPr="004D1239">
        <w:rPr>
          <w:rFonts w:ascii="Verdana" w:hAnsi="Verdana"/>
          <w:b/>
          <w:sz w:val="20"/>
          <w:szCs w:val="20"/>
        </w:rPr>
        <w:t xml:space="preserve">Contactgegevens </w:t>
      </w:r>
      <w:r w:rsidR="006D5C82">
        <w:rPr>
          <w:rFonts w:ascii="Verdana" w:hAnsi="Verdana"/>
          <w:b/>
          <w:sz w:val="20"/>
          <w:szCs w:val="20"/>
        </w:rPr>
        <w:t>OVL</w:t>
      </w:r>
      <w:r>
        <w:rPr>
          <w:rFonts w:ascii="Verdana" w:hAnsi="Verdana"/>
          <w:b/>
          <w:sz w:val="20"/>
          <w:szCs w:val="20"/>
        </w:rPr>
        <w:t>:</w:t>
      </w:r>
    </w:p>
    <w:tbl>
      <w:tblPr>
        <w:tblStyle w:val="Tabelraster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418"/>
        <w:gridCol w:w="2835"/>
      </w:tblGrid>
      <w:tr w:rsidR="007703C6" w:rsidRPr="00B231AB" w:rsidTr="004F4D89">
        <w:tc>
          <w:tcPr>
            <w:tcW w:w="1985" w:type="dxa"/>
            <w:shd w:val="clear" w:color="auto" w:fill="F2DBDB" w:themeFill="accent2" w:themeFillTint="33"/>
            <w:hideMark/>
          </w:tcPr>
          <w:p w:rsidR="007703C6" w:rsidRPr="00B231AB" w:rsidRDefault="007703C6" w:rsidP="00BE0F7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2835" w:type="dxa"/>
            <w:shd w:val="clear" w:color="auto" w:fill="F2DBDB" w:themeFill="accent2" w:themeFillTint="33"/>
            <w:hideMark/>
          </w:tcPr>
          <w:p w:rsidR="007703C6" w:rsidRPr="00B231AB" w:rsidRDefault="007703C6" w:rsidP="00BE0F7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1418" w:type="dxa"/>
            <w:shd w:val="clear" w:color="auto" w:fill="F2DBDB" w:themeFill="accent2" w:themeFillTint="33"/>
            <w:hideMark/>
          </w:tcPr>
          <w:p w:rsidR="007703C6" w:rsidRPr="00B231AB" w:rsidRDefault="007703C6" w:rsidP="00BE0F7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</w:t>
            </w:r>
          </w:p>
        </w:tc>
        <w:tc>
          <w:tcPr>
            <w:tcW w:w="2835" w:type="dxa"/>
            <w:shd w:val="clear" w:color="auto" w:fill="F2DBDB" w:themeFill="accent2" w:themeFillTint="33"/>
            <w:hideMark/>
          </w:tcPr>
          <w:p w:rsidR="007703C6" w:rsidRPr="00B231AB" w:rsidRDefault="007703C6" w:rsidP="00BE0F7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231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</w:t>
            </w:r>
          </w:p>
        </w:tc>
      </w:tr>
      <w:tr w:rsidR="007703C6" w:rsidRPr="00B231AB" w:rsidTr="004F4D89">
        <w:tc>
          <w:tcPr>
            <w:tcW w:w="1985" w:type="dxa"/>
          </w:tcPr>
          <w:p w:rsidR="007703C6" w:rsidRPr="00AA73BC" w:rsidRDefault="006D5C82" w:rsidP="00BE0F7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OVL Utrecht</w:t>
            </w:r>
          </w:p>
        </w:tc>
        <w:tc>
          <w:tcPr>
            <w:tcW w:w="2835" w:type="dxa"/>
          </w:tcPr>
          <w:p w:rsidR="007703C6" w:rsidRPr="00AA73BC" w:rsidRDefault="007703C6" w:rsidP="00BE0F7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Meldpunt (schakeling)</w:t>
            </w:r>
          </w:p>
        </w:tc>
        <w:tc>
          <w:tcPr>
            <w:tcW w:w="1418" w:type="dxa"/>
          </w:tcPr>
          <w:p w:rsidR="007703C6" w:rsidRPr="00AA73BC" w:rsidRDefault="00EC66BE" w:rsidP="00BE0F7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nvt</w:t>
            </w:r>
            <w:proofErr w:type="spellEnd"/>
          </w:p>
        </w:tc>
        <w:tc>
          <w:tcPr>
            <w:tcW w:w="2835" w:type="dxa"/>
          </w:tcPr>
          <w:p w:rsidR="007703C6" w:rsidRPr="00AA73BC" w:rsidRDefault="007A4056" w:rsidP="00BE0F7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hyperlink r:id="rId13" w:history="1">
              <w:r w:rsidR="00EC66BE" w:rsidRPr="00AA73BC">
                <w:rPr>
                  <w:rFonts w:ascii="Arial" w:hAnsi="Arial" w:cs="Arial"/>
                  <w:bCs/>
                  <w:color w:val="000000"/>
                  <w:sz w:val="18"/>
                  <w:szCs w:val="18"/>
                </w:rPr>
                <w:t>SWMBOVL@utrecht.nl</w:t>
              </w:r>
            </w:hyperlink>
          </w:p>
        </w:tc>
      </w:tr>
      <w:tr w:rsidR="007703C6" w:rsidRPr="00B231AB" w:rsidTr="004F4D89">
        <w:trPr>
          <w:trHeight w:val="70"/>
        </w:trPr>
        <w:tc>
          <w:tcPr>
            <w:tcW w:w="1985" w:type="dxa"/>
          </w:tcPr>
          <w:p w:rsidR="007703C6" w:rsidRPr="00AA73BC" w:rsidRDefault="00AA73BC" w:rsidP="00BE0F7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Erik Legemaat </w:t>
            </w:r>
          </w:p>
        </w:tc>
        <w:tc>
          <w:tcPr>
            <w:tcW w:w="2835" w:type="dxa"/>
          </w:tcPr>
          <w:p w:rsidR="007703C6" w:rsidRPr="00AA73BC" w:rsidRDefault="00AA73BC" w:rsidP="00BE0F7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Installatiebeheerder</w:t>
            </w:r>
          </w:p>
        </w:tc>
        <w:tc>
          <w:tcPr>
            <w:tcW w:w="1418" w:type="dxa"/>
          </w:tcPr>
          <w:p w:rsidR="007703C6" w:rsidRPr="00AA73BC" w:rsidRDefault="00AA73BC" w:rsidP="00BE0F7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AA73B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06-13905513</w:t>
            </w:r>
          </w:p>
        </w:tc>
        <w:tc>
          <w:tcPr>
            <w:tcW w:w="2835" w:type="dxa"/>
          </w:tcPr>
          <w:p w:rsidR="007703C6" w:rsidRPr="00AA73BC" w:rsidRDefault="007A4056" w:rsidP="00BE0F7C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hyperlink r:id="rId14" w:history="1">
              <w:r w:rsidR="00AA73BC" w:rsidRPr="00AA73BC">
                <w:rPr>
                  <w:rFonts w:ascii="Arial" w:hAnsi="Arial" w:cs="Arial"/>
                  <w:bCs/>
                  <w:color w:val="000000"/>
                  <w:sz w:val="18"/>
                  <w:szCs w:val="18"/>
                </w:rPr>
                <w:t>e.legemaat@utrecht.nl</w:t>
              </w:r>
            </w:hyperlink>
          </w:p>
        </w:tc>
      </w:tr>
    </w:tbl>
    <w:p w:rsidR="00C05A5B" w:rsidRPr="009E01D3" w:rsidRDefault="00C05A5B" w:rsidP="00646ADB">
      <w:pPr>
        <w:pStyle w:val="Geenafstand"/>
        <w:rPr>
          <w:b/>
          <w:sz w:val="28"/>
          <w:szCs w:val="28"/>
          <w:u w:val="single"/>
        </w:rPr>
      </w:pPr>
    </w:p>
    <w:sectPr w:rsidR="00C05A5B" w:rsidRPr="009E01D3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6E8" w:rsidRDefault="00F356E8" w:rsidP="00F356E8">
      <w:r>
        <w:separator/>
      </w:r>
    </w:p>
  </w:endnote>
  <w:endnote w:type="continuationSeparator" w:id="0">
    <w:p w:rsidR="00F356E8" w:rsidRDefault="00F356E8" w:rsidP="00F3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6E8" w:rsidRDefault="00F356E8">
    <w:pPr>
      <w:pStyle w:val="Voetteks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Pagina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7A4056" w:rsidRPr="007A4056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F356E8" w:rsidRDefault="00F356E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6E8" w:rsidRDefault="00F356E8" w:rsidP="00F356E8">
      <w:r>
        <w:separator/>
      </w:r>
    </w:p>
  </w:footnote>
  <w:footnote w:type="continuationSeparator" w:id="0">
    <w:p w:rsidR="00F356E8" w:rsidRDefault="00F356E8" w:rsidP="00F35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1D3"/>
    <w:rsid w:val="00053BF7"/>
    <w:rsid w:val="00064ED6"/>
    <w:rsid w:val="000B7F8E"/>
    <w:rsid w:val="000F58F5"/>
    <w:rsid w:val="00107803"/>
    <w:rsid w:val="001115BF"/>
    <w:rsid w:val="0014012C"/>
    <w:rsid w:val="001C200C"/>
    <w:rsid w:val="00213A34"/>
    <w:rsid w:val="0022324E"/>
    <w:rsid w:val="0026778F"/>
    <w:rsid w:val="002B4103"/>
    <w:rsid w:val="003446D1"/>
    <w:rsid w:val="003670A7"/>
    <w:rsid w:val="003756B8"/>
    <w:rsid w:val="004228CC"/>
    <w:rsid w:val="004A2EDD"/>
    <w:rsid w:val="004D1239"/>
    <w:rsid w:val="004F4D89"/>
    <w:rsid w:val="00503DB9"/>
    <w:rsid w:val="00520871"/>
    <w:rsid w:val="00531F06"/>
    <w:rsid w:val="00581F35"/>
    <w:rsid w:val="005826E2"/>
    <w:rsid w:val="005E082D"/>
    <w:rsid w:val="005F7234"/>
    <w:rsid w:val="005F7874"/>
    <w:rsid w:val="00643F79"/>
    <w:rsid w:val="00644DCE"/>
    <w:rsid w:val="00646ADB"/>
    <w:rsid w:val="00692826"/>
    <w:rsid w:val="006A39FD"/>
    <w:rsid w:val="006D5C82"/>
    <w:rsid w:val="006E074A"/>
    <w:rsid w:val="007703C6"/>
    <w:rsid w:val="007A4056"/>
    <w:rsid w:val="007E4FE9"/>
    <w:rsid w:val="00811DF6"/>
    <w:rsid w:val="008265D3"/>
    <w:rsid w:val="008E4C3C"/>
    <w:rsid w:val="0090156D"/>
    <w:rsid w:val="00934B17"/>
    <w:rsid w:val="00941A1D"/>
    <w:rsid w:val="009829E5"/>
    <w:rsid w:val="009E01D3"/>
    <w:rsid w:val="00A16F9D"/>
    <w:rsid w:val="00A346AA"/>
    <w:rsid w:val="00A34C21"/>
    <w:rsid w:val="00AA73BC"/>
    <w:rsid w:val="00B01A6A"/>
    <w:rsid w:val="00B037A1"/>
    <w:rsid w:val="00B231AB"/>
    <w:rsid w:val="00B46906"/>
    <w:rsid w:val="00B67865"/>
    <w:rsid w:val="00B86AF7"/>
    <w:rsid w:val="00BF7581"/>
    <w:rsid w:val="00C05A5B"/>
    <w:rsid w:val="00C1417C"/>
    <w:rsid w:val="00C552FD"/>
    <w:rsid w:val="00CB1E95"/>
    <w:rsid w:val="00D23182"/>
    <w:rsid w:val="00D72020"/>
    <w:rsid w:val="00E13711"/>
    <w:rsid w:val="00E33743"/>
    <w:rsid w:val="00EC66BE"/>
    <w:rsid w:val="00EC7AAE"/>
    <w:rsid w:val="00F356E8"/>
    <w:rsid w:val="00F64C71"/>
    <w:rsid w:val="00F923EA"/>
    <w:rsid w:val="00FC026B"/>
    <w:rsid w:val="00FE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01D3"/>
    <w:pPr>
      <w:spacing w:after="0" w:line="240" w:lineRule="auto"/>
    </w:pPr>
    <w:rPr>
      <w:rFonts w:ascii="Calibri" w:hAnsi="Calibr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line="276" w:lineRule="auto"/>
      <w:outlineLvl w:val="0"/>
    </w:pPr>
    <w:rPr>
      <w:rFonts w:ascii="Lucida Sans Unicode" w:eastAsiaTheme="majorEastAsia" w:hAnsi="Lucida Sans Unicode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line="276" w:lineRule="auto"/>
      <w:outlineLvl w:val="1"/>
    </w:pPr>
    <w:rPr>
      <w:rFonts w:ascii="Lucida Sans Unicode" w:eastAsiaTheme="majorEastAsia" w:hAnsi="Lucida Sans Unicode" w:cstheme="majorBidi"/>
      <w:b/>
      <w:bCs/>
      <w:color w:val="4F81BD" w:themeColor="accent1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/>
      <w:contextualSpacing/>
    </w:pPr>
    <w:rPr>
      <w:rFonts w:ascii="Lucida Sans Unicode" w:eastAsiaTheme="majorEastAsia" w:hAnsi="Lucida Sans Unicode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  <w:spacing w:after="200" w:line="276" w:lineRule="auto"/>
    </w:pPr>
    <w:rPr>
      <w:rFonts w:ascii="Lucida Sans Unicode" w:eastAsiaTheme="majorEastAsia" w:hAnsi="Lucida Sans Unicode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character" w:styleId="Hyperlink">
    <w:name w:val="Hyperlink"/>
    <w:basedOn w:val="Standaardalinea-lettertype"/>
    <w:uiPriority w:val="99"/>
    <w:unhideWhenUsed/>
    <w:rsid w:val="009E01D3"/>
    <w:rPr>
      <w:color w:val="0563C1"/>
      <w:u w:val="single"/>
    </w:rPr>
  </w:style>
  <w:style w:type="table" w:styleId="Tabelraster">
    <w:name w:val="Table Grid"/>
    <w:basedOn w:val="Standaardtabel"/>
    <w:uiPriority w:val="59"/>
    <w:rsid w:val="006A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3A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356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56E8"/>
    <w:rPr>
      <w:rFonts w:ascii="Calibri" w:hAnsi="Calibr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F356E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56E8"/>
    <w:rPr>
      <w:rFonts w:ascii="Calibri" w:hAnsi="Calibri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6E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56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01D3"/>
    <w:pPr>
      <w:spacing w:after="0" w:line="240" w:lineRule="auto"/>
    </w:pPr>
    <w:rPr>
      <w:rFonts w:ascii="Calibri" w:hAnsi="Calibri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line="276" w:lineRule="auto"/>
      <w:outlineLvl w:val="0"/>
    </w:pPr>
    <w:rPr>
      <w:rFonts w:ascii="Lucida Sans Unicode" w:eastAsiaTheme="majorEastAsia" w:hAnsi="Lucida Sans Unicode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line="276" w:lineRule="auto"/>
      <w:outlineLvl w:val="1"/>
    </w:pPr>
    <w:rPr>
      <w:rFonts w:ascii="Lucida Sans Unicode" w:eastAsiaTheme="majorEastAsia" w:hAnsi="Lucida Sans Unicode" w:cstheme="majorBidi"/>
      <w:b/>
      <w:bCs/>
      <w:color w:val="4F81BD" w:themeColor="accent1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/>
      <w:contextualSpacing/>
    </w:pPr>
    <w:rPr>
      <w:rFonts w:ascii="Lucida Sans Unicode" w:eastAsiaTheme="majorEastAsia" w:hAnsi="Lucida Sans Unicode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  <w:spacing w:after="200" w:line="276" w:lineRule="auto"/>
    </w:pPr>
    <w:rPr>
      <w:rFonts w:ascii="Lucida Sans Unicode" w:eastAsiaTheme="majorEastAsia" w:hAnsi="Lucida Sans Unicode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character" w:styleId="Hyperlink">
    <w:name w:val="Hyperlink"/>
    <w:basedOn w:val="Standaardalinea-lettertype"/>
    <w:uiPriority w:val="99"/>
    <w:unhideWhenUsed/>
    <w:rsid w:val="009E01D3"/>
    <w:rPr>
      <w:color w:val="0563C1"/>
      <w:u w:val="single"/>
    </w:rPr>
  </w:style>
  <w:style w:type="table" w:styleId="Tabelraster">
    <w:name w:val="Table Grid"/>
    <w:basedOn w:val="Standaardtabel"/>
    <w:uiPriority w:val="59"/>
    <w:rsid w:val="006A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3A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356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56E8"/>
    <w:rPr>
      <w:rFonts w:ascii="Calibri" w:hAnsi="Calibr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F356E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56E8"/>
    <w:rPr>
      <w:rFonts w:ascii="Calibri" w:hAnsi="Calibri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6E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5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moenesar@utrecht.nl" TargetMode="External"/><Relationship Id="rId13" Type="http://schemas.openxmlformats.org/officeDocument/2006/relationships/hyperlink" Target="mailto:SWMBOVL@utrecht.nl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m.van.der.vlist@utrecht.nl" TargetMode="External"/><Relationship Id="rId12" Type="http://schemas.openxmlformats.org/officeDocument/2006/relationships/hyperlink" Target="mailto:j.de.groot@utrecht.n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a.moenesar@utrecht.n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eric.vos@nobralux.nl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mailto:e.legemaat@utrecht.nl" TargetMode="External"/><Relationship Id="rId14" Type="http://schemas.openxmlformats.org/officeDocument/2006/relationships/hyperlink" Target="mailto:e.legemaat@utrecht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A345E144E764A857BA4FC655045B8" ma:contentTypeVersion="2" ma:contentTypeDescription="Een nieuw document maken." ma:contentTypeScope="" ma:versionID="13da458443d2dd5f8a1c6b55510cbe2c">
  <xsd:schema xmlns:xsd="http://www.w3.org/2001/XMLSchema" xmlns:xs="http://www.w3.org/2001/XMLSchema" xmlns:p="http://schemas.microsoft.com/office/2006/metadata/properties" xmlns:ns2="fcc88e26-b15f-4242-a969-8c495bf96115" targetNamespace="http://schemas.microsoft.com/office/2006/metadata/properties" ma:root="true" ma:fieldsID="8b3787adbeabdd2c0d9b2a3f3bd5dd0f" ns2:_="">
    <xsd:import namespace="fcc88e26-b15f-4242-a969-8c495bf961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88e26-b15f-4242-a969-8c495bf96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497E36-B676-413E-96E7-5EA64A2E14D1}"/>
</file>

<file path=customXml/itemProps2.xml><?xml version="1.0" encoding="utf-8"?>
<ds:datastoreItem xmlns:ds="http://schemas.openxmlformats.org/officeDocument/2006/customXml" ds:itemID="{464D91A7-D806-416D-BFD6-D08B3C3F7A0D}"/>
</file>

<file path=customXml/itemProps3.xml><?xml version="1.0" encoding="utf-8"?>
<ds:datastoreItem xmlns:ds="http://schemas.openxmlformats.org/officeDocument/2006/customXml" ds:itemID="{E1946E06-D98D-4971-BED1-A28D53726BAC}"/>
</file>

<file path=docProps/app.xml><?xml version="1.0" encoding="utf-8"?>
<Properties xmlns="http://schemas.openxmlformats.org/officeDocument/2006/extended-properties" xmlns:vt="http://schemas.openxmlformats.org/officeDocument/2006/docPropsVTypes">
  <Template>B687CC72</Template>
  <TotalTime>0</TotalTime>
  <Pages>1</Pages>
  <Words>228</Words>
  <Characters>1259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Moenesar, Anand</dc:creator>
  <cp:lastModifiedBy>Hoven, Lia van den</cp:lastModifiedBy>
  <cp:revision>2</cp:revision>
  <cp:lastPrinted>2017-07-20T13:09:00Z</cp:lastPrinted>
  <dcterms:created xsi:type="dcterms:W3CDTF">2019-03-14T13:17:00Z</dcterms:created>
  <dcterms:modified xsi:type="dcterms:W3CDTF">2019-03-14T13:17:00Z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0x010100B52A345E144E764A857BA4FC655045B8</vt:lpwstr>
  </property>
</Properties>
</file>