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5A612179" w:rsidR="0011628C" w:rsidRDefault="004C7156" w:rsidP="00C927BB">
            <w:r>
              <w:t xml:space="preserve">Raamovereenkomst </w:t>
            </w:r>
            <w:r w:rsidR="007A2664">
              <w:t xml:space="preserve">machinale gladheidsbestrijding </w:t>
            </w:r>
            <w:r w:rsidR="002B522B">
              <w:t>2025 - 2029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577E24A9" w:rsidR="008E4E7D" w:rsidRDefault="002B522B" w:rsidP="00C927BB">
            <w:r>
              <w:t>2025-007875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37D5B25B" w14:textId="77777777" w:rsidR="00834831" w:rsidRDefault="00834831" w:rsidP="00C927BB"/>
    <w:p w14:paraId="431ACDD9" w14:textId="7C0F7377" w:rsidR="004F34C0" w:rsidRDefault="004F34C0" w:rsidP="004F34C0"/>
    <w:p w14:paraId="7657D32C" w14:textId="77777777" w:rsidR="004F34C0" w:rsidRDefault="004F34C0" w:rsidP="004F34C0"/>
    <w:tbl>
      <w:tblPr>
        <w:tblStyle w:val="Arnhem"/>
        <w:tblW w:w="19415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6"/>
        <w:gridCol w:w="10273"/>
      </w:tblGrid>
      <w:tr w:rsidR="006F6336" w:rsidRPr="003735E0" w14:paraId="08722C0A" w14:textId="77777777" w:rsidTr="00FB0C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D2E577" w:themeFill="accent6" w:themeFillTint="99"/>
          </w:tcPr>
          <w:p w14:paraId="224D3AEB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D2E577" w:themeFill="accent6" w:themeFillTint="99"/>
          </w:tcPr>
          <w:p w14:paraId="07DA0DA2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2" w:type="dxa"/>
            <w:shd w:val="clear" w:color="auto" w:fill="D2E577" w:themeFill="accent6" w:themeFillTint="99"/>
          </w:tcPr>
          <w:p w14:paraId="5349C589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72" w:type="dxa"/>
            <w:shd w:val="clear" w:color="auto" w:fill="D2E577" w:themeFill="accent6" w:themeFillTint="99"/>
          </w:tcPr>
          <w:p w14:paraId="502BEFC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6" w:type="dxa"/>
            <w:shd w:val="clear" w:color="auto" w:fill="D2E577" w:themeFill="accent6" w:themeFillTint="99"/>
          </w:tcPr>
          <w:p w14:paraId="0D52E993" w14:textId="77777777" w:rsidR="006F6336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 xml:space="preserve">Onderneming </w:t>
            </w:r>
          </w:p>
          <w:p w14:paraId="4099E142" w14:textId="281604F5" w:rsidR="006F6336" w:rsidRPr="00177E33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</w:p>
        </w:tc>
        <w:tc>
          <w:tcPr>
            <w:tcW w:w="10273" w:type="dxa"/>
            <w:shd w:val="clear" w:color="auto" w:fill="D2E577" w:themeFill="accent6" w:themeFillTint="99"/>
          </w:tcPr>
          <w:p w14:paraId="6A637D8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6F6336" w14:paraId="435591C8" w14:textId="77777777" w:rsidTr="003A3969">
        <w:tc>
          <w:tcPr>
            <w:tcW w:w="1594" w:type="dxa"/>
          </w:tcPr>
          <w:p w14:paraId="1F1030FC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B33F39C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23158D20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0CD3DC3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36B410C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34F4AA97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194CEA77" w14:textId="77777777" w:rsidTr="003A3969">
        <w:tc>
          <w:tcPr>
            <w:tcW w:w="1594" w:type="dxa"/>
          </w:tcPr>
          <w:p w14:paraId="44C675F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CA8ED3D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47A1E279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287A2755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7143A684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4B581076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6202C77B" w14:textId="77777777" w:rsidTr="003A3969">
        <w:tc>
          <w:tcPr>
            <w:tcW w:w="1594" w:type="dxa"/>
          </w:tcPr>
          <w:p w14:paraId="0E6193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0693977" w14:textId="77777777" w:rsidR="006F6336" w:rsidRPr="00177E33" w:rsidRDefault="006F6336" w:rsidP="00FC4037"/>
        </w:tc>
        <w:tc>
          <w:tcPr>
            <w:tcW w:w="2382" w:type="dxa"/>
          </w:tcPr>
          <w:p w14:paraId="6FCE69FC" w14:textId="77777777" w:rsidR="006F6336" w:rsidRPr="00177E33" w:rsidRDefault="006F6336" w:rsidP="00FC4037"/>
        </w:tc>
        <w:tc>
          <w:tcPr>
            <w:tcW w:w="572" w:type="dxa"/>
          </w:tcPr>
          <w:p w14:paraId="5CC4EDFE" w14:textId="77777777" w:rsidR="006F6336" w:rsidRPr="00177E33" w:rsidRDefault="006F6336" w:rsidP="00FC4037"/>
        </w:tc>
        <w:tc>
          <w:tcPr>
            <w:tcW w:w="2766" w:type="dxa"/>
          </w:tcPr>
          <w:p w14:paraId="09EB1673" w14:textId="77777777" w:rsidR="006F6336" w:rsidRPr="00177E33" w:rsidRDefault="006F6336" w:rsidP="00FC4037"/>
        </w:tc>
        <w:tc>
          <w:tcPr>
            <w:tcW w:w="10273" w:type="dxa"/>
          </w:tcPr>
          <w:p w14:paraId="1AC8DFD8" w14:textId="77777777" w:rsidR="006F6336" w:rsidRPr="00177E33" w:rsidRDefault="006F6336" w:rsidP="00FC4037"/>
        </w:tc>
      </w:tr>
      <w:tr w:rsidR="006F6336" w14:paraId="154E82E1" w14:textId="77777777" w:rsidTr="003A3969">
        <w:tc>
          <w:tcPr>
            <w:tcW w:w="1594" w:type="dxa"/>
          </w:tcPr>
          <w:p w14:paraId="4422FECF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D9613F5" w14:textId="77777777" w:rsidR="006F6336" w:rsidRPr="00177E33" w:rsidRDefault="006F6336" w:rsidP="00FC4037"/>
        </w:tc>
        <w:tc>
          <w:tcPr>
            <w:tcW w:w="2382" w:type="dxa"/>
          </w:tcPr>
          <w:p w14:paraId="51885FCA" w14:textId="77777777" w:rsidR="006F6336" w:rsidRPr="00177E33" w:rsidRDefault="006F6336" w:rsidP="00FC4037"/>
        </w:tc>
        <w:tc>
          <w:tcPr>
            <w:tcW w:w="572" w:type="dxa"/>
          </w:tcPr>
          <w:p w14:paraId="77CFB4A7" w14:textId="77777777" w:rsidR="006F6336" w:rsidRPr="00177E33" w:rsidRDefault="006F6336" w:rsidP="00FC4037"/>
        </w:tc>
        <w:tc>
          <w:tcPr>
            <w:tcW w:w="2766" w:type="dxa"/>
          </w:tcPr>
          <w:p w14:paraId="76525690" w14:textId="77777777" w:rsidR="006F6336" w:rsidRPr="00177E33" w:rsidRDefault="006F6336" w:rsidP="00FC4037"/>
        </w:tc>
        <w:tc>
          <w:tcPr>
            <w:tcW w:w="10273" w:type="dxa"/>
          </w:tcPr>
          <w:p w14:paraId="4FCFC1BB" w14:textId="77777777" w:rsidR="006F6336" w:rsidRPr="00177E33" w:rsidRDefault="006F6336" w:rsidP="00FC4037"/>
        </w:tc>
      </w:tr>
      <w:tr w:rsidR="006F6336" w14:paraId="2A2DEB2F" w14:textId="77777777" w:rsidTr="003A3969">
        <w:tc>
          <w:tcPr>
            <w:tcW w:w="1594" w:type="dxa"/>
          </w:tcPr>
          <w:p w14:paraId="745EB62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07F7885" w14:textId="77777777" w:rsidR="006F6336" w:rsidRPr="00177E33" w:rsidRDefault="006F6336" w:rsidP="00FC4037"/>
        </w:tc>
        <w:tc>
          <w:tcPr>
            <w:tcW w:w="2382" w:type="dxa"/>
          </w:tcPr>
          <w:p w14:paraId="653F6B8B" w14:textId="77777777" w:rsidR="006F6336" w:rsidRPr="00177E33" w:rsidRDefault="006F6336" w:rsidP="00FC4037"/>
        </w:tc>
        <w:tc>
          <w:tcPr>
            <w:tcW w:w="572" w:type="dxa"/>
          </w:tcPr>
          <w:p w14:paraId="4D0D9C9F" w14:textId="77777777" w:rsidR="006F6336" w:rsidRPr="00177E33" w:rsidRDefault="006F6336" w:rsidP="00FC4037"/>
        </w:tc>
        <w:tc>
          <w:tcPr>
            <w:tcW w:w="2766" w:type="dxa"/>
          </w:tcPr>
          <w:p w14:paraId="1E3E5389" w14:textId="77777777" w:rsidR="006F6336" w:rsidRPr="00177E33" w:rsidRDefault="006F6336" w:rsidP="00FC4037"/>
        </w:tc>
        <w:tc>
          <w:tcPr>
            <w:tcW w:w="10273" w:type="dxa"/>
          </w:tcPr>
          <w:p w14:paraId="58176517" w14:textId="77777777" w:rsidR="006F6336" w:rsidRPr="00177E33" w:rsidRDefault="006F6336" w:rsidP="00FC4037"/>
        </w:tc>
      </w:tr>
      <w:tr w:rsidR="006F6336" w14:paraId="018B2710" w14:textId="77777777" w:rsidTr="003A3969">
        <w:tc>
          <w:tcPr>
            <w:tcW w:w="1594" w:type="dxa"/>
          </w:tcPr>
          <w:p w14:paraId="608399E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B45583" w14:textId="77777777" w:rsidR="006F6336" w:rsidRPr="00177E33" w:rsidRDefault="006F6336" w:rsidP="00FC4037"/>
        </w:tc>
        <w:tc>
          <w:tcPr>
            <w:tcW w:w="2382" w:type="dxa"/>
          </w:tcPr>
          <w:p w14:paraId="28416293" w14:textId="77777777" w:rsidR="006F6336" w:rsidRPr="00177E33" w:rsidRDefault="006F6336" w:rsidP="00FC4037"/>
        </w:tc>
        <w:tc>
          <w:tcPr>
            <w:tcW w:w="572" w:type="dxa"/>
          </w:tcPr>
          <w:p w14:paraId="6F6F6F07" w14:textId="77777777" w:rsidR="006F6336" w:rsidRPr="00177E33" w:rsidRDefault="006F6336" w:rsidP="00FC4037"/>
        </w:tc>
        <w:tc>
          <w:tcPr>
            <w:tcW w:w="2766" w:type="dxa"/>
          </w:tcPr>
          <w:p w14:paraId="21034047" w14:textId="77777777" w:rsidR="006F6336" w:rsidRPr="00177E33" w:rsidRDefault="006F6336" w:rsidP="00FC4037"/>
        </w:tc>
        <w:tc>
          <w:tcPr>
            <w:tcW w:w="10273" w:type="dxa"/>
          </w:tcPr>
          <w:p w14:paraId="14C5AA74" w14:textId="77777777" w:rsidR="006F6336" w:rsidRPr="00177E33" w:rsidRDefault="006F6336" w:rsidP="00FC4037"/>
        </w:tc>
      </w:tr>
      <w:tr w:rsidR="006F6336" w14:paraId="16802015" w14:textId="77777777" w:rsidTr="003A3969">
        <w:tc>
          <w:tcPr>
            <w:tcW w:w="1594" w:type="dxa"/>
          </w:tcPr>
          <w:p w14:paraId="57C3805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21E8DFA" w14:textId="77777777" w:rsidR="006F6336" w:rsidRPr="00177E33" w:rsidRDefault="006F6336" w:rsidP="00FC4037"/>
        </w:tc>
        <w:tc>
          <w:tcPr>
            <w:tcW w:w="2382" w:type="dxa"/>
          </w:tcPr>
          <w:p w14:paraId="69396E88" w14:textId="77777777" w:rsidR="006F6336" w:rsidRPr="00177E33" w:rsidRDefault="006F6336" w:rsidP="00FC4037"/>
        </w:tc>
        <w:tc>
          <w:tcPr>
            <w:tcW w:w="572" w:type="dxa"/>
          </w:tcPr>
          <w:p w14:paraId="5B5258E2" w14:textId="77777777" w:rsidR="006F6336" w:rsidRPr="00177E33" w:rsidRDefault="006F6336" w:rsidP="00FC4037"/>
        </w:tc>
        <w:tc>
          <w:tcPr>
            <w:tcW w:w="2766" w:type="dxa"/>
          </w:tcPr>
          <w:p w14:paraId="0128C227" w14:textId="77777777" w:rsidR="006F6336" w:rsidRPr="00177E33" w:rsidRDefault="006F6336" w:rsidP="00FC4037"/>
        </w:tc>
        <w:tc>
          <w:tcPr>
            <w:tcW w:w="10273" w:type="dxa"/>
          </w:tcPr>
          <w:p w14:paraId="13AD02CD" w14:textId="77777777" w:rsidR="006F6336" w:rsidRPr="00177E33" w:rsidRDefault="006F6336" w:rsidP="00FC4037"/>
        </w:tc>
      </w:tr>
      <w:tr w:rsidR="006F6336" w14:paraId="671A81F5" w14:textId="77777777" w:rsidTr="003A3969">
        <w:tc>
          <w:tcPr>
            <w:tcW w:w="1594" w:type="dxa"/>
          </w:tcPr>
          <w:p w14:paraId="1279B18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19B6512" w14:textId="77777777" w:rsidR="006F6336" w:rsidRPr="00177E33" w:rsidRDefault="006F6336" w:rsidP="00FC4037"/>
        </w:tc>
        <w:tc>
          <w:tcPr>
            <w:tcW w:w="2382" w:type="dxa"/>
          </w:tcPr>
          <w:p w14:paraId="2181611F" w14:textId="77777777" w:rsidR="006F6336" w:rsidRPr="00177E33" w:rsidRDefault="006F6336" w:rsidP="00FC4037"/>
        </w:tc>
        <w:tc>
          <w:tcPr>
            <w:tcW w:w="572" w:type="dxa"/>
          </w:tcPr>
          <w:p w14:paraId="7B77A638" w14:textId="77777777" w:rsidR="006F6336" w:rsidRPr="00177E33" w:rsidRDefault="006F6336" w:rsidP="00FC4037"/>
        </w:tc>
        <w:tc>
          <w:tcPr>
            <w:tcW w:w="2766" w:type="dxa"/>
          </w:tcPr>
          <w:p w14:paraId="3830A8E2" w14:textId="77777777" w:rsidR="006F6336" w:rsidRPr="00177E33" w:rsidRDefault="006F6336" w:rsidP="00FC4037"/>
        </w:tc>
        <w:tc>
          <w:tcPr>
            <w:tcW w:w="10273" w:type="dxa"/>
          </w:tcPr>
          <w:p w14:paraId="3DCBA75D" w14:textId="77777777" w:rsidR="006F6336" w:rsidRPr="00177E33" w:rsidRDefault="006F6336" w:rsidP="00FC4037"/>
        </w:tc>
      </w:tr>
      <w:tr w:rsidR="006F6336" w14:paraId="7450BB74" w14:textId="77777777" w:rsidTr="003A3969">
        <w:tc>
          <w:tcPr>
            <w:tcW w:w="1594" w:type="dxa"/>
          </w:tcPr>
          <w:p w14:paraId="691B00A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BF4D425" w14:textId="77777777" w:rsidR="006F6336" w:rsidRPr="00177E33" w:rsidRDefault="006F6336" w:rsidP="00FC4037"/>
        </w:tc>
        <w:tc>
          <w:tcPr>
            <w:tcW w:w="2382" w:type="dxa"/>
          </w:tcPr>
          <w:p w14:paraId="0A7B623E" w14:textId="77777777" w:rsidR="006F6336" w:rsidRPr="00177E33" w:rsidRDefault="006F6336" w:rsidP="00FC4037"/>
        </w:tc>
        <w:tc>
          <w:tcPr>
            <w:tcW w:w="572" w:type="dxa"/>
          </w:tcPr>
          <w:p w14:paraId="3A748CFC" w14:textId="77777777" w:rsidR="006F6336" w:rsidRPr="00177E33" w:rsidRDefault="006F6336" w:rsidP="00FC4037"/>
        </w:tc>
        <w:tc>
          <w:tcPr>
            <w:tcW w:w="2766" w:type="dxa"/>
          </w:tcPr>
          <w:p w14:paraId="24517CAF" w14:textId="77777777" w:rsidR="006F6336" w:rsidRPr="00177E33" w:rsidRDefault="006F6336" w:rsidP="00FC4037"/>
        </w:tc>
        <w:tc>
          <w:tcPr>
            <w:tcW w:w="10273" w:type="dxa"/>
          </w:tcPr>
          <w:p w14:paraId="652916F2" w14:textId="77777777" w:rsidR="006F6336" w:rsidRPr="00177E33" w:rsidRDefault="006F6336" w:rsidP="00FC4037"/>
        </w:tc>
      </w:tr>
      <w:tr w:rsidR="006F6336" w14:paraId="2B7219EC" w14:textId="77777777" w:rsidTr="003A3969">
        <w:tc>
          <w:tcPr>
            <w:tcW w:w="1594" w:type="dxa"/>
          </w:tcPr>
          <w:p w14:paraId="7DAD41C5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AC123D0" w14:textId="77777777" w:rsidR="006F6336" w:rsidRPr="00177E33" w:rsidRDefault="006F6336" w:rsidP="00FC4037"/>
        </w:tc>
        <w:tc>
          <w:tcPr>
            <w:tcW w:w="2382" w:type="dxa"/>
          </w:tcPr>
          <w:p w14:paraId="5E87EF80" w14:textId="77777777" w:rsidR="006F6336" w:rsidRPr="00177E33" w:rsidRDefault="006F6336" w:rsidP="00FC4037"/>
        </w:tc>
        <w:tc>
          <w:tcPr>
            <w:tcW w:w="572" w:type="dxa"/>
          </w:tcPr>
          <w:p w14:paraId="1FFBF4F7" w14:textId="77777777" w:rsidR="006F6336" w:rsidRPr="00177E33" w:rsidRDefault="006F6336" w:rsidP="00FC4037"/>
        </w:tc>
        <w:tc>
          <w:tcPr>
            <w:tcW w:w="2766" w:type="dxa"/>
          </w:tcPr>
          <w:p w14:paraId="1FF17E0D" w14:textId="77777777" w:rsidR="006F6336" w:rsidRPr="00177E33" w:rsidRDefault="006F6336" w:rsidP="00FC4037"/>
        </w:tc>
        <w:tc>
          <w:tcPr>
            <w:tcW w:w="10273" w:type="dxa"/>
          </w:tcPr>
          <w:p w14:paraId="0E7D75CB" w14:textId="77777777" w:rsidR="006F6336" w:rsidRPr="00177E33" w:rsidRDefault="006F6336" w:rsidP="00FC4037"/>
        </w:tc>
      </w:tr>
      <w:tr w:rsidR="006F6336" w14:paraId="325FCA68" w14:textId="77777777" w:rsidTr="003A3969">
        <w:tc>
          <w:tcPr>
            <w:tcW w:w="1594" w:type="dxa"/>
          </w:tcPr>
          <w:p w14:paraId="323E3EE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8FFCC62" w14:textId="77777777" w:rsidR="006F6336" w:rsidRPr="00177E33" w:rsidRDefault="006F6336" w:rsidP="00FC4037"/>
        </w:tc>
        <w:tc>
          <w:tcPr>
            <w:tcW w:w="2382" w:type="dxa"/>
          </w:tcPr>
          <w:p w14:paraId="28508260" w14:textId="77777777" w:rsidR="006F6336" w:rsidRPr="00177E33" w:rsidRDefault="006F6336" w:rsidP="00FC4037"/>
        </w:tc>
        <w:tc>
          <w:tcPr>
            <w:tcW w:w="572" w:type="dxa"/>
          </w:tcPr>
          <w:p w14:paraId="33A66E40" w14:textId="77777777" w:rsidR="006F6336" w:rsidRPr="00177E33" w:rsidRDefault="006F6336" w:rsidP="00FC4037"/>
        </w:tc>
        <w:tc>
          <w:tcPr>
            <w:tcW w:w="2766" w:type="dxa"/>
          </w:tcPr>
          <w:p w14:paraId="12E04AC5" w14:textId="77777777" w:rsidR="006F6336" w:rsidRPr="00177E33" w:rsidRDefault="006F6336" w:rsidP="00FC4037"/>
        </w:tc>
        <w:tc>
          <w:tcPr>
            <w:tcW w:w="10273" w:type="dxa"/>
          </w:tcPr>
          <w:p w14:paraId="41A11FEA" w14:textId="77777777" w:rsidR="006F6336" w:rsidRPr="00177E33" w:rsidRDefault="006F6336" w:rsidP="00FC4037"/>
        </w:tc>
      </w:tr>
      <w:tr w:rsidR="006F6336" w14:paraId="2BB6286B" w14:textId="77777777" w:rsidTr="003A3969">
        <w:tc>
          <w:tcPr>
            <w:tcW w:w="1594" w:type="dxa"/>
          </w:tcPr>
          <w:p w14:paraId="1A8D0D2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03E714D" w14:textId="77777777" w:rsidR="006F6336" w:rsidRPr="00177E33" w:rsidRDefault="006F6336" w:rsidP="00FC4037"/>
        </w:tc>
        <w:tc>
          <w:tcPr>
            <w:tcW w:w="2382" w:type="dxa"/>
          </w:tcPr>
          <w:p w14:paraId="668D7288" w14:textId="77777777" w:rsidR="006F6336" w:rsidRPr="00177E33" w:rsidRDefault="006F6336" w:rsidP="00FC4037"/>
        </w:tc>
        <w:tc>
          <w:tcPr>
            <w:tcW w:w="572" w:type="dxa"/>
          </w:tcPr>
          <w:p w14:paraId="5B6FCA42" w14:textId="77777777" w:rsidR="006F6336" w:rsidRPr="00177E33" w:rsidRDefault="006F6336" w:rsidP="00FC4037"/>
        </w:tc>
        <w:tc>
          <w:tcPr>
            <w:tcW w:w="2766" w:type="dxa"/>
          </w:tcPr>
          <w:p w14:paraId="6AAF33AB" w14:textId="77777777" w:rsidR="006F6336" w:rsidRPr="00177E33" w:rsidRDefault="006F6336" w:rsidP="00FC4037"/>
        </w:tc>
        <w:tc>
          <w:tcPr>
            <w:tcW w:w="10273" w:type="dxa"/>
          </w:tcPr>
          <w:p w14:paraId="5E5E2453" w14:textId="77777777" w:rsidR="006F6336" w:rsidRPr="00177E33" w:rsidRDefault="006F6336" w:rsidP="00FC4037"/>
        </w:tc>
      </w:tr>
      <w:tr w:rsidR="006F6336" w14:paraId="4EDD2589" w14:textId="77777777" w:rsidTr="003A3969">
        <w:tc>
          <w:tcPr>
            <w:tcW w:w="1594" w:type="dxa"/>
          </w:tcPr>
          <w:p w14:paraId="7ED74C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4A3C6A8" w14:textId="77777777" w:rsidR="006F6336" w:rsidRPr="00177E33" w:rsidRDefault="006F6336" w:rsidP="00FC4037"/>
        </w:tc>
        <w:tc>
          <w:tcPr>
            <w:tcW w:w="2382" w:type="dxa"/>
          </w:tcPr>
          <w:p w14:paraId="3A08F2C6" w14:textId="77777777" w:rsidR="006F6336" w:rsidRPr="00177E33" w:rsidRDefault="006F6336" w:rsidP="00FC4037"/>
        </w:tc>
        <w:tc>
          <w:tcPr>
            <w:tcW w:w="572" w:type="dxa"/>
          </w:tcPr>
          <w:p w14:paraId="0456644F" w14:textId="77777777" w:rsidR="006F6336" w:rsidRPr="00177E33" w:rsidRDefault="006F6336" w:rsidP="00FC4037"/>
        </w:tc>
        <w:tc>
          <w:tcPr>
            <w:tcW w:w="2766" w:type="dxa"/>
          </w:tcPr>
          <w:p w14:paraId="0152DE07" w14:textId="77777777" w:rsidR="006F6336" w:rsidRPr="00177E33" w:rsidRDefault="006F6336" w:rsidP="00FC4037"/>
        </w:tc>
        <w:tc>
          <w:tcPr>
            <w:tcW w:w="10273" w:type="dxa"/>
          </w:tcPr>
          <w:p w14:paraId="631C7647" w14:textId="77777777" w:rsidR="006F6336" w:rsidRPr="00177E33" w:rsidRDefault="006F6336" w:rsidP="00FC4037"/>
        </w:tc>
      </w:tr>
      <w:tr w:rsidR="006F6336" w14:paraId="5DEA3CDE" w14:textId="77777777" w:rsidTr="003A3969">
        <w:tc>
          <w:tcPr>
            <w:tcW w:w="1594" w:type="dxa"/>
          </w:tcPr>
          <w:p w14:paraId="6B75BB3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E9CC5D0" w14:textId="77777777" w:rsidR="006F6336" w:rsidRPr="00177E33" w:rsidRDefault="006F6336" w:rsidP="00FC4037"/>
        </w:tc>
        <w:tc>
          <w:tcPr>
            <w:tcW w:w="2382" w:type="dxa"/>
          </w:tcPr>
          <w:p w14:paraId="7F5D8E4E" w14:textId="77777777" w:rsidR="006F6336" w:rsidRPr="00177E33" w:rsidRDefault="006F6336" w:rsidP="00FC4037"/>
        </w:tc>
        <w:tc>
          <w:tcPr>
            <w:tcW w:w="572" w:type="dxa"/>
          </w:tcPr>
          <w:p w14:paraId="43294D0F" w14:textId="77777777" w:rsidR="006F6336" w:rsidRPr="00177E33" w:rsidRDefault="006F6336" w:rsidP="00FC4037"/>
        </w:tc>
        <w:tc>
          <w:tcPr>
            <w:tcW w:w="2766" w:type="dxa"/>
          </w:tcPr>
          <w:p w14:paraId="227E02B5" w14:textId="77777777" w:rsidR="006F6336" w:rsidRPr="00177E33" w:rsidRDefault="006F6336" w:rsidP="00FC4037"/>
        </w:tc>
        <w:tc>
          <w:tcPr>
            <w:tcW w:w="10273" w:type="dxa"/>
          </w:tcPr>
          <w:p w14:paraId="573A8D74" w14:textId="77777777" w:rsidR="006F6336" w:rsidRPr="00177E33" w:rsidRDefault="006F6336" w:rsidP="00FC4037"/>
        </w:tc>
      </w:tr>
      <w:tr w:rsidR="006F6336" w14:paraId="010A1EA2" w14:textId="77777777" w:rsidTr="003A3969">
        <w:tc>
          <w:tcPr>
            <w:tcW w:w="1594" w:type="dxa"/>
          </w:tcPr>
          <w:p w14:paraId="4CBD6A4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9A2D0E1" w14:textId="77777777" w:rsidR="006F6336" w:rsidRPr="00177E33" w:rsidRDefault="006F6336" w:rsidP="00FC4037"/>
        </w:tc>
        <w:tc>
          <w:tcPr>
            <w:tcW w:w="2382" w:type="dxa"/>
          </w:tcPr>
          <w:p w14:paraId="16340C3A" w14:textId="77777777" w:rsidR="006F6336" w:rsidRPr="00177E33" w:rsidRDefault="006F6336" w:rsidP="00FC4037"/>
        </w:tc>
        <w:tc>
          <w:tcPr>
            <w:tcW w:w="572" w:type="dxa"/>
          </w:tcPr>
          <w:p w14:paraId="65C5C14B" w14:textId="77777777" w:rsidR="006F6336" w:rsidRPr="00177E33" w:rsidRDefault="006F6336" w:rsidP="00FC4037"/>
        </w:tc>
        <w:tc>
          <w:tcPr>
            <w:tcW w:w="2766" w:type="dxa"/>
          </w:tcPr>
          <w:p w14:paraId="6E954B3C" w14:textId="77777777" w:rsidR="006F6336" w:rsidRPr="00177E33" w:rsidRDefault="006F6336" w:rsidP="00FC4037"/>
        </w:tc>
        <w:tc>
          <w:tcPr>
            <w:tcW w:w="10273" w:type="dxa"/>
          </w:tcPr>
          <w:p w14:paraId="707439B3" w14:textId="77777777" w:rsidR="006F6336" w:rsidRPr="00177E33" w:rsidRDefault="006F6336" w:rsidP="00FC4037"/>
        </w:tc>
      </w:tr>
      <w:tr w:rsidR="006F6336" w14:paraId="195F9A64" w14:textId="77777777" w:rsidTr="003A3969">
        <w:tc>
          <w:tcPr>
            <w:tcW w:w="1594" w:type="dxa"/>
          </w:tcPr>
          <w:p w14:paraId="4DCDA23A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4D57804" w14:textId="77777777" w:rsidR="006F6336" w:rsidRPr="00177E33" w:rsidRDefault="006F6336" w:rsidP="00FC4037"/>
        </w:tc>
        <w:tc>
          <w:tcPr>
            <w:tcW w:w="2382" w:type="dxa"/>
          </w:tcPr>
          <w:p w14:paraId="6C6A0F56" w14:textId="77777777" w:rsidR="006F6336" w:rsidRPr="00177E33" w:rsidRDefault="006F6336" w:rsidP="00FC4037"/>
        </w:tc>
        <w:tc>
          <w:tcPr>
            <w:tcW w:w="572" w:type="dxa"/>
          </w:tcPr>
          <w:p w14:paraId="3BDB46EF" w14:textId="77777777" w:rsidR="006F6336" w:rsidRPr="00177E33" w:rsidRDefault="006F6336" w:rsidP="00FC4037"/>
        </w:tc>
        <w:tc>
          <w:tcPr>
            <w:tcW w:w="2766" w:type="dxa"/>
          </w:tcPr>
          <w:p w14:paraId="663D1FDB" w14:textId="77777777" w:rsidR="006F6336" w:rsidRPr="00177E33" w:rsidRDefault="006F6336" w:rsidP="00FC4037"/>
        </w:tc>
        <w:tc>
          <w:tcPr>
            <w:tcW w:w="10273" w:type="dxa"/>
          </w:tcPr>
          <w:p w14:paraId="51FBF703" w14:textId="77777777" w:rsidR="006F6336" w:rsidRPr="00177E33" w:rsidRDefault="006F6336" w:rsidP="00FC4037"/>
        </w:tc>
      </w:tr>
      <w:tr w:rsidR="006F6336" w14:paraId="27BD2D31" w14:textId="77777777" w:rsidTr="003A3969">
        <w:tc>
          <w:tcPr>
            <w:tcW w:w="1594" w:type="dxa"/>
          </w:tcPr>
          <w:p w14:paraId="3984B7C0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8A047C" w14:textId="77777777" w:rsidR="006F6336" w:rsidRPr="00177E33" w:rsidRDefault="006F6336" w:rsidP="00FC4037"/>
        </w:tc>
        <w:tc>
          <w:tcPr>
            <w:tcW w:w="2382" w:type="dxa"/>
          </w:tcPr>
          <w:p w14:paraId="50DAEAAE" w14:textId="77777777" w:rsidR="006F6336" w:rsidRPr="00177E33" w:rsidRDefault="006F6336" w:rsidP="00FC4037"/>
        </w:tc>
        <w:tc>
          <w:tcPr>
            <w:tcW w:w="572" w:type="dxa"/>
          </w:tcPr>
          <w:p w14:paraId="7969E2AF" w14:textId="77777777" w:rsidR="006F6336" w:rsidRPr="00177E33" w:rsidRDefault="006F6336" w:rsidP="00FC4037"/>
        </w:tc>
        <w:tc>
          <w:tcPr>
            <w:tcW w:w="2766" w:type="dxa"/>
          </w:tcPr>
          <w:p w14:paraId="6E2A4CBB" w14:textId="77777777" w:rsidR="006F6336" w:rsidRPr="00177E33" w:rsidRDefault="006F6336" w:rsidP="00FC4037"/>
        </w:tc>
        <w:tc>
          <w:tcPr>
            <w:tcW w:w="10273" w:type="dxa"/>
          </w:tcPr>
          <w:p w14:paraId="67CE9732" w14:textId="77777777" w:rsidR="006F6336" w:rsidRPr="00177E33" w:rsidRDefault="006F6336" w:rsidP="00FC4037"/>
        </w:tc>
      </w:tr>
      <w:tr w:rsidR="006F6336" w14:paraId="4FD01E4B" w14:textId="77777777" w:rsidTr="003A3969">
        <w:tc>
          <w:tcPr>
            <w:tcW w:w="1594" w:type="dxa"/>
          </w:tcPr>
          <w:p w14:paraId="26ABCD84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7F7F7E1" w14:textId="77777777" w:rsidR="006F6336" w:rsidRPr="00177E33" w:rsidRDefault="006F6336" w:rsidP="00FC4037"/>
        </w:tc>
        <w:tc>
          <w:tcPr>
            <w:tcW w:w="2382" w:type="dxa"/>
          </w:tcPr>
          <w:p w14:paraId="6EED2BAE" w14:textId="77777777" w:rsidR="006F6336" w:rsidRPr="00177E33" w:rsidRDefault="006F6336" w:rsidP="00FC4037"/>
        </w:tc>
        <w:tc>
          <w:tcPr>
            <w:tcW w:w="572" w:type="dxa"/>
          </w:tcPr>
          <w:p w14:paraId="1BB1B437" w14:textId="77777777" w:rsidR="006F6336" w:rsidRPr="00177E33" w:rsidRDefault="006F6336" w:rsidP="00FC4037"/>
        </w:tc>
        <w:tc>
          <w:tcPr>
            <w:tcW w:w="2766" w:type="dxa"/>
          </w:tcPr>
          <w:p w14:paraId="0B5B5B28" w14:textId="77777777" w:rsidR="006F6336" w:rsidRPr="00177E33" w:rsidRDefault="006F6336" w:rsidP="00FC4037"/>
        </w:tc>
        <w:tc>
          <w:tcPr>
            <w:tcW w:w="10273" w:type="dxa"/>
          </w:tcPr>
          <w:p w14:paraId="4AC4B159" w14:textId="77777777" w:rsidR="006F6336" w:rsidRPr="00177E33" w:rsidRDefault="006F6336" w:rsidP="00FC4037"/>
        </w:tc>
      </w:tr>
      <w:tr w:rsidR="006F6336" w14:paraId="0A9E50FF" w14:textId="77777777" w:rsidTr="003A3969">
        <w:tc>
          <w:tcPr>
            <w:tcW w:w="1594" w:type="dxa"/>
          </w:tcPr>
          <w:p w14:paraId="619C364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0DA7B83" w14:textId="77777777" w:rsidR="006F6336" w:rsidRPr="00177E33" w:rsidRDefault="006F6336" w:rsidP="00FC4037"/>
        </w:tc>
        <w:tc>
          <w:tcPr>
            <w:tcW w:w="2382" w:type="dxa"/>
          </w:tcPr>
          <w:p w14:paraId="18C11BE5" w14:textId="77777777" w:rsidR="006F6336" w:rsidRPr="00177E33" w:rsidRDefault="006F6336" w:rsidP="00FC4037"/>
        </w:tc>
        <w:tc>
          <w:tcPr>
            <w:tcW w:w="572" w:type="dxa"/>
          </w:tcPr>
          <w:p w14:paraId="4357E8B9" w14:textId="77777777" w:rsidR="006F6336" w:rsidRPr="00177E33" w:rsidRDefault="006F6336" w:rsidP="00FC4037"/>
        </w:tc>
        <w:tc>
          <w:tcPr>
            <w:tcW w:w="2766" w:type="dxa"/>
          </w:tcPr>
          <w:p w14:paraId="1E87D474" w14:textId="77777777" w:rsidR="006F6336" w:rsidRPr="00177E33" w:rsidRDefault="006F6336" w:rsidP="00FC4037"/>
        </w:tc>
        <w:tc>
          <w:tcPr>
            <w:tcW w:w="10273" w:type="dxa"/>
          </w:tcPr>
          <w:p w14:paraId="5BEE3869" w14:textId="77777777" w:rsidR="006F6336" w:rsidRPr="00177E33" w:rsidRDefault="006F6336" w:rsidP="00FC4037"/>
        </w:tc>
      </w:tr>
      <w:tr w:rsidR="006F6336" w14:paraId="0B9380E7" w14:textId="77777777" w:rsidTr="003A3969">
        <w:tc>
          <w:tcPr>
            <w:tcW w:w="1594" w:type="dxa"/>
          </w:tcPr>
          <w:p w14:paraId="1ED6DD2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EE1235" w14:textId="77777777" w:rsidR="006F6336" w:rsidRPr="00177E33" w:rsidRDefault="006F6336" w:rsidP="00FC4037"/>
        </w:tc>
        <w:tc>
          <w:tcPr>
            <w:tcW w:w="2382" w:type="dxa"/>
          </w:tcPr>
          <w:p w14:paraId="4F3D3F37" w14:textId="77777777" w:rsidR="006F6336" w:rsidRPr="00177E33" w:rsidRDefault="006F6336" w:rsidP="00FC4037"/>
        </w:tc>
        <w:tc>
          <w:tcPr>
            <w:tcW w:w="572" w:type="dxa"/>
          </w:tcPr>
          <w:p w14:paraId="7BAEF127" w14:textId="77777777" w:rsidR="006F6336" w:rsidRPr="00177E33" w:rsidRDefault="006F6336" w:rsidP="00FC4037"/>
        </w:tc>
        <w:tc>
          <w:tcPr>
            <w:tcW w:w="2766" w:type="dxa"/>
          </w:tcPr>
          <w:p w14:paraId="01664CA6" w14:textId="77777777" w:rsidR="006F6336" w:rsidRPr="00177E33" w:rsidRDefault="006F6336" w:rsidP="00FC4037"/>
        </w:tc>
        <w:tc>
          <w:tcPr>
            <w:tcW w:w="10273" w:type="dxa"/>
          </w:tcPr>
          <w:p w14:paraId="4C9729F0" w14:textId="77777777" w:rsidR="006F6336" w:rsidRPr="00177E33" w:rsidRDefault="006F6336" w:rsidP="00FC4037"/>
        </w:tc>
      </w:tr>
    </w:tbl>
    <w:p w14:paraId="37C95DA8" w14:textId="77777777" w:rsidR="004F34C0" w:rsidRDefault="004F34C0" w:rsidP="00262F23"/>
    <w:sectPr w:rsidR="004F34C0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481B" w14:textId="77777777" w:rsidR="00D01AF2" w:rsidRDefault="00D01AF2">
      <w:r>
        <w:separator/>
      </w:r>
    </w:p>
  </w:endnote>
  <w:endnote w:type="continuationSeparator" w:id="0">
    <w:p w14:paraId="3100EC79" w14:textId="77777777" w:rsidR="00D01AF2" w:rsidRDefault="00D01AF2">
      <w:r>
        <w:continuationSeparator/>
      </w:r>
    </w:p>
  </w:endnote>
  <w:endnote w:type="continuationNotice" w:id="1">
    <w:p w14:paraId="498D0B53" w14:textId="77777777" w:rsidR="00D01AF2" w:rsidRDefault="00D01A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3"/>
      <w:gridCol w:w="4530"/>
    </w:tblGrid>
    <w:tr w:rsidR="00B86F80" w14:paraId="6BF1CA20" w14:textId="77777777" w:rsidTr="00B26CCD">
      <w:trPr>
        <w:cantSplit/>
      </w:trPr>
      <w:tc>
        <w:tcPr>
          <w:tcW w:w="7513" w:type="dxa"/>
          <w:vMerge w:val="restart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237"/>
            <w:gridCol w:w="57"/>
          </w:tblGrid>
          <w:tr w:rsidR="00AA0580" w14:paraId="3CFB7910" w14:textId="77777777" w:rsidTr="00A10AE0">
            <w:trPr>
              <w:gridAfter w:val="1"/>
              <w:wAfter w:w="57" w:type="dxa"/>
              <w:cantSplit/>
              <w:trHeight w:val="184"/>
            </w:trPr>
            <w:tc>
              <w:tcPr>
                <w:tcW w:w="6237" w:type="dxa"/>
                <w:vMerge w:val="restart"/>
              </w:tcPr>
              <w:p w14:paraId="309F48FA" w14:textId="77777777" w:rsidR="007F4840" w:rsidRDefault="00AA0580" w:rsidP="00AA0580">
                <w:pPr>
                  <w:pStyle w:val="HuisstijlArnhem"/>
                  <w:rPr>
                    <w:sz w:val="16"/>
                  </w:rPr>
                </w:pPr>
                <w:r>
                  <w:rPr>
                    <w:sz w:val="16"/>
                  </w:rPr>
                  <w:t xml:space="preserve">Hoofdstraat </w:t>
                </w:r>
                <w:r w:rsidRPr="00B81B43">
                  <w:rPr>
                    <w:sz w:val="16"/>
                  </w:rPr>
                  <w:t>3 • Postbus 9</w:t>
                </w:r>
                <w:r>
                  <w:rPr>
                    <w:sz w:val="16"/>
                  </w:rPr>
                  <w:t>11</w:t>
                </w:r>
                <w:r w:rsidRPr="00B81B43">
                  <w:rPr>
                    <w:sz w:val="16"/>
                  </w:rPr>
                  <w:t xml:space="preserve">0 • </w:t>
                </w:r>
                <w:r>
                  <w:rPr>
                    <w:sz w:val="16"/>
                  </w:rPr>
                  <w:t xml:space="preserve">6994 ZJ DE STEEG </w:t>
                </w:r>
              </w:p>
              <w:p w14:paraId="18E5A519" w14:textId="203394AA" w:rsidR="00AA0580" w:rsidRDefault="00AA0580" w:rsidP="00B26CCD">
                <w:pPr>
                  <w:pStyle w:val="HuisstijlArnhem"/>
                  <w:rPr>
                    <w:sz w:val="16"/>
                  </w:rPr>
                </w:pPr>
                <w:r>
                  <w:rPr>
                    <w:sz w:val="16"/>
                  </w:rPr>
                  <w:t>(Tijdelijk bezoekadres: President Kennedylaan 104 – 108 6883 AX Velp)</w:t>
                </w:r>
              </w:p>
            </w:tc>
          </w:tr>
          <w:tr w:rsidR="00AA0580" w14:paraId="035801C7" w14:textId="77777777" w:rsidTr="00A10AE0">
            <w:trPr>
              <w:gridAfter w:val="1"/>
              <w:wAfter w:w="57" w:type="dxa"/>
              <w:cantSplit/>
              <w:trHeight w:val="184"/>
            </w:trPr>
            <w:tc>
              <w:tcPr>
                <w:tcW w:w="6237" w:type="dxa"/>
                <w:vMerge/>
              </w:tcPr>
              <w:p w14:paraId="16603182" w14:textId="77777777" w:rsidR="00AA0580" w:rsidRDefault="00AA0580" w:rsidP="00AA0580">
                <w:pPr>
                  <w:pStyle w:val="HuisstijlArnhem"/>
                  <w:rPr>
                    <w:sz w:val="16"/>
                  </w:rPr>
                </w:pPr>
              </w:p>
            </w:tc>
          </w:tr>
          <w:tr w:rsidR="00AA0580" w14:paraId="1E509259" w14:textId="77777777" w:rsidTr="00A10AE0">
            <w:trPr>
              <w:cantSplit/>
            </w:trPr>
            <w:tc>
              <w:tcPr>
                <w:tcW w:w="6294" w:type="dxa"/>
                <w:gridSpan w:val="2"/>
              </w:tcPr>
              <w:p w14:paraId="6248CF96" w14:textId="77777777" w:rsidR="00AA0580" w:rsidRDefault="00AA0580" w:rsidP="00AA0580">
                <w:pPr>
                  <w:pStyle w:val="HuisstijlArnhem"/>
                  <w:rPr>
                    <w:caps/>
                    <w:sz w:val="16"/>
                  </w:rPr>
                </w:pPr>
              </w:p>
            </w:tc>
          </w:tr>
        </w:tbl>
        <w:p w14:paraId="600E0CED" w14:textId="33F353E1" w:rsidR="00B86F80" w:rsidRDefault="00B86F80" w:rsidP="007F749B">
          <w:pPr>
            <w:pStyle w:val="HuisstijlArnhem"/>
            <w:rPr>
              <w:sz w:val="16"/>
            </w:rPr>
          </w:pPr>
        </w:p>
      </w:tc>
      <w:tc>
        <w:tcPr>
          <w:tcW w:w="4530" w:type="dxa"/>
        </w:tcPr>
        <w:p w14:paraId="1612D7E9" w14:textId="77777777" w:rsidR="00B86F80" w:rsidRDefault="00B86F80" w:rsidP="00817B04">
          <w:pPr>
            <w:pStyle w:val="HuisstijlArnhem"/>
            <w:ind w:left="1976"/>
            <w:rPr>
              <w:b/>
              <w:caps/>
              <w:sz w:val="16"/>
            </w:rPr>
          </w:pPr>
        </w:p>
      </w:tc>
    </w:tr>
    <w:tr w:rsidR="00B86F80" w14:paraId="3FC10F1B" w14:textId="77777777" w:rsidTr="00B26CCD">
      <w:trPr>
        <w:cantSplit/>
      </w:trPr>
      <w:tc>
        <w:tcPr>
          <w:tcW w:w="7513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4530" w:type="dxa"/>
        </w:tcPr>
        <w:p w14:paraId="0DDBAE79" w14:textId="77777777" w:rsidR="00B86F80" w:rsidRDefault="00B86F80" w:rsidP="00817B04">
          <w:pPr>
            <w:pStyle w:val="HuisstijlArnhem"/>
            <w:ind w:left="1834"/>
            <w:rPr>
              <w:b/>
              <w:caps/>
              <w:sz w:val="16"/>
            </w:rPr>
          </w:pPr>
        </w:p>
      </w:tc>
    </w:tr>
  </w:tbl>
  <w:p w14:paraId="27F986DB" w14:textId="77777777" w:rsidR="00B86F80" w:rsidRDefault="00B86F80">
    <w:bookmarkStart w:id="0" w:name="BM_CiroNummer"/>
    <w:bookmarkEnd w:id="0"/>
  </w:p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69EC4" w14:textId="77777777" w:rsidR="00D01AF2" w:rsidRDefault="00D01AF2">
      <w:r>
        <w:separator/>
      </w:r>
    </w:p>
  </w:footnote>
  <w:footnote w:type="continuationSeparator" w:id="0">
    <w:p w14:paraId="47792A2C" w14:textId="77777777" w:rsidR="00D01AF2" w:rsidRDefault="00D01AF2">
      <w:r>
        <w:continuationSeparator/>
      </w:r>
    </w:p>
  </w:footnote>
  <w:footnote w:type="continuationNotice" w:id="1">
    <w:p w14:paraId="3A746ADA" w14:textId="77777777" w:rsidR="00D01AF2" w:rsidRDefault="00D01A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76140370" w:rsidR="00872F4E" w:rsidRPr="007D394B" w:rsidRDefault="00720DB5" w:rsidP="00ED56D9">
    <w:pPr>
      <w:rPr>
        <w:sz w:val="28"/>
        <w:szCs w:val="28"/>
      </w:rPr>
    </w:pPr>
    <w:r>
      <w:rPr>
        <w:b/>
        <w:noProof/>
      </w:rPr>
      <w:drawing>
        <wp:anchor distT="0" distB="0" distL="114300" distR="114300" simplePos="0" relativeHeight="251660288" behindDoc="0" locked="0" layoutInCell="1" allowOverlap="1" wp14:anchorId="78D4E8CE" wp14:editId="25B95EB6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3525926" cy="723866"/>
          <wp:effectExtent l="0" t="0" r="0" b="635"/>
          <wp:wrapNone/>
          <wp:docPr id="6" name="Afbeelding 1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 descr="Afbeelding met Lettertype, Graphics, logo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5926" cy="7238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56D9" w:rsidRPr="00ED56D9">
      <w:rPr>
        <w:sz w:val="40"/>
        <w:szCs w:val="40"/>
      </w:rPr>
      <w:t>Nota van Inlichtingen</w:t>
    </w:r>
    <w:r w:rsidR="001F537C">
      <w:rPr>
        <w:sz w:val="40"/>
        <w:szCs w:val="40"/>
      </w:rPr>
      <w:br/>
    </w:r>
    <w:r w:rsidR="00340F7B" w:rsidRPr="007D394B">
      <w:rPr>
        <w:sz w:val="28"/>
        <w:szCs w:val="28"/>
      </w:rPr>
      <w:t>te stellen verzoeken tot nadere inlichtingen</w:t>
    </w:r>
  </w:p>
  <w:p w14:paraId="2A0CADF1" w14:textId="116D466F" w:rsidR="00872F4E" w:rsidRDefault="00720DB5" w:rsidP="00720DB5">
    <w:pPr>
      <w:tabs>
        <w:tab w:val="left" w:pos="18210"/>
      </w:tabs>
      <w:rPr>
        <w:sz w:val="40"/>
        <w:szCs w:val="40"/>
      </w:rPr>
    </w:pPr>
    <w:r>
      <w:rPr>
        <w:sz w:val="40"/>
        <w:szCs w:val="40"/>
      </w:rPr>
      <w:tab/>
    </w: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1DF2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25EED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1F537C"/>
    <w:rsid w:val="002160B8"/>
    <w:rsid w:val="00221BD5"/>
    <w:rsid w:val="00262F23"/>
    <w:rsid w:val="002642E3"/>
    <w:rsid w:val="00276AEA"/>
    <w:rsid w:val="002A0145"/>
    <w:rsid w:val="002A1DA4"/>
    <w:rsid w:val="002B0CD9"/>
    <w:rsid w:val="002B522B"/>
    <w:rsid w:val="002C0AAD"/>
    <w:rsid w:val="002E0D4F"/>
    <w:rsid w:val="003062F0"/>
    <w:rsid w:val="0031222D"/>
    <w:rsid w:val="00315C2C"/>
    <w:rsid w:val="00340F7B"/>
    <w:rsid w:val="00343808"/>
    <w:rsid w:val="00344DB4"/>
    <w:rsid w:val="00360FBE"/>
    <w:rsid w:val="00361587"/>
    <w:rsid w:val="00371E5D"/>
    <w:rsid w:val="003735E0"/>
    <w:rsid w:val="003A31CA"/>
    <w:rsid w:val="003A3969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C7156"/>
    <w:rsid w:val="004E2834"/>
    <w:rsid w:val="004E5CED"/>
    <w:rsid w:val="004F34C0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230C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6C4240"/>
    <w:rsid w:val="006F6336"/>
    <w:rsid w:val="00705E51"/>
    <w:rsid w:val="007101CA"/>
    <w:rsid w:val="00715EC1"/>
    <w:rsid w:val="00720DB5"/>
    <w:rsid w:val="007252FC"/>
    <w:rsid w:val="00726369"/>
    <w:rsid w:val="007334A0"/>
    <w:rsid w:val="00734780"/>
    <w:rsid w:val="00760A1D"/>
    <w:rsid w:val="00761BC8"/>
    <w:rsid w:val="007625EA"/>
    <w:rsid w:val="0077267D"/>
    <w:rsid w:val="00777734"/>
    <w:rsid w:val="00783114"/>
    <w:rsid w:val="00790101"/>
    <w:rsid w:val="007A2664"/>
    <w:rsid w:val="007A4BFB"/>
    <w:rsid w:val="007B4847"/>
    <w:rsid w:val="007B7FDF"/>
    <w:rsid w:val="007D394B"/>
    <w:rsid w:val="007D5925"/>
    <w:rsid w:val="007F4840"/>
    <w:rsid w:val="007F749B"/>
    <w:rsid w:val="008111DC"/>
    <w:rsid w:val="00811A19"/>
    <w:rsid w:val="00817B04"/>
    <w:rsid w:val="00822EB4"/>
    <w:rsid w:val="00834831"/>
    <w:rsid w:val="00853103"/>
    <w:rsid w:val="00872F4E"/>
    <w:rsid w:val="00877899"/>
    <w:rsid w:val="008B0B6E"/>
    <w:rsid w:val="008C65F1"/>
    <w:rsid w:val="008D6374"/>
    <w:rsid w:val="008D753C"/>
    <w:rsid w:val="008E133C"/>
    <w:rsid w:val="008E4E7D"/>
    <w:rsid w:val="00913C31"/>
    <w:rsid w:val="0092036B"/>
    <w:rsid w:val="00930411"/>
    <w:rsid w:val="0093740B"/>
    <w:rsid w:val="00940933"/>
    <w:rsid w:val="00953AD5"/>
    <w:rsid w:val="009619E2"/>
    <w:rsid w:val="00964E52"/>
    <w:rsid w:val="00976531"/>
    <w:rsid w:val="009832CA"/>
    <w:rsid w:val="009A266D"/>
    <w:rsid w:val="009C5998"/>
    <w:rsid w:val="009D2BC9"/>
    <w:rsid w:val="009D4C0F"/>
    <w:rsid w:val="009E6DA1"/>
    <w:rsid w:val="00A05329"/>
    <w:rsid w:val="00A06FF8"/>
    <w:rsid w:val="00A1284E"/>
    <w:rsid w:val="00A15CAC"/>
    <w:rsid w:val="00A25526"/>
    <w:rsid w:val="00A35390"/>
    <w:rsid w:val="00A50BB1"/>
    <w:rsid w:val="00A546BD"/>
    <w:rsid w:val="00A72B87"/>
    <w:rsid w:val="00A81B93"/>
    <w:rsid w:val="00A82C7C"/>
    <w:rsid w:val="00A83271"/>
    <w:rsid w:val="00A93E49"/>
    <w:rsid w:val="00AA0580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AF7E63"/>
    <w:rsid w:val="00B03FDD"/>
    <w:rsid w:val="00B1140A"/>
    <w:rsid w:val="00B26CCD"/>
    <w:rsid w:val="00B27212"/>
    <w:rsid w:val="00B365CC"/>
    <w:rsid w:val="00B458DC"/>
    <w:rsid w:val="00B56060"/>
    <w:rsid w:val="00B602EB"/>
    <w:rsid w:val="00B731DA"/>
    <w:rsid w:val="00B77E62"/>
    <w:rsid w:val="00B86C58"/>
    <w:rsid w:val="00B86F80"/>
    <w:rsid w:val="00BA5E91"/>
    <w:rsid w:val="00BB2FCD"/>
    <w:rsid w:val="00BB477B"/>
    <w:rsid w:val="00BE78DC"/>
    <w:rsid w:val="00BF5B11"/>
    <w:rsid w:val="00C24947"/>
    <w:rsid w:val="00C7206F"/>
    <w:rsid w:val="00C83A49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1AF2"/>
    <w:rsid w:val="00D07315"/>
    <w:rsid w:val="00D07EC2"/>
    <w:rsid w:val="00D128EB"/>
    <w:rsid w:val="00D278A9"/>
    <w:rsid w:val="00D52634"/>
    <w:rsid w:val="00D7031F"/>
    <w:rsid w:val="00D721C4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13EB"/>
    <w:rsid w:val="00F0321D"/>
    <w:rsid w:val="00F07EAD"/>
    <w:rsid w:val="00F16DE9"/>
    <w:rsid w:val="00F42E96"/>
    <w:rsid w:val="00F60EC9"/>
    <w:rsid w:val="00F612FA"/>
    <w:rsid w:val="00F64D7D"/>
    <w:rsid w:val="00F6770C"/>
    <w:rsid w:val="00F70CCE"/>
    <w:rsid w:val="00F73848"/>
    <w:rsid w:val="00F75B2B"/>
    <w:rsid w:val="00F77A85"/>
    <w:rsid w:val="00F80D0E"/>
    <w:rsid w:val="00F914E0"/>
    <w:rsid w:val="00F96380"/>
    <w:rsid w:val="00FA0E7F"/>
    <w:rsid w:val="00FA15D0"/>
    <w:rsid w:val="00FB0C5C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8798C-BC28-486A-8D29-B1577A942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20D30A-976D-4E02-94BD-9F482229A43E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3b4fbce7-7457-4077-8822-5fd466340b0b"/>
    <ds:schemaRef ds:uri="4f35b267-bd6d-4640-8cf6-c0951f2bf4b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8</TotalTime>
  <Pages>1</Pages>
  <Words>38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Michiel van der Veer</cp:lastModifiedBy>
  <cp:revision>12</cp:revision>
  <cp:lastPrinted>2022-11-03T17:21:00Z</cp:lastPrinted>
  <dcterms:created xsi:type="dcterms:W3CDTF">2025-04-15T05:53:00Z</dcterms:created>
  <dcterms:modified xsi:type="dcterms:W3CDTF">2025-06-03T13:42:00Z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