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159F" w14:textId="0157C56F" w:rsidR="004709D2" w:rsidRDefault="00FA698D">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pPr>
      <w:r>
        <w:rPr>
          <w:noProof/>
          <w:lang w:eastAsia="nl-NL"/>
        </w:rPr>
        <mc:AlternateContent>
          <mc:Choice Requires="wps">
            <w:drawing>
              <wp:anchor distT="0" distB="0" distL="114300" distR="114300" simplePos="0" relativeHeight="251658240" behindDoc="0" locked="0" layoutInCell="1" allowOverlap="1" wp14:anchorId="2F6C472B" wp14:editId="0F71005C">
                <wp:simplePos x="0" y="0"/>
                <wp:positionH relativeFrom="column">
                  <wp:posOffset>7620</wp:posOffset>
                </wp:positionH>
                <wp:positionV relativeFrom="page">
                  <wp:posOffset>7168515</wp:posOffset>
                </wp:positionV>
                <wp:extent cx="6240780" cy="1052195"/>
                <wp:effectExtent l="0" t="0" r="7620" b="14605"/>
                <wp:wrapSquare wrapText="bothSides"/>
                <wp:docPr id="6" name="Tekstvak 6"/>
                <wp:cNvGraphicFramePr/>
                <a:graphic xmlns:a="http://schemas.openxmlformats.org/drawingml/2006/main">
                  <a:graphicData uri="http://schemas.microsoft.com/office/word/2010/wordprocessingShape">
                    <wps:wsp>
                      <wps:cNvSpPr txBox="1"/>
                      <wps:spPr>
                        <a:xfrm>
                          <a:off x="0" y="0"/>
                          <a:ext cx="6240780" cy="10521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F80480D" w14:textId="2B68D4A6" w:rsidR="00880873" w:rsidRDefault="00FA698D" w:rsidP="00023E63">
                            <w:pPr>
                              <w:pStyle w:val="Titel"/>
                              <w:rPr>
                                <w:noProof/>
                                <w:lang w:eastAsia="nl-NL"/>
                              </w:rPr>
                            </w:pPr>
                            <w:r>
                              <w:rPr>
                                <w:noProof/>
                                <w:lang w:eastAsia="nl-NL"/>
                              </w:rPr>
                              <w:t xml:space="preserve">Vragenlijst </w:t>
                            </w:r>
                          </w:p>
                          <w:p w14:paraId="2B10E4A8" w14:textId="240BE9BC" w:rsidR="00461545" w:rsidRDefault="00FA698D" w:rsidP="00461545">
                            <w:pPr>
                              <w:rPr>
                                <w:rFonts w:ascii="Arial" w:hAnsi="Arial" w:cs="Arial"/>
                                <w:sz w:val="28"/>
                                <w:szCs w:val="28"/>
                              </w:rPr>
                            </w:pPr>
                            <w:r>
                              <w:rPr>
                                <w:rFonts w:ascii="Arial" w:hAnsi="Arial" w:cs="Arial"/>
                                <w:sz w:val="28"/>
                                <w:szCs w:val="28"/>
                              </w:rPr>
                              <w:t xml:space="preserve">Marktconsultatie </w:t>
                            </w:r>
                            <w:r w:rsidR="00461545">
                              <w:rPr>
                                <w:rFonts w:ascii="Arial" w:hAnsi="Arial" w:cs="Arial"/>
                                <w:sz w:val="28"/>
                                <w:szCs w:val="28"/>
                              </w:rPr>
                              <w:t>360-graden</w:t>
                            </w:r>
                            <w:r w:rsidR="004B3753">
                              <w:rPr>
                                <w:rFonts w:ascii="Arial" w:hAnsi="Arial" w:cs="Arial"/>
                                <w:sz w:val="28"/>
                                <w:szCs w:val="28"/>
                              </w:rPr>
                              <w:t xml:space="preserve"> </w:t>
                            </w:r>
                            <w:r w:rsidR="00775F9C">
                              <w:rPr>
                                <w:rFonts w:ascii="Arial" w:hAnsi="Arial" w:cs="Arial"/>
                                <w:sz w:val="28"/>
                                <w:szCs w:val="28"/>
                              </w:rPr>
                              <w:t>panorama</w:t>
                            </w:r>
                            <w:r w:rsidR="00461545">
                              <w:rPr>
                                <w:rFonts w:ascii="Arial" w:hAnsi="Arial" w:cs="Arial"/>
                                <w:sz w:val="28"/>
                                <w:szCs w:val="28"/>
                              </w:rPr>
                              <w:t>foto’s ProRail</w:t>
                            </w:r>
                          </w:p>
                          <w:p w14:paraId="6AE48765" w14:textId="77777777" w:rsidR="00880873" w:rsidRPr="00880873" w:rsidRDefault="00880873">
                            <w:pPr>
                              <w:rPr>
                                <w:sz w:val="60"/>
                                <w:szCs w:val="6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C472B" id="_x0000_t202" coordsize="21600,21600" o:spt="202" path="m,l,21600r21600,l21600,xe">
                <v:stroke joinstyle="miter"/>
                <v:path gradientshapeok="t" o:connecttype="rect"/>
              </v:shapetype>
              <v:shape id="Tekstvak 6" o:spid="_x0000_s1026" type="#_x0000_t202" style="position:absolute;margin-left:.6pt;margin-top:564.45pt;width:491.4pt;height:8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" filled="f" stroked="f">
                <v:textbox inset="0,0,0,0">
                  <w:txbxContent>
                    <w:p w14:paraId="3F80480D" w14:textId="2B68D4A6" w:rsidR="00880873" w:rsidRDefault="00FA698D" w:rsidP="00023E63">
                      <w:pPr>
                        <w:pStyle w:val="Titel"/>
                        <w:rPr>
                          <w:noProof/>
                          <w:lang w:eastAsia="nl-NL"/>
                        </w:rPr>
                      </w:pPr>
                      <w:r>
                        <w:rPr>
                          <w:noProof/>
                          <w:lang w:eastAsia="nl-NL"/>
                        </w:rPr>
                        <w:t xml:space="preserve">Vragenlijst </w:t>
                      </w:r>
                    </w:p>
                    <w:p w14:paraId="2B10E4A8" w14:textId="240BE9BC" w:rsidR="00461545" w:rsidRDefault="00FA698D" w:rsidP="00461545">
                      <w:pPr>
                        <w:rPr>
                          <w:rFonts w:ascii="Arial" w:hAnsi="Arial" w:cs="Arial"/>
                          <w:sz w:val="28"/>
                          <w:szCs w:val="28"/>
                        </w:rPr>
                      </w:pPr>
                      <w:r>
                        <w:rPr>
                          <w:rFonts w:ascii="Arial" w:hAnsi="Arial" w:cs="Arial"/>
                          <w:sz w:val="28"/>
                          <w:szCs w:val="28"/>
                        </w:rPr>
                        <w:t xml:space="preserve">Marktconsultatie </w:t>
                      </w:r>
                      <w:r w:rsidR="00461545">
                        <w:rPr>
                          <w:rFonts w:ascii="Arial" w:hAnsi="Arial" w:cs="Arial"/>
                          <w:sz w:val="28"/>
                          <w:szCs w:val="28"/>
                        </w:rPr>
                        <w:t>360-graden</w:t>
                      </w:r>
                      <w:r w:rsidR="004B3753">
                        <w:rPr>
                          <w:rFonts w:ascii="Arial" w:hAnsi="Arial" w:cs="Arial"/>
                          <w:sz w:val="28"/>
                          <w:szCs w:val="28"/>
                        </w:rPr>
                        <w:t xml:space="preserve"> </w:t>
                      </w:r>
                      <w:r w:rsidR="00775F9C">
                        <w:rPr>
                          <w:rFonts w:ascii="Arial" w:hAnsi="Arial" w:cs="Arial"/>
                          <w:sz w:val="28"/>
                          <w:szCs w:val="28"/>
                        </w:rPr>
                        <w:t>panorama</w:t>
                      </w:r>
                      <w:r w:rsidR="00461545">
                        <w:rPr>
                          <w:rFonts w:ascii="Arial" w:hAnsi="Arial" w:cs="Arial"/>
                          <w:sz w:val="28"/>
                          <w:szCs w:val="28"/>
                        </w:rPr>
                        <w:t>foto’s ProRail</w:t>
                      </w:r>
                    </w:p>
                    <w:p w14:paraId="6AE48765" w14:textId="77777777" w:rsidR="00880873" w:rsidRPr="00880873" w:rsidRDefault="00880873">
                      <w:pPr>
                        <w:rPr>
                          <w:sz w:val="60"/>
                          <w:szCs w:val="60"/>
                        </w:rPr>
                      </w:pPr>
                    </w:p>
                  </w:txbxContent>
                </v:textbox>
                <w10:wrap type="square" anchory="page"/>
              </v:shape>
            </w:pict>
          </mc:Fallback>
        </mc:AlternateContent>
      </w:r>
      <w:r w:rsidR="00107516">
        <w:rPr>
          <w:noProof/>
          <w:lang w:eastAsia="nl-NL"/>
        </w:rPr>
        <w:drawing>
          <wp:anchor distT="0" distB="0" distL="114300" distR="114300" simplePos="0" relativeHeight="251658241" behindDoc="0" locked="0" layoutInCell="1" allowOverlap="1" wp14:anchorId="1691D87D" wp14:editId="1B36842C">
            <wp:simplePos x="0" y="0"/>
            <wp:positionH relativeFrom="column">
              <wp:posOffset>-4545965</wp:posOffset>
            </wp:positionH>
            <wp:positionV relativeFrom="page">
              <wp:posOffset>3645</wp:posOffset>
            </wp:positionV>
            <wp:extent cx="10512360" cy="7020000"/>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cstate="print">
                      <a:extLst>
                        <a:ext uri="{28A0092B-C50C-407E-A947-70E740481C1C}">
                          <a14:useLocalDpi xmlns:a14="http://schemas.microsoft.com/office/drawing/2010/main" val="0"/>
                        </a:ext>
                      </a:extLst>
                    </a:blip>
                    <a:srcRect t="9" b="9"/>
                    <a:stretch>
                      <a:fillRect/>
                    </a:stretch>
                  </pic:blipFill>
                  <pic:spPr>
                    <a:xfrm>
                      <a:off x="0" y="0"/>
                      <a:ext cx="10512360" cy="7020000"/>
                    </a:xfrm>
                    <a:prstGeom prst="rect">
                      <a:avLst/>
                    </a:prstGeom>
                  </pic:spPr>
                </pic:pic>
              </a:graphicData>
            </a:graphic>
            <wp14:sizeRelH relativeFrom="margin">
              <wp14:pctWidth>0</wp14:pctWidth>
            </wp14:sizeRelH>
            <wp14:sizeRelV relativeFrom="margin">
              <wp14:pctHeight>0</wp14:pctHeight>
            </wp14:sizeRelV>
          </wp:anchor>
        </w:drawing>
      </w:r>
      <w:r w:rsidR="00244591">
        <w:rPr>
          <w:noProof/>
          <w:lang w:eastAsia="nl-NL"/>
        </w:rPr>
        <w:br w:type="page"/>
      </w:r>
    </w:p>
    <w:p w14:paraId="7D754681" w14:textId="77777777" w:rsidR="005D15D6" w:rsidRDefault="005D15D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noProof/>
          <w:lang w:eastAsia="nl-NL"/>
        </w:rPr>
        <w:sectPr w:rsidR="005D15D6" w:rsidSect="004709D2">
          <w:footerReference w:type="even" r:id="rId13"/>
          <w:footerReference w:type="default" r:id="rId14"/>
          <w:headerReference w:type="first" r:id="rId15"/>
          <w:footerReference w:type="first" r:id="rId16"/>
          <w:pgSz w:w="11900" w:h="16840"/>
          <w:pgMar w:top="1333" w:right="3402" w:bottom="2347" w:left="1264" w:header="709" w:footer="709" w:gutter="0"/>
          <w:cols w:space="708"/>
          <w:titlePg/>
          <w:docGrid w:linePitch="360"/>
        </w:sectPr>
      </w:pPr>
    </w:p>
    <w:p w14:paraId="61674380" w14:textId="3674C668" w:rsidR="00035863" w:rsidRDefault="00FA698D" w:rsidP="0021536D">
      <w:pPr>
        <w:pStyle w:val="Kop1"/>
        <w:numPr>
          <w:ilvl w:val="0"/>
          <w:numId w:val="13"/>
        </w:numPr>
      </w:pPr>
      <w:bookmarkStart w:id="0" w:name="_Toc171669957"/>
      <w:r>
        <w:lastRenderedPageBreak/>
        <w:t>V</w:t>
      </w:r>
      <w:r w:rsidR="0021536D">
        <w:t>ragen</w:t>
      </w:r>
      <w:bookmarkEnd w:id="0"/>
    </w:p>
    <w:p w14:paraId="2BF60ACF" w14:textId="77777777" w:rsidR="00D43ACE" w:rsidRDefault="00D43ACE" w:rsidP="00390AB8"/>
    <w:tbl>
      <w:tblPr>
        <w:tblStyle w:val="Tabelraster"/>
        <w:tblW w:w="0" w:type="auto"/>
        <w:tblInd w:w="113" w:type="dxa"/>
        <w:tblBorders>
          <w:left w:val="single" w:sz="4" w:space="0" w:color="auto"/>
          <w:right w:val="single" w:sz="4" w:space="0" w:color="auto"/>
          <w:insideV w:val="single" w:sz="4" w:space="0" w:color="auto"/>
        </w:tblBorders>
        <w:tblLook w:val="04A0" w:firstRow="1" w:lastRow="0" w:firstColumn="1" w:lastColumn="0" w:noHBand="0" w:noVBand="1"/>
      </w:tblPr>
      <w:tblGrid>
        <w:gridCol w:w="9249"/>
      </w:tblGrid>
      <w:tr w:rsidR="00C3523B" w:rsidRPr="00C3523B" w14:paraId="276BABA5" w14:textId="77777777" w:rsidTr="00371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9" w:type="dxa"/>
            <w:tcBorders>
              <w:top w:val="single" w:sz="4" w:space="0" w:color="auto"/>
              <w:left w:val="single" w:sz="4" w:space="0" w:color="auto"/>
              <w:bottom w:val="single" w:sz="4" w:space="0" w:color="auto"/>
              <w:right w:val="single" w:sz="4" w:space="0" w:color="auto"/>
            </w:tcBorders>
          </w:tcPr>
          <w:p w14:paraId="0D94FAF1"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Indien u dat wenst kunt u hier een korte introductie opnemen</w:t>
            </w:r>
          </w:p>
        </w:tc>
      </w:tr>
      <w:tr w:rsidR="00C3523B" w:rsidRPr="00C3523B" w14:paraId="60B1EA0E"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Borders>
              <w:top w:val="single" w:sz="4" w:space="0" w:color="auto"/>
            </w:tcBorders>
          </w:tcPr>
          <w:p w14:paraId="68A4A657" w14:textId="77777777" w:rsidR="00C3523B" w:rsidRDefault="00C3523B" w:rsidP="00C3523B">
            <w:pPr>
              <w:spacing w:before="0" w:after="0"/>
              <w:rPr>
                <w:sz w:val="18"/>
              </w:rPr>
            </w:pPr>
          </w:p>
          <w:p w14:paraId="3E8244D6" w14:textId="77777777" w:rsidR="00C3523B" w:rsidRDefault="00C3523B" w:rsidP="00C3523B">
            <w:pPr>
              <w:spacing w:before="0" w:after="0"/>
              <w:rPr>
                <w:sz w:val="18"/>
              </w:rPr>
            </w:pPr>
          </w:p>
          <w:p w14:paraId="21844C4B" w14:textId="77777777" w:rsidR="00C3523B" w:rsidRPr="00C3523B" w:rsidRDefault="00C3523B" w:rsidP="00C3523B">
            <w:pPr>
              <w:spacing w:before="0" w:after="0"/>
              <w:rPr>
                <w:sz w:val="18"/>
              </w:rPr>
            </w:pPr>
          </w:p>
          <w:p w14:paraId="0F8E49CD" w14:textId="77777777" w:rsidR="00C3523B" w:rsidRPr="00C3523B" w:rsidRDefault="00C3523B" w:rsidP="00C3523B">
            <w:pPr>
              <w:spacing w:before="0" w:after="0"/>
              <w:rPr>
                <w:sz w:val="18"/>
              </w:rPr>
            </w:pPr>
          </w:p>
        </w:tc>
      </w:tr>
      <w:tr w:rsidR="00C3523B" w:rsidRPr="00C3523B" w14:paraId="036D14BB"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246CF7D9"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Het is voor ProRail belangrijk om op de foto’s voldoende details te kunnen zien om objecten te herkennen, de conditie van objecten te beoordelen en de opschriften van verkeersborden te kunnen lezen. Een hoge resolutie is dus gewenst. In welke resoluties kunnen de foto’s geleverd worden en licht toe waarom dat genoeg is?</w:t>
            </w:r>
          </w:p>
        </w:tc>
      </w:tr>
      <w:tr w:rsidR="00C3523B" w:rsidRPr="00C3523B" w14:paraId="47C2F1C4"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0AC0F5B2" w14:textId="77777777" w:rsidR="00C3523B" w:rsidRPr="00C3523B" w:rsidRDefault="00C3523B" w:rsidP="00C3523B">
            <w:pPr>
              <w:spacing w:before="0" w:after="0"/>
              <w:rPr>
                <w:sz w:val="18"/>
              </w:rPr>
            </w:pPr>
          </w:p>
          <w:p w14:paraId="279E6424" w14:textId="77777777" w:rsidR="00C3523B" w:rsidRPr="00C3523B" w:rsidRDefault="00C3523B" w:rsidP="00C3523B">
            <w:pPr>
              <w:spacing w:before="0" w:after="0"/>
              <w:rPr>
                <w:sz w:val="18"/>
              </w:rPr>
            </w:pPr>
          </w:p>
          <w:p w14:paraId="02746E95" w14:textId="77777777" w:rsidR="00C3523B" w:rsidRPr="00C3523B" w:rsidRDefault="00C3523B" w:rsidP="00C3523B">
            <w:pPr>
              <w:spacing w:before="0" w:after="0"/>
              <w:rPr>
                <w:sz w:val="18"/>
              </w:rPr>
            </w:pPr>
          </w:p>
        </w:tc>
      </w:tr>
      <w:tr w:rsidR="00C3523B" w:rsidRPr="00C3523B" w14:paraId="5A9AC75F"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1CC1C96B"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 xml:space="preserve">Bent u in staat om het gehele dekkingsgebied één keer per jaar in beeld te brengen, uitgaande van ongeveer 6400 kilometer aan voor auto’s toegankelijke openbare weg binnen 100 meter van het spoor? Zie ook </w:t>
            </w:r>
            <w:hyperlink r:id="rId17" w:history="1">
              <w:r w:rsidRPr="00C3523B">
                <w:rPr>
                  <w:sz w:val="18"/>
                  <w:szCs w:val="18"/>
                  <w:u w:val="single"/>
                </w:rPr>
                <w:t>https://www.prorail.nl/siteassets/homepage/reizen/documenten/pr_spoorkaart_nl2024_web.pdf</w:t>
              </w:r>
            </w:hyperlink>
            <w:r w:rsidRPr="00C3523B">
              <w:rPr>
                <w:sz w:val="18"/>
              </w:rPr>
              <w:t xml:space="preserve">  </w:t>
            </w:r>
          </w:p>
          <w:p w14:paraId="5158D6DA" w14:textId="77777777" w:rsidR="00C3523B" w:rsidRPr="00C3523B" w:rsidRDefault="00C3523B" w:rsidP="00C3523B">
            <w:pPr>
              <w:tabs>
                <w:tab w:val="clear" w:pos="284"/>
                <w:tab w:val="clear" w:pos="567"/>
                <w:tab w:val="clear" w:pos="851"/>
              </w:tabs>
              <w:spacing w:before="0" w:after="0"/>
              <w:ind w:left="313"/>
              <w:rPr>
                <w:sz w:val="18"/>
              </w:rPr>
            </w:pPr>
          </w:p>
          <w:p w14:paraId="58373FE3" w14:textId="77777777" w:rsidR="00C3523B" w:rsidRPr="00C3523B" w:rsidRDefault="00C3523B" w:rsidP="00C3523B">
            <w:pPr>
              <w:tabs>
                <w:tab w:val="clear" w:pos="284"/>
                <w:tab w:val="clear" w:pos="567"/>
                <w:tab w:val="clear" w:pos="851"/>
              </w:tabs>
              <w:spacing w:before="0" w:after="0"/>
              <w:ind w:left="313"/>
              <w:rPr>
                <w:sz w:val="18"/>
              </w:rPr>
            </w:pPr>
            <w:r w:rsidRPr="00C3523B">
              <w:rPr>
                <w:sz w:val="18"/>
              </w:rPr>
              <w:t xml:space="preserve">Indien u niet in staat bent het hele gebied in beeld te brengen, voor welk deel zou dit wél gelden? </w:t>
            </w:r>
          </w:p>
        </w:tc>
      </w:tr>
      <w:tr w:rsidR="00C3523B" w:rsidRPr="00C3523B" w14:paraId="161C6603"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7EDF7487" w14:textId="77777777" w:rsidR="00C3523B" w:rsidRDefault="00C3523B" w:rsidP="00C3523B">
            <w:pPr>
              <w:spacing w:before="0" w:after="0"/>
              <w:rPr>
                <w:sz w:val="18"/>
              </w:rPr>
            </w:pPr>
          </w:p>
          <w:p w14:paraId="7D56820F" w14:textId="77777777" w:rsidR="00C3523B" w:rsidRPr="00C3523B" w:rsidRDefault="00C3523B" w:rsidP="00C3523B">
            <w:pPr>
              <w:spacing w:before="0" w:after="0"/>
              <w:rPr>
                <w:sz w:val="18"/>
              </w:rPr>
            </w:pPr>
          </w:p>
          <w:p w14:paraId="5D866A42" w14:textId="77777777" w:rsidR="00C3523B" w:rsidRPr="00C3523B" w:rsidRDefault="00C3523B" w:rsidP="00C3523B">
            <w:pPr>
              <w:spacing w:before="0" w:after="0"/>
              <w:rPr>
                <w:sz w:val="18"/>
              </w:rPr>
            </w:pPr>
          </w:p>
          <w:p w14:paraId="08A752B4" w14:textId="77777777" w:rsidR="00C3523B" w:rsidRPr="00C3523B" w:rsidRDefault="00C3523B" w:rsidP="00C3523B">
            <w:pPr>
              <w:spacing w:before="0" w:after="0"/>
              <w:rPr>
                <w:sz w:val="18"/>
              </w:rPr>
            </w:pPr>
          </w:p>
        </w:tc>
      </w:tr>
      <w:tr w:rsidR="00C3523B" w:rsidRPr="00C3523B" w14:paraId="4FAEB5C7"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5A82316B"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Uitgaande van ongeveer 6400 kilometer aan voor auto’s toegankelijke openbare weg binnen 100 meter van het spoor, wat zou voor uw onderneming de doorlooptijd zijn voor het inwinnen van beeldmateriaal? Doorlooptijd wordt gedefinieerd al de tijd tussen het moment van verstrekken van de opdracht tot het opleveren van het eindproduct.</w:t>
            </w:r>
          </w:p>
        </w:tc>
      </w:tr>
      <w:tr w:rsidR="00C3523B" w:rsidRPr="00C3523B" w14:paraId="714DE0E9"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7C80804F" w14:textId="77777777" w:rsidR="00C3523B" w:rsidRDefault="00C3523B" w:rsidP="00C3523B">
            <w:pPr>
              <w:spacing w:before="0" w:after="0"/>
              <w:rPr>
                <w:sz w:val="18"/>
              </w:rPr>
            </w:pPr>
          </w:p>
          <w:p w14:paraId="08F0BB3F" w14:textId="77777777" w:rsidR="00C3523B" w:rsidRPr="00C3523B" w:rsidRDefault="00C3523B" w:rsidP="00C3523B">
            <w:pPr>
              <w:spacing w:before="0" w:after="0"/>
              <w:rPr>
                <w:sz w:val="18"/>
              </w:rPr>
            </w:pPr>
          </w:p>
          <w:p w14:paraId="68C761EA" w14:textId="77777777" w:rsidR="00C3523B" w:rsidRPr="00C3523B" w:rsidRDefault="00C3523B" w:rsidP="00C3523B">
            <w:pPr>
              <w:spacing w:before="0" w:after="0"/>
              <w:rPr>
                <w:sz w:val="18"/>
              </w:rPr>
            </w:pPr>
          </w:p>
          <w:p w14:paraId="44043ABB" w14:textId="77777777" w:rsidR="00C3523B" w:rsidRPr="00C3523B" w:rsidRDefault="00C3523B" w:rsidP="00C3523B">
            <w:pPr>
              <w:spacing w:before="0" w:after="0"/>
              <w:rPr>
                <w:sz w:val="18"/>
              </w:rPr>
            </w:pPr>
          </w:p>
        </w:tc>
      </w:tr>
      <w:tr w:rsidR="00C3523B" w:rsidRPr="00C3523B" w14:paraId="2C5D7E03"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53BA47B3"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 xml:space="preserve">Is het voor het systeem dat uw onderneming wil gaan inzetten mogelijk om tegelijk met het inwinnen van de foto’s bijbehorende LIDAR-puntenwolken in te winnen? </w:t>
            </w:r>
          </w:p>
        </w:tc>
      </w:tr>
      <w:tr w:rsidR="00C3523B" w:rsidRPr="00C3523B" w14:paraId="4E227932"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19B806B8" w14:textId="77777777" w:rsidR="00C3523B" w:rsidRPr="00C3523B" w:rsidRDefault="00C3523B" w:rsidP="00C3523B">
            <w:pPr>
              <w:spacing w:before="0" w:after="0"/>
              <w:rPr>
                <w:sz w:val="18"/>
              </w:rPr>
            </w:pPr>
          </w:p>
          <w:p w14:paraId="43E67B37" w14:textId="77777777" w:rsidR="00C3523B" w:rsidRPr="00C3523B" w:rsidRDefault="00C3523B" w:rsidP="00C3523B">
            <w:pPr>
              <w:spacing w:before="0" w:after="0"/>
              <w:rPr>
                <w:sz w:val="18"/>
              </w:rPr>
            </w:pPr>
          </w:p>
          <w:p w14:paraId="51E3CF91" w14:textId="77777777" w:rsidR="00C3523B" w:rsidRDefault="00C3523B" w:rsidP="00C3523B">
            <w:pPr>
              <w:spacing w:before="0" w:after="0"/>
              <w:rPr>
                <w:sz w:val="18"/>
              </w:rPr>
            </w:pPr>
          </w:p>
          <w:p w14:paraId="7C11B38F" w14:textId="77777777" w:rsidR="00C3523B" w:rsidRPr="00C3523B" w:rsidRDefault="00C3523B" w:rsidP="00C3523B">
            <w:pPr>
              <w:spacing w:before="0" w:after="0"/>
              <w:rPr>
                <w:sz w:val="18"/>
              </w:rPr>
            </w:pPr>
          </w:p>
        </w:tc>
      </w:tr>
      <w:tr w:rsidR="00C3523B" w:rsidRPr="00C3523B" w14:paraId="0D568977"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1B9063EF"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 xml:space="preserve">Wat is de nauwkeurigheid in centimeters voor de absolute positiebepaling van X,Y,Z coördinaten van het middelpunt van de foto’s? </w:t>
            </w:r>
          </w:p>
        </w:tc>
      </w:tr>
      <w:tr w:rsidR="00C3523B" w:rsidRPr="00C3523B" w14:paraId="7C69F44C"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4BE45234" w14:textId="77777777" w:rsidR="00C3523B" w:rsidRPr="00C3523B" w:rsidRDefault="00C3523B" w:rsidP="00C3523B">
            <w:pPr>
              <w:tabs>
                <w:tab w:val="clear" w:pos="284"/>
                <w:tab w:val="clear" w:pos="567"/>
                <w:tab w:val="clear" w:pos="851"/>
              </w:tabs>
              <w:spacing w:before="0" w:after="0"/>
              <w:ind w:left="313"/>
              <w:rPr>
                <w:sz w:val="18"/>
              </w:rPr>
            </w:pPr>
          </w:p>
          <w:p w14:paraId="113262AB" w14:textId="77777777" w:rsidR="00C3523B" w:rsidRPr="00C3523B" w:rsidRDefault="00C3523B" w:rsidP="00C3523B">
            <w:pPr>
              <w:tabs>
                <w:tab w:val="clear" w:pos="284"/>
                <w:tab w:val="clear" w:pos="567"/>
                <w:tab w:val="clear" w:pos="851"/>
              </w:tabs>
              <w:spacing w:before="0" w:after="0"/>
              <w:ind w:left="313"/>
              <w:rPr>
                <w:sz w:val="18"/>
              </w:rPr>
            </w:pPr>
          </w:p>
          <w:p w14:paraId="219C111F" w14:textId="77777777" w:rsidR="00C3523B" w:rsidRDefault="00C3523B" w:rsidP="00C3523B">
            <w:pPr>
              <w:tabs>
                <w:tab w:val="clear" w:pos="284"/>
                <w:tab w:val="clear" w:pos="567"/>
                <w:tab w:val="clear" w:pos="851"/>
              </w:tabs>
              <w:spacing w:before="0" w:after="0"/>
              <w:ind w:left="313"/>
              <w:rPr>
                <w:sz w:val="18"/>
              </w:rPr>
            </w:pPr>
          </w:p>
          <w:p w14:paraId="5500026D" w14:textId="77777777" w:rsidR="00C3523B" w:rsidRPr="00C3523B" w:rsidRDefault="00C3523B" w:rsidP="00C3523B">
            <w:pPr>
              <w:tabs>
                <w:tab w:val="clear" w:pos="284"/>
                <w:tab w:val="clear" w:pos="567"/>
                <w:tab w:val="clear" w:pos="851"/>
              </w:tabs>
              <w:spacing w:before="0" w:after="0"/>
              <w:ind w:left="313"/>
              <w:rPr>
                <w:sz w:val="18"/>
              </w:rPr>
            </w:pPr>
          </w:p>
        </w:tc>
      </w:tr>
      <w:tr w:rsidR="00C3523B" w:rsidRPr="00C3523B" w14:paraId="06C68009"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07CE0C9C"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ProRail wil de mogelijkheid verkennen om foto’s in te winnen van openbare wegen in de directe omgeving van het spoor die niet per auto te bereiken zijn, denk hierbij aan fietspaden, onverharde wegen, voetpaden, enz. Ziet u mogelijkheden foto’s te maken vanaf deze wegen?</w:t>
            </w:r>
          </w:p>
        </w:tc>
      </w:tr>
      <w:tr w:rsidR="00C3523B" w:rsidRPr="00C3523B" w14:paraId="246781F3"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082A9810" w14:textId="77777777" w:rsidR="00C3523B" w:rsidRPr="00C3523B" w:rsidRDefault="00C3523B" w:rsidP="00C3523B">
            <w:pPr>
              <w:spacing w:before="0" w:after="0"/>
              <w:rPr>
                <w:sz w:val="18"/>
              </w:rPr>
            </w:pPr>
          </w:p>
          <w:p w14:paraId="65185987" w14:textId="77777777" w:rsidR="00C3523B" w:rsidRDefault="00C3523B" w:rsidP="00C3523B">
            <w:pPr>
              <w:spacing w:before="0" w:after="0"/>
              <w:rPr>
                <w:sz w:val="18"/>
              </w:rPr>
            </w:pPr>
          </w:p>
          <w:p w14:paraId="5CF31D4B" w14:textId="77777777" w:rsidR="00C3523B" w:rsidRPr="00C3523B" w:rsidRDefault="00C3523B" w:rsidP="00C3523B">
            <w:pPr>
              <w:spacing w:before="0" w:after="0"/>
              <w:rPr>
                <w:sz w:val="18"/>
              </w:rPr>
            </w:pPr>
          </w:p>
          <w:p w14:paraId="722F8753" w14:textId="77777777" w:rsidR="00C3523B" w:rsidRPr="00C3523B" w:rsidRDefault="00C3523B" w:rsidP="00C3523B">
            <w:pPr>
              <w:spacing w:before="0" w:after="0"/>
              <w:rPr>
                <w:sz w:val="18"/>
              </w:rPr>
            </w:pPr>
          </w:p>
        </w:tc>
      </w:tr>
      <w:tr w:rsidR="00C3523B" w:rsidRPr="00C3523B" w14:paraId="0942DC93"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31F1186D"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ProRail wil de mogelijkheid verkennen om foto’s in te winnen vanaf haar eigen terreinen en emplacementen. Dit vergt, gezien veiligheidsmaatregelen en toegankelijkheid een intensieve afstemming met de leverancier. Dit in acht nemende, ziet u mogelijkheden foto’s te maken vanaf eigen terreinen van ProRail?</w:t>
            </w:r>
          </w:p>
        </w:tc>
      </w:tr>
      <w:tr w:rsidR="00C3523B" w:rsidRPr="00C3523B" w14:paraId="7FF754A1"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6514B81C" w14:textId="77777777" w:rsidR="00C3523B" w:rsidRPr="00C3523B" w:rsidRDefault="00C3523B" w:rsidP="00C3523B">
            <w:pPr>
              <w:spacing w:before="0" w:after="0"/>
              <w:rPr>
                <w:sz w:val="18"/>
              </w:rPr>
            </w:pPr>
          </w:p>
          <w:p w14:paraId="66E7F9AA" w14:textId="77777777" w:rsidR="00C3523B" w:rsidRPr="00C3523B" w:rsidRDefault="00C3523B" w:rsidP="00C3523B">
            <w:pPr>
              <w:spacing w:before="0" w:after="0"/>
              <w:rPr>
                <w:sz w:val="18"/>
              </w:rPr>
            </w:pPr>
          </w:p>
          <w:p w14:paraId="6C61D362" w14:textId="77777777" w:rsidR="00C3523B" w:rsidRPr="00C3523B" w:rsidRDefault="00C3523B" w:rsidP="00C3523B">
            <w:pPr>
              <w:spacing w:before="0" w:after="0"/>
              <w:rPr>
                <w:sz w:val="18"/>
              </w:rPr>
            </w:pPr>
          </w:p>
        </w:tc>
      </w:tr>
      <w:tr w:rsidR="00C3523B" w:rsidRPr="00C3523B" w14:paraId="35DB8B9B"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4E769268"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 xml:space="preserve">De maximale contractduur is acht jaar. In dit tijdsbestek kunnen er allerlei technologische ontwikkelingen zijn voor het inwinnen van de foto's en </w:t>
            </w:r>
            <w:proofErr w:type="spellStart"/>
            <w:r w:rsidRPr="00C3523B">
              <w:rPr>
                <w:sz w:val="18"/>
              </w:rPr>
              <w:t>LiDAR</w:t>
            </w:r>
            <w:proofErr w:type="spellEnd"/>
            <w:r w:rsidRPr="00C3523B">
              <w:rPr>
                <w:sz w:val="18"/>
              </w:rPr>
              <w:t xml:space="preserve">-puntenwolken. Welke kansen en risico’s ziet u op het gebied van technische ontwikkelingen en wat wilt u meegeven voor de aanbesteding op dit vlak? </w:t>
            </w:r>
          </w:p>
        </w:tc>
      </w:tr>
      <w:tr w:rsidR="00C3523B" w:rsidRPr="00C3523B" w14:paraId="089B7B12"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42877B65" w14:textId="77777777" w:rsidR="00C3523B" w:rsidRPr="00C3523B" w:rsidRDefault="00C3523B" w:rsidP="00C3523B">
            <w:pPr>
              <w:spacing w:before="0" w:after="0"/>
              <w:rPr>
                <w:sz w:val="18"/>
              </w:rPr>
            </w:pPr>
          </w:p>
          <w:p w14:paraId="6295B379" w14:textId="77777777" w:rsidR="00C3523B" w:rsidRDefault="00C3523B" w:rsidP="00C3523B">
            <w:pPr>
              <w:spacing w:before="0" w:after="0"/>
              <w:rPr>
                <w:sz w:val="18"/>
              </w:rPr>
            </w:pPr>
          </w:p>
          <w:p w14:paraId="647226F6" w14:textId="77777777" w:rsidR="00C3523B" w:rsidRPr="00C3523B" w:rsidRDefault="00C3523B" w:rsidP="00C3523B">
            <w:pPr>
              <w:spacing w:before="0" w:after="0"/>
              <w:rPr>
                <w:sz w:val="18"/>
              </w:rPr>
            </w:pPr>
          </w:p>
          <w:p w14:paraId="2413045F" w14:textId="77777777" w:rsidR="00C3523B" w:rsidRPr="00C3523B" w:rsidRDefault="00C3523B" w:rsidP="00C3523B">
            <w:pPr>
              <w:spacing w:before="0" w:after="0"/>
              <w:rPr>
                <w:sz w:val="18"/>
              </w:rPr>
            </w:pPr>
          </w:p>
        </w:tc>
      </w:tr>
      <w:tr w:rsidR="00C3523B" w:rsidRPr="00C3523B" w14:paraId="29DB9845"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4FCD0AC0"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In de scope worden één hoofdvraag en drie optionele vragen genoemd:</w:t>
            </w:r>
          </w:p>
          <w:p w14:paraId="08223DD9" w14:textId="77777777" w:rsidR="00C3523B" w:rsidRPr="00C3523B" w:rsidRDefault="00C3523B" w:rsidP="00C3523B">
            <w:pPr>
              <w:numPr>
                <w:ilvl w:val="0"/>
                <w:numId w:val="19"/>
              </w:numPr>
              <w:tabs>
                <w:tab w:val="clear" w:pos="284"/>
                <w:tab w:val="clear" w:pos="567"/>
                <w:tab w:val="clear" w:pos="851"/>
              </w:tabs>
              <w:spacing w:before="0" w:after="0"/>
              <w:rPr>
                <w:sz w:val="18"/>
              </w:rPr>
            </w:pPr>
            <w:r w:rsidRPr="00C3523B">
              <w:rPr>
                <w:sz w:val="18"/>
              </w:rPr>
              <w:t xml:space="preserve">Hoofdvraag: foto’s voor 6400 km openbare weg binnen 100 meter van het spoor toegankelijk per auto. </w:t>
            </w:r>
          </w:p>
          <w:p w14:paraId="24AB55FF" w14:textId="77777777" w:rsidR="00C3523B" w:rsidRPr="00C3523B" w:rsidRDefault="00C3523B" w:rsidP="00C3523B">
            <w:pPr>
              <w:numPr>
                <w:ilvl w:val="0"/>
                <w:numId w:val="19"/>
              </w:numPr>
              <w:tabs>
                <w:tab w:val="clear" w:pos="284"/>
                <w:tab w:val="clear" w:pos="567"/>
                <w:tab w:val="clear" w:pos="851"/>
              </w:tabs>
              <w:spacing w:before="0" w:after="0"/>
              <w:rPr>
                <w:sz w:val="18"/>
              </w:rPr>
            </w:pPr>
            <w:r w:rsidRPr="00C3523B">
              <w:rPr>
                <w:sz w:val="18"/>
              </w:rPr>
              <w:t>Optionele vraag: foto’s in te winnen vanaf openbare wegen die niet toegankelijk zijn per auto zoals voetpaden, ruiterpaden, fietspaden en onverharde wegen.</w:t>
            </w:r>
          </w:p>
          <w:p w14:paraId="5C0ED8E6" w14:textId="77777777" w:rsidR="00C3523B" w:rsidRPr="00C3523B" w:rsidRDefault="00C3523B" w:rsidP="00C3523B">
            <w:pPr>
              <w:numPr>
                <w:ilvl w:val="0"/>
                <w:numId w:val="19"/>
              </w:numPr>
              <w:tabs>
                <w:tab w:val="clear" w:pos="284"/>
                <w:tab w:val="clear" w:pos="567"/>
                <w:tab w:val="clear" w:pos="851"/>
              </w:tabs>
              <w:spacing w:before="0" w:after="0"/>
              <w:rPr>
                <w:sz w:val="18"/>
              </w:rPr>
            </w:pPr>
            <w:r w:rsidRPr="00C3523B">
              <w:rPr>
                <w:sz w:val="18"/>
              </w:rPr>
              <w:t>Optionele vraag: foto’s in te winnen van emplacementen en andere eigen terreinen van ProRail.</w:t>
            </w:r>
          </w:p>
          <w:p w14:paraId="40A3D169" w14:textId="77777777" w:rsidR="00C3523B" w:rsidRPr="00C3523B" w:rsidRDefault="00C3523B" w:rsidP="00C3523B">
            <w:pPr>
              <w:numPr>
                <w:ilvl w:val="0"/>
                <w:numId w:val="19"/>
              </w:numPr>
              <w:tabs>
                <w:tab w:val="clear" w:pos="284"/>
                <w:tab w:val="clear" w:pos="567"/>
                <w:tab w:val="clear" w:pos="851"/>
              </w:tabs>
              <w:spacing w:before="0" w:after="0"/>
              <w:rPr>
                <w:sz w:val="18"/>
              </w:rPr>
            </w:pPr>
            <w:r w:rsidRPr="00C3523B">
              <w:rPr>
                <w:sz w:val="18"/>
              </w:rPr>
              <w:t xml:space="preserve">Optionele vraag: Bijbehorende </w:t>
            </w:r>
            <w:proofErr w:type="spellStart"/>
            <w:r w:rsidRPr="00C3523B">
              <w:rPr>
                <w:sz w:val="18"/>
              </w:rPr>
              <w:t>LiDAR</w:t>
            </w:r>
            <w:proofErr w:type="spellEnd"/>
            <w:r w:rsidRPr="00C3523B">
              <w:rPr>
                <w:sz w:val="18"/>
              </w:rPr>
              <w:t>-puntenwolk.</w:t>
            </w:r>
          </w:p>
          <w:p w14:paraId="67A58B86" w14:textId="77777777" w:rsidR="00C3523B" w:rsidRPr="00C3523B" w:rsidRDefault="00C3523B" w:rsidP="00C3523B">
            <w:pPr>
              <w:tabs>
                <w:tab w:val="clear" w:pos="284"/>
                <w:tab w:val="clear" w:pos="567"/>
                <w:tab w:val="clear" w:pos="851"/>
              </w:tabs>
              <w:spacing w:before="0" w:after="0"/>
              <w:ind w:left="313"/>
              <w:rPr>
                <w:sz w:val="18"/>
              </w:rPr>
            </w:pPr>
          </w:p>
          <w:p w14:paraId="54E6807A" w14:textId="77777777" w:rsidR="00C3523B" w:rsidRPr="00C3523B" w:rsidRDefault="00C3523B" w:rsidP="00C3523B">
            <w:pPr>
              <w:tabs>
                <w:tab w:val="clear" w:pos="284"/>
                <w:tab w:val="clear" w:pos="567"/>
                <w:tab w:val="clear" w:pos="851"/>
              </w:tabs>
              <w:spacing w:before="0" w:after="0"/>
              <w:ind w:left="313"/>
              <w:rPr>
                <w:sz w:val="18"/>
              </w:rPr>
            </w:pPr>
            <w:r w:rsidRPr="00C3523B">
              <w:rPr>
                <w:sz w:val="18"/>
              </w:rPr>
              <w:t>Kunt u per punt aangeven welk prijsmodel uw voorkeur heeft?</w:t>
            </w:r>
          </w:p>
        </w:tc>
      </w:tr>
      <w:tr w:rsidR="00C3523B" w:rsidRPr="00C3523B" w14:paraId="71932476"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686D61A3" w14:textId="77777777" w:rsidR="00C3523B" w:rsidRPr="00C3523B" w:rsidRDefault="00C3523B" w:rsidP="00C3523B">
            <w:pPr>
              <w:spacing w:before="0" w:after="0"/>
              <w:rPr>
                <w:sz w:val="18"/>
              </w:rPr>
            </w:pPr>
          </w:p>
          <w:p w14:paraId="47478A7F" w14:textId="77777777" w:rsidR="00C3523B" w:rsidRDefault="00C3523B" w:rsidP="00C3523B">
            <w:pPr>
              <w:spacing w:before="0" w:after="0"/>
              <w:rPr>
                <w:sz w:val="18"/>
              </w:rPr>
            </w:pPr>
          </w:p>
          <w:p w14:paraId="5BA2ECE9" w14:textId="77777777" w:rsidR="00C3523B" w:rsidRPr="00C3523B" w:rsidRDefault="00C3523B" w:rsidP="00C3523B">
            <w:pPr>
              <w:spacing w:before="0" w:after="0"/>
              <w:rPr>
                <w:sz w:val="18"/>
              </w:rPr>
            </w:pPr>
          </w:p>
          <w:p w14:paraId="1E9913A3" w14:textId="77777777" w:rsidR="00C3523B" w:rsidRPr="00C3523B" w:rsidRDefault="00C3523B" w:rsidP="00C3523B">
            <w:pPr>
              <w:spacing w:before="0" w:after="0"/>
              <w:rPr>
                <w:sz w:val="18"/>
              </w:rPr>
            </w:pPr>
          </w:p>
        </w:tc>
      </w:tr>
      <w:tr w:rsidR="00C3523B" w:rsidRPr="00C3523B" w14:paraId="2AA11A03"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34EAB150"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Kunt u voor de budgetteringsdoeleinden van ProRail per scope-deel, zoals door u beantwoord in de voorgaande vraag, een bandbreedte en/of richtprijs afgeven voor de gevraagde dienstverlening? Voor de volledigheid, alle ontvangen (prijs)informatie wordt als vertrouwelijk beschouwd.</w:t>
            </w:r>
          </w:p>
        </w:tc>
      </w:tr>
      <w:tr w:rsidR="00C3523B" w:rsidRPr="00C3523B" w14:paraId="70C58E0B"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016FB7AA" w14:textId="77777777" w:rsidR="00C3523B" w:rsidRPr="00C3523B" w:rsidRDefault="00C3523B" w:rsidP="00C3523B">
            <w:pPr>
              <w:spacing w:before="0" w:after="0"/>
              <w:rPr>
                <w:sz w:val="18"/>
              </w:rPr>
            </w:pPr>
          </w:p>
          <w:p w14:paraId="35E5AEAE" w14:textId="77777777" w:rsidR="00C3523B" w:rsidRDefault="00C3523B" w:rsidP="00C3523B">
            <w:pPr>
              <w:spacing w:before="0" w:after="0"/>
              <w:rPr>
                <w:sz w:val="18"/>
              </w:rPr>
            </w:pPr>
          </w:p>
          <w:p w14:paraId="631A76CF" w14:textId="77777777" w:rsidR="00C3523B" w:rsidRPr="00C3523B" w:rsidRDefault="00C3523B" w:rsidP="00C3523B">
            <w:pPr>
              <w:spacing w:before="0" w:after="0"/>
              <w:rPr>
                <w:sz w:val="18"/>
              </w:rPr>
            </w:pPr>
          </w:p>
          <w:p w14:paraId="476B0C59" w14:textId="77777777" w:rsidR="00C3523B" w:rsidRPr="00C3523B" w:rsidRDefault="00C3523B" w:rsidP="00C3523B">
            <w:pPr>
              <w:spacing w:before="0" w:after="0"/>
              <w:rPr>
                <w:sz w:val="18"/>
              </w:rPr>
            </w:pPr>
          </w:p>
        </w:tc>
      </w:tr>
      <w:tr w:rsidR="00C3523B" w:rsidRPr="00C3523B" w14:paraId="6F206EC2"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65E7226C"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 xml:space="preserve">Kunt u toelichten hoe uw verdienmodel er uit ziet ervan uitgaande dat ProRail het niet-exclusieve gebruiksrecht van de beelden vereist? Wat zijn voor u belangrijke voorwaarden die moeten worden ingevuld, zoals afnamegarantie, duur overeenkomst </w:t>
            </w:r>
            <w:proofErr w:type="spellStart"/>
            <w:r w:rsidRPr="00C3523B">
              <w:rPr>
                <w:sz w:val="18"/>
              </w:rPr>
              <w:t>etc</w:t>
            </w:r>
            <w:proofErr w:type="spellEnd"/>
            <w:r w:rsidRPr="00C3523B">
              <w:rPr>
                <w:sz w:val="18"/>
              </w:rPr>
              <w:t>?</w:t>
            </w:r>
          </w:p>
        </w:tc>
      </w:tr>
      <w:tr w:rsidR="00C3523B" w:rsidRPr="00C3523B" w14:paraId="5E65A258"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4A460D66" w14:textId="77777777" w:rsidR="00C3523B" w:rsidRPr="00C3523B" w:rsidRDefault="00C3523B" w:rsidP="00C3523B">
            <w:pPr>
              <w:spacing w:before="0" w:after="0"/>
              <w:rPr>
                <w:sz w:val="18"/>
              </w:rPr>
            </w:pPr>
          </w:p>
          <w:p w14:paraId="55595D2D" w14:textId="77777777" w:rsidR="00C3523B" w:rsidRDefault="00C3523B" w:rsidP="00C3523B">
            <w:pPr>
              <w:spacing w:before="0" w:after="0"/>
              <w:rPr>
                <w:sz w:val="18"/>
              </w:rPr>
            </w:pPr>
          </w:p>
          <w:p w14:paraId="3B194EA7" w14:textId="77777777" w:rsidR="00C3523B" w:rsidRDefault="00C3523B" w:rsidP="00C3523B">
            <w:pPr>
              <w:spacing w:before="0" w:after="0"/>
              <w:rPr>
                <w:sz w:val="18"/>
              </w:rPr>
            </w:pPr>
          </w:p>
          <w:p w14:paraId="7C7CE4E2" w14:textId="77777777" w:rsidR="00C3523B" w:rsidRPr="00C3523B" w:rsidRDefault="00C3523B" w:rsidP="00C3523B">
            <w:pPr>
              <w:spacing w:before="0" w:after="0"/>
              <w:rPr>
                <w:sz w:val="18"/>
              </w:rPr>
            </w:pPr>
          </w:p>
        </w:tc>
      </w:tr>
      <w:tr w:rsidR="00C3523B" w:rsidRPr="00C3523B" w14:paraId="55F2C725" w14:textId="77777777" w:rsidTr="00371C8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7C11E7B3" w14:textId="77777777" w:rsidR="00C3523B" w:rsidRPr="00C3523B" w:rsidRDefault="00C3523B" w:rsidP="00C3523B">
            <w:pPr>
              <w:numPr>
                <w:ilvl w:val="0"/>
                <w:numId w:val="17"/>
              </w:numPr>
              <w:tabs>
                <w:tab w:val="clear" w:pos="284"/>
                <w:tab w:val="clear" w:pos="567"/>
                <w:tab w:val="clear" w:pos="851"/>
              </w:tabs>
              <w:spacing w:before="0" w:after="0"/>
              <w:ind w:left="313" w:hanging="266"/>
              <w:rPr>
                <w:sz w:val="18"/>
              </w:rPr>
            </w:pPr>
            <w:r w:rsidRPr="00C3523B">
              <w:rPr>
                <w:sz w:val="18"/>
              </w:rPr>
              <w:t>Zijn er andere opmerkingen die u wilt meegeven aan ProRail in het kader van deze voorgenomen opdracht?</w:t>
            </w:r>
          </w:p>
        </w:tc>
      </w:tr>
      <w:tr w:rsidR="00C3523B" w:rsidRPr="00C3523B" w14:paraId="1C3026AA" w14:textId="77777777" w:rsidTr="00371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9" w:type="dxa"/>
          </w:tcPr>
          <w:p w14:paraId="059C7219" w14:textId="77777777" w:rsidR="00C3523B" w:rsidRDefault="00C3523B" w:rsidP="00C3523B">
            <w:pPr>
              <w:spacing w:before="0" w:after="0"/>
              <w:rPr>
                <w:sz w:val="18"/>
              </w:rPr>
            </w:pPr>
          </w:p>
          <w:p w14:paraId="5965B055" w14:textId="77777777" w:rsidR="00C3523B" w:rsidRDefault="00C3523B" w:rsidP="00C3523B">
            <w:pPr>
              <w:spacing w:before="0" w:after="0"/>
              <w:rPr>
                <w:sz w:val="18"/>
              </w:rPr>
            </w:pPr>
          </w:p>
          <w:p w14:paraId="5FA370ED" w14:textId="77777777" w:rsidR="00C3523B" w:rsidRPr="00C3523B" w:rsidRDefault="00C3523B" w:rsidP="00C3523B">
            <w:pPr>
              <w:spacing w:before="0" w:after="0"/>
              <w:rPr>
                <w:sz w:val="18"/>
              </w:rPr>
            </w:pPr>
          </w:p>
        </w:tc>
      </w:tr>
    </w:tbl>
    <w:p w14:paraId="7E48172E" w14:textId="77777777" w:rsidR="00C3523B" w:rsidRPr="00C3523B" w:rsidRDefault="00C3523B" w:rsidP="00C3523B">
      <w:r w:rsidRPr="00C3523B">
        <w:t xml:space="preserve"> </w:t>
      </w:r>
    </w:p>
    <w:p w14:paraId="1A7D6744" w14:textId="77777777" w:rsidR="00D43ACE" w:rsidRDefault="00D43ACE" w:rsidP="00390AB8"/>
    <w:p w14:paraId="16E219AA" w14:textId="77777777" w:rsidR="00D43ACE" w:rsidRDefault="00D43ACE" w:rsidP="00390AB8"/>
    <w:p w14:paraId="2F9F5252" w14:textId="77777777" w:rsidR="00D43ACE" w:rsidRDefault="00D43ACE" w:rsidP="00390AB8"/>
    <w:p w14:paraId="4DE1DA6E" w14:textId="710D34AB" w:rsidR="00D43ACE" w:rsidRPr="00D43ACE" w:rsidRDefault="00D43ACE" w:rsidP="00390AB8">
      <w:pPr>
        <w:sectPr w:rsidR="00D43ACE" w:rsidRPr="00D43ACE" w:rsidSect="00C3523B">
          <w:footerReference w:type="default" r:id="rId18"/>
          <w:footerReference w:type="first" r:id="rId19"/>
          <w:pgSz w:w="11900" w:h="16840"/>
          <w:pgMar w:top="2347" w:right="1264" w:bottom="1332" w:left="1264" w:header="709" w:footer="709" w:gutter="0"/>
          <w:cols w:space="708"/>
          <w:docGrid w:linePitch="360"/>
        </w:sectPr>
      </w:pPr>
    </w:p>
    <w:p w14:paraId="546F7071" w14:textId="77777777" w:rsidR="00400081" w:rsidRPr="00400081" w:rsidRDefault="00400081" w:rsidP="00400081"/>
    <w:p w14:paraId="5239766B" w14:textId="77777777" w:rsidR="00400081" w:rsidRPr="00400081" w:rsidRDefault="00400081" w:rsidP="00400081"/>
    <w:p w14:paraId="0180B8C6" w14:textId="77777777" w:rsidR="00400081" w:rsidRPr="00400081" w:rsidRDefault="00400081" w:rsidP="00400081"/>
    <w:p w14:paraId="423D257F" w14:textId="77777777" w:rsidR="00400081" w:rsidRPr="00400081" w:rsidRDefault="00400081" w:rsidP="00400081"/>
    <w:p w14:paraId="3ED4615D" w14:textId="77777777" w:rsidR="00400081" w:rsidRPr="00400081" w:rsidRDefault="00400081" w:rsidP="00400081"/>
    <w:p w14:paraId="74A8051F" w14:textId="77777777" w:rsidR="00400081" w:rsidRPr="00400081" w:rsidRDefault="00400081" w:rsidP="00400081"/>
    <w:p w14:paraId="6CD97C62" w14:textId="77777777" w:rsidR="00400081" w:rsidRPr="00400081" w:rsidRDefault="00400081" w:rsidP="00400081"/>
    <w:p w14:paraId="6E859AD5" w14:textId="77777777" w:rsidR="004E6DE1" w:rsidRPr="00400081" w:rsidRDefault="004E6DE1" w:rsidP="00400081"/>
    <w:sectPr w:rsidR="004E6DE1" w:rsidRPr="00400081" w:rsidSect="00FD2443">
      <w:pgSz w:w="11900" w:h="16840"/>
      <w:pgMar w:top="1332" w:right="1264" w:bottom="2347"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9EED" w14:textId="77777777" w:rsidR="008543D4" w:rsidRDefault="008543D4" w:rsidP="00807419">
      <w:pPr>
        <w:spacing w:line="240" w:lineRule="auto"/>
      </w:pPr>
      <w:r>
        <w:separator/>
      </w:r>
    </w:p>
  </w:endnote>
  <w:endnote w:type="continuationSeparator" w:id="0">
    <w:p w14:paraId="4745F5F5" w14:textId="77777777" w:rsidR="008543D4" w:rsidRDefault="008543D4" w:rsidP="00807419">
      <w:pPr>
        <w:spacing w:line="240" w:lineRule="auto"/>
      </w:pPr>
      <w:r>
        <w:continuationSeparator/>
      </w:r>
    </w:p>
  </w:endnote>
  <w:endnote w:type="continuationNotice" w:id="1">
    <w:p w14:paraId="3F70D0BA" w14:textId="77777777" w:rsidR="008543D4" w:rsidRDefault="008543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Hoofdtekst)">
    <w:altName w:val="Arial"/>
    <w:charset w:val="00"/>
    <w:family w:val="roman"/>
    <w:pitch w:val="default"/>
  </w:font>
  <w:font w:name="Frutiger">
    <w:altName w:val="Cambria"/>
    <w:panose1 w:val="00000000000000000000"/>
    <w:charset w:val="CC"/>
    <w:family w:val="roman"/>
    <w:notTrueType/>
    <w:pitch w:val="default"/>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0D71" w14:textId="77777777" w:rsidR="007441A6" w:rsidRDefault="007441A6" w:rsidP="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D736F4F" w14:textId="77777777" w:rsidR="00807419" w:rsidRDefault="00807419" w:rsidP="007441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4801" w14:textId="77777777" w:rsidR="00056747" w:rsidRDefault="00056747" w:rsidP="004E11A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70C6">
      <w:rPr>
        <w:rStyle w:val="Paginanummer"/>
        <w:noProof/>
      </w:rPr>
      <w:t>3</w:t>
    </w:r>
    <w:r>
      <w:rPr>
        <w:rStyle w:val="Paginanummer"/>
      </w:rPr>
      <w:fldChar w:fldCharType="end"/>
    </w:r>
  </w:p>
  <w:p w14:paraId="03E732C5" w14:textId="77777777" w:rsidR="00807419" w:rsidRDefault="007441A6" w:rsidP="007441A6">
    <w:pPr>
      <w:pStyle w:val="Voettekst"/>
      <w:ind w:right="360"/>
    </w:pPr>
    <w:r>
      <w:t>Navigatietitel van het rapport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AC2D" w14:textId="77777777" w:rsidR="00E50937" w:rsidRDefault="005F55EA">
    <w:pPr>
      <w:pStyle w:val="Voettekst"/>
    </w:pPr>
    <w:r>
      <w:rPr>
        <w:noProof/>
        <w:sz w:val="26"/>
        <w:szCs w:val="26"/>
      </w:rPr>
      <w:drawing>
        <wp:anchor distT="0" distB="0" distL="114300" distR="114300" simplePos="0" relativeHeight="251658241" behindDoc="1" locked="1" layoutInCell="1" allowOverlap="1" wp14:anchorId="53F51AA2" wp14:editId="7D0B8F2A">
          <wp:simplePos x="0" y="0"/>
          <wp:positionH relativeFrom="page">
            <wp:posOffset>-104140</wp:posOffset>
          </wp:positionH>
          <wp:positionV relativeFrom="page">
            <wp:posOffset>9641840</wp:posOffset>
          </wp:positionV>
          <wp:extent cx="7794000" cy="802800"/>
          <wp:effectExtent l="0" t="0" r="3810" b="0"/>
          <wp:wrapNone/>
          <wp:docPr id="324822416" name="Afbeelding 324822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794000" cy="80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D52E" w14:textId="77777777" w:rsidR="00A170C6" w:rsidRDefault="00A170C6" w:rsidP="004E11A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73AA">
      <w:rPr>
        <w:rStyle w:val="Paginanummer"/>
        <w:noProof/>
      </w:rPr>
      <w:t>4</w:t>
    </w:r>
    <w:r>
      <w:rPr>
        <w:rStyle w:val="Paginanummer"/>
      </w:rPr>
      <w:fldChar w:fldCharType="end"/>
    </w:r>
  </w:p>
  <w:p w14:paraId="668C2BE9" w14:textId="2CF85D48" w:rsidR="00A170C6" w:rsidRDefault="00775F9C" w:rsidP="007441A6">
    <w:pPr>
      <w:pStyle w:val="Voettekst"/>
      <w:ind w:right="360"/>
    </w:pPr>
    <w:r>
      <w:t>Marktconsultatie – 360-gradenpanoramafoto’s ProRail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AB8B" w14:textId="77777777" w:rsidR="00056747" w:rsidRDefault="00056747" w:rsidP="004E11A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70C6">
      <w:rPr>
        <w:rStyle w:val="Paginanummer"/>
        <w:noProof/>
      </w:rPr>
      <w:t>1</w:t>
    </w:r>
    <w:r>
      <w:rPr>
        <w:rStyle w:val="Paginanummer"/>
      </w:rPr>
      <w:fldChar w:fldCharType="end"/>
    </w:r>
  </w:p>
  <w:p w14:paraId="0CF6B2D0" w14:textId="77777777" w:rsidR="00D53151" w:rsidRPr="00056747" w:rsidRDefault="00D53151" w:rsidP="0005674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31BA4" w14:textId="77777777" w:rsidR="008543D4" w:rsidRDefault="008543D4" w:rsidP="00807419">
      <w:pPr>
        <w:spacing w:line="240" w:lineRule="auto"/>
      </w:pPr>
      <w:r>
        <w:separator/>
      </w:r>
    </w:p>
  </w:footnote>
  <w:footnote w:type="continuationSeparator" w:id="0">
    <w:p w14:paraId="00E58AAB" w14:textId="77777777" w:rsidR="008543D4" w:rsidRDefault="008543D4" w:rsidP="00807419">
      <w:pPr>
        <w:spacing w:line="240" w:lineRule="auto"/>
      </w:pPr>
      <w:r>
        <w:continuationSeparator/>
      </w:r>
    </w:p>
  </w:footnote>
  <w:footnote w:type="continuationNotice" w:id="1">
    <w:p w14:paraId="4AF00F92" w14:textId="77777777" w:rsidR="008543D4" w:rsidRDefault="008543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D449" w14:textId="77777777" w:rsidR="005615C9" w:rsidRDefault="005615C9">
    <w:pPr>
      <w:pStyle w:val="Koptekst"/>
    </w:pPr>
    <w:r>
      <w:rPr>
        <w:noProof/>
        <w:lang w:eastAsia="nl-NL"/>
      </w:rPr>
      <mc:AlternateContent>
        <mc:Choice Requires="wps">
          <w:drawing>
            <wp:anchor distT="0" distB="0" distL="114300" distR="114300" simplePos="0" relativeHeight="251658240" behindDoc="1" locked="1" layoutInCell="1" allowOverlap="1" wp14:anchorId="1DC58694" wp14:editId="3DC89B28">
              <wp:simplePos x="0" y="0"/>
              <wp:positionH relativeFrom="page">
                <wp:posOffset>6759575</wp:posOffset>
              </wp:positionH>
              <wp:positionV relativeFrom="page">
                <wp:posOffset>5715</wp:posOffset>
              </wp:positionV>
              <wp:extent cx="800100" cy="7019925"/>
              <wp:effectExtent l="0" t="0" r="12700" b="0"/>
              <wp:wrapNone/>
              <wp:docPr id="1" name="Rechthoek 1"/>
              <wp:cNvGraphicFramePr/>
              <a:graphic xmlns:a="http://schemas.openxmlformats.org/drawingml/2006/main">
                <a:graphicData uri="http://schemas.microsoft.com/office/word/2010/wordprocessingShape">
                  <wps:wsp>
                    <wps:cNvSpPr/>
                    <wps:spPr>
                      <a:xfrm>
                        <a:off x="0" y="0"/>
                        <a:ext cx="800100" cy="70199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3E553" id="Rechthoek 1" o:spid="_x0000_s1026" style="position:absolute;margin-left:532.25pt;margin-top:.45pt;width:63pt;height:55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" fillcolor="#e8dd11 [3214]"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4BC5"/>
    <w:multiLevelType w:val="hybridMultilevel"/>
    <w:tmpl w:val="2334DEE4"/>
    <w:lvl w:ilvl="0" w:tplc="0C708C84">
      <w:numFmt w:val="bullet"/>
      <w:pStyle w:val="Lijstalinea"/>
      <w:lvlText w:val="-"/>
      <w:lvlJc w:val="left"/>
      <w:pPr>
        <w:ind w:left="284" w:hanging="284"/>
      </w:pPr>
      <w:rPr>
        <w:rFonts w:ascii="Arial" w:eastAsiaTheme="minorHAnsi" w:hAnsi="Arial" w:hint="default"/>
        <w:color w:val="auto"/>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492BDB"/>
    <w:multiLevelType w:val="hybridMultilevel"/>
    <w:tmpl w:val="9AC4F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8711C5"/>
    <w:multiLevelType w:val="hybridMultilevel"/>
    <w:tmpl w:val="E6DAC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2697B"/>
    <w:multiLevelType w:val="hybridMultilevel"/>
    <w:tmpl w:val="CE205276"/>
    <w:lvl w:ilvl="0" w:tplc="8326C25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DB54BD"/>
    <w:multiLevelType w:val="hybridMultilevel"/>
    <w:tmpl w:val="5BF431B0"/>
    <w:lvl w:ilvl="0" w:tplc="675457E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49560A"/>
    <w:multiLevelType w:val="multilevel"/>
    <w:tmpl w:val="E81AB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E116DE"/>
    <w:multiLevelType w:val="multilevel"/>
    <w:tmpl w:val="ECB43FC4"/>
    <w:lvl w:ilvl="0">
      <w:start w:val="4"/>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F610F7"/>
    <w:multiLevelType w:val="multilevel"/>
    <w:tmpl w:val="047EA38A"/>
    <w:lvl w:ilvl="0">
      <w:start w:val="4"/>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740" w:hanging="74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732383"/>
    <w:multiLevelType w:val="hybridMultilevel"/>
    <w:tmpl w:val="2C74D4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EE667A"/>
    <w:multiLevelType w:val="hybridMultilevel"/>
    <w:tmpl w:val="452626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506D96"/>
    <w:multiLevelType w:val="hybridMultilevel"/>
    <w:tmpl w:val="3A92602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FE2806"/>
    <w:multiLevelType w:val="hybridMultilevel"/>
    <w:tmpl w:val="74B49624"/>
    <w:lvl w:ilvl="0" w:tplc="76E844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5210C9"/>
    <w:multiLevelType w:val="multilevel"/>
    <w:tmpl w:val="C468855E"/>
    <w:lvl w:ilvl="0">
      <w:numFmt w:val="bullet"/>
      <w:lvlText w:val="-"/>
      <w:lvlJc w:val="left"/>
      <w:pPr>
        <w:tabs>
          <w:tab w:val="num" w:pos="284"/>
        </w:tabs>
        <w:ind w:left="284" w:hanging="284"/>
      </w:pPr>
      <w:rPr>
        <w:rFonts w:ascii="Arial" w:eastAsiaTheme="minorHAnsi"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4A6790A"/>
    <w:multiLevelType w:val="hybridMultilevel"/>
    <w:tmpl w:val="C12ADFF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59282F"/>
    <w:multiLevelType w:val="hybridMultilevel"/>
    <w:tmpl w:val="9C807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B17436"/>
    <w:multiLevelType w:val="multilevel"/>
    <w:tmpl w:val="5A2A4EC8"/>
    <w:lvl w:ilvl="0">
      <w:numFmt w:val="bullet"/>
      <w:lvlText w:val="-"/>
      <w:lvlJc w:val="left"/>
      <w:pPr>
        <w:tabs>
          <w:tab w:val="num" w:pos="284"/>
        </w:tabs>
        <w:ind w:left="284" w:hanging="284"/>
      </w:pPr>
      <w:rPr>
        <w:rFonts w:ascii="Arial (Hoofdtekst)" w:eastAsiaTheme="minorHAnsi" w:hAnsi="Arial (Hoofdtekst)"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B3614A"/>
    <w:multiLevelType w:val="multilevel"/>
    <w:tmpl w:val="0FA44790"/>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324805"/>
    <w:multiLevelType w:val="hybridMultilevel"/>
    <w:tmpl w:val="B3CAE388"/>
    <w:lvl w:ilvl="0" w:tplc="675457E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512DBF"/>
    <w:multiLevelType w:val="hybridMultilevel"/>
    <w:tmpl w:val="6D445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4483796">
    <w:abstractNumId w:val="11"/>
  </w:num>
  <w:num w:numId="2" w16cid:durableId="497774847">
    <w:abstractNumId w:val="8"/>
  </w:num>
  <w:num w:numId="3" w16cid:durableId="1636254280">
    <w:abstractNumId w:val="9"/>
  </w:num>
  <w:num w:numId="4" w16cid:durableId="1859392395">
    <w:abstractNumId w:val="14"/>
  </w:num>
  <w:num w:numId="5" w16cid:durableId="681710579">
    <w:abstractNumId w:val="17"/>
  </w:num>
  <w:num w:numId="6" w16cid:durableId="1961453011">
    <w:abstractNumId w:val="0"/>
  </w:num>
  <w:num w:numId="7" w16cid:durableId="1287079704">
    <w:abstractNumId w:val="16"/>
  </w:num>
  <w:num w:numId="8" w16cid:durableId="698625321">
    <w:abstractNumId w:val="4"/>
  </w:num>
  <w:num w:numId="9" w16cid:durableId="1835338532">
    <w:abstractNumId w:val="12"/>
  </w:num>
  <w:num w:numId="10" w16cid:durableId="1244216157">
    <w:abstractNumId w:val="15"/>
  </w:num>
  <w:num w:numId="11" w16cid:durableId="670916965">
    <w:abstractNumId w:val="7"/>
  </w:num>
  <w:num w:numId="12" w16cid:durableId="7831103">
    <w:abstractNumId w:val="6"/>
  </w:num>
  <w:num w:numId="13" w16cid:durableId="1812597438">
    <w:abstractNumId w:val="5"/>
  </w:num>
  <w:num w:numId="14" w16cid:durableId="585650227">
    <w:abstractNumId w:val="18"/>
  </w:num>
  <w:num w:numId="15" w16cid:durableId="566696299">
    <w:abstractNumId w:val="3"/>
  </w:num>
  <w:num w:numId="16" w16cid:durableId="1379086312">
    <w:abstractNumId w:val="2"/>
  </w:num>
  <w:num w:numId="17" w16cid:durableId="951133860">
    <w:abstractNumId w:val="1"/>
  </w:num>
  <w:num w:numId="18" w16cid:durableId="1659843577">
    <w:abstractNumId w:val="10"/>
  </w:num>
  <w:num w:numId="19" w16cid:durableId="9384895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48"/>
    <w:rsid w:val="00002A98"/>
    <w:rsid w:val="0000753E"/>
    <w:rsid w:val="00007E94"/>
    <w:rsid w:val="000109A4"/>
    <w:rsid w:val="000153D6"/>
    <w:rsid w:val="000166E0"/>
    <w:rsid w:val="00017CC8"/>
    <w:rsid w:val="00023E63"/>
    <w:rsid w:val="0002477C"/>
    <w:rsid w:val="00035863"/>
    <w:rsid w:val="00035883"/>
    <w:rsid w:val="0004022D"/>
    <w:rsid w:val="00042229"/>
    <w:rsid w:val="0004669F"/>
    <w:rsid w:val="00047900"/>
    <w:rsid w:val="00056747"/>
    <w:rsid w:val="00056AA5"/>
    <w:rsid w:val="00060CD1"/>
    <w:rsid w:val="00062D49"/>
    <w:rsid w:val="00071829"/>
    <w:rsid w:val="00074BE5"/>
    <w:rsid w:val="00075B1B"/>
    <w:rsid w:val="000918EC"/>
    <w:rsid w:val="000A1E90"/>
    <w:rsid w:val="000A4974"/>
    <w:rsid w:val="000A6EF8"/>
    <w:rsid w:val="000A7AE0"/>
    <w:rsid w:val="000B0BDE"/>
    <w:rsid w:val="000B38DE"/>
    <w:rsid w:val="000B7896"/>
    <w:rsid w:val="000D2CA1"/>
    <w:rsid w:val="000D77F7"/>
    <w:rsid w:val="000E2A96"/>
    <w:rsid w:val="00100C76"/>
    <w:rsid w:val="00101D6D"/>
    <w:rsid w:val="001025CF"/>
    <w:rsid w:val="00107516"/>
    <w:rsid w:val="00112E86"/>
    <w:rsid w:val="00117377"/>
    <w:rsid w:val="001308B3"/>
    <w:rsid w:val="0013516F"/>
    <w:rsid w:val="00135A12"/>
    <w:rsid w:val="0014096B"/>
    <w:rsid w:val="00141BEB"/>
    <w:rsid w:val="00143836"/>
    <w:rsid w:val="00153D11"/>
    <w:rsid w:val="00154048"/>
    <w:rsid w:val="00154411"/>
    <w:rsid w:val="00155F6B"/>
    <w:rsid w:val="00156278"/>
    <w:rsid w:val="0015672F"/>
    <w:rsid w:val="00160686"/>
    <w:rsid w:val="00160EFE"/>
    <w:rsid w:val="00162ED1"/>
    <w:rsid w:val="00165FB3"/>
    <w:rsid w:val="001701DF"/>
    <w:rsid w:val="001708B5"/>
    <w:rsid w:val="00176F77"/>
    <w:rsid w:val="001773CF"/>
    <w:rsid w:val="00183CAC"/>
    <w:rsid w:val="0018659F"/>
    <w:rsid w:val="00197367"/>
    <w:rsid w:val="001C2420"/>
    <w:rsid w:val="001C35B7"/>
    <w:rsid w:val="001C6301"/>
    <w:rsid w:val="001D012D"/>
    <w:rsid w:val="001D22D8"/>
    <w:rsid w:val="001D5407"/>
    <w:rsid w:val="001E0C5E"/>
    <w:rsid w:val="001E250A"/>
    <w:rsid w:val="001E5E7B"/>
    <w:rsid w:val="001F2357"/>
    <w:rsid w:val="001F4474"/>
    <w:rsid w:val="001F6A48"/>
    <w:rsid w:val="00201BF2"/>
    <w:rsid w:val="00203667"/>
    <w:rsid w:val="0020764B"/>
    <w:rsid w:val="00207E8E"/>
    <w:rsid w:val="00210D92"/>
    <w:rsid w:val="0021155B"/>
    <w:rsid w:val="0021165D"/>
    <w:rsid w:val="00214120"/>
    <w:rsid w:val="0021536D"/>
    <w:rsid w:val="0021772D"/>
    <w:rsid w:val="00244591"/>
    <w:rsid w:val="002558C2"/>
    <w:rsid w:val="00257C41"/>
    <w:rsid w:val="0026533E"/>
    <w:rsid w:val="002742CD"/>
    <w:rsid w:val="00274C5A"/>
    <w:rsid w:val="002754ED"/>
    <w:rsid w:val="00276712"/>
    <w:rsid w:val="0027707A"/>
    <w:rsid w:val="00286BB4"/>
    <w:rsid w:val="002968DF"/>
    <w:rsid w:val="00296FC1"/>
    <w:rsid w:val="002A5965"/>
    <w:rsid w:val="002A5BD2"/>
    <w:rsid w:val="002A6C3B"/>
    <w:rsid w:val="002A7492"/>
    <w:rsid w:val="002B1434"/>
    <w:rsid w:val="002B764A"/>
    <w:rsid w:val="002C2FC0"/>
    <w:rsid w:val="002C5C8D"/>
    <w:rsid w:val="002C6B7D"/>
    <w:rsid w:val="002D0BB7"/>
    <w:rsid w:val="002D396A"/>
    <w:rsid w:val="002D4561"/>
    <w:rsid w:val="002D606B"/>
    <w:rsid w:val="002E53B0"/>
    <w:rsid w:val="002F2301"/>
    <w:rsid w:val="002F5CA1"/>
    <w:rsid w:val="003107BA"/>
    <w:rsid w:val="00312641"/>
    <w:rsid w:val="00313C88"/>
    <w:rsid w:val="003235EB"/>
    <w:rsid w:val="00324C8B"/>
    <w:rsid w:val="00325E11"/>
    <w:rsid w:val="003262C0"/>
    <w:rsid w:val="003314FE"/>
    <w:rsid w:val="00332EE2"/>
    <w:rsid w:val="00333952"/>
    <w:rsid w:val="003346EA"/>
    <w:rsid w:val="003423D4"/>
    <w:rsid w:val="0035158E"/>
    <w:rsid w:val="00353040"/>
    <w:rsid w:val="00356EC5"/>
    <w:rsid w:val="00366B3B"/>
    <w:rsid w:val="00373D2E"/>
    <w:rsid w:val="00374BF2"/>
    <w:rsid w:val="00386B7D"/>
    <w:rsid w:val="003873B0"/>
    <w:rsid w:val="00390AB8"/>
    <w:rsid w:val="003943FE"/>
    <w:rsid w:val="00396316"/>
    <w:rsid w:val="00396BD6"/>
    <w:rsid w:val="00397B3A"/>
    <w:rsid w:val="003A10EE"/>
    <w:rsid w:val="003A1546"/>
    <w:rsid w:val="003A3E38"/>
    <w:rsid w:val="003B7244"/>
    <w:rsid w:val="003C07AB"/>
    <w:rsid w:val="003C2489"/>
    <w:rsid w:val="003C24A9"/>
    <w:rsid w:val="003C57BC"/>
    <w:rsid w:val="003C6E21"/>
    <w:rsid w:val="003D034A"/>
    <w:rsid w:val="003D6F5F"/>
    <w:rsid w:val="003D73AA"/>
    <w:rsid w:val="003D762A"/>
    <w:rsid w:val="003E4990"/>
    <w:rsid w:val="003E62B0"/>
    <w:rsid w:val="003E75B1"/>
    <w:rsid w:val="003F167F"/>
    <w:rsid w:val="003F42C9"/>
    <w:rsid w:val="003F442A"/>
    <w:rsid w:val="003F614C"/>
    <w:rsid w:val="00400081"/>
    <w:rsid w:val="00403E75"/>
    <w:rsid w:val="00405303"/>
    <w:rsid w:val="00411679"/>
    <w:rsid w:val="00426F9B"/>
    <w:rsid w:val="00432AF8"/>
    <w:rsid w:val="00434FEF"/>
    <w:rsid w:val="00437B95"/>
    <w:rsid w:val="00442A1D"/>
    <w:rsid w:val="00445386"/>
    <w:rsid w:val="00447953"/>
    <w:rsid w:val="00451E56"/>
    <w:rsid w:val="00454972"/>
    <w:rsid w:val="00461545"/>
    <w:rsid w:val="0046245A"/>
    <w:rsid w:val="004655F7"/>
    <w:rsid w:val="004709D2"/>
    <w:rsid w:val="004738AF"/>
    <w:rsid w:val="004762FE"/>
    <w:rsid w:val="00480FCC"/>
    <w:rsid w:val="0048261B"/>
    <w:rsid w:val="00486B2B"/>
    <w:rsid w:val="004906B0"/>
    <w:rsid w:val="0049150E"/>
    <w:rsid w:val="00495A69"/>
    <w:rsid w:val="004A2FF0"/>
    <w:rsid w:val="004A44F5"/>
    <w:rsid w:val="004A75BB"/>
    <w:rsid w:val="004B0C11"/>
    <w:rsid w:val="004B28EA"/>
    <w:rsid w:val="004B3753"/>
    <w:rsid w:val="004B47B7"/>
    <w:rsid w:val="004B50CD"/>
    <w:rsid w:val="004C29FE"/>
    <w:rsid w:val="004C79CC"/>
    <w:rsid w:val="004D3201"/>
    <w:rsid w:val="004D3316"/>
    <w:rsid w:val="004D4CE8"/>
    <w:rsid w:val="004D4FFF"/>
    <w:rsid w:val="004D5869"/>
    <w:rsid w:val="004D5E97"/>
    <w:rsid w:val="004D6123"/>
    <w:rsid w:val="004E1A78"/>
    <w:rsid w:val="004E1C26"/>
    <w:rsid w:val="004E35B4"/>
    <w:rsid w:val="004E3B12"/>
    <w:rsid w:val="004E6DE1"/>
    <w:rsid w:val="004F1AF9"/>
    <w:rsid w:val="004F3635"/>
    <w:rsid w:val="004F46FD"/>
    <w:rsid w:val="00504370"/>
    <w:rsid w:val="005108D8"/>
    <w:rsid w:val="005144A1"/>
    <w:rsid w:val="00514D31"/>
    <w:rsid w:val="005165D3"/>
    <w:rsid w:val="00527176"/>
    <w:rsid w:val="00533C3A"/>
    <w:rsid w:val="00534D82"/>
    <w:rsid w:val="005356C3"/>
    <w:rsid w:val="00537F0A"/>
    <w:rsid w:val="0054045A"/>
    <w:rsid w:val="00543AC3"/>
    <w:rsid w:val="0054505F"/>
    <w:rsid w:val="00545A10"/>
    <w:rsid w:val="00545A72"/>
    <w:rsid w:val="00545E2D"/>
    <w:rsid w:val="005469DB"/>
    <w:rsid w:val="0055148C"/>
    <w:rsid w:val="00552C32"/>
    <w:rsid w:val="00555F04"/>
    <w:rsid w:val="00556AD6"/>
    <w:rsid w:val="005615C9"/>
    <w:rsid w:val="00564362"/>
    <w:rsid w:val="00564ACC"/>
    <w:rsid w:val="005651EB"/>
    <w:rsid w:val="00565478"/>
    <w:rsid w:val="00575F0A"/>
    <w:rsid w:val="00581661"/>
    <w:rsid w:val="00582D91"/>
    <w:rsid w:val="00583648"/>
    <w:rsid w:val="00585B00"/>
    <w:rsid w:val="00585D72"/>
    <w:rsid w:val="00586F19"/>
    <w:rsid w:val="0059591D"/>
    <w:rsid w:val="00597DA1"/>
    <w:rsid w:val="005A118C"/>
    <w:rsid w:val="005A1E18"/>
    <w:rsid w:val="005A6C12"/>
    <w:rsid w:val="005B0FB9"/>
    <w:rsid w:val="005B399F"/>
    <w:rsid w:val="005B3ADA"/>
    <w:rsid w:val="005B3CBA"/>
    <w:rsid w:val="005C007B"/>
    <w:rsid w:val="005C1F27"/>
    <w:rsid w:val="005C6CAF"/>
    <w:rsid w:val="005C7D75"/>
    <w:rsid w:val="005D12DB"/>
    <w:rsid w:val="005D15D6"/>
    <w:rsid w:val="005D1E99"/>
    <w:rsid w:val="005D627C"/>
    <w:rsid w:val="005D633B"/>
    <w:rsid w:val="005E0E05"/>
    <w:rsid w:val="005E15CE"/>
    <w:rsid w:val="005E3EC1"/>
    <w:rsid w:val="005E4D00"/>
    <w:rsid w:val="005F2B83"/>
    <w:rsid w:val="005F2F7B"/>
    <w:rsid w:val="005F55EA"/>
    <w:rsid w:val="006025EE"/>
    <w:rsid w:val="00607BD7"/>
    <w:rsid w:val="0061026E"/>
    <w:rsid w:val="006114EA"/>
    <w:rsid w:val="00612B12"/>
    <w:rsid w:val="00630420"/>
    <w:rsid w:val="0063327E"/>
    <w:rsid w:val="006457C6"/>
    <w:rsid w:val="00652B09"/>
    <w:rsid w:val="0065516B"/>
    <w:rsid w:val="006551D0"/>
    <w:rsid w:val="00655F40"/>
    <w:rsid w:val="00662511"/>
    <w:rsid w:val="00673A57"/>
    <w:rsid w:val="006765E6"/>
    <w:rsid w:val="006846E3"/>
    <w:rsid w:val="006B09E7"/>
    <w:rsid w:val="006B1BB2"/>
    <w:rsid w:val="006B2F1A"/>
    <w:rsid w:val="006C0FE8"/>
    <w:rsid w:val="006C4D0F"/>
    <w:rsid w:val="006C762F"/>
    <w:rsid w:val="006D21AF"/>
    <w:rsid w:val="006D3B8D"/>
    <w:rsid w:val="006D3CB9"/>
    <w:rsid w:val="006E242C"/>
    <w:rsid w:val="006E2490"/>
    <w:rsid w:val="006E5C46"/>
    <w:rsid w:val="006E6FF5"/>
    <w:rsid w:val="00700239"/>
    <w:rsid w:val="007013FD"/>
    <w:rsid w:val="00705F2A"/>
    <w:rsid w:val="0072739B"/>
    <w:rsid w:val="00732573"/>
    <w:rsid w:val="0073273B"/>
    <w:rsid w:val="0073297F"/>
    <w:rsid w:val="00736AD7"/>
    <w:rsid w:val="00736EF5"/>
    <w:rsid w:val="00737921"/>
    <w:rsid w:val="00743CD3"/>
    <w:rsid w:val="00743F8E"/>
    <w:rsid w:val="007441A6"/>
    <w:rsid w:val="00747B98"/>
    <w:rsid w:val="00752DC6"/>
    <w:rsid w:val="007550CE"/>
    <w:rsid w:val="00761C15"/>
    <w:rsid w:val="00765478"/>
    <w:rsid w:val="00772568"/>
    <w:rsid w:val="00772FD3"/>
    <w:rsid w:val="00775F9C"/>
    <w:rsid w:val="00781BFD"/>
    <w:rsid w:val="00783383"/>
    <w:rsid w:val="007878D2"/>
    <w:rsid w:val="00791E9B"/>
    <w:rsid w:val="00794900"/>
    <w:rsid w:val="007A3145"/>
    <w:rsid w:val="007A7A5E"/>
    <w:rsid w:val="007B0519"/>
    <w:rsid w:val="007B319E"/>
    <w:rsid w:val="007B3A72"/>
    <w:rsid w:val="007B5B6C"/>
    <w:rsid w:val="007B6D55"/>
    <w:rsid w:val="007C285A"/>
    <w:rsid w:val="007C2954"/>
    <w:rsid w:val="007D3102"/>
    <w:rsid w:val="007D457F"/>
    <w:rsid w:val="007D4FCF"/>
    <w:rsid w:val="007E3B6E"/>
    <w:rsid w:val="007E753A"/>
    <w:rsid w:val="007F4970"/>
    <w:rsid w:val="007F4DE2"/>
    <w:rsid w:val="007F654C"/>
    <w:rsid w:val="0080034C"/>
    <w:rsid w:val="00801263"/>
    <w:rsid w:val="008016DB"/>
    <w:rsid w:val="00802017"/>
    <w:rsid w:val="00802558"/>
    <w:rsid w:val="00803594"/>
    <w:rsid w:val="00805304"/>
    <w:rsid w:val="00807419"/>
    <w:rsid w:val="0081444D"/>
    <w:rsid w:val="00817037"/>
    <w:rsid w:val="00817FDC"/>
    <w:rsid w:val="00826319"/>
    <w:rsid w:val="00826448"/>
    <w:rsid w:val="0082667A"/>
    <w:rsid w:val="00834B6E"/>
    <w:rsid w:val="008373ED"/>
    <w:rsid w:val="00837E11"/>
    <w:rsid w:val="008515BC"/>
    <w:rsid w:val="00852A5C"/>
    <w:rsid w:val="008543D4"/>
    <w:rsid w:val="00860D12"/>
    <w:rsid w:val="00860F82"/>
    <w:rsid w:val="0086768E"/>
    <w:rsid w:val="0087202D"/>
    <w:rsid w:val="008772C2"/>
    <w:rsid w:val="00880873"/>
    <w:rsid w:val="00880BEE"/>
    <w:rsid w:val="0088125E"/>
    <w:rsid w:val="00881C66"/>
    <w:rsid w:val="00892CC9"/>
    <w:rsid w:val="00892DE7"/>
    <w:rsid w:val="00896C3C"/>
    <w:rsid w:val="008A6A84"/>
    <w:rsid w:val="008A7FEF"/>
    <w:rsid w:val="008B257B"/>
    <w:rsid w:val="008B26E3"/>
    <w:rsid w:val="008C03B9"/>
    <w:rsid w:val="008C1021"/>
    <w:rsid w:val="008C2ECB"/>
    <w:rsid w:val="008C37AB"/>
    <w:rsid w:val="008D5528"/>
    <w:rsid w:val="008D7215"/>
    <w:rsid w:val="008E0D37"/>
    <w:rsid w:val="008E332B"/>
    <w:rsid w:val="008E7A92"/>
    <w:rsid w:val="008F3029"/>
    <w:rsid w:val="008F77BD"/>
    <w:rsid w:val="00900E09"/>
    <w:rsid w:val="009076DE"/>
    <w:rsid w:val="00907DE6"/>
    <w:rsid w:val="00912829"/>
    <w:rsid w:val="0091600D"/>
    <w:rsid w:val="00926BC4"/>
    <w:rsid w:val="00930F40"/>
    <w:rsid w:val="00931714"/>
    <w:rsid w:val="009431CC"/>
    <w:rsid w:val="00943535"/>
    <w:rsid w:val="0094391B"/>
    <w:rsid w:val="00946916"/>
    <w:rsid w:val="0095104C"/>
    <w:rsid w:val="00952278"/>
    <w:rsid w:val="0095282D"/>
    <w:rsid w:val="00962063"/>
    <w:rsid w:val="0096417D"/>
    <w:rsid w:val="00967293"/>
    <w:rsid w:val="00973E3D"/>
    <w:rsid w:val="0098005F"/>
    <w:rsid w:val="00981D2C"/>
    <w:rsid w:val="009870B1"/>
    <w:rsid w:val="0099438F"/>
    <w:rsid w:val="009A76CC"/>
    <w:rsid w:val="009B4182"/>
    <w:rsid w:val="009B5642"/>
    <w:rsid w:val="009D10D7"/>
    <w:rsid w:val="009D1405"/>
    <w:rsid w:val="009D3DAA"/>
    <w:rsid w:val="009D5D66"/>
    <w:rsid w:val="009D7A80"/>
    <w:rsid w:val="009E5392"/>
    <w:rsid w:val="009F1272"/>
    <w:rsid w:val="00A01EA3"/>
    <w:rsid w:val="00A026C5"/>
    <w:rsid w:val="00A03095"/>
    <w:rsid w:val="00A1307F"/>
    <w:rsid w:val="00A15563"/>
    <w:rsid w:val="00A170C6"/>
    <w:rsid w:val="00A21D83"/>
    <w:rsid w:val="00A23508"/>
    <w:rsid w:val="00A266CE"/>
    <w:rsid w:val="00A267CD"/>
    <w:rsid w:val="00A37828"/>
    <w:rsid w:val="00A4179E"/>
    <w:rsid w:val="00A45313"/>
    <w:rsid w:val="00A4612D"/>
    <w:rsid w:val="00A52FDD"/>
    <w:rsid w:val="00A544AE"/>
    <w:rsid w:val="00A54790"/>
    <w:rsid w:val="00A551E0"/>
    <w:rsid w:val="00A56319"/>
    <w:rsid w:val="00A5665B"/>
    <w:rsid w:val="00A62C87"/>
    <w:rsid w:val="00A64757"/>
    <w:rsid w:val="00A667A9"/>
    <w:rsid w:val="00A701F3"/>
    <w:rsid w:val="00A7294A"/>
    <w:rsid w:val="00A72E78"/>
    <w:rsid w:val="00A7547F"/>
    <w:rsid w:val="00A75F7A"/>
    <w:rsid w:val="00A813E5"/>
    <w:rsid w:val="00A85333"/>
    <w:rsid w:val="00A92A99"/>
    <w:rsid w:val="00A94A76"/>
    <w:rsid w:val="00A9591A"/>
    <w:rsid w:val="00AB00C8"/>
    <w:rsid w:val="00AB0533"/>
    <w:rsid w:val="00AC15EC"/>
    <w:rsid w:val="00AC47F0"/>
    <w:rsid w:val="00AD1A83"/>
    <w:rsid w:val="00AD4624"/>
    <w:rsid w:val="00AD5597"/>
    <w:rsid w:val="00AD5DD9"/>
    <w:rsid w:val="00AE0B8C"/>
    <w:rsid w:val="00AE2EF2"/>
    <w:rsid w:val="00AE3AB9"/>
    <w:rsid w:val="00AF0239"/>
    <w:rsid w:val="00AF5796"/>
    <w:rsid w:val="00B002DE"/>
    <w:rsid w:val="00B04DE3"/>
    <w:rsid w:val="00B11EDD"/>
    <w:rsid w:val="00B15974"/>
    <w:rsid w:val="00B15DC7"/>
    <w:rsid w:val="00B17ADD"/>
    <w:rsid w:val="00B20820"/>
    <w:rsid w:val="00B26EC4"/>
    <w:rsid w:val="00B32B36"/>
    <w:rsid w:val="00B378F6"/>
    <w:rsid w:val="00B43681"/>
    <w:rsid w:val="00B44018"/>
    <w:rsid w:val="00B51D48"/>
    <w:rsid w:val="00B60B89"/>
    <w:rsid w:val="00B7023B"/>
    <w:rsid w:val="00B73B9B"/>
    <w:rsid w:val="00B741E0"/>
    <w:rsid w:val="00B748B8"/>
    <w:rsid w:val="00B811A3"/>
    <w:rsid w:val="00B8179D"/>
    <w:rsid w:val="00B81B68"/>
    <w:rsid w:val="00B8606E"/>
    <w:rsid w:val="00B87D05"/>
    <w:rsid w:val="00B913F4"/>
    <w:rsid w:val="00BA6888"/>
    <w:rsid w:val="00BB67FA"/>
    <w:rsid w:val="00BC50FA"/>
    <w:rsid w:val="00BC6AA8"/>
    <w:rsid w:val="00BC70B5"/>
    <w:rsid w:val="00BD6F74"/>
    <w:rsid w:val="00BE3ED5"/>
    <w:rsid w:val="00BE516E"/>
    <w:rsid w:val="00BF10C4"/>
    <w:rsid w:val="00BF4D75"/>
    <w:rsid w:val="00C0429A"/>
    <w:rsid w:val="00C05512"/>
    <w:rsid w:val="00C206AE"/>
    <w:rsid w:val="00C20FAD"/>
    <w:rsid w:val="00C249C9"/>
    <w:rsid w:val="00C27EF1"/>
    <w:rsid w:val="00C303BB"/>
    <w:rsid w:val="00C30762"/>
    <w:rsid w:val="00C32C3B"/>
    <w:rsid w:val="00C3523B"/>
    <w:rsid w:val="00C378F8"/>
    <w:rsid w:val="00C412E1"/>
    <w:rsid w:val="00C42898"/>
    <w:rsid w:val="00C5378B"/>
    <w:rsid w:val="00C54F98"/>
    <w:rsid w:val="00C5515D"/>
    <w:rsid w:val="00C57972"/>
    <w:rsid w:val="00C59E4D"/>
    <w:rsid w:val="00C60E19"/>
    <w:rsid w:val="00C6174C"/>
    <w:rsid w:val="00C66DE3"/>
    <w:rsid w:val="00C734C3"/>
    <w:rsid w:val="00C77B5C"/>
    <w:rsid w:val="00C816B0"/>
    <w:rsid w:val="00C85952"/>
    <w:rsid w:val="00C951DC"/>
    <w:rsid w:val="00CA3439"/>
    <w:rsid w:val="00CB0001"/>
    <w:rsid w:val="00CB524E"/>
    <w:rsid w:val="00CC3830"/>
    <w:rsid w:val="00CC6F9B"/>
    <w:rsid w:val="00CD4AF8"/>
    <w:rsid w:val="00CF61FD"/>
    <w:rsid w:val="00D00AE4"/>
    <w:rsid w:val="00D06188"/>
    <w:rsid w:val="00D12028"/>
    <w:rsid w:val="00D16036"/>
    <w:rsid w:val="00D16746"/>
    <w:rsid w:val="00D22966"/>
    <w:rsid w:val="00D22CAC"/>
    <w:rsid w:val="00D24927"/>
    <w:rsid w:val="00D27B51"/>
    <w:rsid w:val="00D30C64"/>
    <w:rsid w:val="00D344EB"/>
    <w:rsid w:val="00D34FF0"/>
    <w:rsid w:val="00D35DEA"/>
    <w:rsid w:val="00D42F7B"/>
    <w:rsid w:val="00D43ACE"/>
    <w:rsid w:val="00D47C24"/>
    <w:rsid w:val="00D53151"/>
    <w:rsid w:val="00D53998"/>
    <w:rsid w:val="00D562DD"/>
    <w:rsid w:val="00D6089C"/>
    <w:rsid w:val="00D60B93"/>
    <w:rsid w:val="00D6276D"/>
    <w:rsid w:val="00D63A99"/>
    <w:rsid w:val="00D64DC7"/>
    <w:rsid w:val="00D65A6C"/>
    <w:rsid w:val="00D7076A"/>
    <w:rsid w:val="00D74762"/>
    <w:rsid w:val="00D74FA1"/>
    <w:rsid w:val="00D77A26"/>
    <w:rsid w:val="00D84153"/>
    <w:rsid w:val="00D84E8D"/>
    <w:rsid w:val="00D9013E"/>
    <w:rsid w:val="00D912F3"/>
    <w:rsid w:val="00D935E3"/>
    <w:rsid w:val="00D95D06"/>
    <w:rsid w:val="00DA2D9E"/>
    <w:rsid w:val="00DA30FE"/>
    <w:rsid w:val="00DA3E9D"/>
    <w:rsid w:val="00DA5695"/>
    <w:rsid w:val="00DB6930"/>
    <w:rsid w:val="00DB7E00"/>
    <w:rsid w:val="00DD0D42"/>
    <w:rsid w:val="00DD1874"/>
    <w:rsid w:val="00DD5EC4"/>
    <w:rsid w:val="00DD65D8"/>
    <w:rsid w:val="00DE1C1A"/>
    <w:rsid w:val="00DE565C"/>
    <w:rsid w:val="00DE6DFD"/>
    <w:rsid w:val="00DE6F72"/>
    <w:rsid w:val="00DF1D09"/>
    <w:rsid w:val="00DF2B10"/>
    <w:rsid w:val="00DF2FB9"/>
    <w:rsid w:val="00E02D74"/>
    <w:rsid w:val="00E04702"/>
    <w:rsid w:val="00E175A0"/>
    <w:rsid w:val="00E209A3"/>
    <w:rsid w:val="00E261F6"/>
    <w:rsid w:val="00E26D27"/>
    <w:rsid w:val="00E3331F"/>
    <w:rsid w:val="00E4717E"/>
    <w:rsid w:val="00E50937"/>
    <w:rsid w:val="00E50951"/>
    <w:rsid w:val="00E51042"/>
    <w:rsid w:val="00E6111F"/>
    <w:rsid w:val="00E6180C"/>
    <w:rsid w:val="00E618C3"/>
    <w:rsid w:val="00E61DA3"/>
    <w:rsid w:val="00E62EAF"/>
    <w:rsid w:val="00E733C9"/>
    <w:rsid w:val="00E740FD"/>
    <w:rsid w:val="00E7521D"/>
    <w:rsid w:val="00E8299E"/>
    <w:rsid w:val="00E847BE"/>
    <w:rsid w:val="00E8559E"/>
    <w:rsid w:val="00E940F9"/>
    <w:rsid w:val="00E9491A"/>
    <w:rsid w:val="00E9637B"/>
    <w:rsid w:val="00E96BC7"/>
    <w:rsid w:val="00EA21A4"/>
    <w:rsid w:val="00EA3F23"/>
    <w:rsid w:val="00EB65C5"/>
    <w:rsid w:val="00EC0C4C"/>
    <w:rsid w:val="00ED5011"/>
    <w:rsid w:val="00EE0B5A"/>
    <w:rsid w:val="00EE0D03"/>
    <w:rsid w:val="00EE1F68"/>
    <w:rsid w:val="00EE36B3"/>
    <w:rsid w:val="00EE4B8A"/>
    <w:rsid w:val="00EE519B"/>
    <w:rsid w:val="00EE65BC"/>
    <w:rsid w:val="00EE7FD5"/>
    <w:rsid w:val="00EF140F"/>
    <w:rsid w:val="00EF4B45"/>
    <w:rsid w:val="00EF5B93"/>
    <w:rsid w:val="00EF6C8B"/>
    <w:rsid w:val="00F07B58"/>
    <w:rsid w:val="00F103AF"/>
    <w:rsid w:val="00F1200A"/>
    <w:rsid w:val="00F22F9D"/>
    <w:rsid w:val="00F2398C"/>
    <w:rsid w:val="00F26733"/>
    <w:rsid w:val="00F44350"/>
    <w:rsid w:val="00F510DC"/>
    <w:rsid w:val="00F600DB"/>
    <w:rsid w:val="00F60A8E"/>
    <w:rsid w:val="00F60ECA"/>
    <w:rsid w:val="00F6122F"/>
    <w:rsid w:val="00F620FC"/>
    <w:rsid w:val="00F64F90"/>
    <w:rsid w:val="00F66FFA"/>
    <w:rsid w:val="00F7285E"/>
    <w:rsid w:val="00F772BC"/>
    <w:rsid w:val="00F87E46"/>
    <w:rsid w:val="00F90508"/>
    <w:rsid w:val="00FA6172"/>
    <w:rsid w:val="00FA698D"/>
    <w:rsid w:val="00FA6AD1"/>
    <w:rsid w:val="00FB0AFB"/>
    <w:rsid w:val="00FB0EB1"/>
    <w:rsid w:val="00FB358B"/>
    <w:rsid w:val="00FB5600"/>
    <w:rsid w:val="00FB57EF"/>
    <w:rsid w:val="00FC1914"/>
    <w:rsid w:val="00FC4A5E"/>
    <w:rsid w:val="00FD2443"/>
    <w:rsid w:val="00FE23E3"/>
    <w:rsid w:val="00FE643F"/>
    <w:rsid w:val="00FF0A5A"/>
    <w:rsid w:val="00FF2BB1"/>
    <w:rsid w:val="00FF5B44"/>
    <w:rsid w:val="00FF7A43"/>
    <w:rsid w:val="06CB2A07"/>
    <w:rsid w:val="14AE4192"/>
    <w:rsid w:val="155AEF05"/>
    <w:rsid w:val="16CFFF34"/>
    <w:rsid w:val="17C6E4CC"/>
    <w:rsid w:val="19784DA2"/>
    <w:rsid w:val="1C2903B8"/>
    <w:rsid w:val="1F394727"/>
    <w:rsid w:val="262A5775"/>
    <w:rsid w:val="27B44C56"/>
    <w:rsid w:val="28BAE821"/>
    <w:rsid w:val="29AECD86"/>
    <w:rsid w:val="2AB5216C"/>
    <w:rsid w:val="2BAEA917"/>
    <w:rsid w:val="2CD9A3D8"/>
    <w:rsid w:val="2D22493D"/>
    <w:rsid w:val="34D75714"/>
    <w:rsid w:val="38BA89E0"/>
    <w:rsid w:val="3D89FB89"/>
    <w:rsid w:val="3E573B96"/>
    <w:rsid w:val="454E931F"/>
    <w:rsid w:val="467B7477"/>
    <w:rsid w:val="4ACE8B4B"/>
    <w:rsid w:val="4AE831F8"/>
    <w:rsid w:val="523AF3EF"/>
    <w:rsid w:val="524AE7DE"/>
    <w:rsid w:val="5874BD41"/>
    <w:rsid w:val="58D08740"/>
    <w:rsid w:val="5A39BFAE"/>
    <w:rsid w:val="5A53D873"/>
    <w:rsid w:val="639B6B0B"/>
    <w:rsid w:val="63B37EE2"/>
    <w:rsid w:val="63CA2E76"/>
    <w:rsid w:val="6EE6A2A7"/>
    <w:rsid w:val="75D77161"/>
    <w:rsid w:val="77FC96F2"/>
    <w:rsid w:val="7CACFC7E"/>
    <w:rsid w:val="7E08F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3F58"/>
  <w15:chartTrackingRefBased/>
  <w15:docId w15:val="{DA396BEF-A126-41E9-A897-056D5232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E3AB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atLeast"/>
    </w:pPr>
  </w:style>
  <w:style w:type="paragraph" w:styleId="Kop1">
    <w:name w:val="heading 1"/>
    <w:basedOn w:val="Standaard"/>
    <w:next w:val="Standaard"/>
    <w:link w:val="Kop1Char"/>
    <w:uiPriority w:val="9"/>
    <w:qFormat/>
    <w:rsid w:val="00514D31"/>
    <w:pPr>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482"/>
      </w:tabs>
      <w:spacing w:after="912" w:line="456" w:lineRule="exact"/>
      <w:ind w:left="482" w:hanging="482"/>
      <w:outlineLvl w:val="0"/>
    </w:pPr>
    <w:rPr>
      <w:rFonts w:asciiTheme="majorHAnsi" w:eastAsiaTheme="majorEastAsia" w:hAnsiTheme="majorHAnsi" w:cstheme="majorBidi"/>
      <w:b/>
      <w:sz w:val="38"/>
      <w:szCs w:val="32"/>
    </w:rPr>
  </w:style>
  <w:style w:type="paragraph" w:styleId="Kop2">
    <w:name w:val="heading 2"/>
    <w:basedOn w:val="Standaard"/>
    <w:next w:val="Standaard"/>
    <w:link w:val="Kop2Char"/>
    <w:uiPriority w:val="9"/>
    <w:unhideWhenUsed/>
    <w:qFormat/>
    <w:rsid w:val="00514D31"/>
    <w:pPr>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482"/>
      </w:tabs>
      <w:spacing w:before="456" w:after="228"/>
      <w:ind w:left="482" w:hanging="482"/>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unhideWhenUsed/>
    <w:qFormat/>
    <w:rsid w:val="00514D31"/>
    <w:pPr>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652"/>
      </w:tabs>
      <w:spacing w:before="456" w:after="228"/>
      <w:ind w:left="652" w:hanging="652"/>
      <w:outlineLvl w:val="2"/>
    </w:pPr>
    <w:rPr>
      <w:rFonts w:asciiTheme="majorHAnsi" w:eastAsiaTheme="majorEastAsia" w:hAnsiTheme="majorHAnsi" w:cstheme="majorBidi"/>
      <w:b/>
    </w:rPr>
  </w:style>
  <w:style w:type="paragraph" w:styleId="Kop4">
    <w:name w:val="heading 4"/>
    <w:basedOn w:val="Standaard"/>
    <w:next w:val="Standaard"/>
    <w:link w:val="Kop4Char"/>
    <w:uiPriority w:val="9"/>
    <w:unhideWhenUsed/>
    <w:qFormat/>
    <w:rsid w:val="00514D31"/>
    <w:pPr>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794"/>
      </w:tabs>
      <w:spacing w:before="456" w:after="228"/>
      <w:ind w:left="794" w:hanging="794"/>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unhideWhenUsed/>
    <w:qFormat/>
    <w:rsid w:val="00AD5DD9"/>
    <w:pPr>
      <w:keepNext/>
      <w:keepLines/>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936"/>
      </w:tabs>
      <w:spacing w:before="456" w:after="228"/>
      <w:ind w:left="936" w:hanging="936"/>
      <w:outlineLvl w:val="4"/>
    </w:pPr>
    <w:rPr>
      <w:rFonts w:asciiTheme="majorHAnsi" w:eastAsiaTheme="majorEastAsia" w:hAnsiTheme="majorHAnsi" w:cstheme="majorBidi"/>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7419"/>
    <w:pPr>
      <w:tabs>
        <w:tab w:val="center" w:pos="4536"/>
        <w:tab w:val="right" w:pos="9072"/>
      </w:tabs>
      <w:spacing w:line="240" w:lineRule="auto"/>
    </w:pPr>
  </w:style>
  <w:style w:type="paragraph" w:customStyle="1" w:styleId="KopregelVet">
    <w:name w:val="Kopregel Vet"/>
    <w:basedOn w:val="Standaard"/>
    <w:next w:val="Standaard"/>
    <w:qFormat/>
    <w:rsid w:val="00826319"/>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456" w:lineRule="exact"/>
      <w:ind w:left="482" w:hanging="482"/>
    </w:pPr>
    <w:rPr>
      <w:b/>
      <w:sz w:val="38"/>
    </w:rPr>
  </w:style>
  <w:style w:type="character" w:customStyle="1" w:styleId="KoptekstChar">
    <w:name w:val="Koptekst Char"/>
    <w:basedOn w:val="Standaardalinea-lettertype"/>
    <w:link w:val="Koptekst"/>
    <w:uiPriority w:val="99"/>
    <w:rsid w:val="00807419"/>
    <w:rPr>
      <w:rFonts w:ascii="Arial" w:hAnsi="Arial"/>
      <w:sz w:val="18"/>
    </w:rPr>
  </w:style>
  <w:style w:type="paragraph" w:styleId="Voettekst">
    <w:name w:val="footer"/>
    <w:link w:val="VoettekstChar"/>
    <w:uiPriority w:val="99"/>
    <w:unhideWhenUsed/>
    <w:rsid w:val="008C1021"/>
    <w:pPr>
      <w:tabs>
        <w:tab w:val="center" w:pos="4536"/>
        <w:tab w:val="right" w:pos="9072"/>
      </w:tabs>
      <w:spacing w:line="171" w:lineRule="exact"/>
    </w:pPr>
    <w:rPr>
      <w:rFonts w:ascii="Arial" w:hAnsi="Arial"/>
      <w:b/>
      <w:sz w:val="13"/>
    </w:rPr>
  </w:style>
  <w:style w:type="character" w:customStyle="1" w:styleId="VoettekstChar">
    <w:name w:val="Voettekst Char"/>
    <w:basedOn w:val="Standaardalinea-lettertype"/>
    <w:link w:val="Voettekst"/>
    <w:uiPriority w:val="99"/>
    <w:rsid w:val="008C1021"/>
    <w:rPr>
      <w:rFonts w:ascii="Arial" w:hAnsi="Arial"/>
      <w:b/>
      <w:sz w:val="13"/>
    </w:rPr>
  </w:style>
  <w:style w:type="character" w:styleId="Paginanummer">
    <w:name w:val="page number"/>
    <w:basedOn w:val="VoettekstChar"/>
    <w:uiPriority w:val="99"/>
    <w:unhideWhenUsed/>
    <w:rsid w:val="007441A6"/>
    <w:rPr>
      <w:rFonts w:ascii="Arial" w:hAnsi="Arial"/>
      <w:b/>
      <w:sz w:val="13"/>
    </w:rPr>
  </w:style>
  <w:style w:type="table" w:styleId="Tabelraster">
    <w:name w:val="Table Grid"/>
    <w:basedOn w:val="Standaardtabel"/>
    <w:uiPriority w:val="39"/>
    <w:rsid w:val="00612B12"/>
    <w:pPr>
      <w:spacing w:before="50" w:after="50" w:line="130" w:lineRule="exact"/>
    </w:pPr>
    <w:rPr>
      <w:sz w:val="13"/>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 w:type="paragraph" w:customStyle="1" w:styleId="Tussenkop">
    <w:name w:val="Tussenkop"/>
    <w:basedOn w:val="Standaard"/>
    <w:qFormat/>
    <w:rsid w:val="00514D3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482"/>
      </w:tabs>
      <w:spacing w:before="456" w:after="228"/>
    </w:pPr>
    <w:rPr>
      <w:b/>
    </w:rPr>
  </w:style>
  <w:style w:type="paragraph" w:customStyle="1" w:styleId="p1">
    <w:name w:val="p1"/>
    <w:basedOn w:val="Standaard"/>
    <w:rsid w:val="00002A98"/>
    <w:pPr>
      <w:tabs>
        <w:tab w:val="clear" w:pos="284"/>
        <w:tab w:val="clear" w:pos="567"/>
        <w:tab w:val="clear" w:pos="851"/>
        <w:tab w:val="clear" w:pos="1134"/>
        <w:tab w:val="clear" w:pos="1418"/>
        <w:tab w:val="clear" w:pos="1701"/>
        <w:tab w:val="clear" w:pos="1985"/>
        <w:tab w:val="clear" w:pos="2268"/>
        <w:tab w:val="clear" w:pos="2552"/>
        <w:tab w:val="clear" w:pos="2835"/>
      </w:tabs>
      <w:spacing w:after="44" w:line="114" w:lineRule="atLeast"/>
    </w:pPr>
    <w:rPr>
      <w:rFonts w:ascii="Frutiger" w:hAnsi="Frutiger"/>
      <w:sz w:val="10"/>
      <w:szCs w:val="10"/>
      <w:lang w:eastAsia="nl-NL"/>
    </w:rPr>
  </w:style>
  <w:style w:type="paragraph" w:customStyle="1" w:styleId="Tabelkop">
    <w:name w:val="Tabelkop"/>
    <w:qFormat/>
    <w:rsid w:val="002F5CA1"/>
    <w:pPr>
      <w:spacing w:before="40" w:line="170" w:lineRule="exact"/>
    </w:pPr>
    <w:rPr>
      <w:rFonts w:ascii="Arial" w:hAnsi="Arial"/>
      <w:b/>
      <w:sz w:val="13"/>
      <w:szCs w:val="10"/>
      <w:lang w:eastAsia="nl-NL"/>
    </w:rPr>
  </w:style>
  <w:style w:type="paragraph" w:customStyle="1" w:styleId="Tabeltekstvet">
    <w:name w:val="Tabeltekst vet"/>
    <w:qFormat/>
    <w:rsid w:val="0063327E"/>
    <w:pPr>
      <w:spacing w:before="50" w:after="50" w:line="130" w:lineRule="exact"/>
    </w:pPr>
    <w:rPr>
      <w:rFonts w:ascii="Arial" w:hAnsi="Arial"/>
      <w:b/>
      <w:sz w:val="13"/>
    </w:rPr>
  </w:style>
  <w:style w:type="paragraph" w:customStyle="1" w:styleId="Tabeltekst">
    <w:name w:val="Tabeltekst"/>
    <w:basedOn w:val="Standaard"/>
    <w:qFormat/>
    <w:rsid w:val="0063327E"/>
    <w:pPr>
      <w:tabs>
        <w:tab w:val="clear" w:pos="284"/>
        <w:tab w:val="clear" w:pos="567"/>
        <w:tab w:val="clear" w:pos="851"/>
        <w:tab w:val="clear" w:pos="1134"/>
        <w:tab w:val="clear" w:pos="1418"/>
        <w:tab w:val="clear" w:pos="1701"/>
        <w:tab w:val="clear" w:pos="1985"/>
        <w:tab w:val="clear" w:pos="2268"/>
        <w:tab w:val="clear" w:pos="2552"/>
        <w:tab w:val="clear" w:pos="2835"/>
      </w:tabs>
      <w:spacing w:before="50" w:after="50" w:line="130" w:lineRule="exact"/>
    </w:pPr>
    <w:rPr>
      <w:rFonts w:cs="Times New Roman"/>
      <w:sz w:val="13"/>
      <w:szCs w:val="10"/>
      <w:lang w:eastAsia="nl-NL"/>
    </w:rPr>
  </w:style>
  <w:style w:type="table" w:styleId="Tabelrasterlicht">
    <w:name w:val="Grid Table Light"/>
    <w:basedOn w:val="Standaardtabel"/>
    <w:uiPriority w:val="40"/>
    <w:rsid w:val="00D74F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B73B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jschrift">
    <w:name w:val="caption"/>
    <w:basedOn w:val="Standaard"/>
    <w:next w:val="Standaard"/>
    <w:uiPriority w:val="35"/>
    <w:unhideWhenUsed/>
    <w:qFormat/>
    <w:rsid w:val="00AD1A83"/>
    <w:pPr>
      <w:spacing w:after="80" w:line="170" w:lineRule="exact"/>
    </w:pPr>
    <w:rPr>
      <w:b/>
      <w:iCs/>
      <w:color w:val="494949" w:themeColor="text1"/>
      <w:sz w:val="13"/>
      <w:szCs w:val="18"/>
    </w:rPr>
  </w:style>
  <w:style w:type="paragraph" w:customStyle="1" w:styleId="Tabeltitel">
    <w:name w:val="Tabeltitel"/>
    <w:basedOn w:val="Tabelkop"/>
    <w:qFormat/>
    <w:rsid w:val="003262C0"/>
    <w:pPr>
      <w:keepNext/>
      <w:pBdr>
        <w:bottom w:val="single" w:sz="8" w:space="1" w:color="auto"/>
      </w:pBdr>
      <w:spacing w:after="20"/>
    </w:pPr>
  </w:style>
  <w:style w:type="table" w:styleId="Rastertabel5donker-Accent1">
    <w:name w:val="Grid Table 5 Dark Accent 1"/>
    <w:basedOn w:val="Standaardtabel"/>
    <w:uiPriority w:val="50"/>
    <w:rsid w:val="00D74F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7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000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000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000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0004" w:themeFill="accent1"/>
      </w:tcPr>
    </w:tblStylePr>
    <w:tblStylePr w:type="band1Vert">
      <w:tblPr/>
      <w:tcPr>
        <w:shd w:val="clear" w:color="auto" w:fill="FF8F90" w:themeFill="accent1" w:themeFillTint="66"/>
      </w:tcPr>
    </w:tblStylePr>
    <w:tblStylePr w:type="band1Horz">
      <w:tblPr/>
      <w:tcPr>
        <w:shd w:val="clear" w:color="auto" w:fill="FF8F90" w:themeFill="accent1" w:themeFillTint="66"/>
      </w:tcPr>
    </w:tblStylePr>
  </w:style>
  <w:style w:type="table" w:styleId="Rastertabel1licht">
    <w:name w:val="Grid Table 1 Light"/>
    <w:basedOn w:val="Standaardtabel"/>
    <w:uiPriority w:val="46"/>
    <w:rsid w:val="00F600DB"/>
    <w:tblPr>
      <w:tblStyleRowBandSize w:val="1"/>
      <w:tblStyleColBandSize w:val="1"/>
      <w:tblBorders>
        <w:top w:val="single" w:sz="4" w:space="0" w:color="B6B6B6" w:themeColor="text1" w:themeTint="66"/>
        <w:left w:val="single" w:sz="4" w:space="0" w:color="B6B6B6" w:themeColor="text1" w:themeTint="66"/>
        <w:bottom w:val="single" w:sz="4" w:space="0" w:color="B6B6B6" w:themeColor="text1" w:themeTint="66"/>
        <w:right w:val="single" w:sz="4" w:space="0" w:color="B6B6B6" w:themeColor="text1" w:themeTint="66"/>
        <w:insideH w:val="single" w:sz="4" w:space="0" w:color="B6B6B6" w:themeColor="text1" w:themeTint="66"/>
        <w:insideV w:val="single" w:sz="4" w:space="0" w:color="B6B6B6" w:themeColor="text1" w:themeTint="66"/>
      </w:tblBorders>
    </w:tblPr>
    <w:tblStylePr w:type="firstRow">
      <w:rPr>
        <w:b/>
        <w:bCs/>
      </w:rPr>
      <w:tblPr/>
      <w:tcPr>
        <w:tcBorders>
          <w:bottom w:val="single" w:sz="12" w:space="0" w:color="919191" w:themeColor="text1" w:themeTint="99"/>
        </w:tcBorders>
      </w:tcPr>
    </w:tblStylePr>
    <w:tblStylePr w:type="lastRow">
      <w:rPr>
        <w:b/>
        <w:bCs/>
      </w:rPr>
      <w:tblPr/>
      <w:tcPr>
        <w:tcBorders>
          <w:top w:val="double" w:sz="4" w:space="0" w:color="BF1238" w:themeColor="text2"/>
        </w:tcBorders>
      </w:tcPr>
    </w:tblStylePr>
    <w:tblStylePr w:type="firstCol">
      <w:rPr>
        <w:b/>
        <w:bCs/>
      </w:rPr>
    </w:tblStylePr>
    <w:tblStylePr w:type="lastCol">
      <w:rPr>
        <w:b/>
        <w:bCs/>
      </w:rPr>
    </w:tblStylePr>
  </w:style>
  <w:style w:type="table" w:styleId="Onopgemaaktetabel2">
    <w:name w:val="Plain Table 2"/>
    <w:basedOn w:val="Standaardtabel"/>
    <w:uiPriority w:val="42"/>
    <w:rsid w:val="000109A4"/>
    <w:tblPr>
      <w:tblStyleRowBandSize w:val="1"/>
      <w:tblStyleColBandSize w:val="1"/>
      <w:tblBorders>
        <w:top w:val="single" w:sz="4" w:space="0" w:color="A3A3A3" w:themeColor="text1" w:themeTint="80"/>
        <w:bottom w:val="single" w:sz="4" w:space="0" w:color="A3A3A3" w:themeColor="text1" w:themeTint="80"/>
      </w:tblBorders>
    </w:tblPr>
    <w:tblStylePr w:type="firstRow">
      <w:rPr>
        <w:b/>
        <w:bCs/>
      </w:rPr>
      <w:tblPr/>
      <w:tcPr>
        <w:tcBorders>
          <w:bottom w:val="single" w:sz="4" w:space="0" w:color="A3A3A3" w:themeColor="text1" w:themeTint="80"/>
        </w:tcBorders>
      </w:tcPr>
    </w:tblStylePr>
    <w:tblStylePr w:type="lastRow">
      <w:rPr>
        <w:b/>
        <w:bCs/>
      </w:rPr>
      <w:tblPr/>
      <w:tcPr>
        <w:tcBorders>
          <w:top w:val="single" w:sz="4" w:space="0" w:color="A3A3A3" w:themeColor="text1" w:themeTint="80"/>
        </w:tcBorders>
      </w:tcPr>
    </w:tblStylePr>
    <w:tblStylePr w:type="firstCol">
      <w:rPr>
        <w:b/>
        <w:bCs/>
      </w:rPr>
    </w:tblStylePr>
    <w:tblStylePr w:type="lastCol">
      <w:rPr>
        <w:b/>
        <w:bCs/>
      </w:rPr>
    </w:tblStylePr>
    <w:tblStylePr w:type="band1Vert">
      <w:tblPr/>
      <w:tcPr>
        <w:tcBorders>
          <w:left w:val="single" w:sz="4" w:space="0" w:color="A3A3A3" w:themeColor="text1" w:themeTint="80"/>
          <w:right w:val="single" w:sz="4" w:space="0" w:color="A3A3A3" w:themeColor="text1" w:themeTint="80"/>
        </w:tcBorders>
      </w:tcPr>
    </w:tblStylePr>
    <w:tblStylePr w:type="band2Vert">
      <w:tblPr/>
      <w:tcPr>
        <w:tcBorders>
          <w:left w:val="single" w:sz="4" w:space="0" w:color="A3A3A3" w:themeColor="text1" w:themeTint="80"/>
          <w:right w:val="single" w:sz="4" w:space="0" w:color="A3A3A3" w:themeColor="text1" w:themeTint="80"/>
        </w:tcBorders>
      </w:tcPr>
    </w:tblStylePr>
    <w:tblStylePr w:type="band1Horz">
      <w:tblPr/>
      <w:tcPr>
        <w:tcBorders>
          <w:top w:val="single" w:sz="4" w:space="0" w:color="A3A3A3" w:themeColor="text1" w:themeTint="80"/>
          <w:bottom w:val="single" w:sz="4" w:space="0" w:color="A3A3A3" w:themeColor="text1" w:themeTint="80"/>
        </w:tcBorders>
      </w:tcPr>
    </w:tblStylePr>
  </w:style>
  <w:style w:type="paragraph" w:customStyle="1" w:styleId="TabelKolomtitellinks">
    <w:name w:val="Tabel Kolomtitel links"/>
    <w:basedOn w:val="Tekstzonderopmaak"/>
    <w:qFormat/>
    <w:rsid w:val="00FB358B"/>
    <w:pPr>
      <w:spacing w:before="40"/>
    </w:pPr>
    <w:rPr>
      <w:rFonts w:asciiTheme="minorHAnsi" w:hAnsiTheme="minorHAnsi"/>
      <w:b/>
      <w:sz w:val="13"/>
    </w:rPr>
  </w:style>
  <w:style w:type="paragraph" w:styleId="Tekstzonderopmaak">
    <w:name w:val="Plain Text"/>
    <w:basedOn w:val="Standaard"/>
    <w:link w:val="TekstzonderopmaakChar"/>
    <w:uiPriority w:val="99"/>
    <w:semiHidden/>
    <w:unhideWhenUsed/>
    <w:rsid w:val="00FB358B"/>
    <w:pPr>
      <w:spacing w:line="240" w:lineRule="auto"/>
    </w:pPr>
    <w:rPr>
      <w:rFonts w:ascii="Courier" w:hAnsi="Courier"/>
      <w:sz w:val="21"/>
      <w:szCs w:val="21"/>
    </w:rPr>
  </w:style>
  <w:style w:type="character" w:customStyle="1" w:styleId="TekstzonderopmaakChar">
    <w:name w:val="Tekst zonder opmaak Char"/>
    <w:basedOn w:val="Standaardalinea-lettertype"/>
    <w:link w:val="Tekstzonderopmaak"/>
    <w:uiPriority w:val="99"/>
    <w:semiHidden/>
    <w:rsid w:val="00FB358B"/>
    <w:rPr>
      <w:rFonts w:ascii="Courier" w:hAnsi="Courier"/>
      <w:sz w:val="21"/>
      <w:szCs w:val="21"/>
    </w:rPr>
  </w:style>
  <w:style w:type="table" w:styleId="Onopgemaaktetabel3">
    <w:name w:val="Plain Table 3"/>
    <w:basedOn w:val="Standaardtabel"/>
    <w:uiPriority w:val="43"/>
    <w:rsid w:val="000109A4"/>
    <w:tblPr>
      <w:tblStyleRowBandSize w:val="1"/>
      <w:tblStyleColBandSize w:val="1"/>
    </w:tblPr>
    <w:tblStylePr w:type="firstRow">
      <w:rPr>
        <w:b/>
        <w:bCs/>
        <w:caps/>
      </w:rPr>
      <w:tblPr/>
      <w:tcPr>
        <w:tcBorders>
          <w:bottom w:val="single" w:sz="4" w:space="0" w:color="A3A3A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3A3A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0109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0109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A3A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A3A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A3A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A3A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0109A4"/>
    <w:tblPr>
      <w:tblStyleRowBandSize w:val="1"/>
      <w:tblStyleColBandSize w:val="1"/>
      <w:tblBorders>
        <w:top w:val="single" w:sz="4" w:space="0" w:color="FF8F90" w:themeColor="accent1" w:themeTint="66"/>
        <w:left w:val="single" w:sz="4" w:space="0" w:color="FF8F90" w:themeColor="accent1" w:themeTint="66"/>
        <w:bottom w:val="single" w:sz="4" w:space="0" w:color="FF8F90" w:themeColor="accent1" w:themeTint="66"/>
        <w:right w:val="single" w:sz="4" w:space="0" w:color="FF8F90" w:themeColor="accent1" w:themeTint="66"/>
        <w:insideH w:val="single" w:sz="4" w:space="0" w:color="FF8F90" w:themeColor="accent1" w:themeTint="66"/>
        <w:insideV w:val="single" w:sz="4" w:space="0" w:color="FF8F90" w:themeColor="accent1" w:themeTint="66"/>
      </w:tblBorders>
    </w:tblPr>
    <w:tblStylePr w:type="firstRow">
      <w:rPr>
        <w:b/>
        <w:bCs/>
      </w:rPr>
      <w:tblPr/>
      <w:tcPr>
        <w:tcBorders>
          <w:bottom w:val="single" w:sz="12" w:space="0" w:color="FF5759" w:themeColor="accent1" w:themeTint="99"/>
        </w:tcBorders>
      </w:tcPr>
    </w:tblStylePr>
    <w:tblStylePr w:type="lastRow">
      <w:rPr>
        <w:b/>
        <w:bCs/>
      </w:rPr>
      <w:tblPr/>
      <w:tcPr>
        <w:tcBorders>
          <w:top w:val="double" w:sz="2" w:space="0" w:color="FF5759" w:themeColor="accent1" w:themeTint="99"/>
        </w:tcBorders>
      </w:tcPr>
    </w:tblStylePr>
    <w:tblStylePr w:type="firstCol">
      <w:rPr>
        <w:b/>
        <w:bCs/>
      </w:rPr>
    </w:tblStylePr>
    <w:tblStylePr w:type="lastCol">
      <w:rPr>
        <w:b/>
        <w:bCs/>
      </w:rPr>
    </w:tblStylePr>
  </w:style>
  <w:style w:type="table" w:styleId="Lijsttabel1licht">
    <w:name w:val="List Table 1 Light"/>
    <w:basedOn w:val="Standaardtabel"/>
    <w:uiPriority w:val="46"/>
    <w:rsid w:val="000109A4"/>
    <w:tblPr>
      <w:tblStyleRowBandSize w:val="1"/>
      <w:tblStyleColBandSize w:val="1"/>
    </w:tblPr>
    <w:tblStylePr w:type="firstRow">
      <w:rPr>
        <w:b/>
        <w:bCs/>
      </w:rPr>
      <w:tblPr/>
      <w:tcPr>
        <w:tcBorders>
          <w:bottom w:val="single" w:sz="4" w:space="0" w:color="919191" w:themeColor="text1" w:themeTint="99"/>
        </w:tcBorders>
      </w:tcPr>
    </w:tblStylePr>
    <w:tblStylePr w:type="lastRow">
      <w:rPr>
        <w:b/>
        <w:bCs/>
      </w:rPr>
      <w:tblPr/>
      <w:tcPr>
        <w:tcBorders>
          <w:top w:val="single" w:sz="4" w:space="0" w:color="919191" w:themeColor="text1" w:themeTint="99"/>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table" w:styleId="Lijsttabel7kleurrijk">
    <w:name w:val="List Table 7 Colorful"/>
    <w:basedOn w:val="Standaardtabel"/>
    <w:uiPriority w:val="52"/>
    <w:rsid w:val="000109A4"/>
    <w:rPr>
      <w:color w:val="49494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494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494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494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4949" w:themeColor="text1"/>
        </w:tcBorders>
        <w:shd w:val="clear" w:color="auto" w:fill="FFFFFF" w:themeFill="background1"/>
      </w:tcPr>
    </w:tblStylePr>
    <w:tblStylePr w:type="band1Vert">
      <w:tblPr/>
      <w:tcPr>
        <w:shd w:val="clear" w:color="auto" w:fill="DADADA" w:themeFill="text1" w:themeFillTint="33"/>
      </w:tcPr>
    </w:tblStylePr>
    <w:tblStylePr w:type="band1Horz">
      <w:tblPr/>
      <w:tcPr>
        <w:shd w:val="clear" w:color="auto" w:fill="DADADA"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
    <w:name w:val="List Table 6 Colorful"/>
    <w:basedOn w:val="Standaardtabel"/>
    <w:uiPriority w:val="51"/>
    <w:rsid w:val="000109A4"/>
    <w:rPr>
      <w:color w:val="494949" w:themeColor="text1"/>
    </w:rPr>
    <w:tblPr>
      <w:tblStyleRowBandSize w:val="1"/>
      <w:tblStyleColBandSize w:val="1"/>
      <w:tblBorders>
        <w:top w:val="single" w:sz="4" w:space="0" w:color="494949" w:themeColor="text1"/>
        <w:bottom w:val="single" w:sz="4" w:space="0" w:color="494949" w:themeColor="text1"/>
      </w:tblBorders>
    </w:tblPr>
    <w:tblStylePr w:type="firstRow">
      <w:rPr>
        <w:b/>
        <w:bCs/>
      </w:rPr>
      <w:tblPr/>
      <w:tcPr>
        <w:tcBorders>
          <w:bottom w:val="single" w:sz="4" w:space="0" w:color="494949" w:themeColor="text1"/>
        </w:tcBorders>
      </w:tcPr>
    </w:tblStylePr>
    <w:tblStylePr w:type="lastRow">
      <w:rPr>
        <w:b/>
        <w:bCs/>
      </w:rPr>
      <w:tblPr/>
      <w:tcPr>
        <w:tcBorders>
          <w:top w:val="double" w:sz="4" w:space="0" w:color="494949" w:themeColor="text1"/>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paragraph" w:styleId="Geenafstand">
    <w:name w:val="No Spacing"/>
    <w:link w:val="GeenafstandChar"/>
    <w:uiPriority w:val="1"/>
    <w:qFormat/>
    <w:rsid w:val="00892CC9"/>
    <w:rPr>
      <w:rFonts w:eastAsiaTheme="minorEastAsia"/>
      <w:sz w:val="22"/>
      <w:lang w:val="en-US" w:eastAsia="zh-CN"/>
    </w:rPr>
  </w:style>
  <w:style w:type="character" w:customStyle="1" w:styleId="GeenafstandChar">
    <w:name w:val="Geen afstand Char"/>
    <w:basedOn w:val="Standaardalinea-lettertype"/>
    <w:link w:val="Geenafstand"/>
    <w:uiPriority w:val="1"/>
    <w:rsid w:val="00892CC9"/>
    <w:rPr>
      <w:rFonts w:eastAsiaTheme="minorEastAsia"/>
      <w:sz w:val="22"/>
      <w:szCs w:val="22"/>
      <w:lang w:val="en-US" w:eastAsia="zh-CN"/>
    </w:rPr>
  </w:style>
  <w:style w:type="table" w:styleId="Rastertabel1licht-Accent3">
    <w:name w:val="Grid Table 1 Light Accent 3"/>
    <w:basedOn w:val="Standaardtabel"/>
    <w:uiPriority w:val="46"/>
    <w:rsid w:val="00DD65D8"/>
    <w:tblPr>
      <w:tblStyleRowBandSize w:val="1"/>
      <w:tblStyleColBandSize w:val="1"/>
      <w:tblBorders>
        <w:top w:val="single" w:sz="4" w:space="0" w:color="E6EEAD" w:themeColor="accent3" w:themeTint="66"/>
        <w:left w:val="single" w:sz="4" w:space="0" w:color="E6EEAD" w:themeColor="accent3" w:themeTint="66"/>
        <w:bottom w:val="single" w:sz="4" w:space="0" w:color="E6EEAD" w:themeColor="accent3" w:themeTint="66"/>
        <w:right w:val="single" w:sz="4" w:space="0" w:color="E6EEAD" w:themeColor="accent3" w:themeTint="66"/>
        <w:insideH w:val="single" w:sz="4" w:space="0" w:color="E6EEAD" w:themeColor="accent3" w:themeTint="66"/>
        <w:insideV w:val="single" w:sz="4" w:space="0" w:color="E6EEAD" w:themeColor="accent3" w:themeTint="66"/>
      </w:tblBorders>
    </w:tblPr>
    <w:tblStylePr w:type="firstRow">
      <w:rPr>
        <w:b/>
        <w:bCs/>
      </w:rPr>
      <w:tblPr/>
      <w:tcPr>
        <w:tcBorders>
          <w:bottom w:val="single" w:sz="12" w:space="0" w:color="D9E584" w:themeColor="accent3" w:themeTint="99"/>
        </w:tcBorders>
      </w:tcPr>
    </w:tblStylePr>
    <w:tblStylePr w:type="lastRow">
      <w:rPr>
        <w:b/>
        <w:bCs/>
      </w:rPr>
      <w:tblPr/>
      <w:tcPr>
        <w:tcBorders>
          <w:top w:val="double" w:sz="2" w:space="0" w:color="D9E584" w:themeColor="accent3"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DD65D8"/>
    <w:tblPr>
      <w:tblStyleRowBandSize w:val="1"/>
      <w:tblStyleColBandSize w:val="1"/>
      <w:tblBorders>
        <w:top w:val="single" w:sz="4" w:space="0" w:color="FFFFDF" w:themeColor="accent2" w:themeTint="66"/>
        <w:left w:val="single" w:sz="4" w:space="0" w:color="FFFFDF" w:themeColor="accent2" w:themeTint="66"/>
        <w:bottom w:val="single" w:sz="4" w:space="0" w:color="FFFFDF" w:themeColor="accent2" w:themeTint="66"/>
        <w:right w:val="single" w:sz="4" w:space="0" w:color="FFFFDF" w:themeColor="accent2" w:themeTint="66"/>
        <w:insideH w:val="single" w:sz="4" w:space="0" w:color="FFFFDF" w:themeColor="accent2" w:themeTint="66"/>
        <w:insideV w:val="single" w:sz="4" w:space="0" w:color="FFFFDF" w:themeColor="accent2" w:themeTint="66"/>
      </w:tblBorders>
    </w:tblPr>
    <w:tblStylePr w:type="firstRow">
      <w:rPr>
        <w:b/>
        <w:bCs/>
      </w:rPr>
      <w:tblPr/>
      <w:tcPr>
        <w:tcBorders>
          <w:bottom w:val="single" w:sz="12" w:space="0" w:color="FFFFCF" w:themeColor="accent2" w:themeTint="99"/>
        </w:tcBorders>
      </w:tcPr>
    </w:tblStylePr>
    <w:tblStylePr w:type="lastRow">
      <w:rPr>
        <w:b/>
        <w:bCs/>
      </w:rPr>
      <w:tblPr/>
      <w:tcPr>
        <w:tcBorders>
          <w:top w:val="double" w:sz="2" w:space="0" w:color="FFFFCF" w:themeColor="accent2" w:themeTint="99"/>
        </w:tcBorders>
      </w:tcPr>
    </w:tblStylePr>
    <w:tblStylePr w:type="firstCol">
      <w:rPr>
        <w:b/>
        <w:bCs/>
      </w:rPr>
    </w:tblStylePr>
    <w:tblStylePr w:type="lastCol">
      <w:rPr>
        <w:b/>
        <w:bCs/>
      </w:rPr>
    </w:tblStylePr>
  </w:style>
  <w:style w:type="table" w:styleId="Rastertabel5donker-Accent2">
    <w:name w:val="Grid Table 5 Dark Accent 2"/>
    <w:basedOn w:val="Standaardtabel"/>
    <w:uiPriority w:val="50"/>
    <w:rsid w:val="00DD65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A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A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A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AF" w:themeFill="accent2"/>
      </w:tcPr>
    </w:tblStylePr>
    <w:tblStylePr w:type="band1Vert">
      <w:tblPr/>
      <w:tcPr>
        <w:shd w:val="clear" w:color="auto" w:fill="FFFFDF" w:themeFill="accent2" w:themeFillTint="66"/>
      </w:tcPr>
    </w:tblStylePr>
    <w:tblStylePr w:type="band1Horz">
      <w:tblPr/>
      <w:tcPr>
        <w:shd w:val="clear" w:color="auto" w:fill="FFFFDF" w:themeFill="accent2" w:themeFillTint="66"/>
      </w:tcPr>
    </w:tblStylePr>
  </w:style>
  <w:style w:type="table" w:styleId="Lijsttabel5donker-Accent6">
    <w:name w:val="List Table 5 Dark Accent 6"/>
    <w:basedOn w:val="Standaardtabel"/>
    <w:uiPriority w:val="50"/>
    <w:rsid w:val="00A52FDD"/>
    <w:rPr>
      <w:color w:val="FFFFFF" w:themeColor="background1"/>
    </w:rPr>
    <w:tblPr>
      <w:tblStyleRowBandSize w:val="1"/>
      <w:tblStyleColBandSize w:val="1"/>
      <w:tblBorders>
        <w:top w:val="single" w:sz="24" w:space="0" w:color="711185" w:themeColor="accent6"/>
        <w:left w:val="single" w:sz="24" w:space="0" w:color="711185" w:themeColor="accent6"/>
        <w:bottom w:val="single" w:sz="24" w:space="0" w:color="711185" w:themeColor="accent6"/>
        <w:right w:val="single" w:sz="24" w:space="0" w:color="711185" w:themeColor="accent6"/>
      </w:tblBorders>
    </w:tblPr>
    <w:tcPr>
      <w:shd w:val="clear" w:color="auto" w:fill="71118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52FDD"/>
    <w:rPr>
      <w:color w:val="FFFFFF" w:themeColor="background1"/>
    </w:rPr>
    <w:tblPr>
      <w:tblStyleRowBandSize w:val="1"/>
      <w:tblStyleColBandSize w:val="1"/>
      <w:tblBorders>
        <w:top w:val="single" w:sz="24" w:space="0" w:color="008FD7" w:themeColor="accent5"/>
        <w:left w:val="single" w:sz="24" w:space="0" w:color="008FD7" w:themeColor="accent5"/>
        <w:bottom w:val="single" w:sz="24" w:space="0" w:color="008FD7" w:themeColor="accent5"/>
        <w:right w:val="single" w:sz="24" w:space="0" w:color="008FD7" w:themeColor="accent5"/>
      </w:tblBorders>
    </w:tblPr>
    <w:tcPr>
      <w:shd w:val="clear" w:color="auto" w:fill="008FD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52FDD"/>
    <w:rPr>
      <w:color w:val="FFFFFF" w:themeColor="background1"/>
    </w:rPr>
    <w:tblPr>
      <w:tblStyleRowBandSize w:val="1"/>
      <w:tblStyleColBandSize w:val="1"/>
      <w:tblBorders>
        <w:top w:val="single" w:sz="24" w:space="0" w:color="9FDAF7" w:themeColor="accent4"/>
        <w:left w:val="single" w:sz="24" w:space="0" w:color="9FDAF7" w:themeColor="accent4"/>
        <w:bottom w:val="single" w:sz="24" w:space="0" w:color="9FDAF7" w:themeColor="accent4"/>
        <w:right w:val="single" w:sz="24" w:space="0" w:color="9FDAF7" w:themeColor="accent4"/>
      </w:tblBorders>
    </w:tblPr>
    <w:tcPr>
      <w:shd w:val="clear" w:color="auto" w:fill="9FDAF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52FDD"/>
    <w:rPr>
      <w:color w:val="FFFFFF" w:themeColor="background1"/>
    </w:rPr>
    <w:tblPr>
      <w:tblStyleRowBandSize w:val="1"/>
      <w:tblStyleColBandSize w:val="1"/>
      <w:tblBorders>
        <w:top w:val="single" w:sz="24" w:space="0" w:color="C1D533" w:themeColor="accent3"/>
        <w:left w:val="single" w:sz="24" w:space="0" w:color="C1D533" w:themeColor="accent3"/>
        <w:bottom w:val="single" w:sz="24" w:space="0" w:color="C1D533" w:themeColor="accent3"/>
        <w:right w:val="single" w:sz="24" w:space="0" w:color="C1D533" w:themeColor="accent3"/>
      </w:tblBorders>
    </w:tblPr>
    <w:tcPr>
      <w:shd w:val="clear" w:color="auto" w:fill="C1D53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1licht-Accent4">
    <w:name w:val="Grid Table 1 Light Accent 4"/>
    <w:basedOn w:val="Standaardtabel"/>
    <w:uiPriority w:val="46"/>
    <w:rsid w:val="0027707A"/>
    <w:tblPr>
      <w:tblStyleRowBandSize w:val="1"/>
      <w:tblStyleColBandSize w:val="1"/>
      <w:tblBorders>
        <w:top w:val="single" w:sz="4" w:space="0" w:color="D8F0FB" w:themeColor="accent4" w:themeTint="66"/>
        <w:left w:val="single" w:sz="4" w:space="0" w:color="D8F0FB" w:themeColor="accent4" w:themeTint="66"/>
        <w:bottom w:val="single" w:sz="4" w:space="0" w:color="D8F0FB" w:themeColor="accent4" w:themeTint="66"/>
        <w:right w:val="single" w:sz="4" w:space="0" w:color="D8F0FB" w:themeColor="accent4" w:themeTint="66"/>
        <w:insideH w:val="single" w:sz="4" w:space="0" w:color="D8F0FB" w:themeColor="accent4" w:themeTint="66"/>
        <w:insideV w:val="single" w:sz="4" w:space="0" w:color="D8F0FB" w:themeColor="accent4" w:themeTint="66"/>
      </w:tblBorders>
    </w:tblPr>
    <w:tblStylePr w:type="firstRow">
      <w:rPr>
        <w:b/>
        <w:bCs/>
      </w:rPr>
      <w:tblPr/>
      <w:tcPr>
        <w:tcBorders>
          <w:bottom w:val="single" w:sz="12" w:space="0" w:color="C5E8FA" w:themeColor="accent4" w:themeTint="99"/>
        </w:tcBorders>
      </w:tcPr>
    </w:tblStylePr>
    <w:tblStylePr w:type="lastRow">
      <w:rPr>
        <w:b/>
        <w:bCs/>
      </w:rPr>
      <w:tblPr/>
      <w:tcPr>
        <w:tcBorders>
          <w:top w:val="double" w:sz="2" w:space="0" w:color="C5E8FA"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7707A"/>
    <w:tblPr>
      <w:tblStyleRowBandSize w:val="1"/>
      <w:tblStyleColBandSize w:val="1"/>
      <w:tblBorders>
        <w:top w:val="single" w:sz="4" w:space="0" w:color="DB7FEE" w:themeColor="accent6" w:themeTint="66"/>
        <w:left w:val="single" w:sz="4" w:space="0" w:color="DB7FEE" w:themeColor="accent6" w:themeTint="66"/>
        <w:bottom w:val="single" w:sz="4" w:space="0" w:color="DB7FEE" w:themeColor="accent6" w:themeTint="66"/>
        <w:right w:val="single" w:sz="4" w:space="0" w:color="DB7FEE" w:themeColor="accent6" w:themeTint="66"/>
        <w:insideH w:val="single" w:sz="4" w:space="0" w:color="DB7FEE" w:themeColor="accent6" w:themeTint="66"/>
        <w:insideV w:val="single" w:sz="4" w:space="0" w:color="DB7FEE" w:themeColor="accent6" w:themeTint="66"/>
      </w:tblBorders>
    </w:tblPr>
    <w:tblStylePr w:type="firstRow">
      <w:rPr>
        <w:b/>
        <w:bCs/>
      </w:rPr>
      <w:tblPr/>
      <w:tcPr>
        <w:tcBorders>
          <w:bottom w:val="single" w:sz="12" w:space="0" w:color="C93FE6" w:themeColor="accent6" w:themeTint="99"/>
        </w:tcBorders>
      </w:tcPr>
    </w:tblStylePr>
    <w:tblStylePr w:type="lastRow">
      <w:rPr>
        <w:b/>
        <w:bCs/>
      </w:rPr>
      <w:tblPr/>
      <w:tcPr>
        <w:tcBorders>
          <w:top w:val="double" w:sz="2" w:space="0" w:color="C93FE6" w:themeColor="accent6" w:themeTint="99"/>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AB00C8"/>
    <w:pPr>
      <w:tabs>
        <w:tab w:val="clear" w:pos="482"/>
      </w:tabs>
      <w:ind w:left="0" w:firstLine="0"/>
      <w:outlineLvl w:val="9"/>
    </w:pPr>
    <w:rPr>
      <w:bCs/>
      <w:szCs w:val="28"/>
      <w:lang w:eastAsia="nl-NL"/>
    </w:rPr>
  </w:style>
  <w:style w:type="paragraph" w:customStyle="1" w:styleId="Inhoudsopgave">
    <w:name w:val="Inhoudsopgave"/>
    <w:basedOn w:val="Standaard"/>
    <w:qFormat/>
    <w:rsid w:val="001308B3"/>
    <w:pPr>
      <w:tabs>
        <w:tab w:val="clear" w:pos="284"/>
        <w:tab w:val="clear" w:pos="851"/>
        <w:tab w:val="clear" w:pos="1134"/>
        <w:tab w:val="clear" w:pos="1418"/>
        <w:tab w:val="clear" w:pos="1701"/>
        <w:tab w:val="clear" w:pos="1985"/>
        <w:tab w:val="clear" w:pos="2552"/>
        <w:tab w:val="clear" w:pos="2835"/>
        <w:tab w:val="clear" w:pos="3119"/>
        <w:tab w:val="clear" w:pos="3402"/>
        <w:tab w:val="clear" w:pos="3686"/>
        <w:tab w:val="clear" w:pos="3969"/>
        <w:tab w:val="clear" w:pos="4253"/>
        <w:tab w:val="clear" w:pos="4536"/>
        <w:tab w:val="clear" w:pos="4820"/>
        <w:tab w:val="clear" w:pos="5103"/>
        <w:tab w:val="clear" w:pos="5387"/>
      </w:tabs>
    </w:pPr>
  </w:style>
  <w:style w:type="character" w:customStyle="1" w:styleId="Kop4Char">
    <w:name w:val="Kop 4 Char"/>
    <w:basedOn w:val="Standaardalinea-lettertype"/>
    <w:link w:val="Kop4"/>
    <w:uiPriority w:val="9"/>
    <w:rsid w:val="00514D31"/>
    <w:rPr>
      <w:rFonts w:asciiTheme="majorHAnsi" w:eastAsiaTheme="majorEastAsia" w:hAnsiTheme="majorHAnsi" w:cstheme="majorBidi"/>
      <w:b/>
      <w:iCs/>
      <w:sz w:val="18"/>
    </w:rPr>
  </w:style>
  <w:style w:type="character" w:customStyle="1" w:styleId="Kop1Char">
    <w:name w:val="Kop 1 Char"/>
    <w:basedOn w:val="Standaardalinea-lettertype"/>
    <w:link w:val="Kop1"/>
    <w:uiPriority w:val="9"/>
    <w:rsid w:val="00514D31"/>
    <w:rPr>
      <w:rFonts w:asciiTheme="majorHAnsi" w:eastAsiaTheme="majorEastAsia" w:hAnsiTheme="majorHAnsi" w:cstheme="majorBidi"/>
      <w:b/>
      <w:sz w:val="38"/>
      <w:szCs w:val="32"/>
    </w:rPr>
  </w:style>
  <w:style w:type="character" w:customStyle="1" w:styleId="Kop2Char">
    <w:name w:val="Kop 2 Char"/>
    <w:basedOn w:val="Standaardalinea-lettertype"/>
    <w:link w:val="Kop2"/>
    <w:uiPriority w:val="9"/>
    <w:rsid w:val="00514D31"/>
    <w:rPr>
      <w:rFonts w:asciiTheme="majorHAnsi" w:eastAsiaTheme="majorEastAsia" w:hAnsiTheme="majorHAnsi" w:cstheme="majorBidi"/>
      <w:b/>
      <w:sz w:val="18"/>
      <w:szCs w:val="26"/>
    </w:rPr>
  </w:style>
  <w:style w:type="character" w:customStyle="1" w:styleId="Kop3Char">
    <w:name w:val="Kop 3 Char"/>
    <w:basedOn w:val="Standaardalinea-lettertype"/>
    <w:link w:val="Kop3"/>
    <w:uiPriority w:val="9"/>
    <w:rsid w:val="00514D31"/>
    <w:rPr>
      <w:rFonts w:asciiTheme="majorHAnsi" w:eastAsiaTheme="majorEastAsia" w:hAnsiTheme="majorHAnsi" w:cstheme="majorBidi"/>
      <w:b/>
      <w:sz w:val="18"/>
    </w:rPr>
  </w:style>
  <w:style w:type="paragraph" w:styleId="Titel">
    <w:name w:val="Title"/>
    <w:basedOn w:val="Standaard"/>
    <w:next w:val="Standaard"/>
    <w:link w:val="TitelChar"/>
    <w:uiPriority w:val="10"/>
    <w:qFormat/>
    <w:rsid w:val="00023E6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640" w:lineRule="exact"/>
    </w:pPr>
    <w:rPr>
      <w:rFonts w:asciiTheme="majorHAnsi" w:eastAsiaTheme="majorEastAsia" w:hAnsiTheme="majorHAnsi" w:cstheme="majorBidi"/>
      <w:b/>
      <w:spacing w:val="-10"/>
      <w:kern w:val="28"/>
      <w:sz w:val="56"/>
      <w:szCs w:val="56"/>
    </w:rPr>
  </w:style>
  <w:style w:type="character" w:customStyle="1" w:styleId="TitelChar">
    <w:name w:val="Titel Char"/>
    <w:basedOn w:val="Standaardalinea-lettertype"/>
    <w:link w:val="Titel"/>
    <w:uiPriority w:val="10"/>
    <w:rsid w:val="00023E63"/>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023E63"/>
    <w:pPr>
      <w:numPr>
        <w:ilvl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20" w:line="640" w:lineRule="exact"/>
    </w:pPr>
    <w:rPr>
      <w:rFonts w:eastAsiaTheme="minorEastAsia"/>
      <w:spacing w:val="15"/>
      <w:sz w:val="56"/>
    </w:rPr>
  </w:style>
  <w:style w:type="character" w:customStyle="1" w:styleId="OndertitelChar">
    <w:name w:val="Ondertitel Char"/>
    <w:basedOn w:val="Standaardalinea-lettertype"/>
    <w:link w:val="Ondertitel"/>
    <w:uiPriority w:val="11"/>
    <w:rsid w:val="00023E63"/>
    <w:rPr>
      <w:rFonts w:eastAsiaTheme="minorEastAsia"/>
      <w:spacing w:val="15"/>
      <w:sz w:val="56"/>
      <w:szCs w:val="22"/>
    </w:rPr>
  </w:style>
  <w:style w:type="paragraph" w:styleId="Inhopg1">
    <w:name w:val="toc 1"/>
    <w:basedOn w:val="Standaard"/>
    <w:next w:val="Standaard"/>
    <w:autoRedefine/>
    <w:uiPriority w:val="39"/>
    <w:unhideWhenUsed/>
    <w:rsid w:val="000B38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20"/>
      <w:ind w:left="936" w:hanging="936"/>
    </w:pPr>
    <w:rPr>
      <w:b/>
      <w:bCs/>
    </w:rPr>
  </w:style>
  <w:style w:type="paragraph" w:styleId="Inhopg2">
    <w:name w:val="toc 2"/>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iCs/>
    </w:rPr>
  </w:style>
  <w:style w:type="paragraph" w:styleId="Inhopg3">
    <w:name w:val="toc 3"/>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rPr>
  </w:style>
  <w:style w:type="character" w:styleId="Hyperlink">
    <w:name w:val="Hyperlink"/>
    <w:basedOn w:val="Standaardalinea-lettertype"/>
    <w:uiPriority w:val="99"/>
    <w:unhideWhenUsed/>
    <w:rsid w:val="00AC15EC"/>
    <w:rPr>
      <w:color w:val="BF1238" w:themeColor="text2"/>
      <w:u w:val="single"/>
    </w:rPr>
  </w:style>
  <w:style w:type="paragraph" w:styleId="Inhopg4">
    <w:name w:val="toc 4"/>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5">
    <w:name w:val="toc 5"/>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6">
    <w:name w:val="toc 6"/>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7">
    <w:name w:val="toc 7"/>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8">
    <w:name w:val="toc 8"/>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9">
    <w:name w:val="toc 9"/>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character" w:customStyle="1" w:styleId="Kop5Char">
    <w:name w:val="Kop 5 Char"/>
    <w:basedOn w:val="Standaardalinea-lettertype"/>
    <w:link w:val="Kop5"/>
    <w:uiPriority w:val="9"/>
    <w:rsid w:val="00AD5DD9"/>
    <w:rPr>
      <w:rFonts w:asciiTheme="majorHAnsi" w:eastAsiaTheme="majorEastAsia" w:hAnsiTheme="majorHAnsi" w:cstheme="majorBidi"/>
      <w:b/>
    </w:rPr>
  </w:style>
  <w:style w:type="paragraph" w:styleId="Lijstalinea">
    <w:name w:val="List Paragraph"/>
    <w:basedOn w:val="Standaard"/>
    <w:uiPriority w:val="34"/>
    <w:qFormat/>
    <w:rsid w:val="0094391B"/>
    <w:pPr>
      <w:numPr>
        <w:numId w:val="6"/>
      </w:numPr>
      <w:tabs>
        <w:tab w:val="clear" w:pos="284"/>
      </w:tabs>
      <w:contextualSpacing/>
    </w:pPr>
  </w:style>
  <w:style w:type="paragraph" w:styleId="Revisie">
    <w:name w:val="Revision"/>
    <w:hidden/>
    <w:uiPriority w:val="99"/>
    <w:semiHidden/>
    <w:rsid w:val="00765478"/>
  </w:style>
  <w:style w:type="character" w:styleId="Verwijzingopmerking">
    <w:name w:val="annotation reference"/>
    <w:basedOn w:val="Standaardalinea-lettertype"/>
    <w:uiPriority w:val="99"/>
    <w:semiHidden/>
    <w:unhideWhenUsed/>
    <w:rsid w:val="001701DF"/>
    <w:rPr>
      <w:sz w:val="16"/>
      <w:szCs w:val="16"/>
    </w:rPr>
  </w:style>
  <w:style w:type="paragraph" w:styleId="Tekstopmerking">
    <w:name w:val="annotation text"/>
    <w:basedOn w:val="Standaard"/>
    <w:link w:val="TekstopmerkingChar"/>
    <w:uiPriority w:val="99"/>
    <w:unhideWhenUsed/>
    <w:rsid w:val="001701DF"/>
    <w:pPr>
      <w:spacing w:line="240" w:lineRule="auto"/>
    </w:pPr>
    <w:rPr>
      <w:sz w:val="20"/>
      <w:szCs w:val="20"/>
    </w:rPr>
  </w:style>
  <w:style w:type="character" w:customStyle="1" w:styleId="TekstopmerkingChar">
    <w:name w:val="Tekst opmerking Char"/>
    <w:basedOn w:val="Standaardalinea-lettertype"/>
    <w:link w:val="Tekstopmerking"/>
    <w:uiPriority w:val="99"/>
    <w:rsid w:val="001701DF"/>
    <w:rPr>
      <w:sz w:val="20"/>
      <w:szCs w:val="20"/>
    </w:rPr>
  </w:style>
  <w:style w:type="paragraph" w:styleId="Onderwerpvanopmerking">
    <w:name w:val="annotation subject"/>
    <w:basedOn w:val="Tekstopmerking"/>
    <w:next w:val="Tekstopmerking"/>
    <w:link w:val="OnderwerpvanopmerkingChar"/>
    <w:uiPriority w:val="99"/>
    <w:semiHidden/>
    <w:unhideWhenUsed/>
    <w:rsid w:val="001701DF"/>
    <w:rPr>
      <w:b/>
      <w:bCs/>
    </w:rPr>
  </w:style>
  <w:style w:type="character" w:customStyle="1" w:styleId="OnderwerpvanopmerkingChar">
    <w:name w:val="Onderwerp van opmerking Char"/>
    <w:basedOn w:val="TekstopmerkingChar"/>
    <w:link w:val="Onderwerpvanopmerking"/>
    <w:uiPriority w:val="99"/>
    <w:semiHidden/>
    <w:rsid w:val="001701DF"/>
    <w:rPr>
      <w:b/>
      <w:bCs/>
      <w:sz w:val="20"/>
      <w:szCs w:val="20"/>
    </w:rPr>
  </w:style>
  <w:style w:type="character" w:styleId="Onopgelostemelding">
    <w:name w:val="Unresolved Mention"/>
    <w:basedOn w:val="Standaardalinea-lettertype"/>
    <w:uiPriority w:val="99"/>
    <w:rsid w:val="00D27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81706">
      <w:bodyDiv w:val="1"/>
      <w:marLeft w:val="0"/>
      <w:marRight w:val="0"/>
      <w:marTop w:val="0"/>
      <w:marBottom w:val="0"/>
      <w:divBdr>
        <w:top w:val="none" w:sz="0" w:space="0" w:color="auto"/>
        <w:left w:val="none" w:sz="0" w:space="0" w:color="auto"/>
        <w:bottom w:val="none" w:sz="0" w:space="0" w:color="auto"/>
        <w:right w:val="none" w:sz="0" w:space="0" w:color="auto"/>
      </w:divBdr>
    </w:div>
    <w:div w:id="251672574">
      <w:bodyDiv w:val="1"/>
      <w:marLeft w:val="0"/>
      <w:marRight w:val="0"/>
      <w:marTop w:val="0"/>
      <w:marBottom w:val="0"/>
      <w:divBdr>
        <w:top w:val="none" w:sz="0" w:space="0" w:color="auto"/>
        <w:left w:val="none" w:sz="0" w:space="0" w:color="auto"/>
        <w:bottom w:val="none" w:sz="0" w:space="0" w:color="auto"/>
        <w:right w:val="none" w:sz="0" w:space="0" w:color="auto"/>
      </w:divBdr>
    </w:div>
    <w:div w:id="266011027">
      <w:bodyDiv w:val="1"/>
      <w:marLeft w:val="0"/>
      <w:marRight w:val="0"/>
      <w:marTop w:val="0"/>
      <w:marBottom w:val="0"/>
      <w:divBdr>
        <w:top w:val="none" w:sz="0" w:space="0" w:color="auto"/>
        <w:left w:val="none" w:sz="0" w:space="0" w:color="auto"/>
        <w:bottom w:val="none" w:sz="0" w:space="0" w:color="auto"/>
        <w:right w:val="none" w:sz="0" w:space="0" w:color="auto"/>
      </w:divBdr>
    </w:div>
    <w:div w:id="440689881">
      <w:bodyDiv w:val="1"/>
      <w:marLeft w:val="0"/>
      <w:marRight w:val="0"/>
      <w:marTop w:val="0"/>
      <w:marBottom w:val="0"/>
      <w:divBdr>
        <w:top w:val="none" w:sz="0" w:space="0" w:color="auto"/>
        <w:left w:val="none" w:sz="0" w:space="0" w:color="auto"/>
        <w:bottom w:val="none" w:sz="0" w:space="0" w:color="auto"/>
        <w:right w:val="none" w:sz="0" w:space="0" w:color="auto"/>
      </w:divBdr>
    </w:div>
    <w:div w:id="494340600">
      <w:bodyDiv w:val="1"/>
      <w:marLeft w:val="0"/>
      <w:marRight w:val="0"/>
      <w:marTop w:val="0"/>
      <w:marBottom w:val="0"/>
      <w:divBdr>
        <w:top w:val="none" w:sz="0" w:space="0" w:color="auto"/>
        <w:left w:val="none" w:sz="0" w:space="0" w:color="auto"/>
        <w:bottom w:val="none" w:sz="0" w:space="0" w:color="auto"/>
        <w:right w:val="none" w:sz="0" w:space="0" w:color="auto"/>
      </w:divBdr>
    </w:div>
    <w:div w:id="507674132">
      <w:bodyDiv w:val="1"/>
      <w:marLeft w:val="0"/>
      <w:marRight w:val="0"/>
      <w:marTop w:val="0"/>
      <w:marBottom w:val="0"/>
      <w:divBdr>
        <w:top w:val="none" w:sz="0" w:space="0" w:color="auto"/>
        <w:left w:val="none" w:sz="0" w:space="0" w:color="auto"/>
        <w:bottom w:val="none" w:sz="0" w:space="0" w:color="auto"/>
        <w:right w:val="none" w:sz="0" w:space="0" w:color="auto"/>
      </w:divBdr>
    </w:div>
    <w:div w:id="531454823">
      <w:bodyDiv w:val="1"/>
      <w:marLeft w:val="0"/>
      <w:marRight w:val="0"/>
      <w:marTop w:val="0"/>
      <w:marBottom w:val="0"/>
      <w:divBdr>
        <w:top w:val="none" w:sz="0" w:space="0" w:color="auto"/>
        <w:left w:val="none" w:sz="0" w:space="0" w:color="auto"/>
        <w:bottom w:val="none" w:sz="0" w:space="0" w:color="auto"/>
        <w:right w:val="none" w:sz="0" w:space="0" w:color="auto"/>
      </w:divBdr>
    </w:div>
    <w:div w:id="830023951">
      <w:bodyDiv w:val="1"/>
      <w:marLeft w:val="0"/>
      <w:marRight w:val="0"/>
      <w:marTop w:val="0"/>
      <w:marBottom w:val="0"/>
      <w:divBdr>
        <w:top w:val="none" w:sz="0" w:space="0" w:color="auto"/>
        <w:left w:val="none" w:sz="0" w:space="0" w:color="auto"/>
        <w:bottom w:val="none" w:sz="0" w:space="0" w:color="auto"/>
        <w:right w:val="none" w:sz="0" w:space="0" w:color="auto"/>
      </w:divBdr>
    </w:div>
    <w:div w:id="872108350">
      <w:bodyDiv w:val="1"/>
      <w:marLeft w:val="0"/>
      <w:marRight w:val="0"/>
      <w:marTop w:val="0"/>
      <w:marBottom w:val="0"/>
      <w:divBdr>
        <w:top w:val="none" w:sz="0" w:space="0" w:color="auto"/>
        <w:left w:val="none" w:sz="0" w:space="0" w:color="auto"/>
        <w:bottom w:val="none" w:sz="0" w:space="0" w:color="auto"/>
        <w:right w:val="none" w:sz="0" w:space="0" w:color="auto"/>
      </w:divBdr>
    </w:div>
    <w:div w:id="982925300">
      <w:bodyDiv w:val="1"/>
      <w:marLeft w:val="0"/>
      <w:marRight w:val="0"/>
      <w:marTop w:val="0"/>
      <w:marBottom w:val="0"/>
      <w:divBdr>
        <w:top w:val="none" w:sz="0" w:space="0" w:color="auto"/>
        <w:left w:val="none" w:sz="0" w:space="0" w:color="auto"/>
        <w:bottom w:val="none" w:sz="0" w:space="0" w:color="auto"/>
        <w:right w:val="none" w:sz="0" w:space="0" w:color="auto"/>
      </w:divBdr>
    </w:div>
    <w:div w:id="995034761">
      <w:bodyDiv w:val="1"/>
      <w:marLeft w:val="0"/>
      <w:marRight w:val="0"/>
      <w:marTop w:val="0"/>
      <w:marBottom w:val="0"/>
      <w:divBdr>
        <w:top w:val="none" w:sz="0" w:space="0" w:color="auto"/>
        <w:left w:val="none" w:sz="0" w:space="0" w:color="auto"/>
        <w:bottom w:val="none" w:sz="0" w:space="0" w:color="auto"/>
        <w:right w:val="none" w:sz="0" w:space="0" w:color="auto"/>
      </w:divBdr>
    </w:div>
    <w:div w:id="1193685753">
      <w:bodyDiv w:val="1"/>
      <w:marLeft w:val="0"/>
      <w:marRight w:val="0"/>
      <w:marTop w:val="0"/>
      <w:marBottom w:val="0"/>
      <w:divBdr>
        <w:top w:val="none" w:sz="0" w:space="0" w:color="auto"/>
        <w:left w:val="none" w:sz="0" w:space="0" w:color="auto"/>
        <w:bottom w:val="none" w:sz="0" w:space="0" w:color="auto"/>
        <w:right w:val="none" w:sz="0" w:space="0" w:color="auto"/>
      </w:divBdr>
    </w:div>
    <w:div w:id="1251545201">
      <w:bodyDiv w:val="1"/>
      <w:marLeft w:val="0"/>
      <w:marRight w:val="0"/>
      <w:marTop w:val="0"/>
      <w:marBottom w:val="0"/>
      <w:divBdr>
        <w:top w:val="none" w:sz="0" w:space="0" w:color="auto"/>
        <w:left w:val="none" w:sz="0" w:space="0" w:color="auto"/>
        <w:bottom w:val="none" w:sz="0" w:space="0" w:color="auto"/>
        <w:right w:val="none" w:sz="0" w:space="0" w:color="auto"/>
      </w:divBdr>
    </w:div>
    <w:div w:id="1373193158">
      <w:bodyDiv w:val="1"/>
      <w:marLeft w:val="0"/>
      <w:marRight w:val="0"/>
      <w:marTop w:val="0"/>
      <w:marBottom w:val="0"/>
      <w:divBdr>
        <w:top w:val="none" w:sz="0" w:space="0" w:color="auto"/>
        <w:left w:val="none" w:sz="0" w:space="0" w:color="auto"/>
        <w:bottom w:val="none" w:sz="0" w:space="0" w:color="auto"/>
        <w:right w:val="none" w:sz="0" w:space="0" w:color="auto"/>
      </w:divBdr>
    </w:div>
    <w:div w:id="1483110241">
      <w:bodyDiv w:val="1"/>
      <w:marLeft w:val="0"/>
      <w:marRight w:val="0"/>
      <w:marTop w:val="0"/>
      <w:marBottom w:val="0"/>
      <w:divBdr>
        <w:top w:val="none" w:sz="0" w:space="0" w:color="auto"/>
        <w:left w:val="none" w:sz="0" w:space="0" w:color="auto"/>
        <w:bottom w:val="none" w:sz="0" w:space="0" w:color="auto"/>
        <w:right w:val="none" w:sz="0" w:space="0" w:color="auto"/>
      </w:divBdr>
    </w:div>
    <w:div w:id="1498031741">
      <w:bodyDiv w:val="1"/>
      <w:marLeft w:val="0"/>
      <w:marRight w:val="0"/>
      <w:marTop w:val="0"/>
      <w:marBottom w:val="0"/>
      <w:divBdr>
        <w:top w:val="none" w:sz="0" w:space="0" w:color="auto"/>
        <w:left w:val="none" w:sz="0" w:space="0" w:color="auto"/>
        <w:bottom w:val="none" w:sz="0" w:space="0" w:color="auto"/>
        <w:right w:val="none" w:sz="0" w:space="0" w:color="auto"/>
      </w:divBdr>
    </w:div>
    <w:div w:id="1525055362">
      <w:bodyDiv w:val="1"/>
      <w:marLeft w:val="0"/>
      <w:marRight w:val="0"/>
      <w:marTop w:val="0"/>
      <w:marBottom w:val="0"/>
      <w:divBdr>
        <w:top w:val="none" w:sz="0" w:space="0" w:color="auto"/>
        <w:left w:val="none" w:sz="0" w:space="0" w:color="auto"/>
        <w:bottom w:val="none" w:sz="0" w:space="0" w:color="auto"/>
        <w:right w:val="none" w:sz="0" w:space="0" w:color="auto"/>
      </w:divBdr>
    </w:div>
    <w:div w:id="1534733269">
      <w:bodyDiv w:val="1"/>
      <w:marLeft w:val="0"/>
      <w:marRight w:val="0"/>
      <w:marTop w:val="0"/>
      <w:marBottom w:val="0"/>
      <w:divBdr>
        <w:top w:val="none" w:sz="0" w:space="0" w:color="auto"/>
        <w:left w:val="none" w:sz="0" w:space="0" w:color="auto"/>
        <w:bottom w:val="none" w:sz="0" w:space="0" w:color="auto"/>
        <w:right w:val="none" w:sz="0" w:space="0" w:color="auto"/>
      </w:divBdr>
    </w:div>
    <w:div w:id="1665232849">
      <w:bodyDiv w:val="1"/>
      <w:marLeft w:val="0"/>
      <w:marRight w:val="0"/>
      <w:marTop w:val="0"/>
      <w:marBottom w:val="0"/>
      <w:divBdr>
        <w:top w:val="none" w:sz="0" w:space="0" w:color="auto"/>
        <w:left w:val="none" w:sz="0" w:space="0" w:color="auto"/>
        <w:bottom w:val="none" w:sz="0" w:space="0" w:color="auto"/>
        <w:right w:val="none" w:sz="0" w:space="0" w:color="auto"/>
      </w:divBdr>
    </w:div>
    <w:div w:id="1724208910">
      <w:bodyDiv w:val="1"/>
      <w:marLeft w:val="0"/>
      <w:marRight w:val="0"/>
      <w:marTop w:val="0"/>
      <w:marBottom w:val="0"/>
      <w:divBdr>
        <w:top w:val="none" w:sz="0" w:space="0" w:color="auto"/>
        <w:left w:val="none" w:sz="0" w:space="0" w:color="auto"/>
        <w:bottom w:val="none" w:sz="0" w:space="0" w:color="auto"/>
        <w:right w:val="none" w:sz="0" w:space="0" w:color="auto"/>
      </w:divBdr>
    </w:div>
    <w:div w:id="1771048076">
      <w:bodyDiv w:val="1"/>
      <w:marLeft w:val="0"/>
      <w:marRight w:val="0"/>
      <w:marTop w:val="0"/>
      <w:marBottom w:val="0"/>
      <w:divBdr>
        <w:top w:val="none" w:sz="0" w:space="0" w:color="auto"/>
        <w:left w:val="none" w:sz="0" w:space="0" w:color="auto"/>
        <w:bottom w:val="none" w:sz="0" w:space="0" w:color="auto"/>
        <w:right w:val="none" w:sz="0" w:space="0" w:color="auto"/>
      </w:divBdr>
    </w:div>
    <w:div w:id="1829514802">
      <w:bodyDiv w:val="1"/>
      <w:marLeft w:val="0"/>
      <w:marRight w:val="0"/>
      <w:marTop w:val="0"/>
      <w:marBottom w:val="0"/>
      <w:divBdr>
        <w:top w:val="none" w:sz="0" w:space="0" w:color="auto"/>
        <w:left w:val="none" w:sz="0" w:space="0" w:color="auto"/>
        <w:bottom w:val="none" w:sz="0" w:space="0" w:color="auto"/>
        <w:right w:val="none" w:sz="0" w:space="0" w:color="auto"/>
      </w:divBdr>
    </w:div>
    <w:div w:id="20235861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prorail.nl/siteassets/homepage/reizen/documenten/pr_spoorkaart_nl2024_web.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ger.Pieko\ProRail%20BV\GIS%20adviesvragen%20-%20General\2024\A24032_Aanbesteding%20CycloMedia\Rapport%20met%20voorpagina.dotx" TargetMode="External"/></Relationships>
</file>

<file path=word/theme/theme1.xml><?xml version="1.0" encoding="utf-8"?>
<a:theme xmlns:a="http://schemas.openxmlformats.org/drawingml/2006/main" name="Prorai">
  <a:themeElements>
    <a:clrScheme name="Aangepast ProRail">
      <a:dk1>
        <a:srgbClr val="494949"/>
      </a:dk1>
      <a:lt1>
        <a:srgbClr val="FFFFFF"/>
      </a:lt1>
      <a:dk2>
        <a:srgbClr val="BF1238"/>
      </a:dk2>
      <a:lt2>
        <a:srgbClr val="E8DD11"/>
      </a:lt2>
      <a:accent1>
        <a:srgbClr val="E60004"/>
      </a:accent1>
      <a:accent2>
        <a:srgbClr val="FFFFAF"/>
      </a:accent2>
      <a:accent3>
        <a:srgbClr val="C1D533"/>
      </a:accent3>
      <a:accent4>
        <a:srgbClr val="9FDAF7"/>
      </a:accent4>
      <a:accent5>
        <a:srgbClr val="008FD7"/>
      </a:accent5>
      <a:accent6>
        <a:srgbClr val="711185"/>
      </a:accent6>
      <a:hlink>
        <a:srgbClr val="7DB713"/>
      </a:hlink>
      <a:folHlink>
        <a:srgbClr val="00820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h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Thema_ProRail" id="{324D23EA-1952-044D-BD0B-631B9152585F}" vid="{AAA341F2-8257-E540-ADA1-ABFCD68939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7" ma:contentTypeDescription="Een nieuw document maken." ma:contentTypeScope="" ma:versionID="7cd551ecbad8a9accab1280f1695dcfc">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9bcee03d243e2cf10f874c84b50ef74d"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eba27215-017e-4032-9c3f-26fdf805af04">TS01C348850-1687420185-68</_dlc_DocId>
    <_dlc_DocIdUrl xmlns="eba27215-017e-4032-9c3f-26fdf805af04">
      <Url>https://prorailbv.sharepoint.com/teams/AanbestedenMobileMapping2025/_layouts/15/DocIdRedir.aspx?ID=TS01C348850-1687420185-68</Url>
      <Description>TS01C348850-1687420185-68</Description>
    </_dlc_DocIdUrl>
    <SharedWithUsers xmlns="eba27215-017e-4032-9c3f-26fdf805af04">
      <UserInfo>
        <DisplayName>Boekhold, R. (Roelof)</DisplayName>
        <AccountId>27</AccountId>
        <AccountType/>
      </UserInfo>
    </SharedWithUsers>
  </documentManagement>
</p:properties>
</file>

<file path=customXml/itemProps1.xml><?xml version="1.0" encoding="utf-8"?>
<ds:datastoreItem xmlns:ds="http://schemas.openxmlformats.org/officeDocument/2006/customXml" ds:itemID="{98DB8E4A-BBE7-424E-8E66-EE4FCDC56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7215-017e-4032-9c3f-26fdf805af04"/>
    <ds:schemaRef ds:uri="3c266981-a92e-45d8-8719-d878853d2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6B985-CE1F-4DFF-AB3A-300DD0D2AB60}">
  <ds:schemaRefs>
    <ds:schemaRef ds:uri="http://schemas.microsoft.com/sharepoint/v3/contenttype/forms"/>
  </ds:schemaRefs>
</ds:datastoreItem>
</file>

<file path=customXml/itemProps3.xml><?xml version="1.0" encoding="utf-8"?>
<ds:datastoreItem xmlns:ds="http://schemas.openxmlformats.org/officeDocument/2006/customXml" ds:itemID="{630D78A7-36D6-4086-88D9-8D91D49F0603}">
  <ds:schemaRefs>
    <ds:schemaRef ds:uri="http://schemas.microsoft.com/sharepoint/events"/>
  </ds:schemaRefs>
</ds:datastoreItem>
</file>

<file path=customXml/itemProps4.xml><?xml version="1.0" encoding="utf-8"?>
<ds:datastoreItem xmlns:ds="http://schemas.openxmlformats.org/officeDocument/2006/customXml" ds:itemID="{75B0C11E-5C0A-BB43-A9B0-594FC5B64793}">
  <ds:schemaRefs>
    <ds:schemaRef ds:uri="http://schemas.openxmlformats.org/officeDocument/2006/bibliography"/>
  </ds:schemaRefs>
</ds:datastoreItem>
</file>

<file path=customXml/itemProps5.xml><?xml version="1.0" encoding="utf-8"?>
<ds:datastoreItem xmlns:ds="http://schemas.openxmlformats.org/officeDocument/2006/customXml" ds:itemID="{B2A0F0EE-A6B8-4647-985A-A8D551063631}">
  <ds:schemaRef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feef5865-a982-42aa-8640-9d4286765ef6"/>
    <ds:schemaRef ds:uri="http://schemas.microsoft.com/office/infopath/2007/PartnerControls"/>
    <ds:schemaRef ds:uri="31a42d29-c175-49b9-ade6-74a05a6a0ed7"/>
    <ds:schemaRef ds:uri="2bdb5bbe-2fa6-472e-b5bd-eb469968cf58"/>
    <ds:schemaRef ds:uri="http://purl.org/dc/terms/"/>
    <ds:schemaRef ds:uri="eba27215-017e-4032-9c3f-26fdf805af04"/>
  </ds:schemaRefs>
</ds:datastoreItem>
</file>

<file path=docProps/app.xml><?xml version="1.0" encoding="utf-8"?>
<Properties xmlns="http://schemas.openxmlformats.org/officeDocument/2006/extended-properties" xmlns:vt="http://schemas.openxmlformats.org/officeDocument/2006/docPropsVTypes">
  <Template>Rapport met voorpagina</Template>
  <TotalTime>5</TotalTime>
  <Pages>4</Pages>
  <Words>561</Words>
  <Characters>3088</Characters>
  <Application>Microsoft Office Word</Application>
  <DocSecurity>0</DocSecurity>
  <Lines>25</Lines>
  <Paragraphs>7</Paragraphs>
  <ScaleCrop>false</ScaleCrop>
  <Company>Inpladi</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Pieko, Rutger</dc:creator>
  <cp:keywords/>
  <dc:description/>
  <cp:lastModifiedBy>Odijk, A.A.G. (Arno)</cp:lastModifiedBy>
  <cp:revision>5</cp:revision>
  <cp:lastPrinted>2024-07-12T08:04:00Z</cp:lastPrinted>
  <dcterms:created xsi:type="dcterms:W3CDTF">2024-07-12T08:16:00Z</dcterms:created>
  <dcterms:modified xsi:type="dcterms:W3CDTF">2025-06-05T11:33:00Z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2022-07-07T13:19:59Z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b818e7d3-85d2-476b-9902-e2e6df1276a3</vt:lpwstr>
  </property>
  <property fmtid="{D5CDD505-2E9C-101B-9397-08002B2CF9AE}" pid="8" name="MSIP_Label_24e57bac-d225-40fb-8a9e-62b5be587a96_ContentBits">
    <vt:lpwstr>0</vt:lpwstr>
  </property>
  <property fmtid="{D5CDD505-2E9C-101B-9397-08002B2CF9AE}" pid="9" name="_dlc_DocIdItemGuid">
    <vt:lpwstr>dcca05b7-6de2-42c5-afea-b77597758549</vt:lpwstr>
  </property>
  <property fmtid="{D5CDD505-2E9C-101B-9397-08002B2CF9AE}" pid="10" name="MediaServiceImageTags">
    <vt:lpwstr/>
  </property>
  <property fmtid="{D5CDD505-2E9C-101B-9397-08002B2CF9AE}" pid="11" name="ContentTypeId">
    <vt:lpwstr>0x010100266BF753AF3DDF4FBDF13A5C9DD04DFF</vt:lpwstr>
  </property>
</Properties>
</file>