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F7C06" w14:textId="357FC34C" w:rsidR="00B401D2" w:rsidRPr="00B401D2" w:rsidRDefault="006617BC" w:rsidP="00423566">
      <w:pPr>
        <w:rPr>
          <w:rFonts w:eastAsia="Arial" w:cs="Arial"/>
          <w:highlight w:val="yellow"/>
        </w:rPr>
      </w:pPr>
      <w:bookmarkStart w:id="0" w:name="_Toc90544512"/>
      <w:bookmarkStart w:id="1" w:name="_Toc90635108"/>
      <w:r>
        <w:rPr>
          <w:rStyle w:val="Kop2Char"/>
        </w:rPr>
        <w:t xml:space="preserve">Bijlage </w:t>
      </w:r>
      <w:r w:rsidR="000F48F8">
        <w:rPr>
          <w:rStyle w:val="Kop2Char"/>
        </w:rPr>
        <w:t>E.</w:t>
      </w:r>
      <w:r w:rsidR="00732F26">
        <w:rPr>
          <w:rStyle w:val="Kop2Char"/>
        </w:rPr>
        <w:t xml:space="preserve">1 Gegevens </w:t>
      </w:r>
      <w:r w:rsidR="006021C3">
        <w:rPr>
          <w:rStyle w:val="Kop2Char"/>
        </w:rPr>
        <w:t>jeugdhulp</w:t>
      </w:r>
      <w:r w:rsidR="00732F26">
        <w:rPr>
          <w:rStyle w:val="Kop2Char"/>
        </w:rPr>
        <w:t>aanbieder</w:t>
      </w:r>
      <w:bookmarkEnd w:id="0"/>
      <w:bookmarkEnd w:id="1"/>
      <w:r w:rsidR="000F48F8" w:rsidRPr="00B401D2">
        <w:rPr>
          <w:rStyle w:val="Kop2Char"/>
        </w:rPr>
        <w:t xml:space="preserve"> </w:t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A47635" w14:paraId="2A2945B9" w14:textId="77777777" w:rsidTr="001845C5">
        <w:tc>
          <w:tcPr>
            <w:tcW w:w="4587" w:type="dxa"/>
          </w:tcPr>
          <w:p w14:paraId="3E20704B" w14:textId="469AB1CC" w:rsidR="0099278A" w:rsidRPr="008B7889" w:rsidRDefault="006021C3" w:rsidP="006D65B5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Gegevens jeugdhulpaanbieder</w:t>
            </w:r>
          </w:p>
        </w:tc>
        <w:tc>
          <w:tcPr>
            <w:tcW w:w="4588" w:type="dxa"/>
          </w:tcPr>
          <w:p w14:paraId="06273BAE" w14:textId="02AA49BD" w:rsidR="0099278A" w:rsidRPr="008B7889" w:rsidRDefault="0099278A" w:rsidP="006D65B5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 w:rsidRPr="008B7889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4B4868" w:rsidRPr="004B4868" w14:paraId="510276BD" w14:textId="77777777" w:rsidTr="00963921">
        <w:tc>
          <w:tcPr>
            <w:tcW w:w="4587" w:type="dxa"/>
          </w:tcPr>
          <w:p w14:paraId="3AEDF96C" w14:textId="7EFCE4FF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8B7889">
              <w:rPr>
                <w:rFonts w:asciiTheme="minorHAnsi" w:hAnsiTheme="minorHAnsi"/>
                <w:sz w:val="18"/>
                <w:szCs w:val="18"/>
              </w:rPr>
              <w:t>Naam jeugdhulpaanbieder</w:t>
            </w:r>
          </w:p>
        </w:tc>
        <w:tc>
          <w:tcPr>
            <w:tcW w:w="4588" w:type="dxa"/>
          </w:tcPr>
          <w:p w14:paraId="0E2588EC" w14:textId="712F3415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B4868" w:rsidRPr="004B4868" w14:paraId="09BA41BA" w14:textId="77777777" w:rsidTr="00963921">
        <w:tc>
          <w:tcPr>
            <w:tcW w:w="4587" w:type="dxa"/>
          </w:tcPr>
          <w:p w14:paraId="0B9A522C" w14:textId="600A6E31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  <w:r w:rsidRPr="008B7889">
              <w:rPr>
                <w:rFonts w:asciiTheme="minorHAnsi" w:hAnsiTheme="minorHAnsi"/>
                <w:sz w:val="18"/>
                <w:szCs w:val="18"/>
              </w:rPr>
              <w:t>Praktijkcode AGB</w:t>
            </w:r>
          </w:p>
        </w:tc>
        <w:tc>
          <w:tcPr>
            <w:tcW w:w="4588" w:type="dxa"/>
          </w:tcPr>
          <w:p w14:paraId="3A4F27E5" w14:textId="77777777" w:rsidR="004B4868" w:rsidRPr="008B7889" w:rsidRDefault="004B4868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13A877D5" w14:textId="3347C91A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2D911B3F" w14:textId="77777777" w:rsidTr="003433B8">
        <w:tc>
          <w:tcPr>
            <w:tcW w:w="4587" w:type="dxa"/>
          </w:tcPr>
          <w:p w14:paraId="222C9085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Bedrijfsgegevens</w:t>
            </w:r>
          </w:p>
        </w:tc>
        <w:tc>
          <w:tcPr>
            <w:tcW w:w="4588" w:type="dxa"/>
          </w:tcPr>
          <w:p w14:paraId="158F17CF" w14:textId="312181D3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B71B78" w:rsidRPr="000B77B1" w14:paraId="01FD7A7F" w14:textId="77777777" w:rsidTr="00E74423">
        <w:tc>
          <w:tcPr>
            <w:tcW w:w="4587" w:type="dxa"/>
          </w:tcPr>
          <w:p w14:paraId="6B9D3C24" w14:textId="53411EFC" w:rsidR="00B71B78" w:rsidRPr="000D6BBB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Bedrijfsnaam volgens AGB registratie</w:t>
            </w:r>
          </w:p>
        </w:tc>
        <w:tc>
          <w:tcPr>
            <w:tcW w:w="4588" w:type="dxa"/>
          </w:tcPr>
          <w:p w14:paraId="0A192718" w14:textId="77777777" w:rsidR="00B71B78" w:rsidRPr="000B77B1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1B78" w:rsidRPr="000B77B1" w14:paraId="0C937F81" w14:textId="77777777" w:rsidTr="00E74423">
        <w:tc>
          <w:tcPr>
            <w:tcW w:w="4587" w:type="dxa"/>
          </w:tcPr>
          <w:p w14:paraId="74510525" w14:textId="2DCAC46A" w:rsidR="00B71B78" w:rsidRPr="000D6BBB" w:rsidRDefault="00CC228E" w:rsidP="000D6BB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Inschrijfnummer Handelsregister, KVK nummer</w:t>
            </w:r>
          </w:p>
        </w:tc>
        <w:tc>
          <w:tcPr>
            <w:tcW w:w="4588" w:type="dxa"/>
          </w:tcPr>
          <w:p w14:paraId="633F4052" w14:textId="77777777" w:rsidR="00B71B78" w:rsidRPr="000B77B1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1B78" w:rsidRPr="000B77B1" w14:paraId="2F7B812D" w14:textId="77777777" w:rsidTr="00E74423">
        <w:tc>
          <w:tcPr>
            <w:tcW w:w="4587" w:type="dxa"/>
          </w:tcPr>
          <w:p w14:paraId="118F390E" w14:textId="74A30E6B" w:rsidR="00B71B78" w:rsidRPr="000D6BBB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Telefoonnummer algemeen</w:t>
            </w:r>
          </w:p>
        </w:tc>
        <w:tc>
          <w:tcPr>
            <w:tcW w:w="4588" w:type="dxa"/>
          </w:tcPr>
          <w:p w14:paraId="3E8C829C" w14:textId="77777777" w:rsidR="00B71B78" w:rsidRPr="000B77B1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1295E110" w14:textId="77777777" w:rsidTr="00E74423">
        <w:tc>
          <w:tcPr>
            <w:tcW w:w="4587" w:type="dxa"/>
          </w:tcPr>
          <w:p w14:paraId="506C96B2" w14:textId="0F32D17F" w:rsidR="00A37284" w:rsidRPr="00DD112D" w:rsidRDefault="003A700B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E</w:t>
            </w:r>
            <w:r w:rsidR="003E6206">
              <w:rPr>
                <w:rFonts w:asciiTheme="minorHAnsi" w:hAnsiTheme="minorHAnsi"/>
                <w:sz w:val="18"/>
                <w:szCs w:val="18"/>
              </w:rPr>
              <w:t>-</w:t>
            </w:r>
            <w:r w:rsidRPr="00DD112D">
              <w:rPr>
                <w:rFonts w:asciiTheme="minorHAnsi" w:hAnsiTheme="minorHAnsi"/>
                <w:sz w:val="18"/>
                <w:szCs w:val="18"/>
              </w:rPr>
              <w:t>mailadres</w:t>
            </w:r>
            <w:r w:rsidR="003E6206">
              <w:rPr>
                <w:rFonts w:asciiTheme="minorHAnsi" w:hAnsiTheme="minorHAnsi"/>
                <w:sz w:val="18"/>
                <w:szCs w:val="18"/>
              </w:rPr>
              <w:t xml:space="preserve"> algemeen</w:t>
            </w:r>
          </w:p>
        </w:tc>
        <w:tc>
          <w:tcPr>
            <w:tcW w:w="4588" w:type="dxa"/>
          </w:tcPr>
          <w:p w14:paraId="70DE1343" w14:textId="77777777" w:rsidR="00A37284" w:rsidRPr="00DD112D" w:rsidRDefault="00A3728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0FF6CC6E" w14:textId="77777777" w:rsidTr="00E74423">
        <w:tc>
          <w:tcPr>
            <w:tcW w:w="4587" w:type="dxa"/>
          </w:tcPr>
          <w:p w14:paraId="30176168" w14:textId="506E4B98" w:rsidR="003A700B" w:rsidRPr="00DD112D" w:rsidRDefault="003E6206" w:rsidP="003D5299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E-mailadres </w:t>
            </w:r>
            <w:r w:rsidR="003D5299">
              <w:rPr>
                <w:rFonts w:asciiTheme="minorHAnsi" w:hAnsiTheme="minorHAnsi"/>
                <w:sz w:val="18"/>
                <w:szCs w:val="18"/>
              </w:rPr>
              <w:t xml:space="preserve">Zorgring of aangesloten </w:t>
            </w:r>
            <w:r w:rsidR="004210AA">
              <w:rPr>
                <w:rFonts w:asciiTheme="minorHAnsi" w:hAnsiTheme="minorHAnsi"/>
                <w:sz w:val="18"/>
                <w:szCs w:val="18"/>
              </w:rPr>
              <w:t xml:space="preserve">bij </w:t>
            </w:r>
            <w:bookmarkStart w:id="2" w:name="_GoBack"/>
            <w:bookmarkEnd w:id="2"/>
            <w:r w:rsidR="00B71B78" w:rsidRPr="00DD112D">
              <w:rPr>
                <w:rFonts w:asciiTheme="minorHAnsi" w:hAnsiTheme="minorHAnsi"/>
                <w:sz w:val="18"/>
                <w:szCs w:val="18"/>
              </w:rPr>
              <w:t>Zorgring</w:t>
            </w:r>
          </w:p>
        </w:tc>
        <w:tc>
          <w:tcPr>
            <w:tcW w:w="4588" w:type="dxa"/>
          </w:tcPr>
          <w:p w14:paraId="0C00A641" w14:textId="1298F3F0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36E22FE9" w14:textId="77777777" w:rsidTr="00E74423">
        <w:tc>
          <w:tcPr>
            <w:tcW w:w="4587" w:type="dxa"/>
          </w:tcPr>
          <w:p w14:paraId="2A61397D" w14:textId="68419393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Website</w:t>
            </w:r>
          </w:p>
        </w:tc>
        <w:tc>
          <w:tcPr>
            <w:tcW w:w="4588" w:type="dxa"/>
          </w:tcPr>
          <w:p w14:paraId="6EE734D1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435120F4" w14:textId="77777777" w:rsidTr="00E74423">
        <w:tc>
          <w:tcPr>
            <w:tcW w:w="4587" w:type="dxa"/>
          </w:tcPr>
          <w:p w14:paraId="526CA433" w14:textId="1F1F796E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IBAN rekeningnummer</w:t>
            </w:r>
          </w:p>
        </w:tc>
        <w:tc>
          <w:tcPr>
            <w:tcW w:w="4588" w:type="dxa"/>
          </w:tcPr>
          <w:p w14:paraId="2CE4099A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4D28B144" w14:textId="77777777" w:rsidTr="00E74423">
        <w:tc>
          <w:tcPr>
            <w:tcW w:w="4587" w:type="dxa"/>
          </w:tcPr>
          <w:p w14:paraId="1A69F979" w14:textId="145FEEB7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Te naa</w:t>
            </w:r>
            <w:r w:rsidR="00DB39DC" w:rsidRPr="00DD112D">
              <w:rPr>
                <w:rFonts w:asciiTheme="minorHAnsi" w:hAnsiTheme="minorHAnsi"/>
                <w:sz w:val="18"/>
                <w:szCs w:val="18"/>
              </w:rPr>
              <w:t>mstelling rekeningnummer</w:t>
            </w:r>
          </w:p>
        </w:tc>
        <w:tc>
          <w:tcPr>
            <w:tcW w:w="4588" w:type="dxa"/>
          </w:tcPr>
          <w:p w14:paraId="6E945FB6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117E841C" w14:textId="77777777" w:rsidTr="00E74423">
        <w:tc>
          <w:tcPr>
            <w:tcW w:w="4587" w:type="dxa"/>
          </w:tcPr>
          <w:p w14:paraId="65CB2C41" w14:textId="27F6E18E" w:rsidR="00B71B78" w:rsidRPr="00DD112D" w:rsidRDefault="00B71B78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BIC code van de bank</w:t>
            </w:r>
          </w:p>
        </w:tc>
        <w:tc>
          <w:tcPr>
            <w:tcW w:w="4588" w:type="dxa"/>
          </w:tcPr>
          <w:p w14:paraId="3E6DB326" w14:textId="77777777" w:rsidR="00B71B78" w:rsidRPr="00DD112D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4EAB84F6" w14:textId="77777777" w:rsidTr="00E74423">
        <w:tc>
          <w:tcPr>
            <w:tcW w:w="4587" w:type="dxa"/>
          </w:tcPr>
          <w:p w14:paraId="398E6AA9" w14:textId="156288D5" w:rsidR="00DD112D" w:rsidRPr="00DD112D" w:rsidRDefault="00DD112D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Naam regiebehandelaar of regievoerder</w:t>
            </w:r>
          </w:p>
          <w:p w14:paraId="7BEEE6A3" w14:textId="4DC003FA" w:rsidR="00B71B78" w:rsidRPr="00DD112D" w:rsidRDefault="00FD63D0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Registratienummer SKJ</w:t>
            </w:r>
          </w:p>
        </w:tc>
        <w:tc>
          <w:tcPr>
            <w:tcW w:w="4588" w:type="dxa"/>
          </w:tcPr>
          <w:p w14:paraId="1712FE1E" w14:textId="5DA76AF6" w:rsidR="00E540F0" w:rsidRPr="00DD112D" w:rsidRDefault="00E540F0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0D6903D6" w14:textId="77777777" w:rsidTr="00281BEB">
        <w:tc>
          <w:tcPr>
            <w:tcW w:w="4587" w:type="dxa"/>
          </w:tcPr>
          <w:p w14:paraId="64B6B24C" w14:textId="77777777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Naam regiebehandelaar of regievoerder</w:t>
            </w:r>
          </w:p>
          <w:p w14:paraId="4FE2F755" w14:textId="1D806783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Registratienummer BIG</w:t>
            </w:r>
          </w:p>
        </w:tc>
        <w:tc>
          <w:tcPr>
            <w:tcW w:w="4588" w:type="dxa"/>
          </w:tcPr>
          <w:p w14:paraId="53F8DDFD" w14:textId="7ABF59B9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DD112D" w:rsidRPr="00DD112D" w14:paraId="7A13C40E" w14:textId="77777777" w:rsidTr="00E74423">
        <w:tc>
          <w:tcPr>
            <w:tcW w:w="4587" w:type="dxa"/>
          </w:tcPr>
          <w:p w14:paraId="5A1FE9B3" w14:textId="236E9BCD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Naam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vaktherapeut</w:t>
            </w:r>
          </w:p>
          <w:p w14:paraId="2FB19A77" w14:textId="3742898A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  <w:r w:rsidRPr="00DD112D">
              <w:rPr>
                <w:rFonts w:asciiTheme="minorHAnsi" w:hAnsiTheme="minorHAnsi"/>
                <w:sz w:val="18"/>
                <w:szCs w:val="18"/>
              </w:rPr>
              <w:t>R</w:t>
            </w:r>
            <w:r>
              <w:rPr>
                <w:rFonts w:asciiTheme="minorHAnsi" w:hAnsiTheme="minorHAnsi"/>
                <w:sz w:val="18"/>
                <w:szCs w:val="18"/>
              </w:rPr>
              <w:t>eg</w:t>
            </w:r>
            <w:r w:rsidRPr="00DD112D">
              <w:rPr>
                <w:rFonts w:asciiTheme="minorHAnsi" w:hAnsiTheme="minorHAnsi"/>
                <w:sz w:val="18"/>
                <w:szCs w:val="18"/>
              </w:rPr>
              <w:t>istratienummer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Vaktherapeuten</w:t>
            </w:r>
          </w:p>
        </w:tc>
        <w:tc>
          <w:tcPr>
            <w:tcW w:w="4588" w:type="dxa"/>
          </w:tcPr>
          <w:p w14:paraId="4B7F9F6C" w14:textId="19E1FFCD" w:rsidR="00DD112D" w:rsidRPr="00DD112D" w:rsidRDefault="00DD112D" w:rsidP="00DD112D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2F33C9A" w14:textId="140E0CCF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715EF675" w14:textId="77777777" w:rsidTr="001C5B3E">
        <w:tc>
          <w:tcPr>
            <w:tcW w:w="4587" w:type="dxa"/>
          </w:tcPr>
          <w:p w14:paraId="12B5B61D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Bezoekadres</w:t>
            </w:r>
          </w:p>
        </w:tc>
        <w:tc>
          <w:tcPr>
            <w:tcW w:w="4588" w:type="dxa"/>
          </w:tcPr>
          <w:p w14:paraId="263599EE" w14:textId="11D4188E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B71B78" w:rsidRPr="00D85D04" w14:paraId="743DB91E" w14:textId="77777777" w:rsidTr="00E74423">
        <w:tc>
          <w:tcPr>
            <w:tcW w:w="4587" w:type="dxa"/>
          </w:tcPr>
          <w:p w14:paraId="210284D9" w14:textId="781D2171" w:rsidR="00B71B78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Straat + Huisnummer</w:t>
            </w:r>
          </w:p>
        </w:tc>
        <w:tc>
          <w:tcPr>
            <w:tcW w:w="4588" w:type="dxa"/>
          </w:tcPr>
          <w:p w14:paraId="78AF32D3" w14:textId="77777777" w:rsidR="00B71B78" w:rsidRPr="00D85D04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71B78" w:rsidRPr="00D85D04" w14:paraId="6A7DBF21" w14:textId="77777777" w:rsidTr="00E74423">
        <w:tc>
          <w:tcPr>
            <w:tcW w:w="4587" w:type="dxa"/>
          </w:tcPr>
          <w:p w14:paraId="7EF3A676" w14:textId="7AF2291D" w:rsidR="00B71B78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Postcode + Woonplaats</w:t>
            </w:r>
          </w:p>
        </w:tc>
        <w:tc>
          <w:tcPr>
            <w:tcW w:w="4588" w:type="dxa"/>
          </w:tcPr>
          <w:p w14:paraId="6445F2BA" w14:textId="77777777" w:rsidR="00B71B78" w:rsidRPr="00D85D04" w:rsidRDefault="00B71B78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608C597" w14:textId="2E96E506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0EA6D369" w14:textId="77777777" w:rsidTr="00365286">
        <w:tc>
          <w:tcPr>
            <w:tcW w:w="4587" w:type="dxa"/>
          </w:tcPr>
          <w:p w14:paraId="32BFC3E3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Praktijkadressen en verblijfslocaties</w:t>
            </w:r>
          </w:p>
        </w:tc>
        <w:tc>
          <w:tcPr>
            <w:tcW w:w="4588" w:type="dxa"/>
          </w:tcPr>
          <w:p w14:paraId="19E20357" w14:textId="7B0EA72A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D571CC" w:rsidRPr="00D85D04" w14:paraId="770BBC27" w14:textId="77777777" w:rsidTr="00E74423">
        <w:tc>
          <w:tcPr>
            <w:tcW w:w="4587" w:type="dxa"/>
          </w:tcPr>
          <w:p w14:paraId="0A9779A6" w14:textId="04BCE5A9" w:rsidR="00D571CC" w:rsidRPr="000D6BBB" w:rsidRDefault="00D571CC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Praktijkadressen en verblijfslocaties</w:t>
            </w:r>
          </w:p>
        </w:tc>
        <w:tc>
          <w:tcPr>
            <w:tcW w:w="4588" w:type="dxa"/>
          </w:tcPr>
          <w:p w14:paraId="70228315" w14:textId="4E266966" w:rsidR="00973FB9" w:rsidRPr="00D85D04" w:rsidRDefault="00973FB9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EE66C32" w14:textId="1D4FA335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6B589760" w14:textId="77777777" w:rsidTr="00DA511C">
        <w:tc>
          <w:tcPr>
            <w:tcW w:w="4587" w:type="dxa"/>
          </w:tcPr>
          <w:p w14:paraId="20672F6A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Postadres</w:t>
            </w:r>
          </w:p>
        </w:tc>
        <w:tc>
          <w:tcPr>
            <w:tcW w:w="4588" w:type="dxa"/>
          </w:tcPr>
          <w:p w14:paraId="13A63C00" w14:textId="0CB164D3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0B77B1" w:rsidRPr="00D85D04" w14:paraId="4213B3C1" w14:textId="77777777" w:rsidTr="00E74423">
        <w:tc>
          <w:tcPr>
            <w:tcW w:w="4587" w:type="dxa"/>
          </w:tcPr>
          <w:p w14:paraId="5FE0387D" w14:textId="1C6E4B5F" w:rsidR="000B77B1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Straat + Huisnummer</w:t>
            </w:r>
          </w:p>
        </w:tc>
        <w:tc>
          <w:tcPr>
            <w:tcW w:w="4588" w:type="dxa"/>
          </w:tcPr>
          <w:p w14:paraId="37E40800" w14:textId="77777777" w:rsidR="000B77B1" w:rsidRPr="00D85D04" w:rsidRDefault="000B77B1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B77B1" w:rsidRPr="00D85D04" w14:paraId="7C2A16AD" w14:textId="77777777" w:rsidTr="00E74423">
        <w:tc>
          <w:tcPr>
            <w:tcW w:w="4587" w:type="dxa"/>
          </w:tcPr>
          <w:p w14:paraId="08E3BF18" w14:textId="702DA989" w:rsidR="000B77B1" w:rsidRPr="000D6BBB" w:rsidRDefault="000D6BBB" w:rsidP="000D6BBB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</w:t>
            </w:r>
            <w:r w:rsidR="000B77B1" w:rsidRPr="000D6BBB">
              <w:rPr>
                <w:rFonts w:asciiTheme="minorHAnsi" w:hAnsiTheme="minorHAnsi"/>
                <w:sz w:val="18"/>
                <w:szCs w:val="18"/>
              </w:rPr>
              <w:t>ostcode + Woonplaats</w:t>
            </w:r>
          </w:p>
        </w:tc>
        <w:tc>
          <w:tcPr>
            <w:tcW w:w="4588" w:type="dxa"/>
          </w:tcPr>
          <w:p w14:paraId="2426B63D" w14:textId="77777777" w:rsidR="000B77B1" w:rsidRPr="00D85D04" w:rsidRDefault="000B77B1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FFACE4A" w14:textId="4D0B8472" w:rsidR="00D85D04" w:rsidRDefault="00D85D0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D85D04" w:rsidRPr="00D85D04" w14:paraId="77BC2E88" w14:textId="77777777" w:rsidTr="008D6C24">
        <w:tc>
          <w:tcPr>
            <w:tcW w:w="4587" w:type="dxa"/>
          </w:tcPr>
          <w:p w14:paraId="0CD885FD" w14:textId="77777777" w:rsidR="00D85D04" w:rsidRPr="000D6BBB" w:rsidRDefault="00D85D04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b/>
                <w:sz w:val="18"/>
                <w:szCs w:val="18"/>
              </w:rPr>
              <w:t>Kernactiviteiten</w:t>
            </w:r>
          </w:p>
        </w:tc>
        <w:tc>
          <w:tcPr>
            <w:tcW w:w="4588" w:type="dxa"/>
          </w:tcPr>
          <w:p w14:paraId="282A3EE9" w14:textId="1C93A0E1" w:rsidR="00D85D04" w:rsidRPr="00D85D04" w:rsidRDefault="00D85D04" w:rsidP="00D85D0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0B77B1" w:rsidRPr="00D85D04" w14:paraId="3FA42650" w14:textId="77777777" w:rsidTr="00EA6FA8">
        <w:tc>
          <w:tcPr>
            <w:tcW w:w="4587" w:type="dxa"/>
          </w:tcPr>
          <w:p w14:paraId="54F21403" w14:textId="740665F4" w:rsidR="000B77B1" w:rsidRPr="000D6BBB" w:rsidRDefault="000B77B1" w:rsidP="000D6BBB">
            <w:pPr>
              <w:rPr>
                <w:rFonts w:asciiTheme="minorHAnsi" w:hAnsiTheme="minorHAnsi"/>
                <w:sz w:val="18"/>
                <w:szCs w:val="18"/>
              </w:rPr>
            </w:pPr>
            <w:r w:rsidRPr="000D6BBB">
              <w:rPr>
                <w:rFonts w:asciiTheme="minorHAnsi" w:hAnsiTheme="minorHAnsi"/>
                <w:sz w:val="18"/>
                <w:szCs w:val="18"/>
              </w:rPr>
              <w:t>Beschrijving van de kernactiviteiten</w:t>
            </w:r>
          </w:p>
        </w:tc>
        <w:tc>
          <w:tcPr>
            <w:tcW w:w="4588" w:type="dxa"/>
          </w:tcPr>
          <w:p w14:paraId="65F6944C" w14:textId="77777777" w:rsidR="000B77B1" w:rsidRPr="00D85D04" w:rsidRDefault="000B77B1" w:rsidP="006D65B5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0E34B55B" w14:textId="77777777" w:rsidR="005362B3" w:rsidRDefault="005362B3"/>
    <w:p w14:paraId="1988FF10" w14:textId="505135A8" w:rsidR="005362B3" w:rsidRDefault="005362B3">
      <w:r>
        <w:t>Vervolg zie pagina 2</w:t>
      </w:r>
      <w:r>
        <w:br w:type="page"/>
      </w:r>
    </w:p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2036A4E2" w14:textId="77777777" w:rsidTr="009A34A4">
        <w:tc>
          <w:tcPr>
            <w:tcW w:w="4587" w:type="dxa"/>
          </w:tcPr>
          <w:p w14:paraId="44E73B84" w14:textId="70BB6871" w:rsidR="009A34A4" w:rsidRPr="009A34A4" w:rsidRDefault="00606ACD" w:rsidP="00E74423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 xml:space="preserve">Tekenbevoegde </w:t>
            </w:r>
            <w:r w:rsidR="009A34A4" w:rsidRPr="009A34A4">
              <w:rPr>
                <w:rFonts w:asciiTheme="minorHAnsi" w:hAnsiTheme="minorHAnsi"/>
                <w:b/>
                <w:sz w:val="18"/>
                <w:szCs w:val="18"/>
              </w:rPr>
              <w:t>van de overeenkomsten</w:t>
            </w:r>
          </w:p>
        </w:tc>
        <w:tc>
          <w:tcPr>
            <w:tcW w:w="4588" w:type="dxa"/>
          </w:tcPr>
          <w:p w14:paraId="75E2FDFC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12B489FE" w14:textId="77777777" w:rsidTr="009A34A4">
        <w:tc>
          <w:tcPr>
            <w:tcW w:w="4587" w:type="dxa"/>
          </w:tcPr>
          <w:p w14:paraId="6B60412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66B040D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19283D00" w14:textId="77777777" w:rsidTr="009A34A4">
        <w:tc>
          <w:tcPr>
            <w:tcW w:w="4587" w:type="dxa"/>
          </w:tcPr>
          <w:p w14:paraId="331EA1DA" w14:textId="5056BB82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3933F41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0D5F1C6A" w14:textId="77777777" w:rsidTr="009A34A4">
        <w:tc>
          <w:tcPr>
            <w:tcW w:w="4587" w:type="dxa"/>
          </w:tcPr>
          <w:p w14:paraId="37B8DB4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49C1081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59F00062" w14:textId="77777777" w:rsidTr="009A34A4">
        <w:tc>
          <w:tcPr>
            <w:tcW w:w="4587" w:type="dxa"/>
          </w:tcPr>
          <w:p w14:paraId="6219ADB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0E291AA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8C13917" w14:textId="77777777" w:rsidTr="009A34A4">
        <w:tc>
          <w:tcPr>
            <w:tcW w:w="4587" w:type="dxa"/>
          </w:tcPr>
          <w:p w14:paraId="7E99FF1A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4DC76A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345F94F0" w14:textId="77777777" w:rsidTr="009A34A4">
        <w:tc>
          <w:tcPr>
            <w:tcW w:w="4587" w:type="dxa"/>
          </w:tcPr>
          <w:p w14:paraId="45FEFD81" w14:textId="2B49D2BA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 waar de overeenkomsten naar toe kunnen worden gestuurd</w:t>
            </w:r>
          </w:p>
        </w:tc>
        <w:tc>
          <w:tcPr>
            <w:tcW w:w="4588" w:type="dxa"/>
          </w:tcPr>
          <w:p w14:paraId="62500F1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BF7F6C7" w14:textId="1F5FEC6A" w:rsidR="009A34A4" w:rsidRP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13FA327C" w14:textId="77777777" w:rsidTr="00E74423">
        <w:tc>
          <w:tcPr>
            <w:tcW w:w="4587" w:type="dxa"/>
          </w:tcPr>
          <w:p w14:paraId="6BAE0A90" w14:textId="60F08735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Contactpersoon verkoop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, accounthouder</w:t>
            </w:r>
          </w:p>
        </w:tc>
        <w:tc>
          <w:tcPr>
            <w:tcW w:w="4588" w:type="dxa"/>
          </w:tcPr>
          <w:p w14:paraId="0ED81DC1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65945950" w14:textId="77777777" w:rsidTr="00E74423">
        <w:tc>
          <w:tcPr>
            <w:tcW w:w="4587" w:type="dxa"/>
          </w:tcPr>
          <w:p w14:paraId="006F6976" w14:textId="155DE4F5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4D2D800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34FA8214" w14:textId="77777777" w:rsidTr="00E74423">
        <w:tc>
          <w:tcPr>
            <w:tcW w:w="4587" w:type="dxa"/>
          </w:tcPr>
          <w:p w14:paraId="12EFADDE" w14:textId="4EA30011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0FEDE86E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144AD7A7" w14:textId="77777777" w:rsidTr="00E74423">
        <w:tc>
          <w:tcPr>
            <w:tcW w:w="4587" w:type="dxa"/>
          </w:tcPr>
          <w:p w14:paraId="4C73A1FF" w14:textId="59765D6E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0B1A8AC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61DE5059" w14:textId="77777777" w:rsidTr="00E74423">
        <w:tc>
          <w:tcPr>
            <w:tcW w:w="4587" w:type="dxa"/>
          </w:tcPr>
          <w:p w14:paraId="06B583B4" w14:textId="2B12300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7C8A54A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BFB828A" w14:textId="77777777" w:rsidTr="009A34A4">
        <w:tc>
          <w:tcPr>
            <w:tcW w:w="4587" w:type="dxa"/>
          </w:tcPr>
          <w:p w14:paraId="32C2CCB6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63435A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5EE6CEE" w14:textId="37ADDA43" w:rsid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0BD8B3EC" w14:textId="77777777" w:rsidTr="00E74423">
        <w:tc>
          <w:tcPr>
            <w:tcW w:w="4587" w:type="dxa"/>
          </w:tcPr>
          <w:p w14:paraId="23046932" w14:textId="4671F03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Contactpersoon verwijzingen en indicaties</w:t>
            </w:r>
          </w:p>
        </w:tc>
        <w:tc>
          <w:tcPr>
            <w:tcW w:w="4588" w:type="dxa"/>
          </w:tcPr>
          <w:p w14:paraId="7B44720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426EEFA4" w14:textId="77777777" w:rsidTr="00E74423">
        <w:tc>
          <w:tcPr>
            <w:tcW w:w="4587" w:type="dxa"/>
          </w:tcPr>
          <w:p w14:paraId="137B0BA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7279B703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61F7889B" w14:textId="77777777" w:rsidTr="00E74423">
        <w:tc>
          <w:tcPr>
            <w:tcW w:w="4587" w:type="dxa"/>
          </w:tcPr>
          <w:p w14:paraId="34EC42AA" w14:textId="2D1A5FA5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66C656A9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B180355" w14:textId="77777777" w:rsidTr="00E74423">
        <w:tc>
          <w:tcPr>
            <w:tcW w:w="4587" w:type="dxa"/>
          </w:tcPr>
          <w:p w14:paraId="70407BC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74D9301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33A237BF" w14:textId="77777777" w:rsidTr="00E74423">
        <w:tc>
          <w:tcPr>
            <w:tcW w:w="4587" w:type="dxa"/>
          </w:tcPr>
          <w:p w14:paraId="7344A74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2BD208A4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C396E77" w14:textId="77777777" w:rsidTr="00E74423">
        <w:tc>
          <w:tcPr>
            <w:tcW w:w="4587" w:type="dxa"/>
          </w:tcPr>
          <w:p w14:paraId="71416EC1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642D02E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3D87EFB9" w14:textId="3E57A1B2" w:rsidR="009A34A4" w:rsidRDefault="009A34A4" w:rsidP="008B2517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6CCB6D65" w14:textId="77777777" w:rsidTr="009A34A4">
        <w:tc>
          <w:tcPr>
            <w:tcW w:w="4587" w:type="dxa"/>
          </w:tcPr>
          <w:p w14:paraId="18B9ECAB" w14:textId="0FC272C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 xml:space="preserve">Contactpersoon 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>uitvoering</w:t>
            </w:r>
          </w:p>
        </w:tc>
        <w:tc>
          <w:tcPr>
            <w:tcW w:w="4588" w:type="dxa"/>
          </w:tcPr>
          <w:p w14:paraId="2FB924F4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04661D84" w14:textId="77777777" w:rsidTr="009A34A4">
        <w:tc>
          <w:tcPr>
            <w:tcW w:w="4587" w:type="dxa"/>
          </w:tcPr>
          <w:p w14:paraId="5330A3D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0C0A5B8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4B23DDC7" w14:textId="77777777" w:rsidTr="009A34A4">
        <w:tc>
          <w:tcPr>
            <w:tcW w:w="4587" w:type="dxa"/>
          </w:tcPr>
          <w:p w14:paraId="5C8711C4" w14:textId="4B13CF83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44C16A9D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57A5C2F" w14:textId="77777777" w:rsidTr="009A34A4">
        <w:tc>
          <w:tcPr>
            <w:tcW w:w="4587" w:type="dxa"/>
          </w:tcPr>
          <w:p w14:paraId="3A0005D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2DECEE2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578A0590" w14:textId="77777777" w:rsidTr="009A34A4">
        <w:tc>
          <w:tcPr>
            <w:tcW w:w="4587" w:type="dxa"/>
          </w:tcPr>
          <w:p w14:paraId="722F727A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2147B8D2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883F34B" w14:textId="77777777" w:rsidTr="009A34A4">
        <w:tc>
          <w:tcPr>
            <w:tcW w:w="4587" w:type="dxa"/>
          </w:tcPr>
          <w:p w14:paraId="650444C5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6FCF2323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FB3A749" w14:textId="5D2D7866" w:rsid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A34A4" w:rsidRPr="009A34A4" w14:paraId="2A86262E" w14:textId="77777777" w:rsidTr="00E74423">
        <w:tc>
          <w:tcPr>
            <w:tcW w:w="4587" w:type="dxa"/>
          </w:tcPr>
          <w:p w14:paraId="1F6A6C01" w14:textId="79196E91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Contactpersoon financiële administratie</w:t>
            </w:r>
          </w:p>
        </w:tc>
        <w:tc>
          <w:tcPr>
            <w:tcW w:w="4588" w:type="dxa"/>
          </w:tcPr>
          <w:p w14:paraId="50BE2B0B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A34A4" w:rsidRPr="009A34A4" w14:paraId="287BB9BA" w14:textId="77777777" w:rsidTr="00E74423">
        <w:tc>
          <w:tcPr>
            <w:tcW w:w="4587" w:type="dxa"/>
          </w:tcPr>
          <w:p w14:paraId="77737CBD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Titel, voorletters en achternaam</w:t>
            </w:r>
          </w:p>
        </w:tc>
        <w:tc>
          <w:tcPr>
            <w:tcW w:w="4588" w:type="dxa"/>
          </w:tcPr>
          <w:p w14:paraId="24854A2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A65CA7B" w14:textId="77777777" w:rsidTr="00E74423">
        <w:tc>
          <w:tcPr>
            <w:tcW w:w="4587" w:type="dxa"/>
          </w:tcPr>
          <w:p w14:paraId="2D90E771" w14:textId="7B39DB76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 xml:space="preserve">Geslacht (M / </w:t>
            </w:r>
            <w:r>
              <w:rPr>
                <w:rFonts w:asciiTheme="minorHAnsi" w:hAnsiTheme="minorHAnsi"/>
                <w:sz w:val="18"/>
                <w:szCs w:val="18"/>
              </w:rPr>
              <w:t>V</w:t>
            </w:r>
            <w:r w:rsidRPr="009A34A4">
              <w:rPr>
                <w:rFonts w:asciiTheme="minorHAnsi" w:hAnsiTheme="minorHAnsi"/>
                <w:sz w:val="18"/>
                <w:szCs w:val="18"/>
              </w:rPr>
              <w:t xml:space="preserve"> /...)</w:t>
            </w:r>
          </w:p>
        </w:tc>
        <w:tc>
          <w:tcPr>
            <w:tcW w:w="4588" w:type="dxa"/>
          </w:tcPr>
          <w:p w14:paraId="2B0BAFD8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62D859C8" w14:textId="77777777" w:rsidTr="00E74423">
        <w:tc>
          <w:tcPr>
            <w:tcW w:w="4587" w:type="dxa"/>
          </w:tcPr>
          <w:p w14:paraId="2E15C8CC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Functie</w:t>
            </w:r>
          </w:p>
        </w:tc>
        <w:tc>
          <w:tcPr>
            <w:tcW w:w="4588" w:type="dxa"/>
          </w:tcPr>
          <w:p w14:paraId="14C4F42F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25BBA8A2" w14:textId="77777777" w:rsidTr="00E74423">
        <w:tc>
          <w:tcPr>
            <w:tcW w:w="4587" w:type="dxa"/>
          </w:tcPr>
          <w:p w14:paraId="20F93C07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E-mailadres</w:t>
            </w:r>
          </w:p>
        </w:tc>
        <w:tc>
          <w:tcPr>
            <w:tcW w:w="4588" w:type="dxa"/>
          </w:tcPr>
          <w:p w14:paraId="1480A160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A34A4" w:rsidRPr="009A34A4" w14:paraId="71CC65F1" w14:textId="77777777" w:rsidTr="00E74423">
        <w:tc>
          <w:tcPr>
            <w:tcW w:w="4587" w:type="dxa"/>
          </w:tcPr>
          <w:p w14:paraId="2B4110A4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  <w:r w:rsidRPr="009A34A4">
              <w:rPr>
                <w:rFonts w:asciiTheme="minorHAnsi" w:hAnsiTheme="minorHAnsi"/>
                <w:sz w:val="18"/>
                <w:szCs w:val="18"/>
              </w:rPr>
              <w:t>Telefoonnummer</w:t>
            </w:r>
          </w:p>
        </w:tc>
        <w:tc>
          <w:tcPr>
            <w:tcW w:w="4588" w:type="dxa"/>
          </w:tcPr>
          <w:p w14:paraId="7A28297C" w14:textId="77777777" w:rsidR="009A34A4" w:rsidRPr="009A34A4" w:rsidRDefault="009A34A4" w:rsidP="00E74423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D3A2215" w14:textId="4B2B2667" w:rsidR="009A34A4" w:rsidRDefault="009A34A4"/>
    <w:tbl>
      <w:tblPr>
        <w:tblStyle w:val="Tabelraster"/>
        <w:tblW w:w="9175" w:type="dxa"/>
        <w:tblLook w:val="04A0" w:firstRow="1" w:lastRow="0" w:firstColumn="1" w:lastColumn="0" w:noHBand="0" w:noVBand="1"/>
      </w:tblPr>
      <w:tblGrid>
        <w:gridCol w:w="4587"/>
        <w:gridCol w:w="4588"/>
      </w:tblGrid>
      <w:tr w:rsidR="0099278A" w:rsidRPr="004B4868" w14:paraId="4B073009" w14:textId="77777777" w:rsidTr="00DC52A9">
        <w:tc>
          <w:tcPr>
            <w:tcW w:w="4587" w:type="dxa"/>
          </w:tcPr>
          <w:p w14:paraId="693A9B81" w14:textId="75A53048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Ondertekening</w:t>
            </w:r>
            <w:r w:rsidRPr="004B4868">
              <w:rPr>
                <w:rFonts w:asciiTheme="minorHAnsi" w:hAnsiTheme="minorHAnsi"/>
                <w:b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086CA51E" w14:textId="225A9200" w:rsidR="0099278A" w:rsidRPr="004B4868" w:rsidRDefault="0099278A" w:rsidP="00DC52A9">
            <w:pPr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</w:rPr>
              <w:t>In te vullen door jeugdhulpaanbieder</w:t>
            </w:r>
          </w:p>
        </w:tc>
      </w:tr>
      <w:tr w:rsidR="0099278A" w:rsidRPr="0099278A" w14:paraId="3C97BD2D" w14:textId="77777777" w:rsidTr="00BA5B7F">
        <w:tc>
          <w:tcPr>
            <w:tcW w:w="4587" w:type="dxa"/>
          </w:tcPr>
          <w:p w14:paraId="14A91AC6" w14:textId="57D5C226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Naam tekenbevoegde</w:t>
            </w:r>
            <w:r w:rsidRPr="0099278A"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74DEE5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40EED6C" w14:textId="77777777" w:rsidTr="00BA5B7F">
        <w:tc>
          <w:tcPr>
            <w:tcW w:w="4587" w:type="dxa"/>
          </w:tcPr>
          <w:p w14:paraId="186D5B75" w14:textId="1C755EC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Functie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365A5F83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64398CD5" w14:textId="77777777" w:rsidTr="00BA5B7F">
        <w:tc>
          <w:tcPr>
            <w:tcW w:w="4587" w:type="dxa"/>
          </w:tcPr>
          <w:p w14:paraId="7314238F" w14:textId="5DC09F60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Datum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</w:tcPr>
          <w:p w14:paraId="66A5083A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485133BB" w14:textId="77777777" w:rsidTr="0099278A">
        <w:tc>
          <w:tcPr>
            <w:tcW w:w="4587" w:type="dxa"/>
            <w:tcBorders>
              <w:bottom w:val="single" w:sz="4" w:space="0" w:color="auto"/>
            </w:tcBorders>
          </w:tcPr>
          <w:p w14:paraId="06B316E2" w14:textId="41AF057C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  <w:r w:rsidRPr="0099278A">
              <w:rPr>
                <w:rFonts w:asciiTheme="minorHAnsi" w:hAnsiTheme="minorHAnsi"/>
                <w:sz w:val="18"/>
                <w:szCs w:val="18"/>
              </w:rPr>
              <w:t>Handtekening</w:t>
            </w:r>
            <w:r>
              <w:rPr>
                <w:rFonts w:asciiTheme="minorHAnsi" w:hAnsiTheme="minorHAnsi"/>
                <w:sz w:val="18"/>
                <w:szCs w:val="18"/>
              </w:rPr>
              <w:br/>
            </w:r>
          </w:p>
        </w:tc>
        <w:tc>
          <w:tcPr>
            <w:tcW w:w="4588" w:type="dxa"/>
            <w:vMerge w:val="restart"/>
          </w:tcPr>
          <w:p w14:paraId="1F818ED5" w14:textId="433FB874" w:rsidR="000A1272" w:rsidRPr="0099278A" w:rsidRDefault="000A1272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9278A" w:rsidRPr="0099278A" w14:paraId="726C37C1" w14:textId="77777777" w:rsidTr="0099278A">
        <w:tc>
          <w:tcPr>
            <w:tcW w:w="4587" w:type="dxa"/>
            <w:tcBorders>
              <w:left w:val="nil"/>
              <w:bottom w:val="nil"/>
            </w:tcBorders>
          </w:tcPr>
          <w:p w14:paraId="50FF6332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D029CD1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0E15CB4E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2D3C7128" w14:textId="77777777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13D7398B" w14:textId="75252655" w:rsidR="0099278A" w:rsidRPr="0099278A" w:rsidRDefault="0099278A" w:rsidP="0099278A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588" w:type="dxa"/>
            <w:vMerge/>
          </w:tcPr>
          <w:p w14:paraId="42C749EF" w14:textId="77777777" w:rsidR="0099278A" w:rsidRPr="0099278A" w:rsidRDefault="0099278A" w:rsidP="00DC52A9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52400681" w14:textId="03B29902" w:rsidR="0098341E" w:rsidRDefault="0098341E" w:rsidP="00F2569B">
      <w:pPr>
        <w:rPr>
          <w:color w:val="FF0000"/>
          <w:highlight w:val="yellow"/>
        </w:rPr>
      </w:pPr>
    </w:p>
    <w:p w14:paraId="75A49F17" w14:textId="77777777" w:rsidR="0098341E" w:rsidRDefault="0098341E">
      <w:pPr>
        <w:rPr>
          <w:color w:val="FF0000"/>
          <w:highlight w:val="yellow"/>
        </w:rPr>
      </w:pPr>
      <w:r>
        <w:rPr>
          <w:color w:val="FF0000"/>
          <w:highlight w:val="yellow"/>
        </w:rPr>
        <w:lastRenderedPageBreak/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3"/>
        <w:gridCol w:w="1985"/>
      </w:tblGrid>
      <w:tr w:rsidR="003C4803" w14:paraId="7D5D2655" w14:textId="77777777" w:rsidTr="006D207D">
        <w:tc>
          <w:tcPr>
            <w:tcW w:w="2263" w:type="dxa"/>
          </w:tcPr>
          <w:p w14:paraId="4BB5EAA4" w14:textId="54189422" w:rsidR="003C4803" w:rsidRDefault="003C4803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lastRenderedPageBreak/>
              <w:t>Formatie overzicht</w:t>
            </w:r>
          </w:p>
        </w:tc>
        <w:tc>
          <w:tcPr>
            <w:tcW w:w="1985" w:type="dxa"/>
          </w:tcPr>
          <w:p w14:paraId="1CF76634" w14:textId="77777777" w:rsidR="003C4803" w:rsidRDefault="003C4803" w:rsidP="00F2569B">
            <w:pPr>
              <w:rPr>
                <w:color w:val="FF0000"/>
                <w:highlight w:val="yellow"/>
              </w:rPr>
            </w:pPr>
          </w:p>
        </w:tc>
      </w:tr>
      <w:tr w:rsidR="003C4803" w14:paraId="7C6BD074" w14:textId="77777777" w:rsidTr="006D207D">
        <w:tc>
          <w:tcPr>
            <w:tcW w:w="2263" w:type="dxa"/>
          </w:tcPr>
          <w:p w14:paraId="799477BF" w14:textId="77777777" w:rsidR="003C4803" w:rsidRDefault="003C4803" w:rsidP="00F2569B">
            <w:pPr>
              <w:rPr>
                <w:color w:val="FF0000"/>
                <w:highlight w:val="yellow"/>
              </w:rPr>
            </w:pPr>
          </w:p>
        </w:tc>
        <w:tc>
          <w:tcPr>
            <w:tcW w:w="1985" w:type="dxa"/>
          </w:tcPr>
          <w:p w14:paraId="4FC2D7BE" w14:textId="77777777" w:rsidR="003C4803" w:rsidRDefault="003C4803" w:rsidP="00F2569B">
            <w:pPr>
              <w:rPr>
                <w:color w:val="FF0000"/>
                <w:highlight w:val="yellow"/>
              </w:rPr>
            </w:pPr>
          </w:p>
        </w:tc>
      </w:tr>
      <w:tr w:rsidR="003C4803" w14:paraId="73DBEB14" w14:textId="77777777" w:rsidTr="006D207D">
        <w:tc>
          <w:tcPr>
            <w:tcW w:w="2263" w:type="dxa"/>
          </w:tcPr>
          <w:p w14:paraId="4F28FABC" w14:textId="0FFAE2A8" w:rsidR="003C4803" w:rsidRDefault="003C4803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Opleidingsniveau</w:t>
            </w:r>
          </w:p>
        </w:tc>
        <w:tc>
          <w:tcPr>
            <w:tcW w:w="1985" w:type="dxa"/>
          </w:tcPr>
          <w:p w14:paraId="7227E8C4" w14:textId="7762CAA2" w:rsidR="003C4803" w:rsidRDefault="003C4803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Aantal Fte</w:t>
            </w:r>
          </w:p>
        </w:tc>
      </w:tr>
      <w:tr w:rsidR="003C4803" w14:paraId="5E1D51D5" w14:textId="77777777" w:rsidTr="006D207D">
        <w:tc>
          <w:tcPr>
            <w:tcW w:w="2263" w:type="dxa"/>
          </w:tcPr>
          <w:p w14:paraId="56D6594C" w14:textId="610A354F" w:rsidR="003C4803" w:rsidRDefault="003C4803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MBO</w:t>
            </w:r>
          </w:p>
        </w:tc>
        <w:tc>
          <w:tcPr>
            <w:tcW w:w="1985" w:type="dxa"/>
          </w:tcPr>
          <w:p w14:paraId="782CA9F9" w14:textId="77777777" w:rsidR="003C4803" w:rsidRDefault="003C4803" w:rsidP="00F2569B">
            <w:pPr>
              <w:rPr>
                <w:color w:val="FF0000"/>
                <w:highlight w:val="yellow"/>
              </w:rPr>
            </w:pPr>
          </w:p>
        </w:tc>
      </w:tr>
      <w:tr w:rsidR="003C4803" w14:paraId="505D75FA" w14:textId="77777777" w:rsidTr="006D207D">
        <w:tc>
          <w:tcPr>
            <w:tcW w:w="2263" w:type="dxa"/>
          </w:tcPr>
          <w:p w14:paraId="25D94F84" w14:textId="4112EDFC" w:rsidR="003C4803" w:rsidRDefault="006D207D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HBO</w:t>
            </w:r>
          </w:p>
        </w:tc>
        <w:tc>
          <w:tcPr>
            <w:tcW w:w="1985" w:type="dxa"/>
          </w:tcPr>
          <w:p w14:paraId="1CCC4D74" w14:textId="77777777" w:rsidR="003C4803" w:rsidRDefault="003C4803" w:rsidP="00F2569B">
            <w:pPr>
              <w:rPr>
                <w:color w:val="FF0000"/>
                <w:highlight w:val="yellow"/>
              </w:rPr>
            </w:pPr>
          </w:p>
        </w:tc>
      </w:tr>
      <w:tr w:rsidR="003C4803" w14:paraId="3431B0EF" w14:textId="77777777" w:rsidTr="006D207D">
        <w:tc>
          <w:tcPr>
            <w:tcW w:w="2263" w:type="dxa"/>
          </w:tcPr>
          <w:p w14:paraId="2C83C7B2" w14:textId="01205908" w:rsidR="003C4803" w:rsidRDefault="006D207D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HBO+</w:t>
            </w:r>
          </w:p>
        </w:tc>
        <w:tc>
          <w:tcPr>
            <w:tcW w:w="1985" w:type="dxa"/>
          </w:tcPr>
          <w:p w14:paraId="5690C344" w14:textId="77777777" w:rsidR="003C4803" w:rsidRDefault="003C4803" w:rsidP="00F2569B">
            <w:pPr>
              <w:rPr>
                <w:color w:val="FF0000"/>
                <w:highlight w:val="yellow"/>
              </w:rPr>
            </w:pPr>
          </w:p>
        </w:tc>
      </w:tr>
      <w:tr w:rsidR="006D207D" w14:paraId="6FDA1F43" w14:textId="77777777" w:rsidTr="006D207D">
        <w:tc>
          <w:tcPr>
            <w:tcW w:w="2263" w:type="dxa"/>
          </w:tcPr>
          <w:p w14:paraId="1CE8B789" w14:textId="1B99087D" w:rsidR="006D207D" w:rsidRDefault="006D207D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WO</w:t>
            </w:r>
          </w:p>
        </w:tc>
        <w:tc>
          <w:tcPr>
            <w:tcW w:w="1985" w:type="dxa"/>
          </w:tcPr>
          <w:p w14:paraId="26D5B6FF" w14:textId="77777777" w:rsidR="006D207D" w:rsidRDefault="006D207D" w:rsidP="00F2569B">
            <w:pPr>
              <w:rPr>
                <w:color w:val="FF0000"/>
                <w:highlight w:val="yellow"/>
              </w:rPr>
            </w:pPr>
          </w:p>
        </w:tc>
      </w:tr>
      <w:tr w:rsidR="006D207D" w14:paraId="28537A6E" w14:textId="77777777" w:rsidTr="006D207D">
        <w:tc>
          <w:tcPr>
            <w:tcW w:w="2263" w:type="dxa"/>
          </w:tcPr>
          <w:p w14:paraId="754D7658" w14:textId="305ECA92" w:rsidR="006D207D" w:rsidRDefault="006D207D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WO+</w:t>
            </w:r>
          </w:p>
        </w:tc>
        <w:tc>
          <w:tcPr>
            <w:tcW w:w="1985" w:type="dxa"/>
          </w:tcPr>
          <w:p w14:paraId="37C1FEA9" w14:textId="77777777" w:rsidR="006D207D" w:rsidRDefault="006D207D" w:rsidP="00F2569B">
            <w:pPr>
              <w:rPr>
                <w:color w:val="FF0000"/>
                <w:highlight w:val="yellow"/>
              </w:rPr>
            </w:pPr>
          </w:p>
        </w:tc>
      </w:tr>
      <w:tr w:rsidR="006D207D" w14:paraId="4F9BD625" w14:textId="77777777" w:rsidTr="006D207D">
        <w:tc>
          <w:tcPr>
            <w:tcW w:w="2263" w:type="dxa"/>
          </w:tcPr>
          <w:p w14:paraId="62CCBAB1" w14:textId="500E8745" w:rsidR="006D207D" w:rsidRDefault="006D207D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WO++</w:t>
            </w:r>
          </w:p>
        </w:tc>
        <w:tc>
          <w:tcPr>
            <w:tcW w:w="1985" w:type="dxa"/>
          </w:tcPr>
          <w:p w14:paraId="6322F848" w14:textId="77777777" w:rsidR="006D207D" w:rsidRDefault="006D207D" w:rsidP="00F2569B">
            <w:pPr>
              <w:rPr>
                <w:color w:val="FF0000"/>
                <w:highlight w:val="yellow"/>
              </w:rPr>
            </w:pPr>
          </w:p>
        </w:tc>
      </w:tr>
      <w:tr w:rsidR="006D207D" w14:paraId="2020E30A" w14:textId="77777777" w:rsidTr="006D207D">
        <w:tc>
          <w:tcPr>
            <w:tcW w:w="2263" w:type="dxa"/>
          </w:tcPr>
          <w:p w14:paraId="2A7309C0" w14:textId="22AE2BEF" w:rsidR="006D207D" w:rsidRDefault="006D207D" w:rsidP="00F2569B">
            <w:pPr>
              <w:rPr>
                <w:color w:val="FF0000"/>
                <w:highlight w:val="yellow"/>
              </w:rPr>
            </w:pPr>
            <w:r>
              <w:rPr>
                <w:color w:val="FF0000"/>
                <w:highlight w:val="yellow"/>
              </w:rPr>
              <w:t>MSA</w:t>
            </w:r>
          </w:p>
        </w:tc>
        <w:tc>
          <w:tcPr>
            <w:tcW w:w="1985" w:type="dxa"/>
          </w:tcPr>
          <w:p w14:paraId="1A49E69D" w14:textId="77777777" w:rsidR="006D207D" w:rsidRDefault="006D207D" w:rsidP="00F2569B">
            <w:pPr>
              <w:rPr>
                <w:color w:val="FF0000"/>
                <w:highlight w:val="yellow"/>
              </w:rPr>
            </w:pPr>
          </w:p>
        </w:tc>
      </w:tr>
    </w:tbl>
    <w:p w14:paraId="790D062B" w14:textId="77777777" w:rsidR="004B4868" w:rsidRPr="003E3BC2" w:rsidRDefault="004B4868" w:rsidP="006D207D">
      <w:pPr>
        <w:rPr>
          <w:color w:val="FF0000"/>
          <w:highlight w:val="yellow"/>
        </w:rPr>
      </w:pPr>
    </w:p>
    <w:sectPr w:rsidR="004B4868" w:rsidRPr="003E3BC2" w:rsidSect="008F35A3">
      <w:headerReference w:type="default" r:id="rId8"/>
      <w:footerReference w:type="default" r:id="rId9"/>
      <w:headerReference w:type="first" r:id="rId10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22D44" w14:textId="77777777" w:rsidR="006814CE" w:rsidRDefault="006814CE" w:rsidP="00DB3A86">
      <w:pPr>
        <w:spacing w:after="0" w:line="240" w:lineRule="auto"/>
      </w:pPr>
      <w:r>
        <w:separator/>
      </w:r>
    </w:p>
  </w:endnote>
  <w:endnote w:type="continuationSeparator" w:id="0">
    <w:p w14:paraId="0547A87F" w14:textId="77777777" w:rsidR="006814CE" w:rsidRDefault="006814CE" w:rsidP="00DB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643D13" w14:textId="5EF08E30" w:rsidR="006814CE" w:rsidRDefault="006814CE" w:rsidP="008F35A3">
    <w:pPr>
      <w:pStyle w:val="Voettekst"/>
    </w:pPr>
  </w:p>
  <w:p w14:paraId="0087F393" w14:textId="77777777" w:rsidR="006814CE" w:rsidRDefault="006814C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A81F8" w14:textId="77777777" w:rsidR="006814CE" w:rsidRDefault="006814CE" w:rsidP="00DB3A86">
      <w:pPr>
        <w:spacing w:after="0" w:line="240" w:lineRule="auto"/>
      </w:pPr>
      <w:r>
        <w:separator/>
      </w:r>
    </w:p>
  </w:footnote>
  <w:footnote w:type="continuationSeparator" w:id="0">
    <w:p w14:paraId="10B58822" w14:textId="77777777" w:rsidR="006814CE" w:rsidRDefault="006814CE" w:rsidP="00DB3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92D164" w14:textId="77777777" w:rsidR="006814CE" w:rsidRDefault="006814C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AE6A268" wp14:editId="11874BD4">
          <wp:simplePos x="0" y="0"/>
          <wp:positionH relativeFrom="column">
            <wp:posOffset>-372516</wp:posOffset>
          </wp:positionH>
          <wp:positionV relativeFrom="paragraph">
            <wp:posOffset>-193370</wp:posOffset>
          </wp:positionV>
          <wp:extent cx="2124075" cy="641108"/>
          <wp:effectExtent l="0" t="0" r="0" b="698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77AB91" w14:textId="77777777" w:rsidR="006814CE" w:rsidRDefault="006814C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F6DC80" w14:textId="27906195" w:rsidR="00A53C39" w:rsidRDefault="00A53C39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68FC4AE5" wp14:editId="5EDB30C6">
          <wp:simplePos x="0" y="0"/>
          <wp:positionH relativeFrom="column">
            <wp:posOffset>-350139</wp:posOffset>
          </wp:positionH>
          <wp:positionV relativeFrom="paragraph">
            <wp:posOffset>-197485</wp:posOffset>
          </wp:positionV>
          <wp:extent cx="2124075" cy="641108"/>
          <wp:effectExtent l="0" t="0" r="0" b="698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641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A0CF1"/>
    <w:multiLevelType w:val="hybridMultilevel"/>
    <w:tmpl w:val="C68A3B1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0EA"/>
    <w:rsid w:val="00000407"/>
    <w:rsid w:val="00003EC2"/>
    <w:rsid w:val="000057BA"/>
    <w:rsid w:val="00006CC6"/>
    <w:rsid w:val="000116A4"/>
    <w:rsid w:val="000118BA"/>
    <w:rsid w:val="00015DB3"/>
    <w:rsid w:val="00022049"/>
    <w:rsid w:val="00022844"/>
    <w:rsid w:val="00024160"/>
    <w:rsid w:val="000274FD"/>
    <w:rsid w:val="00053208"/>
    <w:rsid w:val="00063598"/>
    <w:rsid w:val="00065195"/>
    <w:rsid w:val="00067546"/>
    <w:rsid w:val="00085B49"/>
    <w:rsid w:val="0008679B"/>
    <w:rsid w:val="00087A36"/>
    <w:rsid w:val="00094E4F"/>
    <w:rsid w:val="000968F5"/>
    <w:rsid w:val="000A00D6"/>
    <w:rsid w:val="000A1272"/>
    <w:rsid w:val="000A19E7"/>
    <w:rsid w:val="000A22CA"/>
    <w:rsid w:val="000A27DD"/>
    <w:rsid w:val="000B4723"/>
    <w:rsid w:val="000B77B1"/>
    <w:rsid w:val="000C008B"/>
    <w:rsid w:val="000C09DB"/>
    <w:rsid w:val="000C2466"/>
    <w:rsid w:val="000C3D8C"/>
    <w:rsid w:val="000C5B1C"/>
    <w:rsid w:val="000D19C5"/>
    <w:rsid w:val="000D65F3"/>
    <w:rsid w:val="000D6BBB"/>
    <w:rsid w:val="000F031A"/>
    <w:rsid w:val="000F1987"/>
    <w:rsid w:val="000F4416"/>
    <w:rsid w:val="000F48F8"/>
    <w:rsid w:val="0010248A"/>
    <w:rsid w:val="0010484F"/>
    <w:rsid w:val="001051FF"/>
    <w:rsid w:val="00106A68"/>
    <w:rsid w:val="00112A3B"/>
    <w:rsid w:val="001146AC"/>
    <w:rsid w:val="00114971"/>
    <w:rsid w:val="001173D0"/>
    <w:rsid w:val="00127C43"/>
    <w:rsid w:val="001424AB"/>
    <w:rsid w:val="00150A7A"/>
    <w:rsid w:val="001577C9"/>
    <w:rsid w:val="0016561B"/>
    <w:rsid w:val="0016672B"/>
    <w:rsid w:val="00172817"/>
    <w:rsid w:val="00172B13"/>
    <w:rsid w:val="00177E2F"/>
    <w:rsid w:val="0018068A"/>
    <w:rsid w:val="001870ED"/>
    <w:rsid w:val="00187FDA"/>
    <w:rsid w:val="00190FC2"/>
    <w:rsid w:val="001938E2"/>
    <w:rsid w:val="00196671"/>
    <w:rsid w:val="001A0691"/>
    <w:rsid w:val="001A181D"/>
    <w:rsid w:val="001A4072"/>
    <w:rsid w:val="001A525C"/>
    <w:rsid w:val="001A54F1"/>
    <w:rsid w:val="001B0BC1"/>
    <w:rsid w:val="001B6561"/>
    <w:rsid w:val="001B718A"/>
    <w:rsid w:val="001C395C"/>
    <w:rsid w:val="001C3E4A"/>
    <w:rsid w:val="001D2C20"/>
    <w:rsid w:val="001F5BD1"/>
    <w:rsid w:val="001F762E"/>
    <w:rsid w:val="00214C0E"/>
    <w:rsid w:val="00217122"/>
    <w:rsid w:val="00224F4F"/>
    <w:rsid w:val="002253AB"/>
    <w:rsid w:val="00225450"/>
    <w:rsid w:val="00231CF5"/>
    <w:rsid w:val="00232938"/>
    <w:rsid w:val="00234860"/>
    <w:rsid w:val="00237033"/>
    <w:rsid w:val="00246BDD"/>
    <w:rsid w:val="00247BF6"/>
    <w:rsid w:val="002508B0"/>
    <w:rsid w:val="00253E7D"/>
    <w:rsid w:val="00257550"/>
    <w:rsid w:val="0026382C"/>
    <w:rsid w:val="002648CA"/>
    <w:rsid w:val="00265FBA"/>
    <w:rsid w:val="002670FA"/>
    <w:rsid w:val="002709DC"/>
    <w:rsid w:val="00271427"/>
    <w:rsid w:val="0027293F"/>
    <w:rsid w:val="002764F2"/>
    <w:rsid w:val="0028220A"/>
    <w:rsid w:val="002939C4"/>
    <w:rsid w:val="00295386"/>
    <w:rsid w:val="00296AE1"/>
    <w:rsid w:val="00297D1A"/>
    <w:rsid w:val="002A0016"/>
    <w:rsid w:val="002A25B7"/>
    <w:rsid w:val="002A4283"/>
    <w:rsid w:val="002A7B64"/>
    <w:rsid w:val="002A7D2E"/>
    <w:rsid w:val="002B118B"/>
    <w:rsid w:val="002B14AE"/>
    <w:rsid w:val="002B1FAF"/>
    <w:rsid w:val="002B20E0"/>
    <w:rsid w:val="002B7BD0"/>
    <w:rsid w:val="002C31CA"/>
    <w:rsid w:val="002C5FD2"/>
    <w:rsid w:val="002D4877"/>
    <w:rsid w:val="002E0F75"/>
    <w:rsid w:val="002E188F"/>
    <w:rsid w:val="002E2148"/>
    <w:rsid w:val="002E6165"/>
    <w:rsid w:val="002F08BC"/>
    <w:rsid w:val="002F1351"/>
    <w:rsid w:val="002F371F"/>
    <w:rsid w:val="00300B44"/>
    <w:rsid w:val="003101B8"/>
    <w:rsid w:val="00310930"/>
    <w:rsid w:val="003133D2"/>
    <w:rsid w:val="0031650D"/>
    <w:rsid w:val="00321005"/>
    <w:rsid w:val="003217E3"/>
    <w:rsid w:val="003254F8"/>
    <w:rsid w:val="00334D07"/>
    <w:rsid w:val="00344233"/>
    <w:rsid w:val="00350E9D"/>
    <w:rsid w:val="003529EF"/>
    <w:rsid w:val="00352F24"/>
    <w:rsid w:val="003534D6"/>
    <w:rsid w:val="003571C4"/>
    <w:rsid w:val="00360678"/>
    <w:rsid w:val="003613B0"/>
    <w:rsid w:val="00362822"/>
    <w:rsid w:val="00372ACD"/>
    <w:rsid w:val="003754DB"/>
    <w:rsid w:val="00377962"/>
    <w:rsid w:val="00381621"/>
    <w:rsid w:val="00381B7D"/>
    <w:rsid w:val="00385D5B"/>
    <w:rsid w:val="00397D26"/>
    <w:rsid w:val="003A3208"/>
    <w:rsid w:val="003A700B"/>
    <w:rsid w:val="003B2CD0"/>
    <w:rsid w:val="003B4418"/>
    <w:rsid w:val="003B5FFB"/>
    <w:rsid w:val="003C3E57"/>
    <w:rsid w:val="003C4803"/>
    <w:rsid w:val="003D06FB"/>
    <w:rsid w:val="003D5085"/>
    <w:rsid w:val="003D5299"/>
    <w:rsid w:val="003D75B5"/>
    <w:rsid w:val="003E088C"/>
    <w:rsid w:val="003E23B7"/>
    <w:rsid w:val="003E2DC4"/>
    <w:rsid w:val="003E3630"/>
    <w:rsid w:val="003E3BC2"/>
    <w:rsid w:val="003E6206"/>
    <w:rsid w:val="003F45FE"/>
    <w:rsid w:val="003F5799"/>
    <w:rsid w:val="003F6E70"/>
    <w:rsid w:val="004019DB"/>
    <w:rsid w:val="00404C31"/>
    <w:rsid w:val="0040711A"/>
    <w:rsid w:val="00414CFD"/>
    <w:rsid w:val="00415CDC"/>
    <w:rsid w:val="004210AA"/>
    <w:rsid w:val="00423566"/>
    <w:rsid w:val="004258CB"/>
    <w:rsid w:val="0043554E"/>
    <w:rsid w:val="004442DE"/>
    <w:rsid w:val="00445933"/>
    <w:rsid w:val="004463E1"/>
    <w:rsid w:val="0044794A"/>
    <w:rsid w:val="00456CB9"/>
    <w:rsid w:val="00463219"/>
    <w:rsid w:val="0047139C"/>
    <w:rsid w:val="0047736C"/>
    <w:rsid w:val="00482419"/>
    <w:rsid w:val="004827A4"/>
    <w:rsid w:val="00483063"/>
    <w:rsid w:val="0049259D"/>
    <w:rsid w:val="00493CCF"/>
    <w:rsid w:val="004941DB"/>
    <w:rsid w:val="00494A9D"/>
    <w:rsid w:val="004A21AF"/>
    <w:rsid w:val="004B4868"/>
    <w:rsid w:val="004B5838"/>
    <w:rsid w:val="004B6E14"/>
    <w:rsid w:val="004B6F0B"/>
    <w:rsid w:val="004C12A4"/>
    <w:rsid w:val="004C1D2D"/>
    <w:rsid w:val="004C6259"/>
    <w:rsid w:val="004D31B4"/>
    <w:rsid w:val="004F0E65"/>
    <w:rsid w:val="004F3524"/>
    <w:rsid w:val="005006DF"/>
    <w:rsid w:val="0050076D"/>
    <w:rsid w:val="005132FA"/>
    <w:rsid w:val="00515F67"/>
    <w:rsid w:val="0052731C"/>
    <w:rsid w:val="0053168F"/>
    <w:rsid w:val="005354B3"/>
    <w:rsid w:val="00535B81"/>
    <w:rsid w:val="005362B3"/>
    <w:rsid w:val="005373FB"/>
    <w:rsid w:val="005424D4"/>
    <w:rsid w:val="005500F5"/>
    <w:rsid w:val="005658BE"/>
    <w:rsid w:val="00570C5C"/>
    <w:rsid w:val="00571AF0"/>
    <w:rsid w:val="0057715D"/>
    <w:rsid w:val="00581329"/>
    <w:rsid w:val="00584A4C"/>
    <w:rsid w:val="005A34E9"/>
    <w:rsid w:val="005C355C"/>
    <w:rsid w:val="005C3895"/>
    <w:rsid w:val="005C4D8E"/>
    <w:rsid w:val="005C5B11"/>
    <w:rsid w:val="005D338E"/>
    <w:rsid w:val="005D38BC"/>
    <w:rsid w:val="005F4AF4"/>
    <w:rsid w:val="005F62A9"/>
    <w:rsid w:val="005F62D2"/>
    <w:rsid w:val="006021C3"/>
    <w:rsid w:val="00606ACD"/>
    <w:rsid w:val="006166DF"/>
    <w:rsid w:val="006211DC"/>
    <w:rsid w:val="00636E5E"/>
    <w:rsid w:val="00645549"/>
    <w:rsid w:val="00645F5D"/>
    <w:rsid w:val="006474EE"/>
    <w:rsid w:val="00651435"/>
    <w:rsid w:val="006526C0"/>
    <w:rsid w:val="00654CA3"/>
    <w:rsid w:val="0065714A"/>
    <w:rsid w:val="0066039C"/>
    <w:rsid w:val="006617BC"/>
    <w:rsid w:val="00663101"/>
    <w:rsid w:val="006814CE"/>
    <w:rsid w:val="00682D43"/>
    <w:rsid w:val="00683B06"/>
    <w:rsid w:val="0068542A"/>
    <w:rsid w:val="006870E3"/>
    <w:rsid w:val="00692CE4"/>
    <w:rsid w:val="00695389"/>
    <w:rsid w:val="00695C9D"/>
    <w:rsid w:val="006A6ADD"/>
    <w:rsid w:val="006C11D3"/>
    <w:rsid w:val="006C20DB"/>
    <w:rsid w:val="006C280F"/>
    <w:rsid w:val="006C56AC"/>
    <w:rsid w:val="006D207D"/>
    <w:rsid w:val="006D2C78"/>
    <w:rsid w:val="006D2D15"/>
    <w:rsid w:val="006D3421"/>
    <w:rsid w:val="006D46A4"/>
    <w:rsid w:val="006D51F5"/>
    <w:rsid w:val="006D7E25"/>
    <w:rsid w:val="006E1940"/>
    <w:rsid w:val="006E5ECE"/>
    <w:rsid w:val="006F1409"/>
    <w:rsid w:val="006F77DF"/>
    <w:rsid w:val="00704299"/>
    <w:rsid w:val="007128BB"/>
    <w:rsid w:val="00723438"/>
    <w:rsid w:val="00724A77"/>
    <w:rsid w:val="0072526A"/>
    <w:rsid w:val="00726A4D"/>
    <w:rsid w:val="0073253C"/>
    <w:rsid w:val="00732F26"/>
    <w:rsid w:val="007360F6"/>
    <w:rsid w:val="00741AA0"/>
    <w:rsid w:val="00745274"/>
    <w:rsid w:val="00746FDC"/>
    <w:rsid w:val="007504D3"/>
    <w:rsid w:val="007568D9"/>
    <w:rsid w:val="00763E3E"/>
    <w:rsid w:val="00765336"/>
    <w:rsid w:val="0076597C"/>
    <w:rsid w:val="00767112"/>
    <w:rsid w:val="00773FCC"/>
    <w:rsid w:val="00776617"/>
    <w:rsid w:val="00784751"/>
    <w:rsid w:val="00786B3C"/>
    <w:rsid w:val="00787557"/>
    <w:rsid w:val="00787BC9"/>
    <w:rsid w:val="007A2550"/>
    <w:rsid w:val="007A2E99"/>
    <w:rsid w:val="007A6B56"/>
    <w:rsid w:val="007A7AD8"/>
    <w:rsid w:val="007B48F4"/>
    <w:rsid w:val="007B7F78"/>
    <w:rsid w:val="007C49EB"/>
    <w:rsid w:val="007C762F"/>
    <w:rsid w:val="007E4637"/>
    <w:rsid w:val="007E7AE2"/>
    <w:rsid w:val="007F079D"/>
    <w:rsid w:val="007F086C"/>
    <w:rsid w:val="007F4F8F"/>
    <w:rsid w:val="007F7ECE"/>
    <w:rsid w:val="00805AF4"/>
    <w:rsid w:val="00814C32"/>
    <w:rsid w:val="0082061A"/>
    <w:rsid w:val="008228D6"/>
    <w:rsid w:val="00830936"/>
    <w:rsid w:val="00837477"/>
    <w:rsid w:val="0084792E"/>
    <w:rsid w:val="008511AE"/>
    <w:rsid w:val="00862370"/>
    <w:rsid w:val="008640F4"/>
    <w:rsid w:val="008670AC"/>
    <w:rsid w:val="00870CFF"/>
    <w:rsid w:val="00876EDD"/>
    <w:rsid w:val="00881BE6"/>
    <w:rsid w:val="0088231D"/>
    <w:rsid w:val="00894302"/>
    <w:rsid w:val="00895232"/>
    <w:rsid w:val="008A285D"/>
    <w:rsid w:val="008A2DC7"/>
    <w:rsid w:val="008A6B3A"/>
    <w:rsid w:val="008B2517"/>
    <w:rsid w:val="008B2583"/>
    <w:rsid w:val="008B7225"/>
    <w:rsid w:val="008B77FF"/>
    <w:rsid w:val="008B7889"/>
    <w:rsid w:val="008E16C9"/>
    <w:rsid w:val="008E66E5"/>
    <w:rsid w:val="008F3151"/>
    <w:rsid w:val="008F35A3"/>
    <w:rsid w:val="008F6FD1"/>
    <w:rsid w:val="008F7018"/>
    <w:rsid w:val="00901D48"/>
    <w:rsid w:val="00903366"/>
    <w:rsid w:val="00905651"/>
    <w:rsid w:val="009101E4"/>
    <w:rsid w:val="00911653"/>
    <w:rsid w:val="00914E9B"/>
    <w:rsid w:val="00916254"/>
    <w:rsid w:val="009275BD"/>
    <w:rsid w:val="00933003"/>
    <w:rsid w:val="00935506"/>
    <w:rsid w:val="00942C57"/>
    <w:rsid w:val="009437AB"/>
    <w:rsid w:val="00944B9F"/>
    <w:rsid w:val="00952C88"/>
    <w:rsid w:val="00952E84"/>
    <w:rsid w:val="009535D9"/>
    <w:rsid w:val="00957F8B"/>
    <w:rsid w:val="00961204"/>
    <w:rsid w:val="00963BBE"/>
    <w:rsid w:val="00964CFE"/>
    <w:rsid w:val="00967A1D"/>
    <w:rsid w:val="00972380"/>
    <w:rsid w:val="00973FB9"/>
    <w:rsid w:val="00980868"/>
    <w:rsid w:val="009827CE"/>
    <w:rsid w:val="0098341E"/>
    <w:rsid w:val="00983B13"/>
    <w:rsid w:val="00984656"/>
    <w:rsid w:val="0099247A"/>
    <w:rsid w:val="0099278A"/>
    <w:rsid w:val="009A08AC"/>
    <w:rsid w:val="009A0B67"/>
    <w:rsid w:val="009A34A4"/>
    <w:rsid w:val="009B1942"/>
    <w:rsid w:val="009B3F8C"/>
    <w:rsid w:val="009B4F28"/>
    <w:rsid w:val="009B4F59"/>
    <w:rsid w:val="009C1F0D"/>
    <w:rsid w:val="009C36E8"/>
    <w:rsid w:val="009C3CFD"/>
    <w:rsid w:val="009C56E0"/>
    <w:rsid w:val="009C5821"/>
    <w:rsid w:val="009C5D7F"/>
    <w:rsid w:val="009D5490"/>
    <w:rsid w:val="009E597F"/>
    <w:rsid w:val="009E6C92"/>
    <w:rsid w:val="009F090F"/>
    <w:rsid w:val="00A06B30"/>
    <w:rsid w:val="00A11330"/>
    <w:rsid w:val="00A15EAC"/>
    <w:rsid w:val="00A37284"/>
    <w:rsid w:val="00A42C01"/>
    <w:rsid w:val="00A45350"/>
    <w:rsid w:val="00A47635"/>
    <w:rsid w:val="00A508C7"/>
    <w:rsid w:val="00A53B8F"/>
    <w:rsid w:val="00A53C39"/>
    <w:rsid w:val="00A5640A"/>
    <w:rsid w:val="00A6476B"/>
    <w:rsid w:val="00A64CCB"/>
    <w:rsid w:val="00A656F9"/>
    <w:rsid w:val="00A659B0"/>
    <w:rsid w:val="00A673E6"/>
    <w:rsid w:val="00A805E3"/>
    <w:rsid w:val="00A84DB6"/>
    <w:rsid w:val="00A90954"/>
    <w:rsid w:val="00A91F40"/>
    <w:rsid w:val="00A9211C"/>
    <w:rsid w:val="00AA0D5B"/>
    <w:rsid w:val="00AA2057"/>
    <w:rsid w:val="00AA5CC0"/>
    <w:rsid w:val="00AA6558"/>
    <w:rsid w:val="00AA678F"/>
    <w:rsid w:val="00AB77F7"/>
    <w:rsid w:val="00AC0E0D"/>
    <w:rsid w:val="00AC2ED5"/>
    <w:rsid w:val="00AC63E3"/>
    <w:rsid w:val="00AC77EC"/>
    <w:rsid w:val="00AD03EC"/>
    <w:rsid w:val="00AD118A"/>
    <w:rsid w:val="00AD2D8D"/>
    <w:rsid w:val="00AE2726"/>
    <w:rsid w:val="00AE5612"/>
    <w:rsid w:val="00AF21F8"/>
    <w:rsid w:val="00AF66C1"/>
    <w:rsid w:val="00B069ED"/>
    <w:rsid w:val="00B150DB"/>
    <w:rsid w:val="00B156E3"/>
    <w:rsid w:val="00B17CDB"/>
    <w:rsid w:val="00B21189"/>
    <w:rsid w:val="00B2126E"/>
    <w:rsid w:val="00B216EC"/>
    <w:rsid w:val="00B26CAB"/>
    <w:rsid w:val="00B322E2"/>
    <w:rsid w:val="00B3252D"/>
    <w:rsid w:val="00B33EF8"/>
    <w:rsid w:val="00B343B3"/>
    <w:rsid w:val="00B35DC2"/>
    <w:rsid w:val="00B401D2"/>
    <w:rsid w:val="00B40F57"/>
    <w:rsid w:val="00B46851"/>
    <w:rsid w:val="00B527BA"/>
    <w:rsid w:val="00B61998"/>
    <w:rsid w:val="00B629D4"/>
    <w:rsid w:val="00B65678"/>
    <w:rsid w:val="00B71B78"/>
    <w:rsid w:val="00B71DB3"/>
    <w:rsid w:val="00B74975"/>
    <w:rsid w:val="00B87CDD"/>
    <w:rsid w:val="00B940E2"/>
    <w:rsid w:val="00B975FD"/>
    <w:rsid w:val="00B9789F"/>
    <w:rsid w:val="00BB4E8A"/>
    <w:rsid w:val="00BB77EF"/>
    <w:rsid w:val="00BC01F7"/>
    <w:rsid w:val="00BC08E5"/>
    <w:rsid w:val="00BC6ADE"/>
    <w:rsid w:val="00BD4036"/>
    <w:rsid w:val="00BE1123"/>
    <w:rsid w:val="00BF352C"/>
    <w:rsid w:val="00C000A6"/>
    <w:rsid w:val="00C014BA"/>
    <w:rsid w:val="00C071D6"/>
    <w:rsid w:val="00C07FB9"/>
    <w:rsid w:val="00C17872"/>
    <w:rsid w:val="00C2257F"/>
    <w:rsid w:val="00C2459E"/>
    <w:rsid w:val="00C2567E"/>
    <w:rsid w:val="00C27E67"/>
    <w:rsid w:val="00C3560F"/>
    <w:rsid w:val="00C36868"/>
    <w:rsid w:val="00C41FB1"/>
    <w:rsid w:val="00C53149"/>
    <w:rsid w:val="00C610FA"/>
    <w:rsid w:val="00C6113F"/>
    <w:rsid w:val="00C61B99"/>
    <w:rsid w:val="00C62587"/>
    <w:rsid w:val="00C6325C"/>
    <w:rsid w:val="00C63EA8"/>
    <w:rsid w:val="00C6740F"/>
    <w:rsid w:val="00C70C42"/>
    <w:rsid w:val="00C7141F"/>
    <w:rsid w:val="00C71F17"/>
    <w:rsid w:val="00C73B31"/>
    <w:rsid w:val="00C74445"/>
    <w:rsid w:val="00C74D10"/>
    <w:rsid w:val="00C801D5"/>
    <w:rsid w:val="00C85706"/>
    <w:rsid w:val="00C978EA"/>
    <w:rsid w:val="00CA1091"/>
    <w:rsid w:val="00CA4D85"/>
    <w:rsid w:val="00CA7D84"/>
    <w:rsid w:val="00CC228E"/>
    <w:rsid w:val="00CC37F2"/>
    <w:rsid w:val="00CC4F2A"/>
    <w:rsid w:val="00CD18D5"/>
    <w:rsid w:val="00CD6169"/>
    <w:rsid w:val="00CD63EA"/>
    <w:rsid w:val="00CD6F95"/>
    <w:rsid w:val="00CE0161"/>
    <w:rsid w:val="00CE6086"/>
    <w:rsid w:val="00CF0128"/>
    <w:rsid w:val="00CF78F2"/>
    <w:rsid w:val="00D030D4"/>
    <w:rsid w:val="00D1204B"/>
    <w:rsid w:val="00D12CF4"/>
    <w:rsid w:val="00D22579"/>
    <w:rsid w:val="00D23D6C"/>
    <w:rsid w:val="00D2490F"/>
    <w:rsid w:val="00D360CF"/>
    <w:rsid w:val="00D41688"/>
    <w:rsid w:val="00D416B0"/>
    <w:rsid w:val="00D45B5D"/>
    <w:rsid w:val="00D524A9"/>
    <w:rsid w:val="00D52F64"/>
    <w:rsid w:val="00D53FFC"/>
    <w:rsid w:val="00D571CC"/>
    <w:rsid w:val="00D631E0"/>
    <w:rsid w:val="00D6707F"/>
    <w:rsid w:val="00D71F5B"/>
    <w:rsid w:val="00D7649A"/>
    <w:rsid w:val="00D85D04"/>
    <w:rsid w:val="00D906A8"/>
    <w:rsid w:val="00D91F20"/>
    <w:rsid w:val="00D97486"/>
    <w:rsid w:val="00DA2779"/>
    <w:rsid w:val="00DA50E6"/>
    <w:rsid w:val="00DB10EA"/>
    <w:rsid w:val="00DB39DC"/>
    <w:rsid w:val="00DB3A86"/>
    <w:rsid w:val="00DB4395"/>
    <w:rsid w:val="00DC3248"/>
    <w:rsid w:val="00DC40D4"/>
    <w:rsid w:val="00DC64C4"/>
    <w:rsid w:val="00DD08FD"/>
    <w:rsid w:val="00DD112D"/>
    <w:rsid w:val="00DD2F3C"/>
    <w:rsid w:val="00DD79AD"/>
    <w:rsid w:val="00DE1E6C"/>
    <w:rsid w:val="00DE3800"/>
    <w:rsid w:val="00DE5162"/>
    <w:rsid w:val="00DE5BD9"/>
    <w:rsid w:val="00DE65AF"/>
    <w:rsid w:val="00DF57C8"/>
    <w:rsid w:val="00E0245D"/>
    <w:rsid w:val="00E05074"/>
    <w:rsid w:val="00E13144"/>
    <w:rsid w:val="00E139F7"/>
    <w:rsid w:val="00E24319"/>
    <w:rsid w:val="00E24E34"/>
    <w:rsid w:val="00E2689D"/>
    <w:rsid w:val="00E26AEA"/>
    <w:rsid w:val="00E4541A"/>
    <w:rsid w:val="00E469B7"/>
    <w:rsid w:val="00E540F0"/>
    <w:rsid w:val="00E563F3"/>
    <w:rsid w:val="00E56750"/>
    <w:rsid w:val="00E61CAA"/>
    <w:rsid w:val="00E7175E"/>
    <w:rsid w:val="00E71C74"/>
    <w:rsid w:val="00E73B71"/>
    <w:rsid w:val="00E83FE1"/>
    <w:rsid w:val="00E91020"/>
    <w:rsid w:val="00E925AE"/>
    <w:rsid w:val="00E94511"/>
    <w:rsid w:val="00EA0C16"/>
    <w:rsid w:val="00EA60C0"/>
    <w:rsid w:val="00EA68C0"/>
    <w:rsid w:val="00EA74E5"/>
    <w:rsid w:val="00EB4DB6"/>
    <w:rsid w:val="00EB5575"/>
    <w:rsid w:val="00EC76B5"/>
    <w:rsid w:val="00EF5DE0"/>
    <w:rsid w:val="00F0540B"/>
    <w:rsid w:val="00F110AB"/>
    <w:rsid w:val="00F11A34"/>
    <w:rsid w:val="00F12330"/>
    <w:rsid w:val="00F142C4"/>
    <w:rsid w:val="00F1534B"/>
    <w:rsid w:val="00F15404"/>
    <w:rsid w:val="00F20C1C"/>
    <w:rsid w:val="00F25068"/>
    <w:rsid w:val="00F2569B"/>
    <w:rsid w:val="00F25B6A"/>
    <w:rsid w:val="00F32731"/>
    <w:rsid w:val="00F353A4"/>
    <w:rsid w:val="00F423C7"/>
    <w:rsid w:val="00F42C6C"/>
    <w:rsid w:val="00F4487F"/>
    <w:rsid w:val="00F511BD"/>
    <w:rsid w:val="00F579AC"/>
    <w:rsid w:val="00F664C9"/>
    <w:rsid w:val="00F72897"/>
    <w:rsid w:val="00F72DF2"/>
    <w:rsid w:val="00F73573"/>
    <w:rsid w:val="00F76F01"/>
    <w:rsid w:val="00F81636"/>
    <w:rsid w:val="00F81E91"/>
    <w:rsid w:val="00F917FD"/>
    <w:rsid w:val="00F93A4B"/>
    <w:rsid w:val="00F955E1"/>
    <w:rsid w:val="00FA05F9"/>
    <w:rsid w:val="00FA4AEE"/>
    <w:rsid w:val="00FA5DB5"/>
    <w:rsid w:val="00FA66CD"/>
    <w:rsid w:val="00FB1605"/>
    <w:rsid w:val="00FB5744"/>
    <w:rsid w:val="00FC19D6"/>
    <w:rsid w:val="00FC62EA"/>
    <w:rsid w:val="00FD63D0"/>
    <w:rsid w:val="00FE0D19"/>
    <w:rsid w:val="00FF03B5"/>
    <w:rsid w:val="00FF2190"/>
    <w:rsid w:val="00FF5121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0531E5A"/>
  <w15:chartTrackingRefBased/>
  <w15:docId w15:val="{19340154-A8E5-4B7E-94DE-94BFADEF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10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3B71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3B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73B71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10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59"/>
    <w:rsid w:val="00DB10E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DB10E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DB10EA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">
    <w:name w:val="Tabelraster1"/>
    <w:basedOn w:val="Standaardtabel"/>
    <w:next w:val="Tabelraster"/>
    <w:uiPriority w:val="39"/>
    <w:rsid w:val="00DB10EA"/>
    <w:pPr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DB10E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B10E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B10EA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1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0EA"/>
    <w:rPr>
      <w:rFonts w:ascii="Segoe UI" w:hAnsi="Segoe UI" w:cs="Segoe UI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E73B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73B71"/>
    <w:rPr>
      <w:rFonts w:ascii="Calibri Light" w:eastAsiaTheme="majorEastAsia" w:hAnsi="Calibri Light" w:cstheme="majorBidi"/>
      <w:color w:val="2E74B5" w:themeColor="accent1" w:themeShade="BF"/>
      <w:sz w:val="26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73B71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E73B71"/>
    <w:rPr>
      <w:color w:val="0563C1" w:themeColor="hyperlink"/>
      <w:u w:val="single"/>
    </w:rPr>
  </w:style>
  <w:style w:type="character" w:styleId="Nadruk">
    <w:name w:val="Emphasis"/>
    <w:aliases w:val="PVE standaard"/>
    <w:qFormat/>
    <w:rsid w:val="00E73B71"/>
    <w:rPr>
      <w:rFonts w:ascii="Calibri" w:hAnsi="Calibri" w:cs="Times New Roman"/>
      <w:b w:val="0"/>
      <w:sz w:val="22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000A6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6E14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4B6E1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B6E1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4B6E14"/>
    <w:pPr>
      <w:spacing w:after="100"/>
      <w:ind w:left="440"/>
    </w:pPr>
  </w:style>
  <w:style w:type="paragraph" w:styleId="Koptekst">
    <w:name w:val="header"/>
    <w:basedOn w:val="Standaard"/>
    <w:link w:val="Kop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3A86"/>
  </w:style>
  <w:style w:type="paragraph" w:styleId="Voettekst">
    <w:name w:val="footer"/>
    <w:basedOn w:val="Standaard"/>
    <w:link w:val="VoettekstChar"/>
    <w:uiPriority w:val="99"/>
    <w:unhideWhenUsed/>
    <w:rsid w:val="00DB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3A86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1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140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12CF4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B26CAB"/>
    <w:rPr>
      <w:rFonts w:ascii="Calibri" w:eastAsiaTheme="minorEastAsia" w:hAnsi="Calibri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B26CAB"/>
    <w:pPr>
      <w:spacing w:after="0" w:line="240" w:lineRule="auto"/>
    </w:pPr>
    <w:rPr>
      <w:rFonts w:ascii="Calibri" w:eastAsiaTheme="minorEastAsia" w:hAnsi="Calibri"/>
      <w:szCs w:val="24"/>
      <w:lang w:eastAsia="nl-NL"/>
    </w:rPr>
  </w:style>
  <w:style w:type="character" w:styleId="Subtielebenadrukking">
    <w:name w:val="Subtle Emphasis"/>
    <w:uiPriority w:val="19"/>
    <w:qFormat/>
    <w:rsid w:val="0082061A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C3CFD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C3CFD"/>
    <w:rPr>
      <w:rFonts w:ascii="Calibri" w:hAnsi="Calibri" w:cs="Consolas"/>
      <w:szCs w:val="21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071D6"/>
    <w:rPr>
      <w:color w:val="808080"/>
      <w:shd w:val="clear" w:color="auto" w:fill="E6E6E6"/>
    </w:rPr>
  </w:style>
  <w:style w:type="paragraph" w:customStyle="1" w:styleId="Default">
    <w:name w:val="Default"/>
    <w:rsid w:val="007F07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2817"/>
    <w:rPr>
      <w:color w:val="954F72" w:themeColor="followedHyperlink"/>
      <w:u w:val="single"/>
    </w:rPr>
  </w:style>
  <w:style w:type="character" w:customStyle="1" w:styleId="normaltextrun">
    <w:name w:val="normaltextrun"/>
    <w:basedOn w:val="Standaardalinea-lettertype"/>
    <w:rsid w:val="00895232"/>
  </w:style>
  <w:style w:type="paragraph" w:customStyle="1" w:styleId="Normal0">
    <w:name w:val="Normal0"/>
    <w:qFormat/>
    <w:rsid w:val="00895232"/>
    <w:pPr>
      <w:spacing w:after="0" w:line="240" w:lineRule="auto"/>
    </w:pPr>
    <w:rPr>
      <w:rFonts w:ascii="Calibri" w:eastAsia="Calibri" w:hAnsi="Calibri" w:cs="Calibri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8952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A2A3C-B758-461E-8244-5CD61C699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7D1D3F2C.dotm</Template>
  <TotalTime>6</TotalTime>
  <Pages>4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Gijtenbeek</dc:creator>
  <cp:keywords/>
  <dc:description/>
  <cp:lastModifiedBy>Dennis Bruijn</cp:lastModifiedBy>
  <cp:revision>8</cp:revision>
  <cp:lastPrinted>2018-07-02T11:13:00Z</cp:lastPrinted>
  <dcterms:created xsi:type="dcterms:W3CDTF">2022-02-22T13:37:00Z</dcterms:created>
  <dcterms:modified xsi:type="dcterms:W3CDTF">2022-02-22T13:54:00Z</dcterms:modified>
</cp:coreProperties>
</file>