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E49A" w14:textId="27746EDB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1C7DB26D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40374D1B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D32C835" w14:textId="4EE3F7D4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1A7C0D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(</w:t>
            </w:r>
            <w:proofErr w:type="spellStart"/>
            <w:r w:rsidR="001A7C0D"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  <w:proofErr w:type="spellEnd"/>
            <w:r w:rsidR="001A7C0D"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D31B51" w14:paraId="6B5D653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2495D2F6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22CAEC27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5DD26444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2E3ACE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33AC94C8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7900A0A8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820375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6F86E4E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21E0AD56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D6E0C75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4B5778B6" w14:textId="77777777" w:rsidTr="00D31B51">
        <w:trPr>
          <w:trHeight w:val="2268"/>
        </w:trPr>
        <w:tc>
          <w:tcPr>
            <w:tcW w:w="8954" w:type="dxa"/>
            <w:gridSpan w:val="3"/>
          </w:tcPr>
          <w:p w14:paraId="436684FF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F0912C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A22954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BC623C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31369D1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5BEBBC6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1B35D341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734F5BD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65C41598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E7D626E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AF62E6A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C085" w14:textId="77777777" w:rsidR="002B2730" w:rsidRDefault="002B2730" w:rsidP="001629F4">
      <w:pPr>
        <w:spacing w:line="240" w:lineRule="auto"/>
      </w:pPr>
      <w:r>
        <w:separator/>
      </w:r>
    </w:p>
  </w:endnote>
  <w:endnote w:type="continuationSeparator" w:id="0">
    <w:p w14:paraId="6C45D2A4" w14:textId="77777777" w:rsidR="002B2730" w:rsidRDefault="002B2730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44E17D0C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98705FC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B559" w14:textId="77777777" w:rsidR="002B2730" w:rsidRDefault="002B2730" w:rsidP="001629F4">
      <w:pPr>
        <w:spacing w:line="240" w:lineRule="auto"/>
      </w:pPr>
      <w:r>
        <w:separator/>
      </w:r>
    </w:p>
  </w:footnote>
  <w:footnote w:type="continuationSeparator" w:id="0">
    <w:p w14:paraId="7489EE6F" w14:textId="77777777" w:rsidR="002B2730" w:rsidRDefault="002B2730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30"/>
    <w:rsid w:val="001629F4"/>
    <w:rsid w:val="00165CA6"/>
    <w:rsid w:val="001A7C0D"/>
    <w:rsid w:val="001D3ACE"/>
    <w:rsid w:val="00287178"/>
    <w:rsid w:val="002B2730"/>
    <w:rsid w:val="002E3ACE"/>
    <w:rsid w:val="003F2265"/>
    <w:rsid w:val="004E6157"/>
    <w:rsid w:val="005E7BFE"/>
    <w:rsid w:val="00635421"/>
    <w:rsid w:val="00723BA1"/>
    <w:rsid w:val="00A13B93"/>
    <w:rsid w:val="00AA7BBA"/>
    <w:rsid w:val="00BC3158"/>
    <w:rsid w:val="00BF1799"/>
    <w:rsid w:val="00CE4DF6"/>
    <w:rsid w:val="00D31B51"/>
    <w:rsid w:val="00E016F4"/>
    <w:rsid w:val="00E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381C3"/>
  <w15:docId w15:val="{413053A2-2D46-445A-93B6-E5179FE6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sleutelfunctionarissen.dotx</Template>
  <TotalTime>3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Jose Fafianie</cp:lastModifiedBy>
  <cp:revision>4</cp:revision>
  <dcterms:created xsi:type="dcterms:W3CDTF">2025-05-26T12:13:00Z</dcterms:created>
  <dcterms:modified xsi:type="dcterms:W3CDTF">2025-05-26T12:29:00Z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