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E9E2A" w14:textId="77777777" w:rsidR="00B71364" w:rsidRDefault="00681E26" w:rsidP="002652A9">
      <w:pPr>
        <w:suppressAutoHyphens w:val="0"/>
        <w:rPr>
          <w:rFonts w:asciiTheme="majorHAnsi" w:hAnsiTheme="majorHAnsi"/>
          <w:b/>
          <w:sz w:val="28"/>
        </w:rPr>
      </w:pPr>
      <w:r w:rsidRPr="00681E26">
        <w:rPr>
          <w:rFonts w:asciiTheme="majorHAnsi" w:hAnsiTheme="majorHAnsi"/>
          <w:b/>
          <w:sz w:val="28"/>
        </w:rPr>
        <w:t xml:space="preserve">Bijlage </w:t>
      </w:r>
      <w:r w:rsidR="00C73664">
        <w:rPr>
          <w:rFonts w:asciiTheme="majorHAnsi" w:hAnsiTheme="majorHAnsi"/>
          <w:b/>
          <w:sz w:val="28"/>
        </w:rPr>
        <w:t>1</w:t>
      </w:r>
      <w:r w:rsidRPr="00681E26">
        <w:rPr>
          <w:rFonts w:asciiTheme="majorHAnsi" w:hAnsiTheme="majorHAnsi"/>
          <w:b/>
          <w:sz w:val="28"/>
        </w:rPr>
        <w:t xml:space="preserve"> </w:t>
      </w:r>
    </w:p>
    <w:p w14:paraId="4D40E3CB" w14:textId="77777777" w:rsidR="009A20AB" w:rsidRDefault="009A20AB">
      <w:pPr>
        <w:suppressAutoHyphens w:val="0"/>
        <w:rPr>
          <w:rFonts w:asciiTheme="majorHAnsi" w:hAnsiTheme="majorHAnsi"/>
          <w:b/>
          <w:sz w:val="28"/>
        </w:rPr>
      </w:pPr>
    </w:p>
    <w:p w14:paraId="2FBA9104" w14:textId="12272A72" w:rsidR="009A20AB" w:rsidRDefault="009A20AB" w:rsidP="00505B90">
      <w:pPr>
        <w:pStyle w:val="Kop2"/>
        <w:numPr>
          <w:ilvl w:val="0"/>
          <w:numId w:val="0"/>
        </w:numPr>
        <w:ind w:left="737"/>
      </w:pPr>
      <w:bookmarkStart w:id="0" w:name="_Toc130309173"/>
      <w:r>
        <w:t>Particip</w:t>
      </w:r>
      <w:r w:rsidR="005A4567">
        <w:t>atie formulier</w:t>
      </w:r>
      <w:bookmarkEnd w:id="0"/>
    </w:p>
    <w:p w14:paraId="5457116D" w14:textId="77777777" w:rsidR="00505B90" w:rsidRPr="00505B90" w:rsidRDefault="00505B90" w:rsidP="00505B90"/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41"/>
      </w:tblGrid>
      <w:tr w:rsidR="009A20AB" w:rsidRPr="00AD4ADC" w14:paraId="52CF57D7" w14:textId="77777777" w:rsidTr="005436C9">
        <w:tc>
          <w:tcPr>
            <w:tcW w:w="8941" w:type="dxa"/>
          </w:tcPr>
          <w:p w14:paraId="235A1B20" w14:textId="49BC5DBF" w:rsidR="009A20AB" w:rsidRPr="00AD4ADC" w:rsidRDefault="00505B90" w:rsidP="005436C9">
            <w:pPr>
              <w:rPr>
                <w:b/>
                <w:bCs/>
              </w:rPr>
            </w:pPr>
            <w:r>
              <w:rPr>
                <w:b/>
                <w:bCs/>
              </w:rPr>
              <w:t>Bedrijfsnaam</w:t>
            </w:r>
          </w:p>
        </w:tc>
      </w:tr>
      <w:tr w:rsidR="009A20AB" w14:paraId="2E69D713" w14:textId="77777777" w:rsidTr="005436C9">
        <w:trPr>
          <w:trHeight w:val="542"/>
        </w:trPr>
        <w:tc>
          <w:tcPr>
            <w:tcW w:w="8941" w:type="dxa"/>
            <w:shd w:val="clear" w:color="auto" w:fill="F2F2F2" w:themeFill="background1" w:themeFillShade="F2"/>
          </w:tcPr>
          <w:p w14:paraId="7769BC4D" w14:textId="77777777" w:rsidR="009A20AB" w:rsidRDefault="009A20AB" w:rsidP="005436C9"/>
        </w:tc>
      </w:tr>
      <w:tr w:rsidR="009A20AB" w14:paraId="41EFC5C4" w14:textId="77777777" w:rsidTr="005436C9">
        <w:tc>
          <w:tcPr>
            <w:tcW w:w="8941" w:type="dxa"/>
          </w:tcPr>
          <w:p w14:paraId="2D6CCC8B" w14:textId="77777777" w:rsidR="009A20AB" w:rsidRDefault="009A20AB" w:rsidP="005436C9"/>
        </w:tc>
      </w:tr>
      <w:tr w:rsidR="009A20AB" w:rsidRPr="00AD4ADC" w14:paraId="00DEAD12" w14:textId="77777777" w:rsidTr="005436C9">
        <w:tc>
          <w:tcPr>
            <w:tcW w:w="8941" w:type="dxa"/>
          </w:tcPr>
          <w:p w14:paraId="2682BECE" w14:textId="1DD4C8F0" w:rsidR="009A20AB" w:rsidRPr="00AD4ADC" w:rsidRDefault="00505B90" w:rsidP="005436C9">
            <w:pPr>
              <w:rPr>
                <w:b/>
                <w:bCs/>
              </w:rPr>
            </w:pPr>
            <w:r>
              <w:rPr>
                <w:b/>
                <w:bCs/>
              </w:rPr>
              <w:t>Naam contactpersoon</w:t>
            </w:r>
          </w:p>
        </w:tc>
      </w:tr>
      <w:tr w:rsidR="009A20AB" w14:paraId="60EDC766" w14:textId="77777777" w:rsidTr="005436C9">
        <w:trPr>
          <w:trHeight w:val="572"/>
        </w:trPr>
        <w:tc>
          <w:tcPr>
            <w:tcW w:w="8941" w:type="dxa"/>
            <w:shd w:val="clear" w:color="auto" w:fill="F2F2F2" w:themeFill="background1" w:themeFillShade="F2"/>
          </w:tcPr>
          <w:p w14:paraId="79A242E8" w14:textId="77777777" w:rsidR="009A20AB" w:rsidRDefault="009A20AB" w:rsidP="005436C9"/>
        </w:tc>
      </w:tr>
      <w:tr w:rsidR="009A20AB" w14:paraId="451A8D4E" w14:textId="77777777" w:rsidTr="005436C9">
        <w:trPr>
          <w:trHeight w:val="302"/>
        </w:trPr>
        <w:tc>
          <w:tcPr>
            <w:tcW w:w="8941" w:type="dxa"/>
            <w:shd w:val="clear" w:color="auto" w:fill="auto"/>
          </w:tcPr>
          <w:p w14:paraId="1D0788DF" w14:textId="77777777" w:rsidR="009A20AB" w:rsidRDefault="009A20AB" w:rsidP="005436C9"/>
        </w:tc>
      </w:tr>
      <w:tr w:rsidR="009A20AB" w14:paraId="283D1212" w14:textId="77777777" w:rsidTr="005436C9">
        <w:trPr>
          <w:trHeight w:val="302"/>
        </w:trPr>
        <w:tc>
          <w:tcPr>
            <w:tcW w:w="8941" w:type="dxa"/>
            <w:shd w:val="clear" w:color="auto" w:fill="auto"/>
          </w:tcPr>
          <w:p w14:paraId="26ABCF51" w14:textId="16A6470E" w:rsidR="009A20AB" w:rsidRPr="00522058" w:rsidRDefault="00505B90" w:rsidP="005436C9">
            <w:pPr>
              <w:rPr>
                <w:b/>
                <w:bCs/>
              </w:rPr>
            </w:pPr>
            <w:r>
              <w:rPr>
                <w:b/>
                <w:bCs/>
              </w:rPr>
              <w:t>Functiebenaming</w:t>
            </w:r>
          </w:p>
        </w:tc>
      </w:tr>
      <w:tr w:rsidR="009A20AB" w14:paraId="5864F453" w14:textId="77777777" w:rsidTr="005436C9">
        <w:trPr>
          <w:trHeight w:val="572"/>
        </w:trPr>
        <w:tc>
          <w:tcPr>
            <w:tcW w:w="8941" w:type="dxa"/>
            <w:shd w:val="clear" w:color="auto" w:fill="F2F2F2" w:themeFill="background1" w:themeFillShade="F2"/>
          </w:tcPr>
          <w:p w14:paraId="49EB067E" w14:textId="77777777" w:rsidR="009A20AB" w:rsidRDefault="009A20AB" w:rsidP="005436C9"/>
        </w:tc>
      </w:tr>
      <w:tr w:rsidR="009A20AB" w14:paraId="34010882" w14:textId="77777777" w:rsidTr="005436C9">
        <w:tc>
          <w:tcPr>
            <w:tcW w:w="8941" w:type="dxa"/>
          </w:tcPr>
          <w:p w14:paraId="33FE0B37" w14:textId="77777777" w:rsidR="009A20AB" w:rsidRDefault="009A20AB" w:rsidP="005436C9"/>
        </w:tc>
      </w:tr>
      <w:tr w:rsidR="009A20AB" w:rsidRPr="009A20AB" w14:paraId="52AD80A4" w14:textId="77777777" w:rsidTr="005436C9">
        <w:tc>
          <w:tcPr>
            <w:tcW w:w="8941" w:type="dxa"/>
          </w:tcPr>
          <w:p w14:paraId="26B040AA" w14:textId="367BF0C4" w:rsidR="009A20AB" w:rsidRPr="009A20AB" w:rsidRDefault="00505B90" w:rsidP="005436C9">
            <w:pPr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Emailadres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contactpersoon</w:t>
            </w:r>
            <w:proofErr w:type="spellEnd"/>
          </w:p>
        </w:tc>
      </w:tr>
      <w:tr w:rsidR="009A20AB" w:rsidRPr="009A20AB" w14:paraId="06A5BEAB" w14:textId="77777777" w:rsidTr="005436C9">
        <w:trPr>
          <w:trHeight w:val="588"/>
        </w:trPr>
        <w:tc>
          <w:tcPr>
            <w:tcW w:w="8941" w:type="dxa"/>
            <w:shd w:val="clear" w:color="auto" w:fill="F2F2F2" w:themeFill="background1" w:themeFillShade="F2"/>
          </w:tcPr>
          <w:p w14:paraId="652CE6F9" w14:textId="77777777" w:rsidR="009A20AB" w:rsidRPr="009A20AB" w:rsidRDefault="009A20AB" w:rsidP="005436C9">
            <w:pPr>
              <w:rPr>
                <w:lang w:val="en-US"/>
              </w:rPr>
            </w:pPr>
          </w:p>
        </w:tc>
      </w:tr>
    </w:tbl>
    <w:p w14:paraId="1F90624A" w14:textId="77777777" w:rsidR="009A20AB" w:rsidRPr="009A20AB" w:rsidRDefault="009A20AB" w:rsidP="009A20AB">
      <w:pPr>
        <w:rPr>
          <w:lang w:val="en-US"/>
        </w:rPr>
      </w:pPr>
    </w:p>
    <w:p w14:paraId="01178542" w14:textId="45B66FD5" w:rsidR="009A20AB" w:rsidRPr="00505B90" w:rsidRDefault="00505B90" w:rsidP="009A20AB">
      <w:r w:rsidRPr="00505B90">
        <w:t>Dit fo</w:t>
      </w:r>
      <w:r>
        <w:t>rmulier dient te worden gestuurd naar</w:t>
      </w:r>
      <w:r w:rsidR="009A20AB" w:rsidRPr="00505B90">
        <w:t xml:space="preserve"> </w:t>
      </w:r>
      <w:hyperlink r:id="rId11" w:history="1">
        <w:r w:rsidR="009A20AB" w:rsidRPr="00505B90">
          <w:rPr>
            <w:rStyle w:val="Hyperlink"/>
          </w:rPr>
          <w:t>procurement@eindhovenairport.nl</w:t>
        </w:r>
      </w:hyperlink>
      <w:r w:rsidR="009A20AB" w:rsidRPr="00505B90">
        <w:t>.</w:t>
      </w:r>
    </w:p>
    <w:p w14:paraId="7E5FD651" w14:textId="62763EC8" w:rsidR="009A20AB" w:rsidRPr="00505B90" w:rsidRDefault="00505B90" w:rsidP="009A20AB">
      <w:r w:rsidRPr="00505B90">
        <w:t xml:space="preserve">De deadline hiervoor is </w:t>
      </w:r>
      <w:r w:rsidR="004D3AB6">
        <w:t>2</w:t>
      </w:r>
      <w:r w:rsidR="00255F33">
        <w:t>4 juni 2025.</w:t>
      </w:r>
    </w:p>
    <w:p w14:paraId="3DADDB1C" w14:textId="77777777" w:rsidR="009A20AB" w:rsidRPr="00505B90" w:rsidRDefault="009A20AB" w:rsidP="009A20AB"/>
    <w:p w14:paraId="51BBA5F3" w14:textId="297B7AF8" w:rsidR="009A20AB" w:rsidRPr="00505B90" w:rsidRDefault="00505B90" w:rsidP="009A20AB">
      <w:r w:rsidRPr="00505B90">
        <w:t>We</w:t>
      </w:r>
      <w:r w:rsidR="00DB711C">
        <w:t xml:space="preserve"> danken u voor uw interesse en</w:t>
      </w:r>
      <w:r>
        <w:t xml:space="preserve"> hopen dat u </w:t>
      </w:r>
      <w:r w:rsidR="00DB711C">
        <w:t>wilt deelnemen aan deze marktconsultatie!</w:t>
      </w:r>
    </w:p>
    <w:p w14:paraId="4743C6F5" w14:textId="7F0C3A68" w:rsidR="009A20AB" w:rsidRPr="001A23A3" w:rsidRDefault="009A20AB" w:rsidP="001A23A3">
      <w:pPr>
        <w:suppressAutoHyphens w:val="0"/>
        <w:rPr>
          <w:rFonts w:asciiTheme="majorHAnsi" w:hAnsiTheme="majorHAnsi"/>
          <w:b/>
          <w:sz w:val="28"/>
        </w:rPr>
      </w:pPr>
    </w:p>
    <w:sectPr w:rsidR="009A20AB" w:rsidRPr="001A23A3" w:rsidSect="00B74DC3">
      <w:headerReference w:type="even" r:id="rId12"/>
      <w:footerReference w:type="even" r:id="rId13"/>
      <w:footerReference w:type="default" r:id="rId14"/>
      <w:headerReference w:type="first" r:id="rId15"/>
      <w:pgSz w:w="11899" w:h="16838" w:code="9"/>
      <w:pgMar w:top="2183" w:right="1267" w:bottom="2268" w:left="1418" w:header="709" w:footer="612" w:gutter="0"/>
      <w:pgNumType w:start="1"/>
      <w:cols w:space="709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5C84F" w14:textId="77777777" w:rsidR="0042292A" w:rsidRDefault="0042292A">
      <w:r>
        <w:separator/>
      </w:r>
    </w:p>
    <w:p w14:paraId="2A423061" w14:textId="77777777" w:rsidR="0042292A" w:rsidRDefault="0042292A"/>
    <w:p w14:paraId="4846BD20" w14:textId="77777777" w:rsidR="0042292A" w:rsidRDefault="0042292A"/>
  </w:endnote>
  <w:endnote w:type="continuationSeparator" w:id="0">
    <w:p w14:paraId="089AD99E" w14:textId="77777777" w:rsidR="0042292A" w:rsidRDefault="0042292A">
      <w:r>
        <w:continuationSeparator/>
      </w:r>
    </w:p>
    <w:p w14:paraId="379B2F95" w14:textId="77777777" w:rsidR="0042292A" w:rsidRDefault="0042292A"/>
    <w:p w14:paraId="577D2EE9" w14:textId="77777777" w:rsidR="0042292A" w:rsidRDefault="0042292A"/>
  </w:endnote>
  <w:endnote w:type="continuationNotice" w:id="1">
    <w:p w14:paraId="00E1F7F2" w14:textId="77777777" w:rsidR="0042292A" w:rsidRDefault="0042292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9161D" w14:textId="77777777" w:rsidR="008E64C4" w:rsidRDefault="008E64C4">
    <w:pPr>
      <w:pStyle w:val="Voettekst"/>
    </w:pPr>
  </w:p>
  <w:p w14:paraId="6242152C" w14:textId="77777777" w:rsidR="004D1486" w:rsidRDefault="004D148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B41EF" w14:textId="77777777" w:rsidR="0043164B" w:rsidRDefault="002A4E98" w:rsidP="0043164B">
    <w:pPr>
      <w:pStyle w:val="Voettekstpagina"/>
    </w:pPr>
    <w:r>
      <w:rPr>
        <w:color w:val="2B579A"/>
        <w:shd w:val="clear" w:color="auto" w:fill="E6E6E6"/>
      </w:rPr>
      <w:drawing>
        <wp:anchor distT="0" distB="0" distL="114300" distR="114300" simplePos="0" relativeHeight="251658240" behindDoc="1" locked="0" layoutInCell="1" allowOverlap="1" wp14:anchorId="4EA7A978" wp14:editId="111D3D5C">
          <wp:simplePos x="0" y="0"/>
          <wp:positionH relativeFrom="column">
            <wp:posOffset>-904875</wp:posOffset>
          </wp:positionH>
          <wp:positionV relativeFrom="paragraph">
            <wp:posOffset>-74626</wp:posOffset>
          </wp:positionV>
          <wp:extent cx="7553700" cy="359410"/>
          <wp:effectExtent l="0" t="0" r="9525" b="2540"/>
          <wp:wrapNone/>
          <wp:docPr id="5159093" name="Lijn in vo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A lijn in voe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700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43164B">
      <w:rPr>
        <w:color w:val="2B579A"/>
        <w:shd w:val="clear" w:color="auto" w:fill="E6E6E6"/>
      </w:rPr>
      <w:drawing>
        <wp:anchor distT="0" distB="0" distL="114300" distR="114300" simplePos="0" relativeHeight="251656192" behindDoc="0" locked="1" layoutInCell="1" allowOverlap="1" wp14:anchorId="29C7A0F4" wp14:editId="6A7682C3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3468240" cy="788040"/>
          <wp:effectExtent l="0" t="0" r="0" b="0"/>
          <wp:wrapNone/>
          <wp:docPr id="1853669935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468240" cy="788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563E5FF9">
      <w:t xml:space="preserve">pagina </w:t>
    </w:r>
    <w:r w:rsidR="0043164B" w:rsidRPr="00A20393">
      <w:rPr>
        <w:color w:val="2B579A"/>
        <w:shd w:val="clear" w:color="auto" w:fill="E6E6E6"/>
      </w:rPr>
      <w:fldChar w:fldCharType="begin"/>
    </w:r>
    <w:r w:rsidR="0043164B" w:rsidRPr="00A20393">
      <w:instrText xml:space="preserve"> page </w:instrText>
    </w:r>
    <w:r w:rsidR="0043164B" w:rsidRPr="00A20393">
      <w:rPr>
        <w:color w:val="2B579A"/>
        <w:shd w:val="clear" w:color="auto" w:fill="E6E6E6"/>
      </w:rPr>
      <w:fldChar w:fldCharType="separate"/>
    </w:r>
    <w:r w:rsidR="563E5FF9" w:rsidRPr="00A20393">
      <w:t>1</w:t>
    </w:r>
    <w:r w:rsidR="0043164B" w:rsidRPr="00A20393">
      <w:rPr>
        <w:color w:val="2B579A"/>
        <w:shd w:val="clear" w:color="auto" w:fill="E6E6E6"/>
      </w:rPr>
      <w:fldChar w:fldCharType="end"/>
    </w:r>
  </w:p>
  <w:p w14:paraId="292D73DF" w14:textId="77777777" w:rsidR="0043164B" w:rsidRDefault="0043164B" w:rsidP="0043164B">
    <w:pPr>
      <w:pStyle w:val="Voettekstkopje"/>
    </w:pPr>
    <w:r>
      <w:t>Eindhoven Airport N.V.</w:t>
    </w:r>
  </w:p>
  <w:p w14:paraId="4FC30A34" w14:textId="77777777" w:rsidR="0043164B" w:rsidRDefault="0043164B" w:rsidP="0043164B">
    <w:pPr>
      <w:pStyle w:val="Voettekst"/>
    </w:pPr>
    <w:r w:rsidRPr="008C368E">
      <w:rPr>
        <w:b/>
        <w:bCs/>
      </w:rPr>
      <w:t>Office</w:t>
    </w:r>
    <w:r>
      <w:t xml:space="preserve"> Luchthavenweg 13</w:t>
    </w:r>
    <w:r w:rsidR="008C368E">
      <w:t> </w:t>
    </w:r>
    <w:r w:rsidRPr="008C368E">
      <w:rPr>
        <w:b/>
        <w:bCs/>
      </w:rPr>
      <w:t>Terminal</w:t>
    </w:r>
    <w:r>
      <w:t xml:space="preserve"> Luchthavenweg 25, 5657 EA Eindhoven</w:t>
    </w:r>
  </w:p>
  <w:p w14:paraId="086B3EB7" w14:textId="34D9DBF8" w:rsidR="0043164B" w:rsidRPr="009801D2" w:rsidRDefault="0043164B" w:rsidP="008C368E">
    <w:pPr>
      <w:pStyle w:val="Voettekst"/>
      <w:rPr>
        <w:lang w:val="fr-BE"/>
      </w:rPr>
    </w:pPr>
    <w:r w:rsidRPr="008C368E">
      <w:rPr>
        <w:b/>
        <w:bCs/>
        <w:lang w:val="fr-BE"/>
      </w:rPr>
      <w:t>Phone</w:t>
    </w:r>
    <w:r w:rsidRPr="009801D2">
      <w:rPr>
        <w:lang w:val="fr-BE"/>
      </w:rPr>
      <w:t xml:space="preserve"> +31 40 291 98 55</w:t>
    </w:r>
    <w:r w:rsidR="008C368E">
      <w:t> </w:t>
    </w:r>
    <w:r w:rsidRPr="008C368E">
      <w:rPr>
        <w:b/>
        <w:bCs/>
        <w:lang w:val="fr-BE"/>
      </w:rPr>
      <w:t>E-mail</w:t>
    </w:r>
    <w:r w:rsidRPr="009801D2">
      <w:rPr>
        <w:lang w:val="fr-BE"/>
      </w:rPr>
      <w:t xml:space="preserve"> pr</w:t>
    </w:r>
    <w:r w:rsidR="003E391B">
      <w:rPr>
        <w:lang w:val="fr-BE"/>
      </w:rPr>
      <w:t>ocurement</w:t>
    </w:r>
    <w:r w:rsidRPr="009801D2">
      <w:rPr>
        <w:lang w:val="fr-BE"/>
      </w:rPr>
      <w:t>@eindhovenairport.nl</w:t>
    </w:r>
    <w:r w:rsidR="008C368E">
      <w:t> </w:t>
    </w:r>
    <w:r w:rsidRPr="002A4E98">
      <w:rPr>
        <w:b/>
        <w:bCs/>
        <w:lang w:val="fr-BE"/>
      </w:rPr>
      <w:t>Website</w:t>
    </w:r>
    <w:r w:rsidRPr="009801D2">
      <w:rPr>
        <w:lang w:val="fr-BE"/>
      </w:rPr>
      <w:t xml:space="preserve"> eindhovenairport.nl</w:t>
    </w:r>
  </w:p>
  <w:p w14:paraId="1551B372" w14:textId="77777777" w:rsidR="0043164B" w:rsidRPr="009801D2" w:rsidRDefault="0043164B" w:rsidP="0043164B">
    <w:pPr>
      <w:pStyle w:val="Voettekstkopje"/>
      <w:rPr>
        <w:lang w:val="en-US"/>
      </w:rPr>
    </w:pPr>
    <w:r w:rsidRPr="009801D2">
      <w:rPr>
        <w:lang w:val="en-US"/>
      </w:rPr>
      <w:t>Eindhoven Airport N.V. is a member of the Royal Schiphol Group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19A30" w14:textId="77777777" w:rsidR="0042292A" w:rsidRDefault="0042292A">
      <w:r>
        <w:separator/>
      </w:r>
    </w:p>
    <w:p w14:paraId="1BA51721" w14:textId="77777777" w:rsidR="0042292A" w:rsidRDefault="0042292A"/>
    <w:p w14:paraId="277511D9" w14:textId="77777777" w:rsidR="0042292A" w:rsidRDefault="0042292A"/>
  </w:footnote>
  <w:footnote w:type="continuationSeparator" w:id="0">
    <w:p w14:paraId="4DA2BBF1" w14:textId="77777777" w:rsidR="0042292A" w:rsidRDefault="0042292A">
      <w:r>
        <w:continuationSeparator/>
      </w:r>
    </w:p>
    <w:p w14:paraId="7710E4F7" w14:textId="77777777" w:rsidR="0042292A" w:rsidRDefault="0042292A"/>
    <w:p w14:paraId="5E2CBE75" w14:textId="77777777" w:rsidR="0042292A" w:rsidRDefault="0042292A"/>
  </w:footnote>
  <w:footnote w:type="continuationNotice" w:id="1">
    <w:p w14:paraId="3344C793" w14:textId="77777777" w:rsidR="0042292A" w:rsidRDefault="0042292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E99E3" w14:textId="77777777" w:rsidR="008E64C4" w:rsidRDefault="008E64C4"/>
  <w:p w14:paraId="7F524A3D" w14:textId="77777777" w:rsidR="004D1486" w:rsidRDefault="004D148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32F8E" w14:textId="77777777" w:rsidR="009701F2" w:rsidRDefault="009701F2">
    <w:pPr>
      <w:pStyle w:val="Koptekst"/>
    </w:pP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8242" behindDoc="0" locked="1" layoutInCell="1" allowOverlap="1" wp14:anchorId="5F834FAD" wp14:editId="4B947BB6">
          <wp:simplePos x="0" y="0"/>
          <wp:positionH relativeFrom="page">
            <wp:posOffset>4448175</wp:posOffset>
          </wp:positionH>
          <wp:positionV relativeFrom="page">
            <wp:posOffset>68580</wp:posOffset>
          </wp:positionV>
          <wp:extent cx="3467735" cy="788035"/>
          <wp:effectExtent l="0" t="0" r="0" b="0"/>
          <wp:wrapNone/>
          <wp:docPr id="869104970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467735" cy="788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27243"/>
    <w:multiLevelType w:val="multilevel"/>
    <w:tmpl w:val="7238588E"/>
    <w:name w:val="OP opsomming3"/>
    <w:numStyleLink w:val="Opsomming"/>
  </w:abstractNum>
  <w:abstractNum w:abstractNumId="1" w15:restartNumberingAfterBreak="0">
    <w:nsid w:val="06767B23"/>
    <w:multiLevelType w:val="hybridMultilevel"/>
    <w:tmpl w:val="695A27BE"/>
    <w:lvl w:ilvl="0" w:tplc="0C185B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568F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38F1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4EBA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62F6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B631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9A10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00D6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50B1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7394BA4"/>
    <w:multiLevelType w:val="multilevel"/>
    <w:tmpl w:val="7238588E"/>
    <w:styleLink w:val="Opsomming"/>
    <w:lvl w:ilvl="0">
      <w:start w:val="1"/>
      <w:numFmt w:val="bullet"/>
      <w:lvlText w:val="•"/>
      <w:lvlJc w:val="left"/>
      <w:pPr>
        <w:ind w:left="284" w:hanging="284"/>
      </w:pPr>
      <w:rPr>
        <w:rFonts w:ascii="Trebuchet MS" w:hAnsi="Trebuchet MS" w:hint="default"/>
        <w:color w:val="auto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◦"/>
      <w:lvlJc w:val="left"/>
      <w:pPr>
        <w:ind w:left="852" w:hanging="284"/>
      </w:pPr>
      <w:rPr>
        <w:rFonts w:ascii="Arial" w:hAnsi="Arial" w:hint="default"/>
        <w:color w:val="auto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3" w15:restartNumberingAfterBreak="0">
    <w:nsid w:val="074F0B95"/>
    <w:multiLevelType w:val="multilevel"/>
    <w:tmpl w:val="C1A6987C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  <w:color w:val="auto"/>
      </w:rPr>
    </w:lvl>
    <w:lvl w:ilvl="1">
      <w:start w:val="1"/>
      <w:numFmt w:val="lowerLetter"/>
      <w:lvlText w:val="%2"/>
      <w:lvlJc w:val="left"/>
      <w:pPr>
        <w:ind w:left="568" w:hanging="284"/>
      </w:pPr>
      <w:rPr>
        <w:rFonts w:hint="default"/>
        <w:color w:val="auto"/>
      </w:rPr>
    </w:lvl>
    <w:lvl w:ilvl="2">
      <w:start w:val="1"/>
      <w:numFmt w:val="lowerRoman"/>
      <w:lvlText w:val="%3"/>
      <w:lvlJc w:val="left"/>
      <w:pPr>
        <w:ind w:left="852" w:hanging="284"/>
      </w:pPr>
      <w:rPr>
        <w:rFonts w:hint="default"/>
        <w:color w:val="auto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4" w15:restartNumberingAfterBreak="0">
    <w:nsid w:val="0AFB5EBD"/>
    <w:multiLevelType w:val="multilevel"/>
    <w:tmpl w:val="7238588E"/>
    <w:name w:val="NSPYRE opsomming2"/>
    <w:numStyleLink w:val="Opsomming"/>
  </w:abstractNum>
  <w:abstractNum w:abstractNumId="5" w15:restartNumberingAfterBreak="0">
    <w:nsid w:val="0E2C4FE1"/>
    <w:multiLevelType w:val="multilevel"/>
    <w:tmpl w:val="F9480B8A"/>
    <w:name w:val="Headings2"/>
    <w:numStyleLink w:val="Koppen"/>
  </w:abstractNum>
  <w:abstractNum w:abstractNumId="6" w15:restartNumberingAfterBreak="0">
    <w:nsid w:val="10F07FE0"/>
    <w:multiLevelType w:val="hybridMultilevel"/>
    <w:tmpl w:val="4280A25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7D2DE8"/>
    <w:multiLevelType w:val="hybridMultilevel"/>
    <w:tmpl w:val="EACE6D7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071754"/>
    <w:multiLevelType w:val="multilevel"/>
    <w:tmpl w:val="401AAD88"/>
    <w:name w:val="OP genummerde lijst3"/>
    <w:numStyleLink w:val="Genummerdelijst"/>
  </w:abstractNum>
  <w:abstractNum w:abstractNumId="9" w15:restartNumberingAfterBreak="0">
    <w:nsid w:val="1FB22DA2"/>
    <w:multiLevelType w:val="hybridMultilevel"/>
    <w:tmpl w:val="40D0C0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617B7F"/>
    <w:multiLevelType w:val="hybridMultilevel"/>
    <w:tmpl w:val="0C9AD3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412F0"/>
    <w:multiLevelType w:val="hybridMultilevel"/>
    <w:tmpl w:val="0B80769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E227D6"/>
    <w:multiLevelType w:val="hybridMultilevel"/>
    <w:tmpl w:val="0F8252A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562515"/>
    <w:multiLevelType w:val="multilevel"/>
    <w:tmpl w:val="401AAD88"/>
    <w:numStyleLink w:val="Genummerdelijst"/>
  </w:abstractNum>
  <w:abstractNum w:abstractNumId="14" w15:restartNumberingAfterBreak="0">
    <w:nsid w:val="390C45F1"/>
    <w:multiLevelType w:val="multilevel"/>
    <w:tmpl w:val="F9480B8A"/>
    <w:name w:val="Koppen2"/>
    <w:numStyleLink w:val="Koppen"/>
  </w:abstractNum>
  <w:abstractNum w:abstractNumId="15" w15:restartNumberingAfterBreak="0">
    <w:nsid w:val="3AAA55C4"/>
    <w:multiLevelType w:val="multilevel"/>
    <w:tmpl w:val="7238588E"/>
    <w:numStyleLink w:val="Opsomming"/>
  </w:abstractNum>
  <w:abstractNum w:abstractNumId="16" w15:restartNumberingAfterBreak="0">
    <w:nsid w:val="438D2F8E"/>
    <w:multiLevelType w:val="multilevel"/>
    <w:tmpl w:val="F9480B8A"/>
    <w:name w:val="OP genummerde lijst2"/>
    <w:numStyleLink w:val="Koppen"/>
  </w:abstractNum>
  <w:abstractNum w:abstractNumId="17" w15:restartNumberingAfterBreak="0">
    <w:nsid w:val="497428E1"/>
    <w:multiLevelType w:val="multilevel"/>
    <w:tmpl w:val="401AAD88"/>
    <w:styleLink w:val="Genummerdelijst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  <w:color w:val="auto"/>
      </w:rPr>
    </w:lvl>
    <w:lvl w:ilvl="1">
      <w:start w:val="1"/>
      <w:numFmt w:val="lowerLetter"/>
      <w:lvlText w:val="%2"/>
      <w:lvlJc w:val="left"/>
      <w:pPr>
        <w:ind w:left="568" w:hanging="284"/>
      </w:pPr>
      <w:rPr>
        <w:rFonts w:hint="default"/>
        <w:color w:val="auto"/>
      </w:rPr>
    </w:lvl>
    <w:lvl w:ilvl="2">
      <w:start w:val="1"/>
      <w:numFmt w:val="lowerRoman"/>
      <w:lvlText w:val="%3"/>
      <w:lvlJc w:val="left"/>
      <w:pPr>
        <w:ind w:left="852" w:hanging="284"/>
      </w:pPr>
      <w:rPr>
        <w:rFonts w:hint="default"/>
        <w:color w:val="auto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18" w15:restartNumberingAfterBreak="0">
    <w:nsid w:val="4A777B36"/>
    <w:multiLevelType w:val="multilevel"/>
    <w:tmpl w:val="0512045C"/>
    <w:name w:val="Koppen"/>
    <w:lvl w:ilvl="0">
      <w:start w:val="1"/>
      <w:numFmt w:val="decimal"/>
      <w:lvlText w:val="%1."/>
      <w:lvlJc w:val="left"/>
      <w:pPr>
        <w:ind w:left="680" w:hanging="680"/>
      </w:pPr>
      <w:rPr>
        <w:rFonts w:hint="default"/>
        <w:color w:val="FFFFFF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  <w:color w:val="C1CD23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52B41CCE"/>
    <w:multiLevelType w:val="hybridMultilevel"/>
    <w:tmpl w:val="0AE083E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C02112"/>
    <w:multiLevelType w:val="hybridMultilevel"/>
    <w:tmpl w:val="2F44A290"/>
    <w:lvl w:ilvl="0" w:tplc="A3F211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7208A7"/>
    <w:multiLevelType w:val="hybridMultilevel"/>
    <w:tmpl w:val="0F8252A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F63FBA"/>
    <w:multiLevelType w:val="multilevel"/>
    <w:tmpl w:val="F9480B8A"/>
    <w:name w:val="OP koppen"/>
    <w:styleLink w:val="Koppen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hint="default"/>
        <w:color w:val="auto"/>
      </w:rPr>
    </w:lvl>
    <w:lvl w:ilvl="1">
      <w:start w:val="1"/>
      <w:numFmt w:val="decimal"/>
      <w:pStyle w:val="Kop2"/>
      <w:lvlText w:val="%1.%2"/>
      <w:lvlJc w:val="left"/>
      <w:pPr>
        <w:ind w:left="737" w:hanging="737"/>
      </w:pPr>
      <w:rPr>
        <w:rFonts w:hint="default"/>
        <w:color w:val="auto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  <w:color w:val="auto"/>
      </w:rPr>
    </w:lvl>
    <w:lvl w:ilvl="3">
      <w:start w:val="1"/>
      <w:numFmt w:val="decimal"/>
      <w:pStyle w:val="Kop4"/>
      <w:lvlText w:val="%1.%2.%3.%4"/>
      <w:lvlJc w:val="left"/>
      <w:pPr>
        <w:ind w:left="964" w:hanging="9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77" w:hanging="1077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61A960F7"/>
    <w:multiLevelType w:val="hybridMultilevel"/>
    <w:tmpl w:val="7238588E"/>
    <w:name w:val="OP opsomming2"/>
    <w:numStyleLink w:val="Opsomming"/>
  </w:abstractNum>
  <w:abstractNum w:abstractNumId="24" w15:restartNumberingAfterBreak="0">
    <w:nsid w:val="671850E1"/>
    <w:multiLevelType w:val="hybridMultilevel"/>
    <w:tmpl w:val="7238588E"/>
    <w:numStyleLink w:val="Opsomming"/>
  </w:abstractNum>
  <w:num w:numId="1" w16cid:durableId="1079255659">
    <w:abstractNumId w:val="22"/>
  </w:num>
  <w:num w:numId="2" w16cid:durableId="1515340204">
    <w:abstractNumId w:val="17"/>
  </w:num>
  <w:num w:numId="3" w16cid:durableId="197548353">
    <w:abstractNumId w:val="2"/>
  </w:num>
  <w:num w:numId="4" w16cid:durableId="172899239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16586492">
    <w:abstractNumId w:val="16"/>
  </w:num>
  <w:num w:numId="6" w16cid:durableId="820847369">
    <w:abstractNumId w:val="23"/>
  </w:num>
  <w:num w:numId="7" w16cid:durableId="1723869035">
    <w:abstractNumId w:val="0"/>
  </w:num>
  <w:num w:numId="8" w16cid:durableId="1846509251">
    <w:abstractNumId w:val="8"/>
  </w:num>
  <w:num w:numId="9" w16cid:durableId="174391538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95476933">
    <w:abstractNumId w:val="15"/>
  </w:num>
  <w:num w:numId="11" w16cid:durableId="2095008698">
    <w:abstractNumId w:val="15"/>
  </w:num>
  <w:num w:numId="12" w16cid:durableId="995497904">
    <w:abstractNumId w:val="15"/>
  </w:num>
  <w:num w:numId="13" w16cid:durableId="263879567">
    <w:abstractNumId w:val="17"/>
  </w:num>
  <w:num w:numId="14" w16cid:durableId="1278830528">
    <w:abstractNumId w:val="3"/>
  </w:num>
  <w:num w:numId="15" w16cid:durableId="1183862654">
    <w:abstractNumId w:val="3"/>
  </w:num>
  <w:num w:numId="16" w16cid:durableId="1210146484">
    <w:abstractNumId w:val="3"/>
  </w:num>
  <w:num w:numId="17" w16cid:durableId="1672028044">
    <w:abstractNumId w:val="2"/>
  </w:num>
  <w:num w:numId="18" w16cid:durableId="2085880803">
    <w:abstractNumId w:val="24"/>
  </w:num>
  <w:num w:numId="19" w16cid:durableId="149443564">
    <w:abstractNumId w:val="13"/>
  </w:num>
  <w:num w:numId="20" w16cid:durableId="1460033966">
    <w:abstractNumId w:val="19"/>
  </w:num>
  <w:num w:numId="21" w16cid:durableId="673915069">
    <w:abstractNumId w:val="11"/>
  </w:num>
  <w:num w:numId="22" w16cid:durableId="1997145719">
    <w:abstractNumId w:val="1"/>
  </w:num>
  <w:num w:numId="23" w16cid:durableId="1640263695">
    <w:abstractNumId w:val="10"/>
  </w:num>
  <w:num w:numId="24" w16cid:durableId="642394887">
    <w:abstractNumId w:val="7"/>
  </w:num>
  <w:num w:numId="25" w16cid:durableId="1258320538">
    <w:abstractNumId w:val="6"/>
  </w:num>
  <w:num w:numId="26" w16cid:durableId="904487607">
    <w:abstractNumId w:val="9"/>
  </w:num>
  <w:num w:numId="27" w16cid:durableId="742609819">
    <w:abstractNumId w:val="12"/>
  </w:num>
  <w:num w:numId="28" w16cid:durableId="221791596">
    <w:abstractNumId w:val="21"/>
  </w:num>
  <w:num w:numId="29" w16cid:durableId="2100908612">
    <w:abstractNumId w:val="2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ocumentProtection w:edit="forms" w:enforcement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TemplateBy" w:val="Orange Pepper"/>
  </w:docVars>
  <w:rsids>
    <w:rsidRoot w:val="00A6222D"/>
    <w:rsid w:val="000001A8"/>
    <w:rsid w:val="00000588"/>
    <w:rsid w:val="00000C68"/>
    <w:rsid w:val="00003238"/>
    <w:rsid w:val="00004975"/>
    <w:rsid w:val="00004A90"/>
    <w:rsid w:val="00005BBA"/>
    <w:rsid w:val="00007712"/>
    <w:rsid w:val="00007F8D"/>
    <w:rsid w:val="000105E4"/>
    <w:rsid w:val="000107F3"/>
    <w:rsid w:val="000139AE"/>
    <w:rsid w:val="00013E57"/>
    <w:rsid w:val="00013EF0"/>
    <w:rsid w:val="000154A6"/>
    <w:rsid w:val="00015934"/>
    <w:rsid w:val="000169F2"/>
    <w:rsid w:val="00021FFC"/>
    <w:rsid w:val="000241E7"/>
    <w:rsid w:val="0002704C"/>
    <w:rsid w:val="0002747B"/>
    <w:rsid w:val="000313A3"/>
    <w:rsid w:val="00031430"/>
    <w:rsid w:val="00032694"/>
    <w:rsid w:val="000346F5"/>
    <w:rsid w:val="000359F6"/>
    <w:rsid w:val="000363EF"/>
    <w:rsid w:val="000374C9"/>
    <w:rsid w:val="00037636"/>
    <w:rsid w:val="00037C81"/>
    <w:rsid w:val="00041F11"/>
    <w:rsid w:val="00044AD2"/>
    <w:rsid w:val="0004530A"/>
    <w:rsid w:val="00045C8C"/>
    <w:rsid w:val="000469BD"/>
    <w:rsid w:val="00046A98"/>
    <w:rsid w:val="00047DF5"/>
    <w:rsid w:val="00050FC5"/>
    <w:rsid w:val="00051D96"/>
    <w:rsid w:val="00054B6C"/>
    <w:rsid w:val="00056B25"/>
    <w:rsid w:val="00057021"/>
    <w:rsid w:val="00060830"/>
    <w:rsid w:val="000649CC"/>
    <w:rsid w:val="00065CAC"/>
    <w:rsid w:val="00065F91"/>
    <w:rsid w:val="0006705B"/>
    <w:rsid w:val="00067786"/>
    <w:rsid w:val="000712F2"/>
    <w:rsid w:val="00073B5F"/>
    <w:rsid w:val="00073F42"/>
    <w:rsid w:val="00074914"/>
    <w:rsid w:val="0007629D"/>
    <w:rsid w:val="00077287"/>
    <w:rsid w:val="00080F22"/>
    <w:rsid w:val="00083EC5"/>
    <w:rsid w:val="00084A12"/>
    <w:rsid w:val="00086C60"/>
    <w:rsid w:val="00087FAB"/>
    <w:rsid w:val="00090591"/>
    <w:rsid w:val="00090A5E"/>
    <w:rsid w:val="00093C06"/>
    <w:rsid w:val="00094C9F"/>
    <w:rsid w:val="000968FA"/>
    <w:rsid w:val="00096BF7"/>
    <w:rsid w:val="00096EF3"/>
    <w:rsid w:val="00097CC8"/>
    <w:rsid w:val="00097F48"/>
    <w:rsid w:val="000A084C"/>
    <w:rsid w:val="000A0887"/>
    <w:rsid w:val="000A344B"/>
    <w:rsid w:val="000A5B43"/>
    <w:rsid w:val="000A6602"/>
    <w:rsid w:val="000A6791"/>
    <w:rsid w:val="000A691E"/>
    <w:rsid w:val="000A70E0"/>
    <w:rsid w:val="000A73D6"/>
    <w:rsid w:val="000B0508"/>
    <w:rsid w:val="000B069F"/>
    <w:rsid w:val="000B12BF"/>
    <w:rsid w:val="000B2350"/>
    <w:rsid w:val="000B3160"/>
    <w:rsid w:val="000B38AF"/>
    <w:rsid w:val="000B38F9"/>
    <w:rsid w:val="000B576C"/>
    <w:rsid w:val="000B659B"/>
    <w:rsid w:val="000B75DA"/>
    <w:rsid w:val="000B77EA"/>
    <w:rsid w:val="000C19A8"/>
    <w:rsid w:val="000C2715"/>
    <w:rsid w:val="000C5B97"/>
    <w:rsid w:val="000C7944"/>
    <w:rsid w:val="000C7B9E"/>
    <w:rsid w:val="000D0777"/>
    <w:rsid w:val="000D1F9E"/>
    <w:rsid w:val="000D24C1"/>
    <w:rsid w:val="000D321C"/>
    <w:rsid w:val="000D35E7"/>
    <w:rsid w:val="000D43E5"/>
    <w:rsid w:val="000D5316"/>
    <w:rsid w:val="000D682D"/>
    <w:rsid w:val="000E0090"/>
    <w:rsid w:val="000E066E"/>
    <w:rsid w:val="000E097F"/>
    <w:rsid w:val="000E0CBE"/>
    <w:rsid w:val="000E1D00"/>
    <w:rsid w:val="000E2A93"/>
    <w:rsid w:val="000E333B"/>
    <w:rsid w:val="000E5DC6"/>
    <w:rsid w:val="000E61BC"/>
    <w:rsid w:val="000F012A"/>
    <w:rsid w:val="000F01F2"/>
    <w:rsid w:val="000F05F4"/>
    <w:rsid w:val="000F1CE9"/>
    <w:rsid w:val="000F42FB"/>
    <w:rsid w:val="000F4451"/>
    <w:rsid w:val="000F4702"/>
    <w:rsid w:val="000F4D31"/>
    <w:rsid w:val="000F58F0"/>
    <w:rsid w:val="000F67FA"/>
    <w:rsid w:val="000F74C2"/>
    <w:rsid w:val="00100669"/>
    <w:rsid w:val="00101C7C"/>
    <w:rsid w:val="001024BA"/>
    <w:rsid w:val="0010265B"/>
    <w:rsid w:val="00104C31"/>
    <w:rsid w:val="00111866"/>
    <w:rsid w:val="00111FA4"/>
    <w:rsid w:val="00112E1B"/>
    <w:rsid w:val="00114612"/>
    <w:rsid w:val="00115137"/>
    <w:rsid w:val="001154EE"/>
    <w:rsid w:val="00120070"/>
    <w:rsid w:val="00120C55"/>
    <w:rsid w:val="00123398"/>
    <w:rsid w:val="00126103"/>
    <w:rsid w:val="00126627"/>
    <w:rsid w:val="00127B84"/>
    <w:rsid w:val="00130B32"/>
    <w:rsid w:val="00130B99"/>
    <w:rsid w:val="00132F23"/>
    <w:rsid w:val="00134EB0"/>
    <w:rsid w:val="00135F20"/>
    <w:rsid w:val="00136571"/>
    <w:rsid w:val="001366E0"/>
    <w:rsid w:val="001378EB"/>
    <w:rsid w:val="00137A9D"/>
    <w:rsid w:val="0014018F"/>
    <w:rsid w:val="00140B26"/>
    <w:rsid w:val="001418F8"/>
    <w:rsid w:val="00143F1E"/>
    <w:rsid w:val="00144C60"/>
    <w:rsid w:val="0014518C"/>
    <w:rsid w:val="00145772"/>
    <w:rsid w:val="0014614E"/>
    <w:rsid w:val="00146338"/>
    <w:rsid w:val="0015046B"/>
    <w:rsid w:val="001513BE"/>
    <w:rsid w:val="00151A35"/>
    <w:rsid w:val="00152E2D"/>
    <w:rsid w:val="00154755"/>
    <w:rsid w:val="00156D92"/>
    <w:rsid w:val="0016089F"/>
    <w:rsid w:val="00161C21"/>
    <w:rsid w:val="00163510"/>
    <w:rsid w:val="00163A1E"/>
    <w:rsid w:val="00163D4F"/>
    <w:rsid w:val="00164DEA"/>
    <w:rsid w:val="00165A20"/>
    <w:rsid w:val="001660F7"/>
    <w:rsid w:val="00166865"/>
    <w:rsid w:val="00171624"/>
    <w:rsid w:val="001737A3"/>
    <w:rsid w:val="00175B9E"/>
    <w:rsid w:val="001760D2"/>
    <w:rsid w:val="00176B4D"/>
    <w:rsid w:val="00181830"/>
    <w:rsid w:val="0018464C"/>
    <w:rsid w:val="00185A42"/>
    <w:rsid w:val="0018614D"/>
    <w:rsid w:val="00190D89"/>
    <w:rsid w:val="00191594"/>
    <w:rsid w:val="00191625"/>
    <w:rsid w:val="0019387D"/>
    <w:rsid w:val="00194D15"/>
    <w:rsid w:val="00194DF9"/>
    <w:rsid w:val="00195673"/>
    <w:rsid w:val="00196BA4"/>
    <w:rsid w:val="00196EFA"/>
    <w:rsid w:val="001A0575"/>
    <w:rsid w:val="001A0DE9"/>
    <w:rsid w:val="001A1931"/>
    <w:rsid w:val="001A23A3"/>
    <w:rsid w:val="001A23F2"/>
    <w:rsid w:val="001A257E"/>
    <w:rsid w:val="001A304A"/>
    <w:rsid w:val="001A36FF"/>
    <w:rsid w:val="001A3EF4"/>
    <w:rsid w:val="001A418F"/>
    <w:rsid w:val="001A42F4"/>
    <w:rsid w:val="001A4346"/>
    <w:rsid w:val="001A6745"/>
    <w:rsid w:val="001B1203"/>
    <w:rsid w:val="001B1387"/>
    <w:rsid w:val="001B182E"/>
    <w:rsid w:val="001B38BC"/>
    <w:rsid w:val="001B6E10"/>
    <w:rsid w:val="001B70A2"/>
    <w:rsid w:val="001C3133"/>
    <w:rsid w:val="001C429F"/>
    <w:rsid w:val="001C4EF4"/>
    <w:rsid w:val="001C6354"/>
    <w:rsid w:val="001C6A21"/>
    <w:rsid w:val="001C6B84"/>
    <w:rsid w:val="001C73F1"/>
    <w:rsid w:val="001C774F"/>
    <w:rsid w:val="001D04AF"/>
    <w:rsid w:val="001D2379"/>
    <w:rsid w:val="001D3E9D"/>
    <w:rsid w:val="001D7318"/>
    <w:rsid w:val="001D765E"/>
    <w:rsid w:val="001D78B9"/>
    <w:rsid w:val="001E029C"/>
    <w:rsid w:val="001E04EC"/>
    <w:rsid w:val="001E0E8C"/>
    <w:rsid w:val="001E1EB4"/>
    <w:rsid w:val="001E2C80"/>
    <w:rsid w:val="001E3436"/>
    <w:rsid w:val="001E4E69"/>
    <w:rsid w:val="001E563C"/>
    <w:rsid w:val="001E6C2E"/>
    <w:rsid w:val="001E6C52"/>
    <w:rsid w:val="001E71C4"/>
    <w:rsid w:val="001E7D58"/>
    <w:rsid w:val="001F33CD"/>
    <w:rsid w:val="001F614E"/>
    <w:rsid w:val="001F68D3"/>
    <w:rsid w:val="001F75F2"/>
    <w:rsid w:val="00200927"/>
    <w:rsid w:val="00202121"/>
    <w:rsid w:val="00210107"/>
    <w:rsid w:val="00212344"/>
    <w:rsid w:val="00212ED5"/>
    <w:rsid w:val="00215218"/>
    <w:rsid w:val="002177A6"/>
    <w:rsid w:val="002179F5"/>
    <w:rsid w:val="00217C87"/>
    <w:rsid w:val="00221166"/>
    <w:rsid w:val="002232AA"/>
    <w:rsid w:val="0022665A"/>
    <w:rsid w:val="00226C7A"/>
    <w:rsid w:val="00230293"/>
    <w:rsid w:val="0023032F"/>
    <w:rsid w:val="002343C3"/>
    <w:rsid w:val="0023512F"/>
    <w:rsid w:val="002361DF"/>
    <w:rsid w:val="002369AF"/>
    <w:rsid w:val="00240383"/>
    <w:rsid w:val="00241230"/>
    <w:rsid w:val="00241CA6"/>
    <w:rsid w:val="00241FB3"/>
    <w:rsid w:val="002434BF"/>
    <w:rsid w:val="00244468"/>
    <w:rsid w:val="00244D50"/>
    <w:rsid w:val="0024522B"/>
    <w:rsid w:val="002452F4"/>
    <w:rsid w:val="00247792"/>
    <w:rsid w:val="002528B5"/>
    <w:rsid w:val="002533D7"/>
    <w:rsid w:val="002557B9"/>
    <w:rsid w:val="00255F33"/>
    <w:rsid w:val="00255FA3"/>
    <w:rsid w:val="0025636F"/>
    <w:rsid w:val="0025637C"/>
    <w:rsid w:val="00256638"/>
    <w:rsid w:val="00256DB0"/>
    <w:rsid w:val="0025775F"/>
    <w:rsid w:val="002577B9"/>
    <w:rsid w:val="00260332"/>
    <w:rsid w:val="00260925"/>
    <w:rsid w:val="00261909"/>
    <w:rsid w:val="00262F85"/>
    <w:rsid w:val="00263234"/>
    <w:rsid w:val="002652A9"/>
    <w:rsid w:val="00266123"/>
    <w:rsid w:val="00266200"/>
    <w:rsid w:val="002672E0"/>
    <w:rsid w:val="0026746E"/>
    <w:rsid w:val="002713A0"/>
    <w:rsid w:val="00273DBF"/>
    <w:rsid w:val="00274776"/>
    <w:rsid w:val="00274C6A"/>
    <w:rsid w:val="00274F59"/>
    <w:rsid w:val="00275248"/>
    <w:rsid w:val="002760BB"/>
    <w:rsid w:val="0027610C"/>
    <w:rsid w:val="00280546"/>
    <w:rsid w:val="00281328"/>
    <w:rsid w:val="002816B3"/>
    <w:rsid w:val="00281759"/>
    <w:rsid w:val="00283B1C"/>
    <w:rsid w:val="00285F15"/>
    <w:rsid w:val="002861F5"/>
    <w:rsid w:val="002866D8"/>
    <w:rsid w:val="00286853"/>
    <w:rsid w:val="00286BFB"/>
    <w:rsid w:val="00287310"/>
    <w:rsid w:val="00287910"/>
    <w:rsid w:val="00287F83"/>
    <w:rsid w:val="00287FFA"/>
    <w:rsid w:val="00291262"/>
    <w:rsid w:val="00291644"/>
    <w:rsid w:val="00291C77"/>
    <w:rsid w:val="00293F9E"/>
    <w:rsid w:val="002953F3"/>
    <w:rsid w:val="00297EE2"/>
    <w:rsid w:val="002A0811"/>
    <w:rsid w:val="002A1EEB"/>
    <w:rsid w:val="002A2FB7"/>
    <w:rsid w:val="002A361E"/>
    <w:rsid w:val="002A3E36"/>
    <w:rsid w:val="002A4E98"/>
    <w:rsid w:val="002A6325"/>
    <w:rsid w:val="002A6530"/>
    <w:rsid w:val="002A7B43"/>
    <w:rsid w:val="002B2CA9"/>
    <w:rsid w:val="002B3056"/>
    <w:rsid w:val="002B4A4E"/>
    <w:rsid w:val="002B6072"/>
    <w:rsid w:val="002B61E4"/>
    <w:rsid w:val="002B6B70"/>
    <w:rsid w:val="002C06CE"/>
    <w:rsid w:val="002C1F70"/>
    <w:rsid w:val="002C2013"/>
    <w:rsid w:val="002C3943"/>
    <w:rsid w:val="002C49F6"/>
    <w:rsid w:val="002C6891"/>
    <w:rsid w:val="002C7A67"/>
    <w:rsid w:val="002C7E24"/>
    <w:rsid w:val="002D0068"/>
    <w:rsid w:val="002D009A"/>
    <w:rsid w:val="002D07A4"/>
    <w:rsid w:val="002D257C"/>
    <w:rsid w:val="002D3202"/>
    <w:rsid w:val="002D3488"/>
    <w:rsid w:val="002D40B6"/>
    <w:rsid w:val="002D5786"/>
    <w:rsid w:val="002D7065"/>
    <w:rsid w:val="002D7F51"/>
    <w:rsid w:val="002E0526"/>
    <w:rsid w:val="002E0586"/>
    <w:rsid w:val="002E10FB"/>
    <w:rsid w:val="002E1D1D"/>
    <w:rsid w:val="002E25D1"/>
    <w:rsid w:val="002E2B14"/>
    <w:rsid w:val="002E324E"/>
    <w:rsid w:val="002E4272"/>
    <w:rsid w:val="002E4CA4"/>
    <w:rsid w:val="002E589D"/>
    <w:rsid w:val="002E59E4"/>
    <w:rsid w:val="002E654C"/>
    <w:rsid w:val="002F173B"/>
    <w:rsid w:val="002F2757"/>
    <w:rsid w:val="002F325C"/>
    <w:rsid w:val="002F42F7"/>
    <w:rsid w:val="002F5F8B"/>
    <w:rsid w:val="002F6875"/>
    <w:rsid w:val="00300CED"/>
    <w:rsid w:val="003019DE"/>
    <w:rsid w:val="00302B57"/>
    <w:rsid w:val="00302C1E"/>
    <w:rsid w:val="003032AA"/>
    <w:rsid w:val="00304926"/>
    <w:rsid w:val="00304B41"/>
    <w:rsid w:val="00304E5C"/>
    <w:rsid w:val="00304E9A"/>
    <w:rsid w:val="00304EC8"/>
    <w:rsid w:val="00305311"/>
    <w:rsid w:val="003058C3"/>
    <w:rsid w:val="00306D07"/>
    <w:rsid w:val="0030768C"/>
    <w:rsid w:val="00307D16"/>
    <w:rsid w:val="00307EEE"/>
    <w:rsid w:val="0031156E"/>
    <w:rsid w:val="0031255A"/>
    <w:rsid w:val="00312FD5"/>
    <w:rsid w:val="003132DB"/>
    <w:rsid w:val="003149F3"/>
    <w:rsid w:val="00314E87"/>
    <w:rsid w:val="00316512"/>
    <w:rsid w:val="00320EEF"/>
    <w:rsid w:val="003230B2"/>
    <w:rsid w:val="0032429F"/>
    <w:rsid w:val="0032551F"/>
    <w:rsid w:val="00325FEB"/>
    <w:rsid w:val="00326192"/>
    <w:rsid w:val="003320E4"/>
    <w:rsid w:val="003326C8"/>
    <w:rsid w:val="00333C19"/>
    <w:rsid w:val="00333D53"/>
    <w:rsid w:val="00334DDD"/>
    <w:rsid w:val="00335400"/>
    <w:rsid w:val="00336E99"/>
    <w:rsid w:val="00337977"/>
    <w:rsid w:val="00342930"/>
    <w:rsid w:val="00342AA8"/>
    <w:rsid w:val="00342CC5"/>
    <w:rsid w:val="0034318F"/>
    <w:rsid w:val="00343D38"/>
    <w:rsid w:val="0035017F"/>
    <w:rsid w:val="00350B90"/>
    <w:rsid w:val="00350D84"/>
    <w:rsid w:val="0035286B"/>
    <w:rsid w:val="00352ACA"/>
    <w:rsid w:val="00353FB9"/>
    <w:rsid w:val="00354820"/>
    <w:rsid w:val="00354E4C"/>
    <w:rsid w:val="00357935"/>
    <w:rsid w:val="003601AE"/>
    <w:rsid w:val="003602BA"/>
    <w:rsid w:val="00361580"/>
    <w:rsid w:val="00364E37"/>
    <w:rsid w:val="00364FBC"/>
    <w:rsid w:val="003657C1"/>
    <w:rsid w:val="003666B1"/>
    <w:rsid w:val="0036675E"/>
    <w:rsid w:val="00367A34"/>
    <w:rsid w:val="00370228"/>
    <w:rsid w:val="003705DA"/>
    <w:rsid w:val="00371936"/>
    <w:rsid w:val="00372178"/>
    <w:rsid w:val="00372288"/>
    <w:rsid w:val="0037236A"/>
    <w:rsid w:val="00372AF6"/>
    <w:rsid w:val="00373CA0"/>
    <w:rsid w:val="00373DCB"/>
    <w:rsid w:val="00374C10"/>
    <w:rsid w:val="0037574E"/>
    <w:rsid w:val="00375FFC"/>
    <w:rsid w:val="003766E2"/>
    <w:rsid w:val="00376AD4"/>
    <w:rsid w:val="0037EE03"/>
    <w:rsid w:val="00380D0E"/>
    <w:rsid w:val="0038240A"/>
    <w:rsid w:val="003825D6"/>
    <w:rsid w:val="003828EC"/>
    <w:rsid w:val="0038306B"/>
    <w:rsid w:val="0038430C"/>
    <w:rsid w:val="00385694"/>
    <w:rsid w:val="00387F61"/>
    <w:rsid w:val="00390939"/>
    <w:rsid w:val="00390C42"/>
    <w:rsid w:val="003946A9"/>
    <w:rsid w:val="00394803"/>
    <w:rsid w:val="00394CD8"/>
    <w:rsid w:val="00395112"/>
    <w:rsid w:val="00396FFE"/>
    <w:rsid w:val="00397BA8"/>
    <w:rsid w:val="003A2399"/>
    <w:rsid w:val="003A2CC4"/>
    <w:rsid w:val="003A3407"/>
    <w:rsid w:val="003A68D7"/>
    <w:rsid w:val="003B3D66"/>
    <w:rsid w:val="003B55B8"/>
    <w:rsid w:val="003B5AFE"/>
    <w:rsid w:val="003B743F"/>
    <w:rsid w:val="003C198C"/>
    <w:rsid w:val="003C235B"/>
    <w:rsid w:val="003C252B"/>
    <w:rsid w:val="003C2B62"/>
    <w:rsid w:val="003C2B98"/>
    <w:rsid w:val="003C43FD"/>
    <w:rsid w:val="003C450F"/>
    <w:rsid w:val="003C73A4"/>
    <w:rsid w:val="003D027D"/>
    <w:rsid w:val="003D0936"/>
    <w:rsid w:val="003D1C7D"/>
    <w:rsid w:val="003D24EB"/>
    <w:rsid w:val="003D35C3"/>
    <w:rsid w:val="003D44E3"/>
    <w:rsid w:val="003D50AA"/>
    <w:rsid w:val="003D6047"/>
    <w:rsid w:val="003D6516"/>
    <w:rsid w:val="003E004A"/>
    <w:rsid w:val="003E0705"/>
    <w:rsid w:val="003E2903"/>
    <w:rsid w:val="003E3455"/>
    <w:rsid w:val="003E391B"/>
    <w:rsid w:val="003E717A"/>
    <w:rsid w:val="003F005F"/>
    <w:rsid w:val="003F1227"/>
    <w:rsid w:val="003F1A71"/>
    <w:rsid w:val="003F1D4C"/>
    <w:rsid w:val="003F22EA"/>
    <w:rsid w:val="003F27B4"/>
    <w:rsid w:val="003F32FE"/>
    <w:rsid w:val="003F6E1C"/>
    <w:rsid w:val="003F78B2"/>
    <w:rsid w:val="003F7A91"/>
    <w:rsid w:val="003F7F1B"/>
    <w:rsid w:val="004004A3"/>
    <w:rsid w:val="004006FA"/>
    <w:rsid w:val="00401AD6"/>
    <w:rsid w:val="00401F06"/>
    <w:rsid w:val="0040249E"/>
    <w:rsid w:val="00403DF2"/>
    <w:rsid w:val="00405782"/>
    <w:rsid w:val="0040640D"/>
    <w:rsid w:val="00410D62"/>
    <w:rsid w:val="00410F0F"/>
    <w:rsid w:val="00413974"/>
    <w:rsid w:val="004148FF"/>
    <w:rsid w:val="00415F28"/>
    <w:rsid w:val="00421DC2"/>
    <w:rsid w:val="0042292A"/>
    <w:rsid w:val="00424B44"/>
    <w:rsid w:val="00427D68"/>
    <w:rsid w:val="00427DC3"/>
    <w:rsid w:val="00427EDF"/>
    <w:rsid w:val="0043164B"/>
    <w:rsid w:val="004319E8"/>
    <w:rsid w:val="00435CE7"/>
    <w:rsid w:val="004370D8"/>
    <w:rsid w:val="00437B5C"/>
    <w:rsid w:val="00442E36"/>
    <w:rsid w:val="00443D99"/>
    <w:rsid w:val="004442DA"/>
    <w:rsid w:val="00445848"/>
    <w:rsid w:val="00445B11"/>
    <w:rsid w:val="00446205"/>
    <w:rsid w:val="00447B2A"/>
    <w:rsid w:val="004513B4"/>
    <w:rsid w:val="004520B4"/>
    <w:rsid w:val="0045287B"/>
    <w:rsid w:val="00453314"/>
    <w:rsid w:val="00454EA3"/>
    <w:rsid w:val="00457E92"/>
    <w:rsid w:val="00460BB1"/>
    <w:rsid w:val="00461032"/>
    <w:rsid w:val="004616C7"/>
    <w:rsid w:val="00462132"/>
    <w:rsid w:val="0046339E"/>
    <w:rsid w:val="00463691"/>
    <w:rsid w:val="0046529C"/>
    <w:rsid w:val="0046541C"/>
    <w:rsid w:val="0046564E"/>
    <w:rsid w:val="00465F8E"/>
    <w:rsid w:val="00472890"/>
    <w:rsid w:val="00472A82"/>
    <w:rsid w:val="00472FE6"/>
    <w:rsid w:val="00477873"/>
    <w:rsid w:val="00477A38"/>
    <w:rsid w:val="00480E64"/>
    <w:rsid w:val="00481B9B"/>
    <w:rsid w:val="00483537"/>
    <w:rsid w:val="00483750"/>
    <w:rsid w:val="00484C1F"/>
    <w:rsid w:val="004853F3"/>
    <w:rsid w:val="00485791"/>
    <w:rsid w:val="00485C14"/>
    <w:rsid w:val="00486E84"/>
    <w:rsid w:val="0048732B"/>
    <w:rsid w:val="0049079F"/>
    <w:rsid w:val="00490A33"/>
    <w:rsid w:val="004917F1"/>
    <w:rsid w:val="00494EF9"/>
    <w:rsid w:val="0049651B"/>
    <w:rsid w:val="00496860"/>
    <w:rsid w:val="00496CC4"/>
    <w:rsid w:val="00496D91"/>
    <w:rsid w:val="004A0BC2"/>
    <w:rsid w:val="004A20AC"/>
    <w:rsid w:val="004A223B"/>
    <w:rsid w:val="004A3393"/>
    <w:rsid w:val="004A3BFE"/>
    <w:rsid w:val="004A4E19"/>
    <w:rsid w:val="004A6D50"/>
    <w:rsid w:val="004A7B4A"/>
    <w:rsid w:val="004B1D6D"/>
    <w:rsid w:val="004B20E7"/>
    <w:rsid w:val="004B2B68"/>
    <w:rsid w:val="004B47BB"/>
    <w:rsid w:val="004B5BBD"/>
    <w:rsid w:val="004B6D02"/>
    <w:rsid w:val="004C2206"/>
    <w:rsid w:val="004C3C60"/>
    <w:rsid w:val="004C42D2"/>
    <w:rsid w:val="004D08A6"/>
    <w:rsid w:val="004D1486"/>
    <w:rsid w:val="004D3AB6"/>
    <w:rsid w:val="004D4AF5"/>
    <w:rsid w:val="004D4E2F"/>
    <w:rsid w:val="004D56F9"/>
    <w:rsid w:val="004D5850"/>
    <w:rsid w:val="004D6331"/>
    <w:rsid w:val="004D67D1"/>
    <w:rsid w:val="004D7019"/>
    <w:rsid w:val="004E0E67"/>
    <w:rsid w:val="004E3AB2"/>
    <w:rsid w:val="004E3D56"/>
    <w:rsid w:val="004E4204"/>
    <w:rsid w:val="004E4B83"/>
    <w:rsid w:val="004E4DC2"/>
    <w:rsid w:val="004E5816"/>
    <w:rsid w:val="004E71CD"/>
    <w:rsid w:val="004E72A6"/>
    <w:rsid w:val="004F08A5"/>
    <w:rsid w:val="004F1404"/>
    <w:rsid w:val="004F26DE"/>
    <w:rsid w:val="004F3182"/>
    <w:rsid w:val="004F3B9A"/>
    <w:rsid w:val="004F3FA1"/>
    <w:rsid w:val="004F64E5"/>
    <w:rsid w:val="004F713F"/>
    <w:rsid w:val="004F7CF7"/>
    <w:rsid w:val="00505183"/>
    <w:rsid w:val="00505B90"/>
    <w:rsid w:val="005069D8"/>
    <w:rsid w:val="00507A6F"/>
    <w:rsid w:val="0051101E"/>
    <w:rsid w:val="005117F1"/>
    <w:rsid w:val="005135B9"/>
    <w:rsid w:val="005135D5"/>
    <w:rsid w:val="005136CC"/>
    <w:rsid w:val="0051558B"/>
    <w:rsid w:val="005159FD"/>
    <w:rsid w:val="00515EA2"/>
    <w:rsid w:val="00515EB3"/>
    <w:rsid w:val="00517AEE"/>
    <w:rsid w:val="00517BEE"/>
    <w:rsid w:val="005201CD"/>
    <w:rsid w:val="0052040D"/>
    <w:rsid w:val="005204A7"/>
    <w:rsid w:val="00522BD3"/>
    <w:rsid w:val="0052508B"/>
    <w:rsid w:val="005308F8"/>
    <w:rsid w:val="00530F42"/>
    <w:rsid w:val="00532C80"/>
    <w:rsid w:val="00532C87"/>
    <w:rsid w:val="00536AAB"/>
    <w:rsid w:val="00536E1B"/>
    <w:rsid w:val="005374C5"/>
    <w:rsid w:val="0054011E"/>
    <w:rsid w:val="0054266A"/>
    <w:rsid w:val="00545078"/>
    <w:rsid w:val="00545448"/>
    <w:rsid w:val="00547B74"/>
    <w:rsid w:val="00551012"/>
    <w:rsid w:val="005515CE"/>
    <w:rsid w:val="0055161C"/>
    <w:rsid w:val="00551735"/>
    <w:rsid w:val="005521FD"/>
    <w:rsid w:val="005524E3"/>
    <w:rsid w:val="005525F1"/>
    <w:rsid w:val="00553F04"/>
    <w:rsid w:val="00555890"/>
    <w:rsid w:val="0055600A"/>
    <w:rsid w:val="00561FFF"/>
    <w:rsid w:val="00563D46"/>
    <w:rsid w:val="00564D98"/>
    <w:rsid w:val="005656FD"/>
    <w:rsid w:val="005747A5"/>
    <w:rsid w:val="005748F0"/>
    <w:rsid w:val="00574F26"/>
    <w:rsid w:val="005757C6"/>
    <w:rsid w:val="00576603"/>
    <w:rsid w:val="00576819"/>
    <w:rsid w:val="00576C4C"/>
    <w:rsid w:val="00577315"/>
    <w:rsid w:val="00577429"/>
    <w:rsid w:val="005846B3"/>
    <w:rsid w:val="005848F1"/>
    <w:rsid w:val="00591928"/>
    <w:rsid w:val="0059193F"/>
    <w:rsid w:val="005943EB"/>
    <w:rsid w:val="005946BF"/>
    <w:rsid w:val="005956B8"/>
    <w:rsid w:val="00596B61"/>
    <w:rsid w:val="00597091"/>
    <w:rsid w:val="005A21AA"/>
    <w:rsid w:val="005A4567"/>
    <w:rsid w:val="005A4DF1"/>
    <w:rsid w:val="005A4F9F"/>
    <w:rsid w:val="005A527D"/>
    <w:rsid w:val="005A555D"/>
    <w:rsid w:val="005A5C5A"/>
    <w:rsid w:val="005A5FDE"/>
    <w:rsid w:val="005A6915"/>
    <w:rsid w:val="005A7A06"/>
    <w:rsid w:val="005B01BE"/>
    <w:rsid w:val="005B21B8"/>
    <w:rsid w:val="005B22CD"/>
    <w:rsid w:val="005B3704"/>
    <w:rsid w:val="005B3A13"/>
    <w:rsid w:val="005B6B1E"/>
    <w:rsid w:val="005C0368"/>
    <w:rsid w:val="005C0808"/>
    <w:rsid w:val="005C0BA1"/>
    <w:rsid w:val="005C114C"/>
    <w:rsid w:val="005C2BAF"/>
    <w:rsid w:val="005C2E93"/>
    <w:rsid w:val="005C38F6"/>
    <w:rsid w:val="005C547D"/>
    <w:rsid w:val="005D08F2"/>
    <w:rsid w:val="005D0D5E"/>
    <w:rsid w:val="005D0E2E"/>
    <w:rsid w:val="005D1015"/>
    <w:rsid w:val="005D1BEA"/>
    <w:rsid w:val="005D27F7"/>
    <w:rsid w:val="005E1AE4"/>
    <w:rsid w:val="005E29E1"/>
    <w:rsid w:val="005E2CEC"/>
    <w:rsid w:val="005E4EE7"/>
    <w:rsid w:val="005E645C"/>
    <w:rsid w:val="005E772A"/>
    <w:rsid w:val="005F010B"/>
    <w:rsid w:val="005F0A1A"/>
    <w:rsid w:val="005F0A7C"/>
    <w:rsid w:val="005F2AC0"/>
    <w:rsid w:val="005F396C"/>
    <w:rsid w:val="005F5FC5"/>
    <w:rsid w:val="005F61AC"/>
    <w:rsid w:val="005F6537"/>
    <w:rsid w:val="005F65B4"/>
    <w:rsid w:val="005F6C97"/>
    <w:rsid w:val="005F6D29"/>
    <w:rsid w:val="005F7649"/>
    <w:rsid w:val="00601AB0"/>
    <w:rsid w:val="0060273C"/>
    <w:rsid w:val="00603CAA"/>
    <w:rsid w:val="00604168"/>
    <w:rsid w:val="006070A9"/>
    <w:rsid w:val="00611400"/>
    <w:rsid w:val="00614ACC"/>
    <w:rsid w:val="00615CA2"/>
    <w:rsid w:val="006168C7"/>
    <w:rsid w:val="00617AFA"/>
    <w:rsid w:val="00620487"/>
    <w:rsid w:val="00621825"/>
    <w:rsid w:val="00622945"/>
    <w:rsid w:val="00622A93"/>
    <w:rsid w:val="00622AD4"/>
    <w:rsid w:val="0062387D"/>
    <w:rsid w:val="0062478A"/>
    <w:rsid w:val="0062553B"/>
    <w:rsid w:val="006300ED"/>
    <w:rsid w:val="00630FE9"/>
    <w:rsid w:val="0063119C"/>
    <w:rsid w:val="00633185"/>
    <w:rsid w:val="006331EB"/>
    <w:rsid w:val="006333E1"/>
    <w:rsid w:val="0063396F"/>
    <w:rsid w:val="00634326"/>
    <w:rsid w:val="00634D1E"/>
    <w:rsid w:val="0063554A"/>
    <w:rsid w:val="00635A74"/>
    <w:rsid w:val="00640F53"/>
    <w:rsid w:val="006412F2"/>
    <w:rsid w:val="00641B53"/>
    <w:rsid w:val="00642034"/>
    <w:rsid w:val="00642F4A"/>
    <w:rsid w:val="00643175"/>
    <w:rsid w:val="00643CC2"/>
    <w:rsid w:val="00644929"/>
    <w:rsid w:val="00645F0E"/>
    <w:rsid w:val="00646E38"/>
    <w:rsid w:val="0064787D"/>
    <w:rsid w:val="006517BE"/>
    <w:rsid w:val="00653267"/>
    <w:rsid w:val="00660F26"/>
    <w:rsid w:val="00665F0C"/>
    <w:rsid w:val="006675CA"/>
    <w:rsid w:val="00667B4D"/>
    <w:rsid w:val="0067186E"/>
    <w:rsid w:val="0067281C"/>
    <w:rsid w:val="00672F65"/>
    <w:rsid w:val="00673C3C"/>
    <w:rsid w:val="0067547E"/>
    <w:rsid w:val="00676B88"/>
    <w:rsid w:val="00680761"/>
    <w:rsid w:val="00680BB3"/>
    <w:rsid w:val="006813BF"/>
    <w:rsid w:val="00681E26"/>
    <w:rsid w:val="00685C27"/>
    <w:rsid w:val="00686049"/>
    <w:rsid w:val="006863A7"/>
    <w:rsid w:val="00686984"/>
    <w:rsid w:val="00686C69"/>
    <w:rsid w:val="00687266"/>
    <w:rsid w:val="00690294"/>
    <w:rsid w:val="00693BDD"/>
    <w:rsid w:val="00697CC3"/>
    <w:rsid w:val="006A03A6"/>
    <w:rsid w:val="006A1A87"/>
    <w:rsid w:val="006A2387"/>
    <w:rsid w:val="006A25B9"/>
    <w:rsid w:val="006A32AE"/>
    <w:rsid w:val="006A3F6D"/>
    <w:rsid w:val="006A40DD"/>
    <w:rsid w:val="006A50B1"/>
    <w:rsid w:val="006A65D3"/>
    <w:rsid w:val="006A662A"/>
    <w:rsid w:val="006B03FA"/>
    <w:rsid w:val="006B2028"/>
    <w:rsid w:val="006B7262"/>
    <w:rsid w:val="006C3148"/>
    <w:rsid w:val="006C36ED"/>
    <w:rsid w:val="006C42E3"/>
    <w:rsid w:val="006C5015"/>
    <w:rsid w:val="006C7821"/>
    <w:rsid w:val="006D00EC"/>
    <w:rsid w:val="006D0222"/>
    <w:rsid w:val="006D0B20"/>
    <w:rsid w:val="006D0F7E"/>
    <w:rsid w:val="006D1C7C"/>
    <w:rsid w:val="006D1CDE"/>
    <w:rsid w:val="006D1E8F"/>
    <w:rsid w:val="006D4FBB"/>
    <w:rsid w:val="006D5AAF"/>
    <w:rsid w:val="006D607B"/>
    <w:rsid w:val="006D7B84"/>
    <w:rsid w:val="006E0165"/>
    <w:rsid w:val="006E1FF0"/>
    <w:rsid w:val="006E226B"/>
    <w:rsid w:val="006E2696"/>
    <w:rsid w:val="006E5749"/>
    <w:rsid w:val="006E7741"/>
    <w:rsid w:val="006F2AFE"/>
    <w:rsid w:val="006F2CF3"/>
    <w:rsid w:val="006F37C8"/>
    <w:rsid w:val="006F3B6C"/>
    <w:rsid w:val="006F4086"/>
    <w:rsid w:val="006F5C96"/>
    <w:rsid w:val="006F6820"/>
    <w:rsid w:val="007009BA"/>
    <w:rsid w:val="00700BCE"/>
    <w:rsid w:val="00701719"/>
    <w:rsid w:val="00701BCE"/>
    <w:rsid w:val="007023F7"/>
    <w:rsid w:val="007039CF"/>
    <w:rsid w:val="00705B40"/>
    <w:rsid w:val="00710C68"/>
    <w:rsid w:val="00711268"/>
    <w:rsid w:val="00712651"/>
    <w:rsid w:val="00713185"/>
    <w:rsid w:val="00714442"/>
    <w:rsid w:val="00714810"/>
    <w:rsid w:val="00715CBE"/>
    <w:rsid w:val="00721558"/>
    <w:rsid w:val="0072421C"/>
    <w:rsid w:val="007249CA"/>
    <w:rsid w:val="00724F56"/>
    <w:rsid w:val="007255FC"/>
    <w:rsid w:val="00725B07"/>
    <w:rsid w:val="00726728"/>
    <w:rsid w:val="00731B5E"/>
    <w:rsid w:val="00731C3A"/>
    <w:rsid w:val="00731DEA"/>
    <w:rsid w:val="007330E7"/>
    <w:rsid w:val="0073448A"/>
    <w:rsid w:val="00736048"/>
    <w:rsid w:val="0073625E"/>
    <w:rsid w:val="007408B3"/>
    <w:rsid w:val="0074363E"/>
    <w:rsid w:val="007447FC"/>
    <w:rsid w:val="00745525"/>
    <w:rsid w:val="00753275"/>
    <w:rsid w:val="007537AD"/>
    <w:rsid w:val="00753DC2"/>
    <w:rsid w:val="00754657"/>
    <w:rsid w:val="00755EF2"/>
    <w:rsid w:val="00760761"/>
    <w:rsid w:val="007636B2"/>
    <w:rsid w:val="00763AA3"/>
    <w:rsid w:val="00765657"/>
    <w:rsid w:val="00767231"/>
    <w:rsid w:val="007704A4"/>
    <w:rsid w:val="00772094"/>
    <w:rsid w:val="00772474"/>
    <w:rsid w:val="00773392"/>
    <w:rsid w:val="0077492B"/>
    <w:rsid w:val="007760D3"/>
    <w:rsid w:val="0077677A"/>
    <w:rsid w:val="007776F7"/>
    <w:rsid w:val="00777EB1"/>
    <w:rsid w:val="00780F11"/>
    <w:rsid w:val="007812E5"/>
    <w:rsid w:val="007821CE"/>
    <w:rsid w:val="00782D33"/>
    <w:rsid w:val="007841F1"/>
    <w:rsid w:val="00784CEE"/>
    <w:rsid w:val="00784E3C"/>
    <w:rsid w:val="00784ECD"/>
    <w:rsid w:val="007858B4"/>
    <w:rsid w:val="00787517"/>
    <w:rsid w:val="00787842"/>
    <w:rsid w:val="0078795A"/>
    <w:rsid w:val="00787F72"/>
    <w:rsid w:val="007978A7"/>
    <w:rsid w:val="00797C75"/>
    <w:rsid w:val="007A0CF7"/>
    <w:rsid w:val="007A19AC"/>
    <w:rsid w:val="007A4A87"/>
    <w:rsid w:val="007A51A0"/>
    <w:rsid w:val="007A58E3"/>
    <w:rsid w:val="007A5A3C"/>
    <w:rsid w:val="007A5EF6"/>
    <w:rsid w:val="007A627E"/>
    <w:rsid w:val="007B06BD"/>
    <w:rsid w:val="007B0D29"/>
    <w:rsid w:val="007B0D4E"/>
    <w:rsid w:val="007B2AA3"/>
    <w:rsid w:val="007B39A9"/>
    <w:rsid w:val="007B3B80"/>
    <w:rsid w:val="007B4D5C"/>
    <w:rsid w:val="007B5F4E"/>
    <w:rsid w:val="007C101E"/>
    <w:rsid w:val="007C2859"/>
    <w:rsid w:val="007C2D76"/>
    <w:rsid w:val="007C374F"/>
    <w:rsid w:val="007C4203"/>
    <w:rsid w:val="007C5CBD"/>
    <w:rsid w:val="007C6021"/>
    <w:rsid w:val="007C7B35"/>
    <w:rsid w:val="007D43B7"/>
    <w:rsid w:val="007D4EE4"/>
    <w:rsid w:val="007D5149"/>
    <w:rsid w:val="007D5F8C"/>
    <w:rsid w:val="007E0635"/>
    <w:rsid w:val="007E0AB7"/>
    <w:rsid w:val="007E1FA1"/>
    <w:rsid w:val="007E2534"/>
    <w:rsid w:val="007E3A39"/>
    <w:rsid w:val="007E4BE5"/>
    <w:rsid w:val="007E75EA"/>
    <w:rsid w:val="007F2DE8"/>
    <w:rsid w:val="007F3C30"/>
    <w:rsid w:val="007F4125"/>
    <w:rsid w:val="007F63ED"/>
    <w:rsid w:val="007F6440"/>
    <w:rsid w:val="007F64FC"/>
    <w:rsid w:val="007F770E"/>
    <w:rsid w:val="008027C0"/>
    <w:rsid w:val="008029FE"/>
    <w:rsid w:val="008035F3"/>
    <w:rsid w:val="00803AEA"/>
    <w:rsid w:val="00803DAA"/>
    <w:rsid w:val="00804929"/>
    <w:rsid w:val="008056D3"/>
    <w:rsid w:val="008066F5"/>
    <w:rsid w:val="00807DB8"/>
    <w:rsid w:val="0081053C"/>
    <w:rsid w:val="00811FC4"/>
    <w:rsid w:val="00812CA7"/>
    <w:rsid w:val="00813234"/>
    <w:rsid w:val="00816025"/>
    <w:rsid w:val="0081653B"/>
    <w:rsid w:val="00820C2F"/>
    <w:rsid w:val="008214F2"/>
    <w:rsid w:val="008220C8"/>
    <w:rsid w:val="00822F65"/>
    <w:rsid w:val="00822F6D"/>
    <w:rsid w:val="0082516E"/>
    <w:rsid w:val="00825369"/>
    <w:rsid w:val="00827350"/>
    <w:rsid w:val="00827725"/>
    <w:rsid w:val="00831C41"/>
    <w:rsid w:val="0083203E"/>
    <w:rsid w:val="0083233C"/>
    <w:rsid w:val="008323ED"/>
    <w:rsid w:val="008351E4"/>
    <w:rsid w:val="00835572"/>
    <w:rsid w:val="0083562F"/>
    <w:rsid w:val="00836008"/>
    <w:rsid w:val="0083608D"/>
    <w:rsid w:val="0083668E"/>
    <w:rsid w:val="00840D45"/>
    <w:rsid w:val="00843B91"/>
    <w:rsid w:val="00846619"/>
    <w:rsid w:val="00847403"/>
    <w:rsid w:val="00851997"/>
    <w:rsid w:val="00852611"/>
    <w:rsid w:val="008533B1"/>
    <w:rsid w:val="0085530C"/>
    <w:rsid w:val="008562BD"/>
    <w:rsid w:val="008570D1"/>
    <w:rsid w:val="00860A8D"/>
    <w:rsid w:val="008627D5"/>
    <w:rsid w:val="008638F4"/>
    <w:rsid w:val="00864C8E"/>
    <w:rsid w:val="008716F9"/>
    <w:rsid w:val="008726BB"/>
    <w:rsid w:val="00872D76"/>
    <w:rsid w:val="00874672"/>
    <w:rsid w:val="00876824"/>
    <w:rsid w:val="00876B70"/>
    <w:rsid w:val="00880A40"/>
    <w:rsid w:val="0088119A"/>
    <w:rsid w:val="008818B5"/>
    <w:rsid w:val="00883010"/>
    <w:rsid w:val="00883C3D"/>
    <w:rsid w:val="00883EAA"/>
    <w:rsid w:val="00886925"/>
    <w:rsid w:val="00890380"/>
    <w:rsid w:val="00890485"/>
    <w:rsid w:val="00890B0A"/>
    <w:rsid w:val="0089147A"/>
    <w:rsid w:val="00891502"/>
    <w:rsid w:val="00894E4C"/>
    <w:rsid w:val="00896D2E"/>
    <w:rsid w:val="0089718A"/>
    <w:rsid w:val="0089723E"/>
    <w:rsid w:val="00897C0F"/>
    <w:rsid w:val="00897FA3"/>
    <w:rsid w:val="008A0CD8"/>
    <w:rsid w:val="008A0F66"/>
    <w:rsid w:val="008A1212"/>
    <w:rsid w:val="008A2AE2"/>
    <w:rsid w:val="008A43D4"/>
    <w:rsid w:val="008A5DFB"/>
    <w:rsid w:val="008A6947"/>
    <w:rsid w:val="008A6AB5"/>
    <w:rsid w:val="008A6E45"/>
    <w:rsid w:val="008A79E0"/>
    <w:rsid w:val="008A7ACA"/>
    <w:rsid w:val="008B0504"/>
    <w:rsid w:val="008B32E1"/>
    <w:rsid w:val="008B35AC"/>
    <w:rsid w:val="008B3DB5"/>
    <w:rsid w:val="008B45D0"/>
    <w:rsid w:val="008B48E2"/>
    <w:rsid w:val="008B58DB"/>
    <w:rsid w:val="008B5D1B"/>
    <w:rsid w:val="008B6439"/>
    <w:rsid w:val="008B66B7"/>
    <w:rsid w:val="008B784F"/>
    <w:rsid w:val="008B7AFA"/>
    <w:rsid w:val="008C1DC8"/>
    <w:rsid w:val="008C1EBE"/>
    <w:rsid w:val="008C27CA"/>
    <w:rsid w:val="008C3522"/>
    <w:rsid w:val="008C368E"/>
    <w:rsid w:val="008C3FB5"/>
    <w:rsid w:val="008C5AD9"/>
    <w:rsid w:val="008C62D6"/>
    <w:rsid w:val="008C768F"/>
    <w:rsid w:val="008D00AB"/>
    <w:rsid w:val="008D334C"/>
    <w:rsid w:val="008D4EB7"/>
    <w:rsid w:val="008D4FB1"/>
    <w:rsid w:val="008D5EFD"/>
    <w:rsid w:val="008D6CCA"/>
    <w:rsid w:val="008D6EE4"/>
    <w:rsid w:val="008E2D86"/>
    <w:rsid w:val="008E3809"/>
    <w:rsid w:val="008E4D0D"/>
    <w:rsid w:val="008E64C4"/>
    <w:rsid w:val="008F0142"/>
    <w:rsid w:val="008F255F"/>
    <w:rsid w:val="008F3AB1"/>
    <w:rsid w:val="008F491D"/>
    <w:rsid w:val="008F4A8A"/>
    <w:rsid w:val="008F5E7F"/>
    <w:rsid w:val="008F6483"/>
    <w:rsid w:val="008F6B79"/>
    <w:rsid w:val="009023A2"/>
    <w:rsid w:val="00902A91"/>
    <w:rsid w:val="009041FB"/>
    <w:rsid w:val="00904377"/>
    <w:rsid w:val="00905B76"/>
    <w:rsid w:val="0090712F"/>
    <w:rsid w:val="009100D8"/>
    <w:rsid w:val="0091089E"/>
    <w:rsid w:val="009109A7"/>
    <w:rsid w:val="00910FCE"/>
    <w:rsid w:val="00912A34"/>
    <w:rsid w:val="009135D2"/>
    <w:rsid w:val="009138FF"/>
    <w:rsid w:val="00915BE4"/>
    <w:rsid w:val="0092151B"/>
    <w:rsid w:val="009266B5"/>
    <w:rsid w:val="009267FA"/>
    <w:rsid w:val="009322FF"/>
    <w:rsid w:val="00936137"/>
    <w:rsid w:val="00936A71"/>
    <w:rsid w:val="0094021A"/>
    <w:rsid w:val="00940228"/>
    <w:rsid w:val="00941506"/>
    <w:rsid w:val="00943F15"/>
    <w:rsid w:val="009445F9"/>
    <w:rsid w:val="00945E07"/>
    <w:rsid w:val="009462D6"/>
    <w:rsid w:val="009468F2"/>
    <w:rsid w:val="00947DD2"/>
    <w:rsid w:val="00947F01"/>
    <w:rsid w:val="00951891"/>
    <w:rsid w:val="0095205A"/>
    <w:rsid w:val="00952373"/>
    <w:rsid w:val="00954022"/>
    <w:rsid w:val="009548B5"/>
    <w:rsid w:val="009549A0"/>
    <w:rsid w:val="00954C9D"/>
    <w:rsid w:val="009562F2"/>
    <w:rsid w:val="00956C70"/>
    <w:rsid w:val="00961B54"/>
    <w:rsid w:val="00963EE2"/>
    <w:rsid w:val="00967CDA"/>
    <w:rsid w:val="009701F2"/>
    <w:rsid w:val="009702A7"/>
    <w:rsid w:val="00973986"/>
    <w:rsid w:val="00973F41"/>
    <w:rsid w:val="0097664F"/>
    <w:rsid w:val="00977589"/>
    <w:rsid w:val="009801D2"/>
    <w:rsid w:val="00980DCB"/>
    <w:rsid w:val="0098383F"/>
    <w:rsid w:val="0098555F"/>
    <w:rsid w:val="00985F37"/>
    <w:rsid w:val="00986B2F"/>
    <w:rsid w:val="0099084A"/>
    <w:rsid w:val="00991304"/>
    <w:rsid w:val="0099167C"/>
    <w:rsid w:val="009919B9"/>
    <w:rsid w:val="00992AB6"/>
    <w:rsid w:val="00992E47"/>
    <w:rsid w:val="00996A61"/>
    <w:rsid w:val="009A0E5C"/>
    <w:rsid w:val="009A115E"/>
    <w:rsid w:val="009A183B"/>
    <w:rsid w:val="009A1EDD"/>
    <w:rsid w:val="009A20AB"/>
    <w:rsid w:val="009A26BA"/>
    <w:rsid w:val="009A744F"/>
    <w:rsid w:val="009B00B7"/>
    <w:rsid w:val="009B00B9"/>
    <w:rsid w:val="009B43A7"/>
    <w:rsid w:val="009B6036"/>
    <w:rsid w:val="009B61DF"/>
    <w:rsid w:val="009B6BF5"/>
    <w:rsid w:val="009B7E01"/>
    <w:rsid w:val="009C05D9"/>
    <w:rsid w:val="009C4C7A"/>
    <w:rsid w:val="009C4D0D"/>
    <w:rsid w:val="009C7E59"/>
    <w:rsid w:val="009D11F9"/>
    <w:rsid w:val="009D1570"/>
    <w:rsid w:val="009D4FD4"/>
    <w:rsid w:val="009D7721"/>
    <w:rsid w:val="009E0C1D"/>
    <w:rsid w:val="009E11E0"/>
    <w:rsid w:val="009E2A94"/>
    <w:rsid w:val="009E5AAF"/>
    <w:rsid w:val="009E662D"/>
    <w:rsid w:val="009E6A45"/>
    <w:rsid w:val="009E72E4"/>
    <w:rsid w:val="009F0579"/>
    <w:rsid w:val="009F199F"/>
    <w:rsid w:val="009F2A39"/>
    <w:rsid w:val="009F2B55"/>
    <w:rsid w:val="009F51F8"/>
    <w:rsid w:val="00A00D95"/>
    <w:rsid w:val="00A023C3"/>
    <w:rsid w:val="00A0284B"/>
    <w:rsid w:val="00A02C59"/>
    <w:rsid w:val="00A04F94"/>
    <w:rsid w:val="00A07918"/>
    <w:rsid w:val="00A07EC7"/>
    <w:rsid w:val="00A10EF3"/>
    <w:rsid w:val="00A12095"/>
    <w:rsid w:val="00A20393"/>
    <w:rsid w:val="00A24620"/>
    <w:rsid w:val="00A24CC6"/>
    <w:rsid w:val="00A24E1B"/>
    <w:rsid w:val="00A25F98"/>
    <w:rsid w:val="00A268FE"/>
    <w:rsid w:val="00A2768B"/>
    <w:rsid w:val="00A27BD6"/>
    <w:rsid w:val="00A310FE"/>
    <w:rsid w:val="00A325B7"/>
    <w:rsid w:val="00A3335A"/>
    <w:rsid w:val="00A3417E"/>
    <w:rsid w:val="00A343D2"/>
    <w:rsid w:val="00A34CF0"/>
    <w:rsid w:val="00A35B95"/>
    <w:rsid w:val="00A41022"/>
    <w:rsid w:val="00A41962"/>
    <w:rsid w:val="00A42210"/>
    <w:rsid w:val="00A42230"/>
    <w:rsid w:val="00A4404E"/>
    <w:rsid w:val="00A452FE"/>
    <w:rsid w:val="00A45630"/>
    <w:rsid w:val="00A457A4"/>
    <w:rsid w:val="00A45A79"/>
    <w:rsid w:val="00A45B1A"/>
    <w:rsid w:val="00A467AF"/>
    <w:rsid w:val="00A469BF"/>
    <w:rsid w:val="00A47E25"/>
    <w:rsid w:val="00A502A9"/>
    <w:rsid w:val="00A5097C"/>
    <w:rsid w:val="00A50C91"/>
    <w:rsid w:val="00A51D25"/>
    <w:rsid w:val="00A52659"/>
    <w:rsid w:val="00A5745B"/>
    <w:rsid w:val="00A60E4D"/>
    <w:rsid w:val="00A6165C"/>
    <w:rsid w:val="00A6222D"/>
    <w:rsid w:val="00A63D37"/>
    <w:rsid w:val="00A641A3"/>
    <w:rsid w:val="00A6448F"/>
    <w:rsid w:val="00A66B9E"/>
    <w:rsid w:val="00A711C1"/>
    <w:rsid w:val="00A71E57"/>
    <w:rsid w:val="00A73F55"/>
    <w:rsid w:val="00A74B28"/>
    <w:rsid w:val="00A758F0"/>
    <w:rsid w:val="00A7708D"/>
    <w:rsid w:val="00A77953"/>
    <w:rsid w:val="00A805EA"/>
    <w:rsid w:val="00A81827"/>
    <w:rsid w:val="00A82E9B"/>
    <w:rsid w:val="00A8366B"/>
    <w:rsid w:val="00A87597"/>
    <w:rsid w:val="00A87E07"/>
    <w:rsid w:val="00A9151A"/>
    <w:rsid w:val="00A924E8"/>
    <w:rsid w:val="00A934AA"/>
    <w:rsid w:val="00A9463D"/>
    <w:rsid w:val="00A97A86"/>
    <w:rsid w:val="00AA1972"/>
    <w:rsid w:val="00AA21DD"/>
    <w:rsid w:val="00AA32DF"/>
    <w:rsid w:val="00AA4A6A"/>
    <w:rsid w:val="00AA4C49"/>
    <w:rsid w:val="00AA50D5"/>
    <w:rsid w:val="00AA5546"/>
    <w:rsid w:val="00AA6320"/>
    <w:rsid w:val="00AA65C9"/>
    <w:rsid w:val="00AA7346"/>
    <w:rsid w:val="00AA7E39"/>
    <w:rsid w:val="00AB07F4"/>
    <w:rsid w:val="00AB0C53"/>
    <w:rsid w:val="00AB0CCC"/>
    <w:rsid w:val="00AB0E97"/>
    <w:rsid w:val="00AB14D3"/>
    <w:rsid w:val="00AB2218"/>
    <w:rsid w:val="00AB2256"/>
    <w:rsid w:val="00AB246D"/>
    <w:rsid w:val="00AB270A"/>
    <w:rsid w:val="00AB2760"/>
    <w:rsid w:val="00AB3155"/>
    <w:rsid w:val="00AB3388"/>
    <w:rsid w:val="00AB4705"/>
    <w:rsid w:val="00AB4BEF"/>
    <w:rsid w:val="00AB5011"/>
    <w:rsid w:val="00AB551C"/>
    <w:rsid w:val="00AB5689"/>
    <w:rsid w:val="00AB6528"/>
    <w:rsid w:val="00AB7FAE"/>
    <w:rsid w:val="00AC0BDB"/>
    <w:rsid w:val="00AC0F80"/>
    <w:rsid w:val="00AC140C"/>
    <w:rsid w:val="00AC1FF1"/>
    <w:rsid w:val="00AC24EA"/>
    <w:rsid w:val="00AC2D70"/>
    <w:rsid w:val="00AC2F54"/>
    <w:rsid w:val="00AC338F"/>
    <w:rsid w:val="00AC56FB"/>
    <w:rsid w:val="00AC76E2"/>
    <w:rsid w:val="00AD0689"/>
    <w:rsid w:val="00AD2CDC"/>
    <w:rsid w:val="00AD3AA8"/>
    <w:rsid w:val="00AD4549"/>
    <w:rsid w:val="00AD673F"/>
    <w:rsid w:val="00AE0D41"/>
    <w:rsid w:val="00AE191D"/>
    <w:rsid w:val="00AE4213"/>
    <w:rsid w:val="00AE5264"/>
    <w:rsid w:val="00AF18F5"/>
    <w:rsid w:val="00AF1D68"/>
    <w:rsid w:val="00AF3EFC"/>
    <w:rsid w:val="00AF47D7"/>
    <w:rsid w:val="00AF593C"/>
    <w:rsid w:val="00AF638D"/>
    <w:rsid w:val="00B000ED"/>
    <w:rsid w:val="00B013FF"/>
    <w:rsid w:val="00B02328"/>
    <w:rsid w:val="00B027ED"/>
    <w:rsid w:val="00B03977"/>
    <w:rsid w:val="00B03CBC"/>
    <w:rsid w:val="00B0463D"/>
    <w:rsid w:val="00B04E1E"/>
    <w:rsid w:val="00B06C66"/>
    <w:rsid w:val="00B072C0"/>
    <w:rsid w:val="00B075DE"/>
    <w:rsid w:val="00B07A8D"/>
    <w:rsid w:val="00B07B21"/>
    <w:rsid w:val="00B102D3"/>
    <w:rsid w:val="00B10B6D"/>
    <w:rsid w:val="00B10BE1"/>
    <w:rsid w:val="00B12AFB"/>
    <w:rsid w:val="00B15664"/>
    <w:rsid w:val="00B200B0"/>
    <w:rsid w:val="00B22390"/>
    <w:rsid w:val="00B225BA"/>
    <w:rsid w:val="00B22615"/>
    <w:rsid w:val="00B227B2"/>
    <w:rsid w:val="00B239C1"/>
    <w:rsid w:val="00B24850"/>
    <w:rsid w:val="00B2546D"/>
    <w:rsid w:val="00B2550A"/>
    <w:rsid w:val="00B26132"/>
    <w:rsid w:val="00B27A9F"/>
    <w:rsid w:val="00B3001C"/>
    <w:rsid w:val="00B31848"/>
    <w:rsid w:val="00B31D70"/>
    <w:rsid w:val="00B31FE1"/>
    <w:rsid w:val="00B34968"/>
    <w:rsid w:val="00B35BBA"/>
    <w:rsid w:val="00B37A5D"/>
    <w:rsid w:val="00B43E46"/>
    <w:rsid w:val="00B43E87"/>
    <w:rsid w:val="00B45E18"/>
    <w:rsid w:val="00B46A5E"/>
    <w:rsid w:val="00B51241"/>
    <w:rsid w:val="00B518EF"/>
    <w:rsid w:val="00B536F2"/>
    <w:rsid w:val="00B53B93"/>
    <w:rsid w:val="00B55BE9"/>
    <w:rsid w:val="00B60444"/>
    <w:rsid w:val="00B605B2"/>
    <w:rsid w:val="00B613DF"/>
    <w:rsid w:val="00B62BD0"/>
    <w:rsid w:val="00B65B8E"/>
    <w:rsid w:val="00B6657B"/>
    <w:rsid w:val="00B70C9D"/>
    <w:rsid w:val="00B71364"/>
    <w:rsid w:val="00B72796"/>
    <w:rsid w:val="00B72F78"/>
    <w:rsid w:val="00B73919"/>
    <w:rsid w:val="00B74BAD"/>
    <w:rsid w:val="00B74DC3"/>
    <w:rsid w:val="00B75384"/>
    <w:rsid w:val="00B75F63"/>
    <w:rsid w:val="00B77596"/>
    <w:rsid w:val="00B80A6A"/>
    <w:rsid w:val="00B82B9A"/>
    <w:rsid w:val="00B879C8"/>
    <w:rsid w:val="00B87EC0"/>
    <w:rsid w:val="00B90990"/>
    <w:rsid w:val="00B91566"/>
    <w:rsid w:val="00B920D2"/>
    <w:rsid w:val="00B96F6E"/>
    <w:rsid w:val="00B97CDD"/>
    <w:rsid w:val="00BA08B9"/>
    <w:rsid w:val="00BA1FAD"/>
    <w:rsid w:val="00BA21B4"/>
    <w:rsid w:val="00BA6519"/>
    <w:rsid w:val="00BA6AD2"/>
    <w:rsid w:val="00BB163D"/>
    <w:rsid w:val="00BB294E"/>
    <w:rsid w:val="00BB40EC"/>
    <w:rsid w:val="00BB4C65"/>
    <w:rsid w:val="00BB6057"/>
    <w:rsid w:val="00BB7E7B"/>
    <w:rsid w:val="00BC2395"/>
    <w:rsid w:val="00BC2FC8"/>
    <w:rsid w:val="00BC397C"/>
    <w:rsid w:val="00BC4DB0"/>
    <w:rsid w:val="00BC655D"/>
    <w:rsid w:val="00BC74A0"/>
    <w:rsid w:val="00BC776B"/>
    <w:rsid w:val="00BC78D9"/>
    <w:rsid w:val="00BC7DC2"/>
    <w:rsid w:val="00BC7ED1"/>
    <w:rsid w:val="00BC7FA6"/>
    <w:rsid w:val="00BD1124"/>
    <w:rsid w:val="00BD205B"/>
    <w:rsid w:val="00BD44BA"/>
    <w:rsid w:val="00BD4D79"/>
    <w:rsid w:val="00BD73D9"/>
    <w:rsid w:val="00BE0868"/>
    <w:rsid w:val="00BE0899"/>
    <w:rsid w:val="00BE0C27"/>
    <w:rsid w:val="00BE0F58"/>
    <w:rsid w:val="00BE10C5"/>
    <w:rsid w:val="00BE14C5"/>
    <w:rsid w:val="00BE1F26"/>
    <w:rsid w:val="00BE29BB"/>
    <w:rsid w:val="00BE32A5"/>
    <w:rsid w:val="00BE3912"/>
    <w:rsid w:val="00BE44B1"/>
    <w:rsid w:val="00BE4AC8"/>
    <w:rsid w:val="00BE52BF"/>
    <w:rsid w:val="00BE597B"/>
    <w:rsid w:val="00BE710B"/>
    <w:rsid w:val="00BF2CCD"/>
    <w:rsid w:val="00BF54F6"/>
    <w:rsid w:val="00BF6E59"/>
    <w:rsid w:val="00C00ECA"/>
    <w:rsid w:val="00C01320"/>
    <w:rsid w:val="00C02940"/>
    <w:rsid w:val="00C02F31"/>
    <w:rsid w:val="00C03642"/>
    <w:rsid w:val="00C037F4"/>
    <w:rsid w:val="00C04D27"/>
    <w:rsid w:val="00C053F7"/>
    <w:rsid w:val="00C06802"/>
    <w:rsid w:val="00C138C2"/>
    <w:rsid w:val="00C13FD7"/>
    <w:rsid w:val="00C14C15"/>
    <w:rsid w:val="00C14FAE"/>
    <w:rsid w:val="00C168C0"/>
    <w:rsid w:val="00C17419"/>
    <w:rsid w:val="00C20653"/>
    <w:rsid w:val="00C22255"/>
    <w:rsid w:val="00C224B6"/>
    <w:rsid w:val="00C22D73"/>
    <w:rsid w:val="00C23178"/>
    <w:rsid w:val="00C24D2C"/>
    <w:rsid w:val="00C261B2"/>
    <w:rsid w:val="00C33D11"/>
    <w:rsid w:val="00C34248"/>
    <w:rsid w:val="00C35DEF"/>
    <w:rsid w:val="00C36AFB"/>
    <w:rsid w:val="00C372DD"/>
    <w:rsid w:val="00C4263C"/>
    <w:rsid w:val="00C4371C"/>
    <w:rsid w:val="00C443A9"/>
    <w:rsid w:val="00C44CA8"/>
    <w:rsid w:val="00C472BF"/>
    <w:rsid w:val="00C5006F"/>
    <w:rsid w:val="00C50EF9"/>
    <w:rsid w:val="00C51307"/>
    <w:rsid w:val="00C536E7"/>
    <w:rsid w:val="00C545CE"/>
    <w:rsid w:val="00C6072F"/>
    <w:rsid w:val="00C62F20"/>
    <w:rsid w:val="00C63219"/>
    <w:rsid w:val="00C642D6"/>
    <w:rsid w:val="00C6731B"/>
    <w:rsid w:val="00C71F6D"/>
    <w:rsid w:val="00C73664"/>
    <w:rsid w:val="00C73AC6"/>
    <w:rsid w:val="00C73B3E"/>
    <w:rsid w:val="00C74E08"/>
    <w:rsid w:val="00C77E27"/>
    <w:rsid w:val="00C82542"/>
    <w:rsid w:val="00C8307D"/>
    <w:rsid w:val="00C84F3C"/>
    <w:rsid w:val="00C86682"/>
    <w:rsid w:val="00C873FF"/>
    <w:rsid w:val="00C92003"/>
    <w:rsid w:val="00C93A02"/>
    <w:rsid w:val="00C94302"/>
    <w:rsid w:val="00C956BE"/>
    <w:rsid w:val="00C95FFF"/>
    <w:rsid w:val="00C96192"/>
    <w:rsid w:val="00C970BF"/>
    <w:rsid w:val="00C97657"/>
    <w:rsid w:val="00CA07DC"/>
    <w:rsid w:val="00CA12E3"/>
    <w:rsid w:val="00CA2229"/>
    <w:rsid w:val="00CA3FDF"/>
    <w:rsid w:val="00CA5219"/>
    <w:rsid w:val="00CA78DB"/>
    <w:rsid w:val="00CB0028"/>
    <w:rsid w:val="00CB02DB"/>
    <w:rsid w:val="00CB1CEC"/>
    <w:rsid w:val="00CB1D16"/>
    <w:rsid w:val="00CB20B7"/>
    <w:rsid w:val="00CB4488"/>
    <w:rsid w:val="00CB4812"/>
    <w:rsid w:val="00CB4903"/>
    <w:rsid w:val="00CB4CCD"/>
    <w:rsid w:val="00CB5B31"/>
    <w:rsid w:val="00CB6494"/>
    <w:rsid w:val="00CB71C2"/>
    <w:rsid w:val="00CB7D92"/>
    <w:rsid w:val="00CC069F"/>
    <w:rsid w:val="00CC0EBE"/>
    <w:rsid w:val="00CC11A7"/>
    <w:rsid w:val="00CC182A"/>
    <w:rsid w:val="00CC2FAF"/>
    <w:rsid w:val="00CC34E3"/>
    <w:rsid w:val="00CC707A"/>
    <w:rsid w:val="00CC767A"/>
    <w:rsid w:val="00CD174F"/>
    <w:rsid w:val="00CD26C5"/>
    <w:rsid w:val="00CD3542"/>
    <w:rsid w:val="00CD55CA"/>
    <w:rsid w:val="00CD704C"/>
    <w:rsid w:val="00CE0258"/>
    <w:rsid w:val="00CE11FE"/>
    <w:rsid w:val="00CE2A83"/>
    <w:rsid w:val="00CE2E41"/>
    <w:rsid w:val="00CE30FC"/>
    <w:rsid w:val="00CE40B1"/>
    <w:rsid w:val="00CE5C73"/>
    <w:rsid w:val="00CE6240"/>
    <w:rsid w:val="00CE79A4"/>
    <w:rsid w:val="00CF1BB6"/>
    <w:rsid w:val="00CF2699"/>
    <w:rsid w:val="00CF2CB3"/>
    <w:rsid w:val="00CF31D2"/>
    <w:rsid w:val="00CF31EB"/>
    <w:rsid w:val="00CF6C10"/>
    <w:rsid w:val="00D00346"/>
    <w:rsid w:val="00D00977"/>
    <w:rsid w:val="00D02759"/>
    <w:rsid w:val="00D0296C"/>
    <w:rsid w:val="00D0410C"/>
    <w:rsid w:val="00D04FFB"/>
    <w:rsid w:val="00D05740"/>
    <w:rsid w:val="00D06C06"/>
    <w:rsid w:val="00D076D7"/>
    <w:rsid w:val="00D07F27"/>
    <w:rsid w:val="00D10F73"/>
    <w:rsid w:val="00D12C9D"/>
    <w:rsid w:val="00D12DB2"/>
    <w:rsid w:val="00D13056"/>
    <w:rsid w:val="00D13ADC"/>
    <w:rsid w:val="00D1513D"/>
    <w:rsid w:val="00D1596A"/>
    <w:rsid w:val="00D20653"/>
    <w:rsid w:val="00D21306"/>
    <w:rsid w:val="00D2153C"/>
    <w:rsid w:val="00D21589"/>
    <w:rsid w:val="00D24444"/>
    <w:rsid w:val="00D26774"/>
    <w:rsid w:val="00D26D3A"/>
    <w:rsid w:val="00D306B9"/>
    <w:rsid w:val="00D3520F"/>
    <w:rsid w:val="00D35783"/>
    <w:rsid w:val="00D3661A"/>
    <w:rsid w:val="00D37C04"/>
    <w:rsid w:val="00D37EBE"/>
    <w:rsid w:val="00D413E7"/>
    <w:rsid w:val="00D41983"/>
    <w:rsid w:val="00D41D42"/>
    <w:rsid w:val="00D42BA2"/>
    <w:rsid w:val="00D45728"/>
    <w:rsid w:val="00D46737"/>
    <w:rsid w:val="00D50365"/>
    <w:rsid w:val="00D50F8A"/>
    <w:rsid w:val="00D518C4"/>
    <w:rsid w:val="00D51F5A"/>
    <w:rsid w:val="00D52B01"/>
    <w:rsid w:val="00D53BCD"/>
    <w:rsid w:val="00D5454C"/>
    <w:rsid w:val="00D54C4D"/>
    <w:rsid w:val="00D55654"/>
    <w:rsid w:val="00D55CFB"/>
    <w:rsid w:val="00D563ED"/>
    <w:rsid w:val="00D603E3"/>
    <w:rsid w:val="00D63905"/>
    <w:rsid w:val="00D64A06"/>
    <w:rsid w:val="00D6549A"/>
    <w:rsid w:val="00D65C0E"/>
    <w:rsid w:val="00D668A0"/>
    <w:rsid w:val="00D674B5"/>
    <w:rsid w:val="00D70C2A"/>
    <w:rsid w:val="00D71610"/>
    <w:rsid w:val="00D73955"/>
    <w:rsid w:val="00D73A02"/>
    <w:rsid w:val="00D73CDF"/>
    <w:rsid w:val="00D75B04"/>
    <w:rsid w:val="00D76D8A"/>
    <w:rsid w:val="00D7776C"/>
    <w:rsid w:val="00D800B3"/>
    <w:rsid w:val="00D84117"/>
    <w:rsid w:val="00D843DD"/>
    <w:rsid w:val="00D845F8"/>
    <w:rsid w:val="00D849C1"/>
    <w:rsid w:val="00D8556B"/>
    <w:rsid w:val="00D86608"/>
    <w:rsid w:val="00D86FB3"/>
    <w:rsid w:val="00D87E71"/>
    <w:rsid w:val="00D90A7A"/>
    <w:rsid w:val="00D90C9E"/>
    <w:rsid w:val="00D91866"/>
    <w:rsid w:val="00D918BF"/>
    <w:rsid w:val="00D92CBA"/>
    <w:rsid w:val="00D934D2"/>
    <w:rsid w:val="00D93BCE"/>
    <w:rsid w:val="00D93FBF"/>
    <w:rsid w:val="00D94A93"/>
    <w:rsid w:val="00D9651B"/>
    <w:rsid w:val="00D9717A"/>
    <w:rsid w:val="00DA284D"/>
    <w:rsid w:val="00DA3B88"/>
    <w:rsid w:val="00DA3F4F"/>
    <w:rsid w:val="00DA47BC"/>
    <w:rsid w:val="00DA5333"/>
    <w:rsid w:val="00DA66ED"/>
    <w:rsid w:val="00DA73DF"/>
    <w:rsid w:val="00DA7776"/>
    <w:rsid w:val="00DB23A5"/>
    <w:rsid w:val="00DB62FB"/>
    <w:rsid w:val="00DB711C"/>
    <w:rsid w:val="00DC0295"/>
    <w:rsid w:val="00DC1CD2"/>
    <w:rsid w:val="00DC261B"/>
    <w:rsid w:val="00DC37CF"/>
    <w:rsid w:val="00DC458E"/>
    <w:rsid w:val="00DC59E7"/>
    <w:rsid w:val="00DC5EB7"/>
    <w:rsid w:val="00DD02DC"/>
    <w:rsid w:val="00DD3162"/>
    <w:rsid w:val="00DD5C35"/>
    <w:rsid w:val="00DD62E0"/>
    <w:rsid w:val="00DD7CCC"/>
    <w:rsid w:val="00DE2788"/>
    <w:rsid w:val="00DE2C25"/>
    <w:rsid w:val="00DE40C5"/>
    <w:rsid w:val="00DE474C"/>
    <w:rsid w:val="00DE6A18"/>
    <w:rsid w:val="00DF3CB9"/>
    <w:rsid w:val="00DF3D11"/>
    <w:rsid w:val="00DF45A2"/>
    <w:rsid w:val="00DF4B17"/>
    <w:rsid w:val="00DF622E"/>
    <w:rsid w:val="00DF7169"/>
    <w:rsid w:val="00DF72EC"/>
    <w:rsid w:val="00E00E0E"/>
    <w:rsid w:val="00E01707"/>
    <w:rsid w:val="00E01985"/>
    <w:rsid w:val="00E0215F"/>
    <w:rsid w:val="00E12330"/>
    <w:rsid w:val="00E1236C"/>
    <w:rsid w:val="00E131AD"/>
    <w:rsid w:val="00E141E8"/>
    <w:rsid w:val="00E16B10"/>
    <w:rsid w:val="00E16B8F"/>
    <w:rsid w:val="00E172BE"/>
    <w:rsid w:val="00E175F1"/>
    <w:rsid w:val="00E23EDC"/>
    <w:rsid w:val="00E2438E"/>
    <w:rsid w:val="00E26B12"/>
    <w:rsid w:val="00E26E1C"/>
    <w:rsid w:val="00E278A3"/>
    <w:rsid w:val="00E27E0A"/>
    <w:rsid w:val="00E30433"/>
    <w:rsid w:val="00E30CEC"/>
    <w:rsid w:val="00E31336"/>
    <w:rsid w:val="00E31644"/>
    <w:rsid w:val="00E32F9E"/>
    <w:rsid w:val="00E3367C"/>
    <w:rsid w:val="00E3463B"/>
    <w:rsid w:val="00E34B95"/>
    <w:rsid w:val="00E372D2"/>
    <w:rsid w:val="00E374FF"/>
    <w:rsid w:val="00E4012A"/>
    <w:rsid w:val="00E40C21"/>
    <w:rsid w:val="00E41311"/>
    <w:rsid w:val="00E44053"/>
    <w:rsid w:val="00E448BC"/>
    <w:rsid w:val="00E44C7B"/>
    <w:rsid w:val="00E4608F"/>
    <w:rsid w:val="00E467AF"/>
    <w:rsid w:val="00E46B1F"/>
    <w:rsid w:val="00E47800"/>
    <w:rsid w:val="00E47EFA"/>
    <w:rsid w:val="00E51627"/>
    <w:rsid w:val="00E5204B"/>
    <w:rsid w:val="00E52A15"/>
    <w:rsid w:val="00E571ED"/>
    <w:rsid w:val="00E57D5E"/>
    <w:rsid w:val="00E60EEF"/>
    <w:rsid w:val="00E61259"/>
    <w:rsid w:val="00E65FC1"/>
    <w:rsid w:val="00E66BF5"/>
    <w:rsid w:val="00E70084"/>
    <w:rsid w:val="00E70355"/>
    <w:rsid w:val="00E7122C"/>
    <w:rsid w:val="00E71B8F"/>
    <w:rsid w:val="00E71EF1"/>
    <w:rsid w:val="00E720A7"/>
    <w:rsid w:val="00E7396D"/>
    <w:rsid w:val="00E73A80"/>
    <w:rsid w:val="00E73B45"/>
    <w:rsid w:val="00E74994"/>
    <w:rsid w:val="00E75960"/>
    <w:rsid w:val="00E75A8E"/>
    <w:rsid w:val="00E77613"/>
    <w:rsid w:val="00E83060"/>
    <w:rsid w:val="00E84E13"/>
    <w:rsid w:val="00E85486"/>
    <w:rsid w:val="00E86029"/>
    <w:rsid w:val="00E878CF"/>
    <w:rsid w:val="00E9050B"/>
    <w:rsid w:val="00E90689"/>
    <w:rsid w:val="00E906BE"/>
    <w:rsid w:val="00E90DDB"/>
    <w:rsid w:val="00E9142B"/>
    <w:rsid w:val="00E926C1"/>
    <w:rsid w:val="00E926EA"/>
    <w:rsid w:val="00E9385C"/>
    <w:rsid w:val="00E950A1"/>
    <w:rsid w:val="00E95384"/>
    <w:rsid w:val="00E957C9"/>
    <w:rsid w:val="00E970DA"/>
    <w:rsid w:val="00EA2A58"/>
    <w:rsid w:val="00EA3DC6"/>
    <w:rsid w:val="00EA43DD"/>
    <w:rsid w:val="00EA5C03"/>
    <w:rsid w:val="00EB00C3"/>
    <w:rsid w:val="00EB0C0C"/>
    <w:rsid w:val="00EB1764"/>
    <w:rsid w:val="00EB35A5"/>
    <w:rsid w:val="00EB3AA6"/>
    <w:rsid w:val="00EB5B26"/>
    <w:rsid w:val="00EB77BA"/>
    <w:rsid w:val="00EC1CA1"/>
    <w:rsid w:val="00EC45D6"/>
    <w:rsid w:val="00EC5C4A"/>
    <w:rsid w:val="00ED072B"/>
    <w:rsid w:val="00ED4011"/>
    <w:rsid w:val="00ED4F4C"/>
    <w:rsid w:val="00ED74D8"/>
    <w:rsid w:val="00EE0B7A"/>
    <w:rsid w:val="00EE0FB6"/>
    <w:rsid w:val="00EE5A05"/>
    <w:rsid w:val="00EE6CD9"/>
    <w:rsid w:val="00EF04A9"/>
    <w:rsid w:val="00EF06BB"/>
    <w:rsid w:val="00EF0C40"/>
    <w:rsid w:val="00EF1366"/>
    <w:rsid w:val="00EF17AD"/>
    <w:rsid w:val="00EF26DD"/>
    <w:rsid w:val="00EF3790"/>
    <w:rsid w:val="00EF4044"/>
    <w:rsid w:val="00EF4396"/>
    <w:rsid w:val="00EF4540"/>
    <w:rsid w:val="00EF51BA"/>
    <w:rsid w:val="00EF7380"/>
    <w:rsid w:val="00EF773A"/>
    <w:rsid w:val="00EF7D0C"/>
    <w:rsid w:val="00F02E3A"/>
    <w:rsid w:val="00F05F56"/>
    <w:rsid w:val="00F10A11"/>
    <w:rsid w:val="00F11737"/>
    <w:rsid w:val="00F11935"/>
    <w:rsid w:val="00F15A8E"/>
    <w:rsid w:val="00F1621A"/>
    <w:rsid w:val="00F16EDB"/>
    <w:rsid w:val="00F171BB"/>
    <w:rsid w:val="00F202CB"/>
    <w:rsid w:val="00F20767"/>
    <w:rsid w:val="00F20A70"/>
    <w:rsid w:val="00F20BF8"/>
    <w:rsid w:val="00F23D0E"/>
    <w:rsid w:val="00F245BA"/>
    <w:rsid w:val="00F25C7C"/>
    <w:rsid w:val="00F26C9F"/>
    <w:rsid w:val="00F302B1"/>
    <w:rsid w:val="00F353D0"/>
    <w:rsid w:val="00F3582F"/>
    <w:rsid w:val="00F37694"/>
    <w:rsid w:val="00F403DB"/>
    <w:rsid w:val="00F409D0"/>
    <w:rsid w:val="00F40A05"/>
    <w:rsid w:val="00F4111B"/>
    <w:rsid w:val="00F44C1B"/>
    <w:rsid w:val="00F46A8A"/>
    <w:rsid w:val="00F4713D"/>
    <w:rsid w:val="00F47535"/>
    <w:rsid w:val="00F478A2"/>
    <w:rsid w:val="00F47979"/>
    <w:rsid w:val="00F50758"/>
    <w:rsid w:val="00F5164B"/>
    <w:rsid w:val="00F5234B"/>
    <w:rsid w:val="00F52A67"/>
    <w:rsid w:val="00F52B0B"/>
    <w:rsid w:val="00F55A97"/>
    <w:rsid w:val="00F56592"/>
    <w:rsid w:val="00F56782"/>
    <w:rsid w:val="00F5725A"/>
    <w:rsid w:val="00F57C68"/>
    <w:rsid w:val="00F6071E"/>
    <w:rsid w:val="00F60C56"/>
    <w:rsid w:val="00F61A70"/>
    <w:rsid w:val="00F62D80"/>
    <w:rsid w:val="00F6307D"/>
    <w:rsid w:val="00F6372F"/>
    <w:rsid w:val="00F64538"/>
    <w:rsid w:val="00F647F2"/>
    <w:rsid w:val="00F64A31"/>
    <w:rsid w:val="00F66E7B"/>
    <w:rsid w:val="00F7213A"/>
    <w:rsid w:val="00F73274"/>
    <w:rsid w:val="00F769F5"/>
    <w:rsid w:val="00F76DB0"/>
    <w:rsid w:val="00F801CB"/>
    <w:rsid w:val="00F80C7E"/>
    <w:rsid w:val="00F80F59"/>
    <w:rsid w:val="00F8121E"/>
    <w:rsid w:val="00F81927"/>
    <w:rsid w:val="00F82DC1"/>
    <w:rsid w:val="00F83482"/>
    <w:rsid w:val="00F84356"/>
    <w:rsid w:val="00F878AC"/>
    <w:rsid w:val="00F90017"/>
    <w:rsid w:val="00F9044E"/>
    <w:rsid w:val="00F90DB3"/>
    <w:rsid w:val="00F91244"/>
    <w:rsid w:val="00F9200C"/>
    <w:rsid w:val="00F93D72"/>
    <w:rsid w:val="00F940F5"/>
    <w:rsid w:val="00F97733"/>
    <w:rsid w:val="00FA0AAE"/>
    <w:rsid w:val="00FA1CF4"/>
    <w:rsid w:val="00FA1D0F"/>
    <w:rsid w:val="00FA2074"/>
    <w:rsid w:val="00FA2B3A"/>
    <w:rsid w:val="00FA3510"/>
    <w:rsid w:val="00FA707D"/>
    <w:rsid w:val="00FA7A8D"/>
    <w:rsid w:val="00FB20AC"/>
    <w:rsid w:val="00FB23BE"/>
    <w:rsid w:val="00FB27D7"/>
    <w:rsid w:val="00FB3678"/>
    <w:rsid w:val="00FB3C07"/>
    <w:rsid w:val="00FB594D"/>
    <w:rsid w:val="00FB66A1"/>
    <w:rsid w:val="00FB6E1B"/>
    <w:rsid w:val="00FB7C36"/>
    <w:rsid w:val="00FC0647"/>
    <w:rsid w:val="00FC29DB"/>
    <w:rsid w:val="00FC29FC"/>
    <w:rsid w:val="00FC420F"/>
    <w:rsid w:val="00FC5549"/>
    <w:rsid w:val="00FC706C"/>
    <w:rsid w:val="00FD18A6"/>
    <w:rsid w:val="00FD1A95"/>
    <w:rsid w:val="00FD203F"/>
    <w:rsid w:val="00FD2FC9"/>
    <w:rsid w:val="00FD4042"/>
    <w:rsid w:val="00FD4C48"/>
    <w:rsid w:val="00FD7213"/>
    <w:rsid w:val="00FD7563"/>
    <w:rsid w:val="00FE1B8E"/>
    <w:rsid w:val="00FE351C"/>
    <w:rsid w:val="00FE4AF8"/>
    <w:rsid w:val="00FE51B0"/>
    <w:rsid w:val="00FE5E03"/>
    <w:rsid w:val="00FE72D1"/>
    <w:rsid w:val="00FE75C2"/>
    <w:rsid w:val="00FE7C44"/>
    <w:rsid w:val="00FF24EE"/>
    <w:rsid w:val="00FF2518"/>
    <w:rsid w:val="00FF392E"/>
    <w:rsid w:val="00FF7780"/>
    <w:rsid w:val="00FF7D0D"/>
    <w:rsid w:val="02197BBB"/>
    <w:rsid w:val="035BC91C"/>
    <w:rsid w:val="06ECECDE"/>
    <w:rsid w:val="0719A6A8"/>
    <w:rsid w:val="07602DC2"/>
    <w:rsid w:val="096F406F"/>
    <w:rsid w:val="0AFF2836"/>
    <w:rsid w:val="0C1F8404"/>
    <w:rsid w:val="0D1E34B7"/>
    <w:rsid w:val="0E2BB397"/>
    <w:rsid w:val="0E2F88AC"/>
    <w:rsid w:val="1954B7AE"/>
    <w:rsid w:val="1C949068"/>
    <w:rsid w:val="1CB11C61"/>
    <w:rsid w:val="1F6417B3"/>
    <w:rsid w:val="205E42DD"/>
    <w:rsid w:val="20F54D69"/>
    <w:rsid w:val="2314787A"/>
    <w:rsid w:val="256BCD68"/>
    <w:rsid w:val="2640A71F"/>
    <w:rsid w:val="26C22A34"/>
    <w:rsid w:val="272239BD"/>
    <w:rsid w:val="2C1BDB03"/>
    <w:rsid w:val="2F234592"/>
    <w:rsid w:val="30398CEE"/>
    <w:rsid w:val="30D97B83"/>
    <w:rsid w:val="311274D7"/>
    <w:rsid w:val="31EFC859"/>
    <w:rsid w:val="37EF0443"/>
    <w:rsid w:val="3CC0F717"/>
    <w:rsid w:val="3D1D65EA"/>
    <w:rsid w:val="3E4634FF"/>
    <w:rsid w:val="3E559AA7"/>
    <w:rsid w:val="434C43AD"/>
    <w:rsid w:val="44B8031B"/>
    <w:rsid w:val="46785AB2"/>
    <w:rsid w:val="474DA5FA"/>
    <w:rsid w:val="4929B41A"/>
    <w:rsid w:val="4BA4A721"/>
    <w:rsid w:val="4C66E0DC"/>
    <w:rsid w:val="4DBCE77E"/>
    <w:rsid w:val="4F58B7DF"/>
    <w:rsid w:val="54645DF1"/>
    <w:rsid w:val="55E273E8"/>
    <w:rsid w:val="563E5FF9"/>
    <w:rsid w:val="57765209"/>
    <w:rsid w:val="59B17904"/>
    <w:rsid w:val="5A372517"/>
    <w:rsid w:val="5B029A13"/>
    <w:rsid w:val="6142F558"/>
    <w:rsid w:val="63AE157E"/>
    <w:rsid w:val="651CE762"/>
    <w:rsid w:val="68ACFEA2"/>
    <w:rsid w:val="69E48D75"/>
    <w:rsid w:val="6A4AEECE"/>
    <w:rsid w:val="6AAE1BA8"/>
    <w:rsid w:val="6B8C28E6"/>
    <w:rsid w:val="6D01FF7C"/>
    <w:rsid w:val="6DB59178"/>
    <w:rsid w:val="705F9A09"/>
    <w:rsid w:val="711178E8"/>
    <w:rsid w:val="71535CFC"/>
    <w:rsid w:val="72CCCA9A"/>
    <w:rsid w:val="75CA34C7"/>
    <w:rsid w:val="761DF06C"/>
    <w:rsid w:val="76D6C913"/>
    <w:rsid w:val="78D42609"/>
    <w:rsid w:val="7BA3AE71"/>
    <w:rsid w:val="7C530267"/>
    <w:rsid w:val="7E0BD2EE"/>
    <w:rsid w:val="7E325829"/>
    <w:rsid w:val="7E39C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A5AC31F"/>
  <w15:docId w15:val="{1CAA155C-2D61-4D81-8F56-B2C83FFC6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sz w:val="22"/>
        <w:szCs w:val="22"/>
        <w:lang w:val="nl-NL" w:eastAsia="nl-NL" w:bidi="ar-SA"/>
      </w:rPr>
    </w:rPrDefault>
    <w:pPrDefault>
      <w:pPr>
        <w:spacing w:line="30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iPriority="3" w:unhideWhenUsed="1" w:qFormat="1"/>
    <w:lsdException w:name="List Number" w:semiHidden="1" w:uiPriority="4" w:unhideWhenUsed="1" w:qFormat="1"/>
    <w:lsdException w:name="List 2" w:semiHidden="1"/>
    <w:lsdException w:name="List 3" w:semiHidden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semiHidden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iPriority="0" w:unhideWhenUsed="1"/>
    <w:lsdException w:name="Table Grid" w:uiPriority="59"/>
    <w:lsdException w:name="Table Theme" w:semiHidden="1" w:uiPriority="0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iPriority="38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6731B"/>
    <w:pPr>
      <w:suppressAutoHyphens/>
    </w:pPr>
  </w:style>
  <w:style w:type="paragraph" w:styleId="Kop1">
    <w:name w:val="heading 1"/>
    <w:basedOn w:val="Standaard"/>
    <w:next w:val="Standaard"/>
    <w:link w:val="Kop1Char"/>
    <w:uiPriority w:val="9"/>
    <w:semiHidden/>
    <w:qFormat/>
    <w:rsid w:val="004B5BBD"/>
    <w:pPr>
      <w:keepNext/>
      <w:numPr>
        <w:numId w:val="5"/>
      </w:numPr>
      <w:outlineLvl w:val="0"/>
    </w:pPr>
    <w:rPr>
      <w:rFonts w:asciiTheme="majorHAnsi" w:hAnsiTheme="majorHAnsi"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qFormat/>
    <w:rsid w:val="004B5BBD"/>
    <w:pPr>
      <w:keepNext/>
      <w:numPr>
        <w:ilvl w:val="1"/>
        <w:numId w:val="5"/>
      </w:numPr>
      <w:outlineLvl w:val="1"/>
    </w:pPr>
    <w:rPr>
      <w:rFonts w:asciiTheme="majorHAnsi" w:hAnsiTheme="majorHAnsi"/>
      <w:b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qFormat/>
    <w:rsid w:val="006A1A87"/>
    <w:pPr>
      <w:keepNext/>
      <w:numPr>
        <w:ilvl w:val="2"/>
        <w:numId w:val="5"/>
      </w:numPr>
      <w:outlineLvl w:val="2"/>
    </w:pPr>
    <w:rPr>
      <w:rFonts w:asciiTheme="majorHAnsi" w:hAnsiTheme="majorHAnsi"/>
      <w:b/>
    </w:rPr>
  </w:style>
  <w:style w:type="paragraph" w:styleId="Kop4">
    <w:name w:val="heading 4"/>
    <w:basedOn w:val="Standaard"/>
    <w:next w:val="Standaard"/>
    <w:link w:val="Kop4Char"/>
    <w:uiPriority w:val="99"/>
    <w:semiHidden/>
    <w:qFormat/>
    <w:rsid w:val="000107F3"/>
    <w:pPr>
      <w:keepNext/>
      <w:keepLines/>
      <w:numPr>
        <w:ilvl w:val="3"/>
        <w:numId w:val="5"/>
      </w:numPr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9"/>
    <w:semiHidden/>
    <w:qFormat/>
    <w:rsid w:val="000107F3"/>
    <w:pPr>
      <w:keepNext/>
      <w:keepLines/>
      <w:numPr>
        <w:ilvl w:val="4"/>
        <w:numId w:val="5"/>
      </w:numPr>
      <w:outlineLvl w:val="4"/>
    </w:pPr>
    <w:rPr>
      <w:rFonts w:eastAsiaTheme="majorEastAsia" w:cstheme="majorBidi"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Genummerdelijst">
    <w:name w:val="Genummerde lijst"/>
    <w:uiPriority w:val="99"/>
    <w:rsid w:val="00F52A67"/>
    <w:pPr>
      <w:numPr>
        <w:numId w:val="2"/>
      </w:numPr>
    </w:pPr>
  </w:style>
  <w:style w:type="table" w:styleId="Tabelraster">
    <w:name w:val="Table Grid"/>
    <w:basedOn w:val="Standaardtabel"/>
    <w:uiPriority w:val="59"/>
    <w:rsid w:val="007E3A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semiHidden/>
    <w:rsid w:val="008C368E"/>
    <w:pPr>
      <w:spacing w:line="228" w:lineRule="exact"/>
    </w:pPr>
    <w:rPr>
      <w:noProof/>
      <w:sz w:val="17"/>
    </w:rPr>
  </w:style>
  <w:style w:type="table" w:customStyle="1" w:styleId="Tablestyle">
    <w:name w:val="Table style"/>
    <w:basedOn w:val="Standaardtabel"/>
    <w:rsid w:val="00354E4C"/>
    <w:tblPr>
      <w:tblCellMar>
        <w:left w:w="0" w:type="dxa"/>
        <w:right w:w="0" w:type="dxa"/>
      </w:tblCellMar>
    </w:tblPr>
  </w:style>
  <w:style w:type="paragraph" w:styleId="Koptekst">
    <w:name w:val="header"/>
    <w:basedOn w:val="Standaard"/>
    <w:link w:val="KoptekstChar"/>
    <w:uiPriority w:val="99"/>
    <w:semiHidden/>
    <w:rsid w:val="00044AD2"/>
  </w:style>
  <w:style w:type="numbering" w:customStyle="1" w:styleId="Opsomming">
    <w:name w:val="Opsomming"/>
    <w:uiPriority w:val="99"/>
    <w:rsid w:val="00F52A67"/>
    <w:pPr>
      <w:numPr>
        <w:numId w:val="3"/>
      </w:numPr>
    </w:pPr>
  </w:style>
  <w:style w:type="character" w:customStyle="1" w:styleId="Kop3Char">
    <w:name w:val="Kop 3 Char"/>
    <w:basedOn w:val="Standaardalinea-lettertype"/>
    <w:link w:val="Kop3"/>
    <w:uiPriority w:val="9"/>
    <w:semiHidden/>
    <w:rsid w:val="00C261B2"/>
    <w:rPr>
      <w:rFonts w:asciiTheme="majorHAnsi" w:hAnsiTheme="majorHAnsi"/>
      <w:b/>
    </w:rPr>
  </w:style>
  <w:style w:type="numbering" w:customStyle="1" w:styleId="Koppen">
    <w:name w:val="Koppen"/>
    <w:uiPriority w:val="99"/>
    <w:rsid w:val="000107F3"/>
    <w:pPr>
      <w:numPr>
        <w:numId w:val="1"/>
      </w:numPr>
    </w:pPr>
  </w:style>
  <w:style w:type="character" w:customStyle="1" w:styleId="Kop1Char">
    <w:name w:val="Kop 1 Char"/>
    <w:basedOn w:val="Standaardalinea-lettertype"/>
    <w:link w:val="Kop1"/>
    <w:uiPriority w:val="9"/>
    <w:semiHidden/>
    <w:rsid w:val="00C261B2"/>
    <w:rPr>
      <w:rFonts w:asciiTheme="majorHAnsi" w:hAnsiTheme="majorHAnsi" w:cs="Arial"/>
      <w:b/>
      <w:bCs/>
      <w:kern w:val="32"/>
      <w:sz w:val="24"/>
      <w:szCs w:val="32"/>
    </w:rPr>
  </w:style>
  <w:style w:type="character" w:customStyle="1" w:styleId="Kop4Char">
    <w:name w:val="Kop 4 Char"/>
    <w:basedOn w:val="Standaardalinea-lettertype"/>
    <w:link w:val="Kop4"/>
    <w:uiPriority w:val="99"/>
    <w:semiHidden/>
    <w:rsid w:val="00496CC4"/>
    <w:rPr>
      <w:rFonts w:ascii="Arial" w:eastAsiaTheme="majorEastAsia" w:hAnsi="Arial" w:cstheme="majorBidi"/>
      <w:b/>
      <w:bCs/>
      <w:iCs/>
      <w:szCs w:val="24"/>
      <w:lang w:eastAsia="en-US"/>
    </w:rPr>
  </w:style>
  <w:style w:type="character" w:customStyle="1" w:styleId="Kop5Char">
    <w:name w:val="Kop 5 Char"/>
    <w:basedOn w:val="Standaardalinea-lettertype"/>
    <w:link w:val="Kop5"/>
    <w:uiPriority w:val="99"/>
    <w:semiHidden/>
    <w:rsid w:val="00496CC4"/>
    <w:rPr>
      <w:rFonts w:ascii="Arial" w:eastAsiaTheme="majorEastAsia" w:hAnsi="Arial" w:cstheme="majorBidi"/>
      <w:i/>
      <w:szCs w:val="24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496CC4"/>
    <w:rPr>
      <w:rFonts w:ascii="Arial" w:hAnsi="Arial"/>
      <w:szCs w:val="24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8C368E"/>
    <w:rPr>
      <w:noProof/>
      <w:sz w:val="17"/>
    </w:rPr>
  </w:style>
  <w:style w:type="paragraph" w:customStyle="1" w:styleId="Smallline">
    <w:name w:val="Small line"/>
    <w:basedOn w:val="Voettekst"/>
    <w:uiPriority w:val="99"/>
    <w:semiHidden/>
    <w:qFormat/>
    <w:rsid w:val="00B02328"/>
    <w:pPr>
      <w:spacing w:line="14" w:lineRule="exact"/>
    </w:pPr>
  </w:style>
  <w:style w:type="paragraph" w:customStyle="1" w:styleId="Tussenkopje">
    <w:name w:val="Tussenkopje"/>
    <w:basedOn w:val="Standaard"/>
    <w:next w:val="Standaard"/>
    <w:uiPriority w:val="14"/>
    <w:qFormat/>
    <w:rsid w:val="00096BF7"/>
    <w:pPr>
      <w:keepNext/>
      <w:spacing w:line="300" w:lineRule="exact"/>
    </w:pPr>
    <w:rPr>
      <w:rFonts w:asciiTheme="majorHAnsi" w:hAnsiTheme="majorHAnsi"/>
      <w:b/>
      <w:sz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261B2"/>
    <w:rPr>
      <w:rFonts w:asciiTheme="majorHAnsi" w:hAnsiTheme="majorHAnsi"/>
      <w:b/>
      <w:szCs w:val="28"/>
    </w:rPr>
  </w:style>
  <w:style w:type="paragraph" w:customStyle="1" w:styleId="Label">
    <w:name w:val="Label"/>
    <w:basedOn w:val="Standaard"/>
    <w:uiPriority w:val="99"/>
    <w:semiHidden/>
    <w:qFormat/>
    <w:rsid w:val="006D00EC"/>
    <w:rPr>
      <w:rFonts w:asciiTheme="majorHAnsi" w:hAnsiTheme="majorHAnsi"/>
      <w:b/>
    </w:rPr>
  </w:style>
  <w:style w:type="paragraph" w:customStyle="1" w:styleId="Kop1zondernummer">
    <w:name w:val="Kop 1 zonder nummer"/>
    <w:basedOn w:val="Kop1"/>
    <w:next w:val="Standaard"/>
    <w:uiPriority w:val="14"/>
    <w:semiHidden/>
    <w:qFormat/>
    <w:rsid w:val="004A223B"/>
    <w:pPr>
      <w:numPr>
        <w:numId w:val="0"/>
      </w:numPr>
    </w:pPr>
  </w:style>
  <w:style w:type="paragraph" w:customStyle="1" w:styleId="Kop2zondernummer">
    <w:name w:val="Kop 2 zonder nummer"/>
    <w:basedOn w:val="Kop2"/>
    <w:next w:val="Standaard"/>
    <w:uiPriority w:val="14"/>
    <w:semiHidden/>
    <w:qFormat/>
    <w:rsid w:val="007F770E"/>
    <w:pPr>
      <w:numPr>
        <w:ilvl w:val="0"/>
        <w:numId w:val="0"/>
      </w:numPr>
    </w:pPr>
  </w:style>
  <w:style w:type="paragraph" w:customStyle="1" w:styleId="Kop3zondernummer">
    <w:name w:val="Kop 3 zonder nummer"/>
    <w:basedOn w:val="Kop3"/>
    <w:next w:val="Standaard"/>
    <w:uiPriority w:val="14"/>
    <w:semiHidden/>
    <w:qFormat/>
    <w:rsid w:val="007F770E"/>
    <w:pPr>
      <w:numPr>
        <w:ilvl w:val="0"/>
        <w:numId w:val="0"/>
      </w:numPr>
    </w:pPr>
  </w:style>
  <w:style w:type="paragraph" w:styleId="Kopvaninhoudsopgave">
    <w:name w:val="TOC Heading"/>
    <w:basedOn w:val="Kop1"/>
    <w:next w:val="Standaard"/>
    <w:uiPriority w:val="38"/>
    <w:semiHidden/>
    <w:qFormat/>
    <w:rsid w:val="00864C8E"/>
    <w:pPr>
      <w:numPr>
        <w:numId w:val="0"/>
      </w:numPr>
      <w:outlineLvl w:val="9"/>
    </w:pPr>
    <w:rPr>
      <w:rFonts w:eastAsiaTheme="majorEastAsia" w:cstheme="majorBidi"/>
      <w:bCs w:val="0"/>
      <w:kern w:val="0"/>
    </w:rPr>
  </w:style>
  <w:style w:type="paragraph" w:styleId="Inhopg3">
    <w:name w:val="toc 3"/>
    <w:basedOn w:val="Inhopg2"/>
    <w:next w:val="Standaard"/>
    <w:uiPriority w:val="39"/>
    <w:semiHidden/>
    <w:rsid w:val="006D4FBB"/>
    <w:pPr>
      <w:ind w:left="1984" w:hanging="737"/>
    </w:pPr>
  </w:style>
  <w:style w:type="paragraph" w:styleId="Inhopg1">
    <w:name w:val="toc 1"/>
    <w:basedOn w:val="Standaard"/>
    <w:next w:val="Standaard"/>
    <w:uiPriority w:val="39"/>
    <w:semiHidden/>
    <w:rsid w:val="006D4FBB"/>
    <w:pPr>
      <w:keepNext/>
      <w:tabs>
        <w:tab w:val="right" w:pos="9044"/>
      </w:tabs>
      <w:spacing w:before="260"/>
      <w:ind w:left="567" w:right="454" w:hanging="567"/>
    </w:pPr>
    <w:rPr>
      <w:b/>
    </w:rPr>
  </w:style>
  <w:style w:type="paragraph" w:styleId="Inhopg2">
    <w:name w:val="toc 2"/>
    <w:basedOn w:val="Inhopg1"/>
    <w:uiPriority w:val="39"/>
    <w:semiHidden/>
    <w:rsid w:val="006D4FBB"/>
    <w:pPr>
      <w:spacing w:before="0"/>
      <w:ind w:left="1247" w:hanging="680"/>
    </w:pPr>
    <w:rPr>
      <w:b w:val="0"/>
    </w:rPr>
  </w:style>
  <w:style w:type="character" w:styleId="Hyperlink">
    <w:name w:val="Hyperlink"/>
    <w:basedOn w:val="Standaardalinea-lettertype"/>
    <w:uiPriority w:val="99"/>
    <w:rsid w:val="00864C8E"/>
    <w:rPr>
      <w:color w:val="0563C1" w:themeColor="hyperlink"/>
      <w:u w:val="single"/>
    </w:rPr>
  </w:style>
  <w:style w:type="table" w:customStyle="1" w:styleId="Tabelklant">
    <w:name w:val="Tabel [klant]"/>
    <w:basedOn w:val="Standaardtabel"/>
    <w:uiPriority w:val="99"/>
    <w:rsid w:val="004B5BBD"/>
    <w:rPr>
      <w:sz w:val="16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  <w:insideV w:val="single" w:sz="4" w:space="0" w:color="4472C4" w:themeColor="accent1"/>
      </w:tblBorders>
      <w:tblCellMar>
        <w:top w:w="57" w:type="dxa"/>
        <w:bottom w:w="57" w:type="dxa"/>
      </w:tblCellMar>
    </w:tblPr>
    <w:tblStylePr w:type="firstRow">
      <w:rPr>
        <w:b/>
        <w:color w:val="44546A" w:themeColor="text2"/>
      </w:rPr>
      <w:tblPr/>
      <w:tcPr>
        <w:shd w:val="clear" w:color="auto" w:fill="D9E2F3" w:themeFill="accent1" w:themeFillTint="33"/>
      </w:tcPr>
    </w:tblStylePr>
  </w:style>
  <w:style w:type="paragraph" w:customStyle="1" w:styleId="Bullets">
    <w:name w:val="Bullets"/>
    <w:basedOn w:val="Standaard"/>
    <w:uiPriority w:val="99"/>
    <w:semiHidden/>
    <w:qFormat/>
    <w:rsid w:val="00F52A67"/>
    <w:pPr>
      <w:ind w:left="284" w:hanging="284"/>
    </w:pPr>
    <w:rPr>
      <w:szCs w:val="16"/>
    </w:rPr>
  </w:style>
  <w:style w:type="paragraph" w:customStyle="1" w:styleId="Nummers">
    <w:name w:val="Nummers"/>
    <w:basedOn w:val="Standaard"/>
    <w:uiPriority w:val="99"/>
    <w:semiHidden/>
    <w:qFormat/>
    <w:rsid w:val="00136571"/>
    <w:pPr>
      <w:ind w:left="284" w:hanging="284"/>
    </w:pPr>
    <w:rPr>
      <w:szCs w:val="16"/>
    </w:rPr>
  </w:style>
  <w:style w:type="paragraph" w:customStyle="1" w:styleId="Voettekstkopje">
    <w:name w:val="Voettekst kopje"/>
    <w:basedOn w:val="Voettekst"/>
    <w:uiPriority w:val="99"/>
    <w:semiHidden/>
    <w:qFormat/>
    <w:rsid w:val="0043164B"/>
    <w:rPr>
      <w:b/>
      <w:color w:val="44546A" w:themeColor="text2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096BF7"/>
    <w:rPr>
      <w:color w:val="808080"/>
    </w:rPr>
  </w:style>
  <w:style w:type="paragraph" w:customStyle="1" w:styleId="Voettekstpagina">
    <w:name w:val="Voettekst pagina"/>
    <w:basedOn w:val="Voettekst"/>
    <w:uiPriority w:val="99"/>
    <w:semiHidden/>
    <w:qFormat/>
    <w:rsid w:val="00413974"/>
    <w:pPr>
      <w:spacing w:after="340"/>
      <w:ind w:right="-624"/>
      <w:jc w:val="right"/>
    </w:pPr>
    <w:rPr>
      <w:sz w:val="16"/>
    </w:rPr>
  </w:style>
  <w:style w:type="paragraph" w:customStyle="1" w:styleId="Documenttype">
    <w:name w:val="Documenttype"/>
    <w:basedOn w:val="Standaard"/>
    <w:uiPriority w:val="99"/>
    <w:semiHidden/>
    <w:qFormat/>
    <w:rsid w:val="00413974"/>
    <w:rPr>
      <w:b/>
      <w:sz w:val="36"/>
    </w:rPr>
  </w:style>
  <w:style w:type="paragraph" w:customStyle="1" w:styleId="Editie">
    <w:name w:val="Editie"/>
    <w:basedOn w:val="Standaard"/>
    <w:uiPriority w:val="99"/>
    <w:semiHidden/>
    <w:qFormat/>
    <w:rsid w:val="00096BF7"/>
    <w:pPr>
      <w:spacing w:after="660"/>
    </w:pPr>
    <w:rPr>
      <w:sz w:val="36"/>
    </w:rPr>
  </w:style>
  <w:style w:type="paragraph" w:styleId="Titel">
    <w:name w:val="Title"/>
    <w:basedOn w:val="Standaard"/>
    <w:next w:val="Standaard"/>
    <w:link w:val="TitelChar"/>
    <w:uiPriority w:val="99"/>
    <w:semiHidden/>
    <w:qFormat/>
    <w:rsid w:val="00096BF7"/>
    <w:pPr>
      <w:keepNext/>
      <w:spacing w:after="280"/>
    </w:pPr>
    <w:rPr>
      <w:rFonts w:asciiTheme="majorHAnsi" w:eastAsiaTheme="majorEastAsia" w:hAnsiTheme="majorHAnsi" w:cstheme="majorBidi"/>
      <w:b/>
      <w:kern w:val="28"/>
      <w:sz w:val="36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096BF7"/>
    <w:rPr>
      <w:rFonts w:asciiTheme="majorHAnsi" w:eastAsiaTheme="majorEastAsia" w:hAnsiTheme="majorHAnsi" w:cstheme="majorBidi"/>
      <w:b/>
      <w:kern w:val="28"/>
      <w:sz w:val="36"/>
      <w:szCs w:val="56"/>
    </w:rPr>
  </w:style>
  <w:style w:type="character" w:styleId="Onopgelostemelding">
    <w:name w:val="Unresolved Mention"/>
    <w:basedOn w:val="Standaardalinea-lettertype"/>
    <w:uiPriority w:val="99"/>
    <w:unhideWhenUsed/>
    <w:rsid w:val="008B0504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1"/>
    <w:qFormat/>
    <w:rsid w:val="000F74C2"/>
    <w:pPr>
      <w:ind w:left="720"/>
      <w:contextualSpacing/>
    </w:pPr>
    <w:rPr>
      <w:b/>
    </w:r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unhideWhenUsed/>
    <w:rsid w:val="0050518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505183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8054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80546"/>
    <w:rPr>
      <w:b/>
      <w:bCs/>
      <w:sz w:val="20"/>
      <w:szCs w:val="20"/>
    </w:rPr>
  </w:style>
  <w:style w:type="character" w:styleId="Vermelding">
    <w:name w:val="Mention"/>
    <w:basedOn w:val="Standaardalinea-lettertype"/>
    <w:uiPriority w:val="99"/>
    <w:unhideWhenUsed/>
    <w:rsid w:val="006F6820"/>
    <w:rPr>
      <w:color w:val="2B579A"/>
      <w:shd w:val="clear" w:color="auto" w:fill="E6E6E6"/>
    </w:rPr>
  </w:style>
  <w:style w:type="paragraph" w:styleId="Normaalweb">
    <w:name w:val="Normal (Web)"/>
    <w:basedOn w:val="Standaard"/>
    <w:uiPriority w:val="99"/>
    <w:unhideWhenUsed/>
    <w:rsid w:val="00B227B2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Revisie">
    <w:name w:val="Revision"/>
    <w:hidden/>
    <w:uiPriority w:val="99"/>
    <w:semiHidden/>
    <w:rsid w:val="00E9142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ocurement@eindhovenairport.n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ES%20Software\Workspace%20Manager\Data\DBCache\Resources\custom_resources\Sjablonen\EA%20Persbericht%20Nederlands.dotx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61E488DE-085B-4800-9ACF-B4358F9A5319}">
    <t:Anchor>
      <t:Comment id="596055120"/>
    </t:Anchor>
    <t:History>
      <t:Event id="{231E4C90-B2DA-477F-B7BA-D9987FAEE7BB}" time="2020-12-21T08:56:25Z">
        <t:Attribution userId="S::m.vanherpen@eindhovenairport.nl::26e241a6-c7fa-496e-bc03-d3bda4b07b97" userProvider="AD" userName="Marieke van Herpen"/>
        <t:Anchor>
          <t:Comment id="1903160794"/>
        </t:Anchor>
        <t:Create/>
      </t:Event>
      <t:Event id="{BE73DC55-D34A-4486-888C-83995A0D8CBB}" time="2020-12-21T08:56:25Z">
        <t:Attribution userId="S::m.vanherpen@eindhovenairport.nl::26e241a6-c7fa-496e-bc03-d3bda4b07b97" userProvider="AD" userName="Marieke van Herpen"/>
        <t:Anchor>
          <t:Comment id="1903160794"/>
        </t:Anchor>
        <t:Assign userId="S::B.vertogen@eindhovenairport.nl::367ee61a-0ad3-4f0f-a271-d1d4fc7f937d" userProvider="AD" userName="Bob Vertogen"/>
      </t:Event>
      <t:Event id="{67DCCCEE-4EDA-4517-867E-A5C1DF22F5BD}" time="2020-12-21T08:56:25Z">
        <t:Attribution userId="S::m.vanherpen@eindhovenairport.nl::26e241a6-c7fa-496e-bc03-d3bda4b07b97" userProvider="AD" userName="Marieke van Herpen"/>
        <t:Anchor>
          <t:Comment id="1903160794"/>
        </t:Anchor>
        <t:SetTitle title="@Bob Vertogen; dit was al reeds besproken in het LT en met Ying akkoord; wat voor een vraag stel je op dit vlak voor?"/>
      </t:Event>
    </t:History>
  </t:Task>
  <t:Task id="{27B13473-B38C-4E67-BA9D-1A934BCBE4DC}">
    <t:Anchor>
      <t:Comment id="596055536"/>
    </t:Anchor>
    <t:History>
      <t:Event id="{43383479-DE95-4E3D-906A-3DBDA6F19DFD}" time="2020-12-21T09:00:00Z">
        <t:Attribution userId="S::m.vanherpen@eindhovenairport.nl::26e241a6-c7fa-496e-bc03-d3bda4b07b97" userProvider="AD" userName="Marieke van Herpen"/>
        <t:Anchor>
          <t:Comment id="696974544"/>
        </t:Anchor>
        <t:Create/>
      </t:Event>
      <t:Event id="{A6273463-CD08-4A73-BABD-486F69AF9A00}" time="2020-12-21T09:00:00Z">
        <t:Attribution userId="S::m.vanherpen@eindhovenairport.nl::26e241a6-c7fa-496e-bc03-d3bda4b07b97" userProvider="AD" userName="Marieke van Herpen"/>
        <t:Anchor>
          <t:Comment id="696974544"/>
        </t:Anchor>
        <t:Assign userId="S::J.verheijen@eindhovenairport.nl::1a4afa27-2c8d-48e6-a589-ff83d51a791b" userProvider="AD" userName="Jaap Verheijen"/>
      </t:Event>
      <t:Event id="{5445280A-D78D-4144-AF5A-C1C852910722}" time="2020-12-21T09:00:00Z">
        <t:Attribution userId="S::m.vanherpen@eindhovenairport.nl::26e241a6-c7fa-496e-bc03-d3bda4b07b97" userProvider="AD" userName="Marieke van Herpen"/>
        <t:Anchor>
          <t:Comment id="696974544"/>
        </t:Anchor>
        <t:SetTitle title="@Jaap Verheijen; zou je dit nog kunnen aanvullen waarom je destijds ook alweer die behoefte had?@@@"/>
      </t:Event>
    </t:History>
  </t:Task>
  <t:Task id="{7CF6A162-68E0-4632-9D3F-7141A3B57BD4}">
    <t:Anchor>
      <t:Comment id="596055732"/>
    </t:Anchor>
    <t:History>
      <t:Event id="{E1420E35-BB92-4EFE-89EF-60B4A93E1C2F}" time="2020-12-21T09:00:30Z">
        <t:Attribution userId="S::m.vanherpen@eindhovenairport.nl::26e241a6-c7fa-496e-bc03-d3bda4b07b97" userProvider="AD" userName="Marieke van Herpen"/>
        <t:Anchor>
          <t:Comment id="2048663911"/>
        </t:Anchor>
        <t:Create/>
      </t:Event>
      <t:Event id="{E4DAE415-6CC6-4595-8324-B8ED6F6B66DB}" time="2020-12-21T09:00:30Z">
        <t:Attribution userId="S::m.vanherpen@eindhovenairport.nl::26e241a6-c7fa-496e-bc03-d3bda4b07b97" userProvider="AD" userName="Marieke van Herpen"/>
        <t:Anchor>
          <t:Comment id="2048663911"/>
        </t:Anchor>
        <t:Assign userId="S::B.vertogen@eindhovenairport.nl::367ee61a-0ad3-4f0f-a271-d1d4fc7f937d" userProvider="AD" userName="Bob Vertogen"/>
      </t:Event>
      <t:Event id="{4E54484E-23D3-44E7-87ED-48544E78E184}" time="2020-12-21T09:00:30Z">
        <t:Attribution userId="S::m.vanherpen@eindhovenairport.nl::26e241a6-c7fa-496e-bc03-d3bda4b07b97" userProvider="AD" userName="Marieke van Herpen"/>
        <t:Anchor>
          <t:Comment id="2048663911"/>
        </t:Anchor>
        <t:SetTitle title="@Bob Vertogen ; idereen kan op de consultatie via TenderNed (en TED) reageren..."/>
      </t:Event>
    </t:History>
  </t:Task>
  <t:Task id="{D6E3CCAC-F698-4A47-BC19-8433E2E8B276}">
    <t:Anchor>
      <t:Comment id="596055796"/>
    </t:Anchor>
    <t:History>
      <t:Event id="{25B6C2BE-EAC3-43B0-9F76-094F6D223683}" time="2020-12-21T09:01:05Z">
        <t:Attribution userId="S::m.vanherpen@eindhovenairport.nl::26e241a6-c7fa-496e-bc03-d3bda4b07b97" userProvider="AD" userName="Marieke van Herpen"/>
        <t:Anchor>
          <t:Comment id="1777454983"/>
        </t:Anchor>
        <t:Create/>
      </t:Event>
      <t:Event id="{55B2907E-F214-48BE-BC1C-F0B70A61C8B9}" time="2020-12-21T09:01:05Z">
        <t:Attribution userId="S::m.vanherpen@eindhovenairport.nl::26e241a6-c7fa-496e-bc03-d3bda4b07b97" userProvider="AD" userName="Marieke van Herpen"/>
        <t:Anchor>
          <t:Comment id="1777454983"/>
        </t:Anchor>
        <t:Assign userId="S::J.verheijen@eindhovenairport.nl::1a4afa27-2c8d-48e6-a589-ff83d51a791b" userProvider="AD" userName="Jaap Verheijen"/>
      </t:Event>
      <t:Event id="{F0F3CC75-2626-4B05-9BD9-B141C8E12E77}" time="2020-12-21T09:01:05Z">
        <t:Attribution userId="S::m.vanherpen@eindhovenairport.nl::26e241a6-c7fa-496e-bc03-d3bda4b07b97" userProvider="AD" userName="Marieke van Herpen"/>
        <t:Anchor>
          <t:Comment id="1777454983"/>
        </t:Anchor>
        <t:SetTitle title="@Jaap Verheijen; onder het motto; niet geschoten is altijd mis toch Jaap?"/>
      </t:Event>
    </t:History>
  </t:Task>
  <t:Task id="{F455AEE2-9D50-4A68-A048-45B48E53D958}">
    <t:Anchor>
      <t:Comment id="596055575"/>
    </t:Anchor>
    <t:History>
      <t:Event id="{527BFF2E-4ECC-4682-AF72-F62D3DB08E93}" time="2020-12-21T09:02:33Z">
        <t:Attribution userId="S::m.vanherpen@eindhovenairport.nl::26e241a6-c7fa-496e-bc03-d3bda4b07b97" userProvider="AD" userName="Marieke van Herpen"/>
        <t:Anchor>
          <t:Comment id="738360687"/>
        </t:Anchor>
        <t:Create/>
      </t:Event>
      <t:Event id="{94B698B7-F196-4DC8-AE46-AF082CB8E318}" time="2020-12-21T09:02:33Z">
        <t:Attribution userId="S::m.vanherpen@eindhovenairport.nl::26e241a6-c7fa-496e-bc03-d3bda4b07b97" userProvider="AD" userName="Marieke van Herpen"/>
        <t:Anchor>
          <t:Comment id="738360687"/>
        </t:Anchor>
        <t:Assign userId="S::J.verheijen@eindhovenairport.nl::1a4afa27-2c8d-48e6-a589-ff83d51a791b" userProvider="AD" userName="Jaap Verheijen"/>
      </t:Event>
      <t:Event id="{418E0D77-0E0A-4278-90AA-32900F04F2F4}" time="2020-12-21T09:02:33Z">
        <t:Attribution userId="S::m.vanherpen@eindhovenairport.nl::26e241a6-c7fa-496e-bc03-d3bda4b07b97" userProvider="AD" userName="Marieke van Herpen"/>
        <t:Anchor>
          <t:Comment id="738360687"/>
        </t:Anchor>
        <t:SetTitle title="@Jaap Verheijen ; minimumeisen staan hier toch opgesomd? Zou je nog iets kunnen melden over de bandbreedtes Jaap?"/>
      </t:Event>
    </t:History>
  </t:Task>
</t:Task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23B031AA21AA43AB3E6120711B6135" ma:contentTypeVersion="18" ma:contentTypeDescription="Een nieuw document maken." ma:contentTypeScope="" ma:versionID="d1f697ce7388e8884b23183daf9bb3f4">
  <xsd:schema xmlns:xsd="http://www.w3.org/2001/XMLSchema" xmlns:xs="http://www.w3.org/2001/XMLSchema" xmlns:p="http://schemas.microsoft.com/office/2006/metadata/properties" xmlns:ns2="10dbea13-3d76-44ad-9332-2c9d161328d8" xmlns:ns3="f327b85c-dc9e-43eb-8bf7-85332784d1bd" targetNamespace="http://schemas.microsoft.com/office/2006/metadata/properties" ma:root="true" ma:fieldsID="e4fa1162d80c2667cc195ef554fd4e9f" ns2:_="" ns3:_="">
    <xsd:import namespace="10dbea13-3d76-44ad-9332-2c9d161328d8"/>
    <xsd:import namespace="f327b85c-dc9e-43eb-8bf7-85332784d1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bea13-3d76-44ad-9332-2c9d161328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af6da731-a3d3-4e23-b3e5-c7bcc28c51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27b85c-dc9e-43eb-8bf7-85332784d1b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96775f-020f-4608-a354-9d4f99152152}" ma:internalName="TaxCatchAll" ma:showField="CatchAllData" ma:web="f327b85c-dc9e-43eb-8bf7-85332784d1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bea13-3d76-44ad-9332-2c9d161328d8">
      <Terms xmlns="http://schemas.microsoft.com/office/infopath/2007/PartnerControls"/>
    </lcf76f155ced4ddcb4097134ff3c332f>
    <TaxCatchAll xmlns="f327b85c-dc9e-43eb-8bf7-85332784d1bd" xsi:nil="true"/>
  </documentManagement>
</p:properties>
</file>

<file path=customXml/itemProps1.xml><?xml version="1.0" encoding="utf-8"?>
<ds:datastoreItem xmlns:ds="http://schemas.openxmlformats.org/officeDocument/2006/customXml" ds:itemID="{3F36F085-7374-4170-9061-DDB726495D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1806B7-0EEB-44E7-A106-1E7C50A4450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92A39B8-5D32-4F9E-90D0-8664CD75CD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bea13-3d76-44ad-9332-2c9d161328d8"/>
    <ds:schemaRef ds:uri="f327b85c-dc9e-43eb-8bf7-85332784d1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D9B932-5AE0-4295-953F-BC53807959F5}">
  <ds:schemaRefs>
    <ds:schemaRef ds:uri="http://purl.org/dc/terms/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infopath/2007/PartnerControls"/>
    <ds:schemaRef ds:uri="f327b85c-dc9e-43eb-8bf7-85332784d1bd"/>
    <ds:schemaRef ds:uri="10dbea13-3d76-44ad-9332-2c9d161328d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EA Persbericht Nederlands</Template>
  <TotalTime>0</TotalTime>
  <Pages>1</Pages>
  <Words>59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Eindhoven Airport</Company>
  <LinksUpToDate>false</LinksUpToDate>
  <CharactersWithSpaces>387</CharactersWithSpaces>
  <SharedDoc>false</SharedDoc>
  <HLinks>
    <vt:vector size="30" baseType="variant">
      <vt:variant>
        <vt:i4>3014667</vt:i4>
      </vt:variant>
      <vt:variant>
        <vt:i4>15</vt:i4>
      </vt:variant>
      <vt:variant>
        <vt:i4>0</vt:i4>
      </vt:variant>
      <vt:variant>
        <vt:i4>5</vt:i4>
      </vt:variant>
      <vt:variant>
        <vt:lpwstr>mailto:procurement@eindhovenairport.nl</vt:lpwstr>
      </vt:variant>
      <vt:variant>
        <vt:lpwstr/>
      </vt:variant>
      <vt:variant>
        <vt:i4>3014667</vt:i4>
      </vt:variant>
      <vt:variant>
        <vt:i4>12</vt:i4>
      </vt:variant>
      <vt:variant>
        <vt:i4>0</vt:i4>
      </vt:variant>
      <vt:variant>
        <vt:i4>5</vt:i4>
      </vt:variant>
      <vt:variant>
        <vt:lpwstr>mailto:procurement@eindhovenairport.nl</vt:lpwstr>
      </vt:variant>
      <vt:variant>
        <vt:lpwstr/>
      </vt:variant>
      <vt:variant>
        <vt:i4>3014667</vt:i4>
      </vt:variant>
      <vt:variant>
        <vt:i4>9</vt:i4>
      </vt:variant>
      <vt:variant>
        <vt:i4>0</vt:i4>
      </vt:variant>
      <vt:variant>
        <vt:i4>5</vt:i4>
      </vt:variant>
      <vt:variant>
        <vt:lpwstr>mailto:procurement@eindhovenairport.nl</vt:lpwstr>
      </vt:variant>
      <vt:variant>
        <vt:lpwstr/>
      </vt:variant>
      <vt:variant>
        <vt:i4>3014667</vt:i4>
      </vt:variant>
      <vt:variant>
        <vt:i4>3</vt:i4>
      </vt:variant>
      <vt:variant>
        <vt:i4>0</vt:i4>
      </vt:variant>
      <vt:variant>
        <vt:i4>5</vt:i4>
      </vt:variant>
      <vt:variant>
        <vt:lpwstr>mailto:procurement@eindhovenairport.nl</vt:lpwstr>
      </vt:variant>
      <vt:variant>
        <vt:lpwstr/>
      </vt:variant>
      <vt:variant>
        <vt:i4>3014667</vt:i4>
      </vt:variant>
      <vt:variant>
        <vt:i4>0</vt:i4>
      </vt:variant>
      <vt:variant>
        <vt:i4>0</vt:i4>
      </vt:variant>
      <vt:variant>
        <vt:i4>5</vt:i4>
      </vt:variant>
      <vt:variant>
        <vt:lpwstr>mailto:procurement@eindhovenairport.nl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van Herpen</dc:creator>
  <cp:keywords/>
  <dc:description>Template by Orange Pepper_x000d_
Design by Oranje Vormgevers_x000d_
2019</dc:description>
  <cp:lastModifiedBy>Marieke van Herpen</cp:lastModifiedBy>
  <cp:revision>2</cp:revision>
  <cp:lastPrinted>2025-06-06T09:25:00Z</cp:lastPrinted>
  <dcterms:created xsi:type="dcterms:W3CDTF">2025-06-06T09:26:00Z</dcterms:created>
  <dcterms:modified xsi:type="dcterms:W3CDTF">2025-06-06T09:26:00Z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17584e-8571-4d2d-ad5a-3ee9b95f3c36_Enabled">
    <vt:lpwstr>true</vt:lpwstr>
  </property>
  <property fmtid="{D5CDD505-2E9C-101B-9397-08002B2CF9AE}" pid="3" name="MSIP_Label_0f17584e-8571-4d2d-ad5a-3ee9b95f3c36_SetDate">
    <vt:lpwstr>2019-12-09T09:18:23Z</vt:lpwstr>
  </property>
  <property fmtid="{D5CDD505-2E9C-101B-9397-08002B2CF9AE}" pid="4" name="MSIP_Label_0f17584e-8571-4d2d-ad5a-3ee9b95f3c36_Method">
    <vt:lpwstr>Standard</vt:lpwstr>
  </property>
  <property fmtid="{D5CDD505-2E9C-101B-9397-08002B2CF9AE}" pid="5" name="MSIP_Label_0f17584e-8571-4d2d-ad5a-3ee9b95f3c36_Name">
    <vt:lpwstr>Intern</vt:lpwstr>
  </property>
  <property fmtid="{D5CDD505-2E9C-101B-9397-08002B2CF9AE}" pid="6" name="MSIP_Label_0f17584e-8571-4d2d-ad5a-3ee9b95f3c36_SiteId">
    <vt:lpwstr>4161e6ef-8785-42bc-af8f-df944478bba2</vt:lpwstr>
  </property>
  <property fmtid="{D5CDD505-2E9C-101B-9397-08002B2CF9AE}" pid="7" name="MSIP_Label_0f17584e-8571-4d2d-ad5a-3ee9b95f3c36_ActionId">
    <vt:lpwstr>8482a6d1-f20b-4d10-952b-0000315fed50</vt:lpwstr>
  </property>
  <property fmtid="{D5CDD505-2E9C-101B-9397-08002B2CF9AE}" pid="8" name="ContentTypeId">
    <vt:lpwstr>0x0101001723B031AA21AA43AB3E6120711B6135</vt:lpwstr>
  </property>
  <property fmtid="{D5CDD505-2E9C-101B-9397-08002B2CF9AE}" pid="9" name="MediaServiceImageTags">
    <vt:lpwstr/>
  </property>
</Properties>
</file>