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7368A" w14:textId="4AB20002" w:rsidR="009A485B" w:rsidRPr="002C6960" w:rsidRDefault="002C6960">
      <w:pPr>
        <w:spacing w:before="200" w:after="200" w:line="276" w:lineRule="auto"/>
        <w:rPr>
          <w:rFonts w:ascii="Arial" w:eastAsia="Tw Cen MT" w:hAnsi="Arial" w:cs="Arial"/>
          <w:sz w:val="28"/>
          <w:szCs w:val="28"/>
          <w:lang w:val="fr-FR"/>
        </w:rPr>
      </w:pPr>
      <w:proofErr w:type="spellStart"/>
      <w:r w:rsidRPr="002C6960">
        <w:rPr>
          <w:rFonts w:ascii="Arial" w:eastAsia="Tw Cen MT" w:hAnsi="Arial" w:cs="Arial"/>
          <w:sz w:val="28"/>
          <w:szCs w:val="28"/>
          <w:lang w:val="fr-FR"/>
        </w:rPr>
        <w:t>Bijlage</w:t>
      </w:r>
      <w:proofErr w:type="spellEnd"/>
      <w:r w:rsidRPr="002C6960">
        <w:rPr>
          <w:rFonts w:ascii="Arial" w:eastAsia="Tw Cen MT" w:hAnsi="Arial" w:cs="Arial"/>
          <w:sz w:val="28"/>
          <w:szCs w:val="28"/>
          <w:lang w:val="fr-FR"/>
        </w:rPr>
        <w:t xml:space="preserve"> 18</w:t>
      </w:r>
    </w:p>
    <w:p w14:paraId="29043ACE" w14:textId="77777777" w:rsidR="0007007E" w:rsidRPr="005A20CA" w:rsidRDefault="0007007E">
      <w:pPr>
        <w:spacing w:before="200" w:after="200" w:line="276" w:lineRule="auto"/>
        <w:rPr>
          <w:rFonts w:eastAsia="Tw Cen MT" w:cstheme="minorHAnsi"/>
          <w:lang w:val="fr-FR"/>
        </w:rPr>
      </w:pPr>
    </w:p>
    <w:p w14:paraId="2250AF2E" w14:textId="77777777" w:rsidR="009A485B" w:rsidRPr="005A20CA" w:rsidRDefault="009A485B">
      <w:pPr>
        <w:spacing w:before="200" w:after="200" w:line="276" w:lineRule="auto"/>
        <w:rPr>
          <w:rFonts w:eastAsia="Tw Cen MT" w:cstheme="minorHAnsi"/>
          <w:lang w:val="fr-FR"/>
        </w:rPr>
      </w:pPr>
    </w:p>
    <w:p w14:paraId="0C5D2FFC" w14:textId="77777777" w:rsidR="009A485B" w:rsidRPr="005A20CA" w:rsidRDefault="009A485B">
      <w:pPr>
        <w:spacing w:before="200" w:after="200" w:line="276" w:lineRule="auto"/>
        <w:rPr>
          <w:rFonts w:eastAsia="Tw Cen MT" w:cstheme="minorHAnsi"/>
          <w:lang w:val="fr-FR"/>
        </w:rPr>
      </w:pPr>
    </w:p>
    <w:p w14:paraId="6E0699D4" w14:textId="77777777" w:rsidR="0007007E" w:rsidRPr="00DD1D14" w:rsidRDefault="00A20BDC" w:rsidP="0007007E">
      <w:pPr>
        <w:spacing w:before="200" w:after="200" w:line="276" w:lineRule="auto"/>
        <w:jc w:val="center"/>
        <w:rPr>
          <w:rFonts w:eastAsia="Tw Cen MT" w:cstheme="minorHAnsi"/>
          <w:color w:val="0062C7"/>
          <w:sz w:val="144"/>
          <w:szCs w:val="144"/>
          <w:lang w:val="fr-FR"/>
        </w:rPr>
      </w:pPr>
      <w:r w:rsidRPr="00DD1D14">
        <w:rPr>
          <w:rFonts w:eastAsia="Tw Cen MT" w:cstheme="minorHAnsi"/>
          <w:color w:val="0062C7"/>
          <w:sz w:val="144"/>
          <w:szCs w:val="144"/>
          <w:lang w:val="fr-FR"/>
        </w:rPr>
        <w:t>Management</w:t>
      </w:r>
    </w:p>
    <w:p w14:paraId="0E485E91" w14:textId="77777777" w:rsidR="0007007E" w:rsidRPr="00DD1D14" w:rsidRDefault="0058388E" w:rsidP="0007007E">
      <w:pPr>
        <w:spacing w:before="200" w:after="200" w:line="276" w:lineRule="auto"/>
        <w:jc w:val="center"/>
        <w:rPr>
          <w:rFonts w:eastAsia="Tw Cen MT" w:cstheme="minorHAnsi"/>
          <w:i/>
          <w:sz w:val="144"/>
          <w:szCs w:val="144"/>
          <w:lang w:val="fr-FR"/>
        </w:rPr>
      </w:pPr>
      <w:proofErr w:type="spellStart"/>
      <w:r w:rsidRPr="00DD1D14">
        <w:rPr>
          <w:rFonts w:eastAsia="Tw Cen MT" w:cstheme="minorHAnsi"/>
          <w:i/>
          <w:color w:val="0062C7"/>
          <w:sz w:val="144"/>
          <w:szCs w:val="144"/>
          <w:lang w:val="fr-FR"/>
        </w:rPr>
        <w:t>Handleiding</w:t>
      </w:r>
      <w:proofErr w:type="spellEnd"/>
    </w:p>
    <w:p w14:paraId="0960A098" w14:textId="77777777" w:rsidR="0007007E" w:rsidRPr="005A20CA" w:rsidRDefault="0007007E" w:rsidP="0007007E">
      <w:pPr>
        <w:spacing w:before="200" w:after="200" w:line="276" w:lineRule="auto"/>
        <w:jc w:val="center"/>
        <w:rPr>
          <w:rFonts w:eastAsia="Tw Cen MT" w:cstheme="minorHAnsi"/>
          <w:i/>
          <w:lang w:val="fr-FR"/>
        </w:rPr>
      </w:pPr>
    </w:p>
    <w:p w14:paraId="5AFD985F" w14:textId="77777777" w:rsidR="0007007E" w:rsidRPr="005A20CA" w:rsidRDefault="0007007E" w:rsidP="0007007E">
      <w:pPr>
        <w:spacing w:before="200" w:after="200" w:line="276" w:lineRule="auto"/>
        <w:jc w:val="center"/>
        <w:rPr>
          <w:rFonts w:eastAsia="Tw Cen MT" w:cstheme="minorHAnsi"/>
          <w:i/>
          <w:lang w:val="fr-FR"/>
        </w:rPr>
      </w:pPr>
    </w:p>
    <w:p w14:paraId="4DCB5458" w14:textId="77777777" w:rsidR="0007007E" w:rsidRPr="005A20CA" w:rsidRDefault="0007007E" w:rsidP="0007007E">
      <w:pPr>
        <w:spacing w:before="200" w:after="200" w:line="276" w:lineRule="auto"/>
        <w:jc w:val="center"/>
        <w:rPr>
          <w:rFonts w:eastAsia="Tw Cen MT" w:cstheme="minorHAnsi"/>
          <w:i/>
          <w:lang w:val="fr-FR"/>
        </w:rPr>
      </w:pPr>
    </w:p>
    <w:p w14:paraId="0C6F9A06" w14:textId="77777777" w:rsidR="0007007E" w:rsidRPr="005A20CA" w:rsidRDefault="0007007E" w:rsidP="0007007E">
      <w:pPr>
        <w:spacing w:before="200" w:after="200" w:line="276" w:lineRule="auto"/>
        <w:jc w:val="center"/>
        <w:rPr>
          <w:rFonts w:eastAsia="Tw Cen MT" w:cstheme="minorHAnsi"/>
          <w:i/>
          <w:lang w:val="fr-FR"/>
        </w:rPr>
      </w:pPr>
    </w:p>
    <w:p w14:paraId="30749ACB" w14:textId="77777777" w:rsidR="0007007E" w:rsidRPr="005A20CA" w:rsidRDefault="0007007E">
      <w:pPr>
        <w:spacing w:before="200" w:after="200" w:line="276" w:lineRule="auto"/>
        <w:rPr>
          <w:rFonts w:eastAsia="Tw Cen MT" w:cstheme="minorHAnsi"/>
          <w:lang w:val="fr-FR"/>
        </w:rPr>
      </w:pPr>
    </w:p>
    <w:tbl>
      <w:tblPr>
        <w:tblW w:w="9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4181"/>
        <w:gridCol w:w="1348"/>
        <w:gridCol w:w="3543"/>
      </w:tblGrid>
      <w:tr w:rsidR="0007007E" w:rsidRPr="005A20CA" w14:paraId="7E3791CD" w14:textId="77777777" w:rsidTr="00EE18FA">
        <w:trPr>
          <w:cantSplit/>
          <w:trHeight w:val="2389"/>
        </w:trPr>
        <w:tc>
          <w:tcPr>
            <w:tcW w:w="4181" w:type="dxa"/>
            <w:tcBorders>
              <w:top w:val="nil"/>
              <w:left w:val="nil"/>
              <w:bottom w:val="nil"/>
              <w:right w:val="nil"/>
            </w:tcBorders>
            <w:shd w:val="clear" w:color="000000" w:fill="FFFFFF"/>
          </w:tcPr>
          <w:p w14:paraId="04632395" w14:textId="77777777" w:rsidR="0007007E" w:rsidRPr="005A20CA" w:rsidRDefault="0007007E" w:rsidP="00545534">
            <w:pPr>
              <w:rPr>
                <w:rFonts w:cstheme="minorHAnsi"/>
                <w:lang w:val="fr-FR"/>
              </w:rPr>
            </w:pPr>
            <w:r w:rsidRPr="005A20CA">
              <w:rPr>
                <w:rFonts w:cstheme="minorHAnsi"/>
                <w:noProof/>
                <w:lang w:val="de-DE" w:eastAsia="de-DE"/>
              </w:rPr>
              <w:drawing>
                <wp:anchor distT="0" distB="0" distL="114300" distR="114300" simplePos="0" relativeHeight="251659264" behindDoc="0" locked="0" layoutInCell="1" allowOverlap="1" wp14:anchorId="44F6B0F4" wp14:editId="46EF627F">
                  <wp:simplePos x="0" y="0"/>
                  <wp:positionH relativeFrom="column">
                    <wp:posOffset>189230</wp:posOffset>
                  </wp:positionH>
                  <wp:positionV relativeFrom="paragraph">
                    <wp:posOffset>-12065</wp:posOffset>
                  </wp:positionV>
                  <wp:extent cx="2362200" cy="2100483"/>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210048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8" w:type="dxa"/>
            <w:tcBorders>
              <w:top w:val="nil"/>
              <w:left w:val="nil"/>
              <w:bottom w:val="nil"/>
              <w:right w:val="nil"/>
            </w:tcBorders>
            <w:shd w:val="clear" w:color="000000" w:fill="FFFFFF"/>
          </w:tcPr>
          <w:p w14:paraId="6A58C9B1" w14:textId="77777777" w:rsidR="0007007E" w:rsidRPr="005A20CA" w:rsidRDefault="0007007E" w:rsidP="00FB0D26">
            <w:pPr>
              <w:suppressAutoHyphens/>
              <w:spacing w:after="0"/>
              <w:jc w:val="right"/>
              <w:rPr>
                <w:rFonts w:cstheme="minorHAnsi"/>
                <w:noProof/>
                <w:lang w:val="fr-FR"/>
              </w:rPr>
            </w:pPr>
          </w:p>
        </w:tc>
        <w:tc>
          <w:tcPr>
            <w:tcW w:w="3543" w:type="dxa"/>
            <w:tcBorders>
              <w:top w:val="nil"/>
              <w:left w:val="nil"/>
              <w:bottom w:val="nil"/>
              <w:right w:val="nil"/>
            </w:tcBorders>
            <w:shd w:val="clear" w:color="000000" w:fill="FFFFFF"/>
          </w:tcPr>
          <w:p w14:paraId="6B3E7ED7" w14:textId="77777777" w:rsidR="0007007E" w:rsidRPr="005A20CA" w:rsidRDefault="0007007E" w:rsidP="00FB0D26">
            <w:pPr>
              <w:spacing w:after="0"/>
              <w:jc w:val="right"/>
              <w:rPr>
                <w:rFonts w:cstheme="minorHAnsi"/>
                <w:noProof/>
                <w:lang w:val="en-US"/>
              </w:rPr>
            </w:pPr>
            <w:r w:rsidRPr="005A20CA">
              <w:rPr>
                <w:rFonts w:cstheme="minorHAnsi"/>
                <w:b/>
                <w:bCs/>
                <w:noProof/>
                <w:lang w:val="en-US"/>
              </w:rPr>
              <w:t>LAUNDRY COMPUTER TECHNICS BV</w:t>
            </w:r>
          </w:p>
          <w:p w14:paraId="5794DB64" w14:textId="77777777" w:rsidR="0007007E" w:rsidRPr="005A20CA" w:rsidRDefault="0007007E" w:rsidP="00FB0D26">
            <w:pPr>
              <w:pStyle w:val="BodyText2"/>
              <w:spacing w:before="0" w:after="0"/>
              <w:jc w:val="right"/>
              <w:rPr>
                <w:rFonts w:asciiTheme="minorHAnsi" w:hAnsiTheme="minorHAnsi" w:cstheme="minorHAnsi"/>
                <w:b w:val="0"/>
                <w:bCs w:val="0"/>
                <w:noProof/>
                <w:sz w:val="22"/>
                <w:szCs w:val="22"/>
                <w:lang w:val="en-US"/>
              </w:rPr>
            </w:pPr>
            <w:r w:rsidRPr="005A20CA">
              <w:rPr>
                <w:rFonts w:asciiTheme="minorHAnsi" w:hAnsiTheme="minorHAnsi" w:cstheme="minorHAnsi"/>
                <w:b w:val="0"/>
                <w:bCs w:val="0"/>
                <w:noProof/>
                <w:sz w:val="22"/>
                <w:szCs w:val="22"/>
                <w:lang w:val="en-US"/>
              </w:rPr>
              <w:t>Sir Rowland Hillstraat 19</w:t>
            </w:r>
          </w:p>
          <w:p w14:paraId="04B16AB7" w14:textId="77777777" w:rsidR="0007007E" w:rsidRPr="005A20CA" w:rsidRDefault="0007007E" w:rsidP="00FB0D26">
            <w:pPr>
              <w:suppressAutoHyphens/>
              <w:spacing w:after="0"/>
              <w:jc w:val="right"/>
              <w:rPr>
                <w:rFonts w:cstheme="minorHAnsi"/>
                <w:noProof/>
                <w:lang w:val="fr-FR"/>
              </w:rPr>
            </w:pPr>
            <w:r w:rsidRPr="005A20CA">
              <w:rPr>
                <w:rFonts w:cstheme="minorHAnsi"/>
                <w:noProof/>
                <w:lang w:val="fr-FR"/>
              </w:rPr>
              <w:t>4004 JT TIEL</w:t>
            </w:r>
          </w:p>
          <w:p w14:paraId="2557AABA" w14:textId="77777777" w:rsidR="0007007E" w:rsidRPr="005A20CA" w:rsidRDefault="00DD1D14" w:rsidP="00FB0D26">
            <w:pPr>
              <w:tabs>
                <w:tab w:val="left" w:pos="497"/>
                <w:tab w:val="left" w:pos="639"/>
              </w:tabs>
              <w:suppressAutoHyphens/>
              <w:spacing w:after="0"/>
              <w:jc w:val="right"/>
              <w:rPr>
                <w:rFonts w:cstheme="minorHAnsi"/>
                <w:noProof/>
                <w:lang w:val="fr-FR"/>
              </w:rPr>
            </w:pPr>
            <w:r>
              <w:rPr>
                <w:rFonts w:cstheme="minorHAnsi"/>
                <w:noProof/>
                <w:lang w:val="fr-FR"/>
              </w:rPr>
              <w:t>Tel:</w:t>
            </w:r>
            <w:r>
              <w:rPr>
                <w:rFonts w:cstheme="minorHAnsi"/>
                <w:noProof/>
                <w:lang w:val="fr-FR"/>
              </w:rPr>
              <w:tab/>
              <w:t>+31 (0) 344 74 91 49</w:t>
            </w:r>
          </w:p>
          <w:p w14:paraId="2F3D568C" w14:textId="77777777" w:rsidR="0007007E" w:rsidRPr="005A20CA" w:rsidRDefault="0007007E" w:rsidP="00FB0D26">
            <w:pPr>
              <w:tabs>
                <w:tab w:val="left" w:pos="497"/>
                <w:tab w:val="left" w:pos="639"/>
              </w:tabs>
              <w:suppressAutoHyphens/>
              <w:spacing w:after="0"/>
              <w:jc w:val="right"/>
              <w:rPr>
                <w:rFonts w:cstheme="minorHAnsi"/>
                <w:noProof/>
                <w:lang w:val="fr-FR"/>
              </w:rPr>
            </w:pPr>
            <w:r w:rsidRPr="005A20CA">
              <w:rPr>
                <w:rFonts w:cstheme="minorHAnsi"/>
                <w:noProof/>
                <w:lang w:val="fr-FR"/>
              </w:rPr>
              <w:t>Fax:</w:t>
            </w:r>
            <w:r w:rsidRPr="005A20CA">
              <w:rPr>
                <w:rFonts w:cstheme="minorHAnsi"/>
                <w:noProof/>
                <w:lang w:val="fr-FR"/>
              </w:rPr>
              <w:tab/>
              <w:t>+31 (0) 344 63 42 00</w:t>
            </w:r>
          </w:p>
          <w:p w14:paraId="5F2DFC71" w14:textId="77777777" w:rsidR="0007007E" w:rsidRPr="005A20CA" w:rsidRDefault="0007007E" w:rsidP="00FB0D26">
            <w:pPr>
              <w:tabs>
                <w:tab w:val="left" w:pos="639"/>
              </w:tabs>
              <w:suppressAutoHyphens/>
              <w:spacing w:after="0"/>
              <w:jc w:val="right"/>
              <w:rPr>
                <w:rFonts w:cstheme="minorHAnsi"/>
                <w:noProof/>
                <w:lang w:val="fr-FR"/>
              </w:rPr>
            </w:pPr>
            <w:r w:rsidRPr="005A20CA">
              <w:rPr>
                <w:rFonts w:cstheme="minorHAnsi"/>
                <w:noProof/>
                <w:lang w:val="fr-FR"/>
              </w:rPr>
              <w:t>E-mail: support@LCT.nl</w:t>
            </w:r>
          </w:p>
          <w:p w14:paraId="023A751D" w14:textId="77777777" w:rsidR="0007007E" w:rsidRPr="005A20CA" w:rsidRDefault="0007007E" w:rsidP="00FB0D26">
            <w:pPr>
              <w:tabs>
                <w:tab w:val="left" w:pos="639"/>
              </w:tabs>
              <w:suppressAutoHyphens/>
              <w:spacing w:after="0"/>
              <w:jc w:val="right"/>
              <w:rPr>
                <w:rFonts w:cstheme="minorHAnsi"/>
                <w:noProof/>
              </w:rPr>
            </w:pPr>
            <w:r w:rsidRPr="005A20CA">
              <w:rPr>
                <w:rFonts w:cstheme="minorHAnsi"/>
                <w:noProof/>
              </w:rPr>
              <w:t>Website: www.LCT.nl</w:t>
            </w:r>
          </w:p>
          <w:p w14:paraId="17AB88E5" w14:textId="77777777" w:rsidR="0007007E" w:rsidRPr="005A20CA" w:rsidRDefault="0007007E" w:rsidP="00FB0D26">
            <w:pPr>
              <w:suppressAutoHyphens/>
              <w:spacing w:after="0"/>
              <w:jc w:val="right"/>
              <w:rPr>
                <w:rFonts w:cstheme="minorHAnsi"/>
                <w:noProof/>
              </w:rPr>
            </w:pPr>
          </w:p>
          <w:p w14:paraId="2AAF64E1" w14:textId="77777777" w:rsidR="0007007E" w:rsidRPr="005A20CA" w:rsidRDefault="0007007E" w:rsidP="00FB0D26">
            <w:pPr>
              <w:suppressAutoHyphens/>
              <w:spacing w:after="0"/>
              <w:jc w:val="right"/>
              <w:rPr>
                <w:rFonts w:cstheme="minorHAnsi"/>
                <w:noProof/>
              </w:rPr>
            </w:pPr>
            <w:r w:rsidRPr="005A20CA">
              <w:rPr>
                <w:rFonts w:cstheme="minorHAnsi"/>
                <w:noProof/>
              </w:rPr>
              <w:t>Postbus 6174</w:t>
            </w:r>
          </w:p>
          <w:p w14:paraId="25BDD23F" w14:textId="77777777" w:rsidR="0007007E" w:rsidRPr="005A20CA" w:rsidRDefault="0007007E" w:rsidP="00FB0D26">
            <w:pPr>
              <w:suppressAutoHyphens/>
              <w:spacing w:after="0"/>
              <w:jc w:val="right"/>
              <w:rPr>
                <w:rFonts w:cstheme="minorHAnsi"/>
                <w:noProof/>
                <w:lang w:val="fr-FR"/>
              </w:rPr>
            </w:pPr>
            <w:r w:rsidRPr="005A20CA">
              <w:rPr>
                <w:rFonts w:cstheme="minorHAnsi"/>
                <w:noProof/>
                <w:lang w:val="fr-FR"/>
              </w:rPr>
              <w:t>4000 HD TIEL</w:t>
            </w:r>
          </w:p>
        </w:tc>
      </w:tr>
    </w:tbl>
    <w:p w14:paraId="34E15A49" w14:textId="77777777" w:rsidR="0007007E" w:rsidRPr="005A20CA" w:rsidRDefault="0007007E">
      <w:pPr>
        <w:spacing w:before="200" w:after="200" w:line="276" w:lineRule="auto"/>
        <w:rPr>
          <w:rFonts w:eastAsia="Tw Cen MT" w:cstheme="minorHAnsi"/>
          <w:lang w:val="fr-FR"/>
        </w:rPr>
      </w:pPr>
    </w:p>
    <w:p w14:paraId="44518341" w14:textId="77777777" w:rsidR="009A485B" w:rsidRPr="005A20CA" w:rsidRDefault="009A485B">
      <w:pPr>
        <w:spacing w:before="200" w:after="200" w:line="276" w:lineRule="auto"/>
        <w:rPr>
          <w:rFonts w:eastAsia="Tw Cen MT" w:cstheme="minorHAnsi"/>
          <w:lang w:val="fr-FR"/>
        </w:rPr>
      </w:pPr>
    </w:p>
    <w:p w14:paraId="06251B33" w14:textId="77777777" w:rsidR="009A485B" w:rsidRPr="005A20CA" w:rsidRDefault="009A485B">
      <w:pPr>
        <w:spacing w:before="200" w:after="200" w:line="276" w:lineRule="auto"/>
        <w:rPr>
          <w:rFonts w:eastAsia="Tw Cen MT" w:cstheme="minorHAnsi"/>
          <w:lang w:val="fr-FR"/>
        </w:rPr>
      </w:pPr>
    </w:p>
    <w:p w14:paraId="58912B0C" w14:textId="77777777" w:rsidR="00C4372C" w:rsidRPr="005A20CA" w:rsidRDefault="00F2167D" w:rsidP="00CC71D3">
      <w:pPr>
        <w:pStyle w:val="TOCHeading"/>
        <w:numPr>
          <w:ilvl w:val="0"/>
          <w:numId w:val="0"/>
        </w:numPr>
        <w:rPr>
          <w:rStyle w:val="IntenseEmphasis"/>
          <w:rFonts w:asciiTheme="minorHAnsi" w:hAnsiTheme="minorHAnsi" w:cstheme="minorHAnsi"/>
          <w:i w:val="0"/>
          <w:sz w:val="22"/>
          <w:szCs w:val="22"/>
        </w:rPr>
      </w:pPr>
      <w:r w:rsidRPr="005A20CA">
        <w:rPr>
          <w:rStyle w:val="IntenseEmphasis"/>
          <w:rFonts w:asciiTheme="minorHAnsi" w:hAnsiTheme="minorHAnsi" w:cstheme="minorHAnsi"/>
          <w:i w:val="0"/>
          <w:sz w:val="22"/>
          <w:szCs w:val="22"/>
        </w:rPr>
        <w:lastRenderedPageBreak/>
        <w:t>Inhoudsopgave</w:t>
      </w:r>
    </w:p>
    <w:sdt>
      <w:sdtPr>
        <w:rPr>
          <w:rFonts w:eastAsiaTheme="minorEastAsia"/>
          <w:b/>
          <w:noProof w:val="0"/>
          <w:sz w:val="22"/>
          <w:szCs w:val="22"/>
        </w:rPr>
        <w:id w:val="679092276"/>
        <w:docPartObj>
          <w:docPartGallery w:val="Table of Contents"/>
          <w:docPartUnique/>
        </w:docPartObj>
      </w:sdtPr>
      <w:sdtEndPr>
        <w:rPr>
          <w:rStyle w:val="Hyperlink"/>
          <w:rFonts w:eastAsia="Times New Roman"/>
          <w:b w:val="0"/>
          <w:noProof/>
          <w:color w:val="0563C1" w:themeColor="hyperlink"/>
          <w:u w:val="single"/>
        </w:rPr>
      </w:sdtEndPr>
      <w:sdtContent>
        <w:p w14:paraId="542D5C0D" w14:textId="77777777" w:rsidR="006B113D" w:rsidRDefault="00312CDE">
          <w:pPr>
            <w:pStyle w:val="TOC1"/>
            <w:rPr>
              <w:rFonts w:eastAsiaTheme="minorEastAsia" w:cstheme="minorBidi"/>
              <w:caps w:val="0"/>
              <w:sz w:val="22"/>
              <w:szCs w:val="22"/>
              <w:lang w:val="de-DE" w:eastAsia="de-DE"/>
            </w:rPr>
          </w:pPr>
          <w:r w:rsidRPr="005A20CA">
            <w:rPr>
              <w:rStyle w:val="Hyperlink"/>
              <w:rFonts w:eastAsiaTheme="minorEastAsia"/>
              <w:b/>
              <w:sz w:val="22"/>
              <w:szCs w:val="22"/>
            </w:rPr>
            <w:fldChar w:fldCharType="begin"/>
          </w:r>
          <w:r w:rsidRPr="005A20CA">
            <w:rPr>
              <w:rStyle w:val="Hyperlink"/>
              <w:rFonts w:eastAsiaTheme="minorEastAsia"/>
              <w:sz w:val="22"/>
              <w:szCs w:val="22"/>
            </w:rPr>
            <w:instrText xml:space="preserve"> TOC \o "1-3" \h \z \u </w:instrText>
          </w:r>
          <w:r w:rsidRPr="005A20CA">
            <w:rPr>
              <w:rStyle w:val="Hyperlink"/>
              <w:rFonts w:eastAsiaTheme="minorEastAsia"/>
              <w:b/>
              <w:sz w:val="22"/>
              <w:szCs w:val="22"/>
            </w:rPr>
            <w:fldChar w:fldCharType="separate"/>
          </w:r>
          <w:hyperlink w:anchor="_Toc454179465" w:history="1">
            <w:r w:rsidR="006B113D" w:rsidRPr="007A618D">
              <w:rPr>
                <w:rStyle w:val="Hyperlink"/>
              </w:rPr>
              <w:t>1.</w:t>
            </w:r>
            <w:r w:rsidR="006B113D">
              <w:rPr>
                <w:rFonts w:eastAsiaTheme="minorEastAsia" w:cstheme="minorBidi"/>
                <w:caps w:val="0"/>
                <w:sz w:val="22"/>
                <w:szCs w:val="22"/>
                <w:lang w:val="de-DE" w:eastAsia="de-DE"/>
              </w:rPr>
              <w:tab/>
            </w:r>
            <w:r w:rsidR="006B113D" w:rsidRPr="007A618D">
              <w:rPr>
                <w:rStyle w:val="Hyperlink"/>
              </w:rPr>
              <w:t>basisfunctionaliteiten</w:t>
            </w:r>
            <w:r w:rsidR="006B113D">
              <w:rPr>
                <w:webHidden/>
              </w:rPr>
              <w:tab/>
            </w:r>
            <w:r w:rsidR="006B113D">
              <w:rPr>
                <w:webHidden/>
              </w:rPr>
              <w:fldChar w:fldCharType="begin"/>
            </w:r>
            <w:r w:rsidR="006B113D">
              <w:rPr>
                <w:webHidden/>
              </w:rPr>
              <w:instrText xml:space="preserve"> PAGEREF _Toc454179465 \h </w:instrText>
            </w:r>
            <w:r w:rsidR="006B113D">
              <w:rPr>
                <w:webHidden/>
              </w:rPr>
            </w:r>
            <w:r w:rsidR="006B113D">
              <w:rPr>
                <w:webHidden/>
              </w:rPr>
              <w:fldChar w:fldCharType="separate"/>
            </w:r>
            <w:r w:rsidR="006B113D">
              <w:rPr>
                <w:webHidden/>
              </w:rPr>
              <w:t>4</w:t>
            </w:r>
            <w:r w:rsidR="006B113D">
              <w:rPr>
                <w:webHidden/>
              </w:rPr>
              <w:fldChar w:fldCharType="end"/>
            </w:r>
          </w:hyperlink>
        </w:p>
        <w:p w14:paraId="6B313FC1" w14:textId="77777777" w:rsidR="006B113D" w:rsidRDefault="002C6960">
          <w:pPr>
            <w:pStyle w:val="TOC2"/>
            <w:rPr>
              <w:lang w:val="de-DE" w:eastAsia="de-DE"/>
            </w:rPr>
          </w:pPr>
          <w:hyperlink w:anchor="_Toc454179466" w:history="1">
            <w:r w:rsidR="006B113D" w:rsidRPr="007A618D">
              <w:rPr>
                <w:rStyle w:val="Hyperlink"/>
                <w:rFonts w:cstheme="minorHAnsi"/>
              </w:rPr>
              <w:t>1.1</w:t>
            </w:r>
            <w:r w:rsidR="006B113D">
              <w:rPr>
                <w:lang w:val="de-DE" w:eastAsia="de-DE"/>
              </w:rPr>
              <w:tab/>
            </w:r>
            <w:r w:rsidR="006B113D" w:rsidRPr="007A618D">
              <w:rPr>
                <w:rStyle w:val="Hyperlink"/>
                <w:rFonts w:cstheme="minorHAnsi"/>
              </w:rPr>
              <w:t>Inloggen</w:t>
            </w:r>
            <w:r w:rsidR="006B113D">
              <w:rPr>
                <w:webHidden/>
              </w:rPr>
              <w:tab/>
            </w:r>
            <w:r w:rsidR="006B113D">
              <w:rPr>
                <w:webHidden/>
              </w:rPr>
              <w:fldChar w:fldCharType="begin"/>
            </w:r>
            <w:r w:rsidR="006B113D">
              <w:rPr>
                <w:webHidden/>
              </w:rPr>
              <w:instrText xml:space="preserve"> PAGEREF _Toc454179466 \h </w:instrText>
            </w:r>
            <w:r w:rsidR="006B113D">
              <w:rPr>
                <w:webHidden/>
              </w:rPr>
            </w:r>
            <w:r w:rsidR="006B113D">
              <w:rPr>
                <w:webHidden/>
              </w:rPr>
              <w:fldChar w:fldCharType="separate"/>
            </w:r>
            <w:r w:rsidR="006B113D">
              <w:rPr>
                <w:webHidden/>
              </w:rPr>
              <w:t>4</w:t>
            </w:r>
            <w:r w:rsidR="006B113D">
              <w:rPr>
                <w:webHidden/>
              </w:rPr>
              <w:fldChar w:fldCharType="end"/>
            </w:r>
          </w:hyperlink>
        </w:p>
        <w:p w14:paraId="5B67B191" w14:textId="77777777" w:rsidR="006B113D" w:rsidRDefault="002C6960">
          <w:pPr>
            <w:pStyle w:val="TOC3"/>
            <w:rPr>
              <w:lang w:val="de-DE" w:eastAsia="de-DE"/>
            </w:rPr>
          </w:pPr>
          <w:hyperlink w:anchor="_Toc454179467" w:history="1">
            <w:r w:rsidR="006B113D" w:rsidRPr="007A618D">
              <w:rPr>
                <w:rStyle w:val="Hyperlink"/>
              </w:rPr>
              <w:t>1.1.1</w:t>
            </w:r>
            <w:r w:rsidR="006B113D">
              <w:rPr>
                <w:lang w:val="de-DE" w:eastAsia="de-DE"/>
              </w:rPr>
              <w:tab/>
            </w:r>
            <w:r w:rsidR="006B113D" w:rsidRPr="007A618D">
              <w:rPr>
                <w:rStyle w:val="Hyperlink"/>
              </w:rPr>
              <w:t>Overzicht bevoegdheden per gebruikersniveau</w:t>
            </w:r>
            <w:r w:rsidR="006B113D">
              <w:rPr>
                <w:webHidden/>
              </w:rPr>
              <w:tab/>
            </w:r>
            <w:r w:rsidR="006B113D">
              <w:rPr>
                <w:webHidden/>
              </w:rPr>
              <w:fldChar w:fldCharType="begin"/>
            </w:r>
            <w:r w:rsidR="006B113D">
              <w:rPr>
                <w:webHidden/>
              </w:rPr>
              <w:instrText xml:space="preserve"> PAGEREF _Toc454179467 \h </w:instrText>
            </w:r>
            <w:r w:rsidR="006B113D">
              <w:rPr>
                <w:webHidden/>
              </w:rPr>
            </w:r>
            <w:r w:rsidR="006B113D">
              <w:rPr>
                <w:webHidden/>
              </w:rPr>
              <w:fldChar w:fldCharType="separate"/>
            </w:r>
            <w:r w:rsidR="006B113D">
              <w:rPr>
                <w:webHidden/>
              </w:rPr>
              <w:t>4</w:t>
            </w:r>
            <w:r w:rsidR="006B113D">
              <w:rPr>
                <w:webHidden/>
              </w:rPr>
              <w:fldChar w:fldCharType="end"/>
            </w:r>
          </w:hyperlink>
        </w:p>
        <w:p w14:paraId="3413FB97" w14:textId="77777777" w:rsidR="006B113D" w:rsidRDefault="002C6960">
          <w:pPr>
            <w:pStyle w:val="TOC3"/>
            <w:rPr>
              <w:lang w:val="de-DE" w:eastAsia="de-DE"/>
            </w:rPr>
          </w:pPr>
          <w:hyperlink w:anchor="_Toc454179468" w:history="1">
            <w:r w:rsidR="006B113D" w:rsidRPr="007A618D">
              <w:rPr>
                <w:rStyle w:val="Hyperlink"/>
              </w:rPr>
              <w:t>1.1.2</w:t>
            </w:r>
            <w:r w:rsidR="006B113D">
              <w:rPr>
                <w:lang w:val="de-DE" w:eastAsia="de-DE"/>
              </w:rPr>
              <w:tab/>
            </w:r>
            <w:r w:rsidR="006B113D" w:rsidRPr="007A618D">
              <w:rPr>
                <w:rStyle w:val="Hyperlink"/>
              </w:rPr>
              <w:t>Procedure inloggen</w:t>
            </w:r>
            <w:r w:rsidR="006B113D">
              <w:rPr>
                <w:webHidden/>
              </w:rPr>
              <w:tab/>
            </w:r>
            <w:r w:rsidR="006B113D">
              <w:rPr>
                <w:webHidden/>
              </w:rPr>
              <w:fldChar w:fldCharType="begin"/>
            </w:r>
            <w:r w:rsidR="006B113D">
              <w:rPr>
                <w:webHidden/>
              </w:rPr>
              <w:instrText xml:space="preserve"> PAGEREF _Toc454179468 \h </w:instrText>
            </w:r>
            <w:r w:rsidR="006B113D">
              <w:rPr>
                <w:webHidden/>
              </w:rPr>
            </w:r>
            <w:r w:rsidR="006B113D">
              <w:rPr>
                <w:webHidden/>
              </w:rPr>
              <w:fldChar w:fldCharType="separate"/>
            </w:r>
            <w:r w:rsidR="006B113D">
              <w:rPr>
                <w:webHidden/>
              </w:rPr>
              <w:t>4</w:t>
            </w:r>
            <w:r w:rsidR="006B113D">
              <w:rPr>
                <w:webHidden/>
              </w:rPr>
              <w:fldChar w:fldCharType="end"/>
            </w:r>
          </w:hyperlink>
        </w:p>
        <w:p w14:paraId="7DA7A99E" w14:textId="77777777" w:rsidR="006B113D" w:rsidRDefault="002C6960">
          <w:pPr>
            <w:pStyle w:val="TOC2"/>
            <w:rPr>
              <w:lang w:val="de-DE" w:eastAsia="de-DE"/>
            </w:rPr>
          </w:pPr>
          <w:hyperlink w:anchor="_Toc454179469" w:history="1">
            <w:r w:rsidR="006B113D" w:rsidRPr="007A618D">
              <w:rPr>
                <w:rStyle w:val="Hyperlink"/>
                <w:rFonts w:cstheme="minorHAnsi"/>
              </w:rPr>
              <w:t>1.2</w:t>
            </w:r>
            <w:r w:rsidR="006B113D">
              <w:rPr>
                <w:lang w:val="de-DE" w:eastAsia="de-DE"/>
              </w:rPr>
              <w:tab/>
            </w:r>
            <w:r w:rsidR="006B113D" w:rsidRPr="007A618D">
              <w:rPr>
                <w:rStyle w:val="Hyperlink"/>
                <w:rFonts w:cstheme="minorHAnsi"/>
              </w:rPr>
              <w:t>Kleding zoeken zonder antenne</w:t>
            </w:r>
            <w:r w:rsidR="006B113D">
              <w:rPr>
                <w:webHidden/>
              </w:rPr>
              <w:tab/>
            </w:r>
            <w:r w:rsidR="006B113D">
              <w:rPr>
                <w:webHidden/>
              </w:rPr>
              <w:fldChar w:fldCharType="begin"/>
            </w:r>
            <w:r w:rsidR="006B113D">
              <w:rPr>
                <w:webHidden/>
              </w:rPr>
              <w:instrText xml:space="preserve"> PAGEREF _Toc454179469 \h </w:instrText>
            </w:r>
            <w:r w:rsidR="006B113D">
              <w:rPr>
                <w:webHidden/>
              </w:rPr>
            </w:r>
            <w:r w:rsidR="006B113D">
              <w:rPr>
                <w:webHidden/>
              </w:rPr>
              <w:fldChar w:fldCharType="separate"/>
            </w:r>
            <w:r w:rsidR="006B113D">
              <w:rPr>
                <w:webHidden/>
              </w:rPr>
              <w:t>5</w:t>
            </w:r>
            <w:r w:rsidR="006B113D">
              <w:rPr>
                <w:webHidden/>
              </w:rPr>
              <w:fldChar w:fldCharType="end"/>
            </w:r>
          </w:hyperlink>
        </w:p>
        <w:p w14:paraId="24230378" w14:textId="77777777" w:rsidR="006B113D" w:rsidRDefault="002C6960">
          <w:pPr>
            <w:pStyle w:val="TOC2"/>
            <w:rPr>
              <w:lang w:val="de-DE" w:eastAsia="de-DE"/>
            </w:rPr>
          </w:pPr>
          <w:hyperlink w:anchor="_Toc454179470" w:history="1">
            <w:r w:rsidR="006B113D" w:rsidRPr="007A618D">
              <w:rPr>
                <w:rStyle w:val="Hyperlink"/>
                <w:rFonts w:cstheme="minorHAnsi"/>
              </w:rPr>
              <w:t>1.3</w:t>
            </w:r>
            <w:r w:rsidR="006B113D">
              <w:rPr>
                <w:lang w:val="de-DE" w:eastAsia="de-DE"/>
              </w:rPr>
              <w:tab/>
            </w:r>
            <w:r w:rsidR="006B113D" w:rsidRPr="007A618D">
              <w:rPr>
                <w:rStyle w:val="Hyperlink"/>
                <w:rFonts w:cstheme="minorHAnsi"/>
              </w:rPr>
              <w:t>Kleding zoeken met antenne</w:t>
            </w:r>
            <w:r w:rsidR="006B113D">
              <w:rPr>
                <w:webHidden/>
              </w:rPr>
              <w:tab/>
            </w:r>
            <w:r w:rsidR="006B113D">
              <w:rPr>
                <w:webHidden/>
              </w:rPr>
              <w:fldChar w:fldCharType="begin"/>
            </w:r>
            <w:r w:rsidR="006B113D">
              <w:rPr>
                <w:webHidden/>
              </w:rPr>
              <w:instrText xml:space="preserve"> PAGEREF _Toc454179470 \h </w:instrText>
            </w:r>
            <w:r w:rsidR="006B113D">
              <w:rPr>
                <w:webHidden/>
              </w:rPr>
            </w:r>
            <w:r w:rsidR="006B113D">
              <w:rPr>
                <w:webHidden/>
              </w:rPr>
              <w:fldChar w:fldCharType="separate"/>
            </w:r>
            <w:r w:rsidR="006B113D">
              <w:rPr>
                <w:webHidden/>
              </w:rPr>
              <w:t>6</w:t>
            </w:r>
            <w:r w:rsidR="006B113D">
              <w:rPr>
                <w:webHidden/>
              </w:rPr>
              <w:fldChar w:fldCharType="end"/>
            </w:r>
          </w:hyperlink>
        </w:p>
        <w:p w14:paraId="6E48C9D0" w14:textId="77777777" w:rsidR="006B113D" w:rsidRDefault="002C6960">
          <w:pPr>
            <w:pStyle w:val="TOC2"/>
            <w:rPr>
              <w:lang w:val="de-DE" w:eastAsia="de-DE"/>
            </w:rPr>
          </w:pPr>
          <w:hyperlink w:anchor="_Toc454179471" w:history="1">
            <w:r w:rsidR="006B113D" w:rsidRPr="007A618D">
              <w:rPr>
                <w:rStyle w:val="Hyperlink"/>
                <w:rFonts w:cstheme="minorHAnsi"/>
              </w:rPr>
              <w:t>1.4</w:t>
            </w:r>
            <w:r w:rsidR="006B113D">
              <w:rPr>
                <w:lang w:val="de-DE" w:eastAsia="de-DE"/>
              </w:rPr>
              <w:tab/>
            </w:r>
            <w:r w:rsidR="006B113D" w:rsidRPr="007A618D">
              <w:rPr>
                <w:rStyle w:val="Hyperlink"/>
                <w:rFonts w:cstheme="minorHAnsi"/>
              </w:rPr>
              <w:t>Selectie van kledingstukken maken</w:t>
            </w:r>
            <w:r w:rsidR="006B113D">
              <w:rPr>
                <w:webHidden/>
              </w:rPr>
              <w:tab/>
            </w:r>
            <w:r w:rsidR="006B113D">
              <w:rPr>
                <w:webHidden/>
              </w:rPr>
              <w:fldChar w:fldCharType="begin"/>
            </w:r>
            <w:r w:rsidR="006B113D">
              <w:rPr>
                <w:webHidden/>
              </w:rPr>
              <w:instrText xml:space="preserve"> PAGEREF _Toc454179471 \h </w:instrText>
            </w:r>
            <w:r w:rsidR="006B113D">
              <w:rPr>
                <w:webHidden/>
              </w:rPr>
            </w:r>
            <w:r w:rsidR="006B113D">
              <w:rPr>
                <w:webHidden/>
              </w:rPr>
              <w:fldChar w:fldCharType="separate"/>
            </w:r>
            <w:r w:rsidR="006B113D">
              <w:rPr>
                <w:webHidden/>
              </w:rPr>
              <w:t>6</w:t>
            </w:r>
            <w:r w:rsidR="006B113D">
              <w:rPr>
                <w:webHidden/>
              </w:rPr>
              <w:fldChar w:fldCharType="end"/>
            </w:r>
          </w:hyperlink>
        </w:p>
        <w:p w14:paraId="79732BBE" w14:textId="77777777" w:rsidR="006B113D" w:rsidRDefault="002C6960">
          <w:pPr>
            <w:pStyle w:val="TOC2"/>
            <w:rPr>
              <w:lang w:val="de-DE" w:eastAsia="de-DE"/>
            </w:rPr>
          </w:pPr>
          <w:hyperlink w:anchor="_Toc454179472" w:history="1">
            <w:r w:rsidR="006B113D" w:rsidRPr="007A618D">
              <w:rPr>
                <w:rStyle w:val="Hyperlink"/>
                <w:rFonts w:cstheme="minorHAnsi"/>
              </w:rPr>
              <w:t>1.5</w:t>
            </w:r>
            <w:r w:rsidR="006B113D">
              <w:rPr>
                <w:lang w:val="de-DE" w:eastAsia="de-DE"/>
              </w:rPr>
              <w:tab/>
            </w:r>
            <w:r w:rsidR="006B113D" w:rsidRPr="007A618D">
              <w:rPr>
                <w:rStyle w:val="Hyperlink"/>
                <w:rFonts w:cstheme="minorHAnsi"/>
              </w:rPr>
              <w:t>Selectie op basis van verschillende variabelen.</w:t>
            </w:r>
            <w:r w:rsidR="006B113D">
              <w:rPr>
                <w:webHidden/>
              </w:rPr>
              <w:tab/>
            </w:r>
            <w:r w:rsidR="006B113D">
              <w:rPr>
                <w:webHidden/>
              </w:rPr>
              <w:fldChar w:fldCharType="begin"/>
            </w:r>
            <w:r w:rsidR="006B113D">
              <w:rPr>
                <w:webHidden/>
              </w:rPr>
              <w:instrText xml:space="preserve"> PAGEREF _Toc454179472 \h </w:instrText>
            </w:r>
            <w:r w:rsidR="006B113D">
              <w:rPr>
                <w:webHidden/>
              </w:rPr>
            </w:r>
            <w:r w:rsidR="006B113D">
              <w:rPr>
                <w:webHidden/>
              </w:rPr>
              <w:fldChar w:fldCharType="separate"/>
            </w:r>
            <w:r w:rsidR="006B113D">
              <w:rPr>
                <w:webHidden/>
              </w:rPr>
              <w:t>6</w:t>
            </w:r>
            <w:r w:rsidR="006B113D">
              <w:rPr>
                <w:webHidden/>
              </w:rPr>
              <w:fldChar w:fldCharType="end"/>
            </w:r>
          </w:hyperlink>
        </w:p>
        <w:p w14:paraId="5262098A" w14:textId="77777777" w:rsidR="006B113D" w:rsidRDefault="002C6960">
          <w:pPr>
            <w:pStyle w:val="TOC2"/>
            <w:rPr>
              <w:lang w:val="de-DE" w:eastAsia="de-DE"/>
            </w:rPr>
          </w:pPr>
          <w:hyperlink w:anchor="_Toc454179473" w:history="1">
            <w:r w:rsidR="006B113D" w:rsidRPr="007A618D">
              <w:rPr>
                <w:rStyle w:val="Hyperlink"/>
                <w:rFonts w:cstheme="minorHAnsi"/>
              </w:rPr>
              <w:t>1.6</w:t>
            </w:r>
            <w:r w:rsidR="006B113D">
              <w:rPr>
                <w:lang w:val="de-DE" w:eastAsia="de-DE"/>
              </w:rPr>
              <w:tab/>
            </w:r>
            <w:r w:rsidR="006B113D" w:rsidRPr="007A618D">
              <w:rPr>
                <w:rStyle w:val="Hyperlink"/>
                <w:rFonts w:cstheme="minorHAnsi"/>
              </w:rPr>
              <w:t>Drager informatie opzoeken</w:t>
            </w:r>
            <w:r w:rsidR="006B113D">
              <w:rPr>
                <w:webHidden/>
              </w:rPr>
              <w:tab/>
            </w:r>
            <w:r w:rsidR="006B113D">
              <w:rPr>
                <w:webHidden/>
              </w:rPr>
              <w:fldChar w:fldCharType="begin"/>
            </w:r>
            <w:r w:rsidR="006B113D">
              <w:rPr>
                <w:webHidden/>
              </w:rPr>
              <w:instrText xml:space="preserve"> PAGEREF _Toc454179473 \h </w:instrText>
            </w:r>
            <w:r w:rsidR="006B113D">
              <w:rPr>
                <w:webHidden/>
              </w:rPr>
            </w:r>
            <w:r w:rsidR="006B113D">
              <w:rPr>
                <w:webHidden/>
              </w:rPr>
              <w:fldChar w:fldCharType="separate"/>
            </w:r>
            <w:r w:rsidR="006B113D">
              <w:rPr>
                <w:webHidden/>
              </w:rPr>
              <w:t>6</w:t>
            </w:r>
            <w:r w:rsidR="006B113D">
              <w:rPr>
                <w:webHidden/>
              </w:rPr>
              <w:fldChar w:fldCharType="end"/>
            </w:r>
          </w:hyperlink>
        </w:p>
        <w:p w14:paraId="1614D42B" w14:textId="77777777" w:rsidR="006B113D" w:rsidRDefault="002C6960">
          <w:pPr>
            <w:pStyle w:val="TOC2"/>
            <w:rPr>
              <w:lang w:val="de-DE" w:eastAsia="de-DE"/>
            </w:rPr>
          </w:pPr>
          <w:hyperlink w:anchor="_Toc454179474" w:history="1">
            <w:r w:rsidR="006B113D" w:rsidRPr="007A618D">
              <w:rPr>
                <w:rStyle w:val="Hyperlink"/>
                <w:rFonts w:cstheme="minorHAnsi"/>
              </w:rPr>
              <w:t>1.7</w:t>
            </w:r>
            <w:r w:rsidR="006B113D">
              <w:rPr>
                <w:lang w:val="de-DE" w:eastAsia="de-DE"/>
              </w:rPr>
              <w:tab/>
            </w:r>
            <w:r w:rsidR="006B113D" w:rsidRPr="007A618D">
              <w:rPr>
                <w:rStyle w:val="Hyperlink"/>
                <w:rFonts w:cstheme="minorHAnsi"/>
              </w:rPr>
              <w:t>Selectie van dragers maken</w:t>
            </w:r>
            <w:r w:rsidR="006B113D">
              <w:rPr>
                <w:webHidden/>
              </w:rPr>
              <w:tab/>
            </w:r>
            <w:r w:rsidR="006B113D">
              <w:rPr>
                <w:webHidden/>
              </w:rPr>
              <w:fldChar w:fldCharType="begin"/>
            </w:r>
            <w:r w:rsidR="006B113D">
              <w:rPr>
                <w:webHidden/>
              </w:rPr>
              <w:instrText xml:space="preserve"> PAGEREF _Toc454179474 \h </w:instrText>
            </w:r>
            <w:r w:rsidR="006B113D">
              <w:rPr>
                <w:webHidden/>
              </w:rPr>
            </w:r>
            <w:r w:rsidR="006B113D">
              <w:rPr>
                <w:webHidden/>
              </w:rPr>
              <w:fldChar w:fldCharType="separate"/>
            </w:r>
            <w:r w:rsidR="006B113D">
              <w:rPr>
                <w:webHidden/>
              </w:rPr>
              <w:t>7</w:t>
            </w:r>
            <w:r w:rsidR="006B113D">
              <w:rPr>
                <w:webHidden/>
              </w:rPr>
              <w:fldChar w:fldCharType="end"/>
            </w:r>
          </w:hyperlink>
        </w:p>
        <w:p w14:paraId="381C31B7" w14:textId="77777777" w:rsidR="006B113D" w:rsidRDefault="002C6960">
          <w:pPr>
            <w:pStyle w:val="TOC2"/>
            <w:rPr>
              <w:lang w:val="de-DE" w:eastAsia="de-DE"/>
            </w:rPr>
          </w:pPr>
          <w:hyperlink w:anchor="_Toc454179475" w:history="1">
            <w:r w:rsidR="006B113D" w:rsidRPr="007A618D">
              <w:rPr>
                <w:rStyle w:val="Hyperlink"/>
                <w:rFonts w:cstheme="minorHAnsi"/>
              </w:rPr>
              <w:t>1.8</w:t>
            </w:r>
            <w:r w:rsidR="006B113D">
              <w:rPr>
                <w:lang w:val="de-DE" w:eastAsia="de-DE"/>
              </w:rPr>
              <w:tab/>
            </w:r>
            <w:r w:rsidR="006B113D" w:rsidRPr="007A618D">
              <w:rPr>
                <w:rStyle w:val="Hyperlink"/>
                <w:rFonts w:cstheme="minorHAnsi"/>
              </w:rPr>
              <w:t>Wrs check</w:t>
            </w:r>
            <w:r w:rsidR="006B113D">
              <w:rPr>
                <w:webHidden/>
              </w:rPr>
              <w:tab/>
            </w:r>
            <w:r w:rsidR="006B113D">
              <w:rPr>
                <w:webHidden/>
              </w:rPr>
              <w:fldChar w:fldCharType="begin"/>
            </w:r>
            <w:r w:rsidR="006B113D">
              <w:rPr>
                <w:webHidden/>
              </w:rPr>
              <w:instrText xml:space="preserve"> PAGEREF _Toc454179475 \h </w:instrText>
            </w:r>
            <w:r w:rsidR="006B113D">
              <w:rPr>
                <w:webHidden/>
              </w:rPr>
            </w:r>
            <w:r w:rsidR="006B113D">
              <w:rPr>
                <w:webHidden/>
              </w:rPr>
              <w:fldChar w:fldCharType="separate"/>
            </w:r>
            <w:r w:rsidR="006B113D">
              <w:rPr>
                <w:webHidden/>
              </w:rPr>
              <w:t>7</w:t>
            </w:r>
            <w:r w:rsidR="006B113D">
              <w:rPr>
                <w:webHidden/>
              </w:rPr>
              <w:fldChar w:fldCharType="end"/>
            </w:r>
          </w:hyperlink>
        </w:p>
        <w:p w14:paraId="2CAC06E2" w14:textId="77777777" w:rsidR="006B113D" w:rsidRDefault="002C6960">
          <w:pPr>
            <w:pStyle w:val="TOC2"/>
            <w:rPr>
              <w:lang w:val="de-DE" w:eastAsia="de-DE"/>
            </w:rPr>
          </w:pPr>
          <w:hyperlink w:anchor="_Toc454179476" w:history="1">
            <w:r w:rsidR="006B113D" w:rsidRPr="007A618D">
              <w:rPr>
                <w:rStyle w:val="Hyperlink"/>
                <w:rFonts w:cstheme="minorHAnsi"/>
              </w:rPr>
              <w:t>1.9</w:t>
            </w:r>
            <w:r w:rsidR="006B113D">
              <w:rPr>
                <w:lang w:val="de-DE" w:eastAsia="de-DE"/>
              </w:rPr>
              <w:tab/>
            </w:r>
            <w:r w:rsidR="006B113D" w:rsidRPr="007A618D">
              <w:rPr>
                <w:rStyle w:val="Hyperlink"/>
                <w:rFonts w:cstheme="minorHAnsi"/>
              </w:rPr>
              <w:t>Krediet controle</w:t>
            </w:r>
            <w:r w:rsidR="006B113D">
              <w:rPr>
                <w:webHidden/>
              </w:rPr>
              <w:tab/>
            </w:r>
            <w:r w:rsidR="006B113D">
              <w:rPr>
                <w:webHidden/>
              </w:rPr>
              <w:fldChar w:fldCharType="begin"/>
            </w:r>
            <w:r w:rsidR="006B113D">
              <w:rPr>
                <w:webHidden/>
              </w:rPr>
              <w:instrText xml:space="preserve"> PAGEREF _Toc454179476 \h </w:instrText>
            </w:r>
            <w:r w:rsidR="006B113D">
              <w:rPr>
                <w:webHidden/>
              </w:rPr>
            </w:r>
            <w:r w:rsidR="006B113D">
              <w:rPr>
                <w:webHidden/>
              </w:rPr>
              <w:fldChar w:fldCharType="separate"/>
            </w:r>
            <w:r w:rsidR="006B113D">
              <w:rPr>
                <w:webHidden/>
              </w:rPr>
              <w:t>7</w:t>
            </w:r>
            <w:r w:rsidR="006B113D">
              <w:rPr>
                <w:webHidden/>
              </w:rPr>
              <w:fldChar w:fldCharType="end"/>
            </w:r>
          </w:hyperlink>
        </w:p>
        <w:p w14:paraId="5E90D7ED" w14:textId="77777777" w:rsidR="006B113D" w:rsidRDefault="002C6960">
          <w:pPr>
            <w:pStyle w:val="TOC1"/>
            <w:rPr>
              <w:rFonts w:eastAsiaTheme="minorEastAsia" w:cstheme="minorBidi"/>
              <w:caps w:val="0"/>
              <w:sz w:val="22"/>
              <w:szCs w:val="22"/>
              <w:lang w:val="de-DE" w:eastAsia="de-DE"/>
            </w:rPr>
          </w:pPr>
          <w:hyperlink w:anchor="_Toc454179477" w:history="1">
            <w:r w:rsidR="006B113D" w:rsidRPr="007A618D">
              <w:rPr>
                <w:rStyle w:val="Hyperlink"/>
              </w:rPr>
              <w:t>2.</w:t>
            </w:r>
            <w:r w:rsidR="006B113D">
              <w:rPr>
                <w:rFonts w:eastAsiaTheme="minorEastAsia" w:cstheme="minorBidi"/>
                <w:caps w:val="0"/>
                <w:sz w:val="22"/>
                <w:szCs w:val="22"/>
                <w:lang w:val="de-DE" w:eastAsia="de-DE"/>
              </w:rPr>
              <w:tab/>
            </w:r>
            <w:r w:rsidR="006B113D" w:rsidRPr="007A618D">
              <w:rPr>
                <w:rStyle w:val="Hyperlink"/>
              </w:rPr>
              <w:t>Basishandelingen</w:t>
            </w:r>
            <w:r w:rsidR="006B113D">
              <w:rPr>
                <w:webHidden/>
              </w:rPr>
              <w:tab/>
            </w:r>
            <w:r w:rsidR="006B113D">
              <w:rPr>
                <w:webHidden/>
              </w:rPr>
              <w:fldChar w:fldCharType="begin"/>
            </w:r>
            <w:r w:rsidR="006B113D">
              <w:rPr>
                <w:webHidden/>
              </w:rPr>
              <w:instrText xml:space="preserve"> PAGEREF _Toc454179477 \h </w:instrText>
            </w:r>
            <w:r w:rsidR="006B113D">
              <w:rPr>
                <w:webHidden/>
              </w:rPr>
            </w:r>
            <w:r w:rsidR="006B113D">
              <w:rPr>
                <w:webHidden/>
              </w:rPr>
              <w:fldChar w:fldCharType="separate"/>
            </w:r>
            <w:r w:rsidR="006B113D">
              <w:rPr>
                <w:webHidden/>
              </w:rPr>
              <w:t>8</w:t>
            </w:r>
            <w:r w:rsidR="006B113D">
              <w:rPr>
                <w:webHidden/>
              </w:rPr>
              <w:fldChar w:fldCharType="end"/>
            </w:r>
          </w:hyperlink>
        </w:p>
        <w:p w14:paraId="75B89867" w14:textId="77777777" w:rsidR="006B113D" w:rsidRDefault="002C6960">
          <w:pPr>
            <w:pStyle w:val="TOC2"/>
            <w:rPr>
              <w:lang w:val="de-DE" w:eastAsia="de-DE"/>
            </w:rPr>
          </w:pPr>
          <w:hyperlink w:anchor="_Toc454179478" w:history="1">
            <w:r w:rsidR="006B113D" w:rsidRPr="007A618D">
              <w:rPr>
                <w:rStyle w:val="Hyperlink"/>
                <w:rFonts w:cstheme="minorHAnsi"/>
              </w:rPr>
              <w:t>2.1</w:t>
            </w:r>
            <w:r w:rsidR="006B113D">
              <w:rPr>
                <w:lang w:val="de-DE" w:eastAsia="de-DE"/>
              </w:rPr>
              <w:tab/>
            </w:r>
            <w:r w:rsidR="006B113D" w:rsidRPr="007A618D">
              <w:rPr>
                <w:rStyle w:val="Hyperlink"/>
                <w:rFonts w:cstheme="minorHAnsi"/>
              </w:rPr>
              <w:t>Nieuwe drager invoeren</w:t>
            </w:r>
            <w:r w:rsidR="006B113D">
              <w:rPr>
                <w:webHidden/>
              </w:rPr>
              <w:tab/>
            </w:r>
            <w:r w:rsidR="006B113D">
              <w:rPr>
                <w:webHidden/>
              </w:rPr>
              <w:fldChar w:fldCharType="begin"/>
            </w:r>
            <w:r w:rsidR="006B113D">
              <w:rPr>
                <w:webHidden/>
              </w:rPr>
              <w:instrText xml:space="preserve"> PAGEREF _Toc454179478 \h </w:instrText>
            </w:r>
            <w:r w:rsidR="006B113D">
              <w:rPr>
                <w:webHidden/>
              </w:rPr>
            </w:r>
            <w:r w:rsidR="006B113D">
              <w:rPr>
                <w:webHidden/>
              </w:rPr>
              <w:fldChar w:fldCharType="separate"/>
            </w:r>
            <w:r w:rsidR="006B113D">
              <w:rPr>
                <w:webHidden/>
              </w:rPr>
              <w:t>8</w:t>
            </w:r>
            <w:r w:rsidR="006B113D">
              <w:rPr>
                <w:webHidden/>
              </w:rPr>
              <w:fldChar w:fldCharType="end"/>
            </w:r>
          </w:hyperlink>
        </w:p>
        <w:p w14:paraId="45BBAA8B" w14:textId="77777777" w:rsidR="006B113D" w:rsidRDefault="002C6960">
          <w:pPr>
            <w:pStyle w:val="TOC2"/>
            <w:rPr>
              <w:lang w:val="de-DE" w:eastAsia="de-DE"/>
            </w:rPr>
          </w:pPr>
          <w:hyperlink w:anchor="_Toc454179479" w:history="1">
            <w:r w:rsidR="006B113D" w:rsidRPr="007A618D">
              <w:rPr>
                <w:rStyle w:val="Hyperlink"/>
                <w:rFonts w:cstheme="minorHAnsi"/>
              </w:rPr>
              <w:t>2.2</w:t>
            </w:r>
            <w:r w:rsidR="006B113D">
              <w:rPr>
                <w:lang w:val="de-DE" w:eastAsia="de-DE"/>
              </w:rPr>
              <w:tab/>
            </w:r>
            <w:r w:rsidR="006B113D" w:rsidRPr="007A618D">
              <w:rPr>
                <w:rStyle w:val="Hyperlink"/>
                <w:rFonts w:cstheme="minorHAnsi"/>
              </w:rPr>
              <w:t>Drager gegevens wijzigen</w:t>
            </w:r>
            <w:r w:rsidR="006B113D">
              <w:rPr>
                <w:webHidden/>
              </w:rPr>
              <w:tab/>
            </w:r>
            <w:r w:rsidR="006B113D">
              <w:rPr>
                <w:webHidden/>
              </w:rPr>
              <w:fldChar w:fldCharType="begin"/>
            </w:r>
            <w:r w:rsidR="006B113D">
              <w:rPr>
                <w:webHidden/>
              </w:rPr>
              <w:instrText xml:space="preserve"> PAGEREF _Toc454179479 \h </w:instrText>
            </w:r>
            <w:r w:rsidR="006B113D">
              <w:rPr>
                <w:webHidden/>
              </w:rPr>
            </w:r>
            <w:r w:rsidR="006B113D">
              <w:rPr>
                <w:webHidden/>
              </w:rPr>
              <w:fldChar w:fldCharType="separate"/>
            </w:r>
            <w:r w:rsidR="006B113D">
              <w:rPr>
                <w:webHidden/>
              </w:rPr>
              <w:t>10</w:t>
            </w:r>
            <w:r w:rsidR="006B113D">
              <w:rPr>
                <w:webHidden/>
              </w:rPr>
              <w:fldChar w:fldCharType="end"/>
            </w:r>
          </w:hyperlink>
        </w:p>
        <w:p w14:paraId="4B8A6B8A" w14:textId="77777777" w:rsidR="006B113D" w:rsidRDefault="002C6960">
          <w:pPr>
            <w:pStyle w:val="TOC2"/>
            <w:rPr>
              <w:lang w:val="de-DE" w:eastAsia="de-DE"/>
            </w:rPr>
          </w:pPr>
          <w:hyperlink w:anchor="_Toc454179480" w:history="1">
            <w:r w:rsidR="006B113D" w:rsidRPr="007A618D">
              <w:rPr>
                <w:rStyle w:val="Hyperlink"/>
                <w:rFonts w:cstheme="minorHAnsi"/>
              </w:rPr>
              <w:t>2.3</w:t>
            </w:r>
            <w:r w:rsidR="006B113D">
              <w:rPr>
                <w:lang w:val="de-DE" w:eastAsia="de-DE"/>
              </w:rPr>
              <w:tab/>
            </w:r>
            <w:r w:rsidR="006B113D" w:rsidRPr="007A618D">
              <w:rPr>
                <w:rStyle w:val="Hyperlink"/>
                <w:rFonts w:cstheme="minorHAnsi"/>
              </w:rPr>
              <w:t>Kaartcode wijzigen (handmatig)</w:t>
            </w:r>
            <w:r w:rsidR="006B113D">
              <w:rPr>
                <w:webHidden/>
              </w:rPr>
              <w:tab/>
            </w:r>
            <w:r w:rsidR="006B113D">
              <w:rPr>
                <w:webHidden/>
              </w:rPr>
              <w:fldChar w:fldCharType="begin"/>
            </w:r>
            <w:r w:rsidR="006B113D">
              <w:rPr>
                <w:webHidden/>
              </w:rPr>
              <w:instrText xml:space="preserve"> PAGEREF _Toc454179480 \h </w:instrText>
            </w:r>
            <w:r w:rsidR="006B113D">
              <w:rPr>
                <w:webHidden/>
              </w:rPr>
            </w:r>
            <w:r w:rsidR="006B113D">
              <w:rPr>
                <w:webHidden/>
              </w:rPr>
              <w:fldChar w:fldCharType="separate"/>
            </w:r>
            <w:r w:rsidR="006B113D">
              <w:rPr>
                <w:webHidden/>
              </w:rPr>
              <w:t>10</w:t>
            </w:r>
            <w:r w:rsidR="006B113D">
              <w:rPr>
                <w:webHidden/>
              </w:rPr>
              <w:fldChar w:fldCharType="end"/>
            </w:r>
          </w:hyperlink>
        </w:p>
        <w:p w14:paraId="184C6D32" w14:textId="77777777" w:rsidR="006B113D" w:rsidRDefault="002C6960">
          <w:pPr>
            <w:pStyle w:val="TOC2"/>
            <w:rPr>
              <w:lang w:val="de-DE" w:eastAsia="de-DE"/>
            </w:rPr>
          </w:pPr>
          <w:hyperlink w:anchor="_Toc454179481" w:history="1">
            <w:r w:rsidR="006B113D" w:rsidRPr="007A618D">
              <w:rPr>
                <w:rStyle w:val="Hyperlink"/>
                <w:rFonts w:cstheme="minorHAnsi"/>
              </w:rPr>
              <w:t>2.4</w:t>
            </w:r>
            <w:r w:rsidR="006B113D">
              <w:rPr>
                <w:lang w:val="de-DE" w:eastAsia="de-DE"/>
              </w:rPr>
              <w:tab/>
            </w:r>
            <w:r w:rsidR="006B113D" w:rsidRPr="007A618D">
              <w:rPr>
                <w:rStyle w:val="Hyperlink"/>
                <w:rFonts w:cstheme="minorHAnsi"/>
              </w:rPr>
              <w:t>Kaartcode wijzigen (kaartlezer)</w:t>
            </w:r>
            <w:r w:rsidR="006B113D">
              <w:rPr>
                <w:webHidden/>
              </w:rPr>
              <w:tab/>
            </w:r>
            <w:r w:rsidR="006B113D">
              <w:rPr>
                <w:webHidden/>
              </w:rPr>
              <w:fldChar w:fldCharType="begin"/>
            </w:r>
            <w:r w:rsidR="006B113D">
              <w:rPr>
                <w:webHidden/>
              </w:rPr>
              <w:instrText xml:space="preserve"> PAGEREF _Toc454179481 \h </w:instrText>
            </w:r>
            <w:r w:rsidR="006B113D">
              <w:rPr>
                <w:webHidden/>
              </w:rPr>
            </w:r>
            <w:r w:rsidR="006B113D">
              <w:rPr>
                <w:webHidden/>
              </w:rPr>
              <w:fldChar w:fldCharType="separate"/>
            </w:r>
            <w:r w:rsidR="006B113D">
              <w:rPr>
                <w:webHidden/>
              </w:rPr>
              <w:t>11</w:t>
            </w:r>
            <w:r w:rsidR="006B113D">
              <w:rPr>
                <w:webHidden/>
              </w:rPr>
              <w:fldChar w:fldCharType="end"/>
            </w:r>
          </w:hyperlink>
        </w:p>
        <w:p w14:paraId="4705C565" w14:textId="77777777" w:rsidR="006B113D" w:rsidRDefault="002C6960">
          <w:pPr>
            <w:pStyle w:val="TOC2"/>
            <w:rPr>
              <w:lang w:val="de-DE" w:eastAsia="de-DE"/>
            </w:rPr>
          </w:pPr>
          <w:hyperlink w:anchor="_Toc454179482" w:history="1">
            <w:r w:rsidR="006B113D" w:rsidRPr="007A618D">
              <w:rPr>
                <w:rStyle w:val="Hyperlink"/>
                <w:rFonts w:cstheme="minorHAnsi"/>
              </w:rPr>
              <w:t>2.5</w:t>
            </w:r>
            <w:r w:rsidR="006B113D">
              <w:rPr>
                <w:lang w:val="de-DE" w:eastAsia="de-DE"/>
              </w:rPr>
              <w:tab/>
            </w:r>
            <w:r w:rsidR="006B113D" w:rsidRPr="007A618D">
              <w:rPr>
                <w:rStyle w:val="Hyperlink"/>
                <w:rFonts w:cstheme="minorHAnsi"/>
              </w:rPr>
              <w:t>Maten wijzigen</w:t>
            </w:r>
            <w:r w:rsidR="006B113D">
              <w:rPr>
                <w:webHidden/>
              </w:rPr>
              <w:tab/>
            </w:r>
            <w:r w:rsidR="006B113D">
              <w:rPr>
                <w:webHidden/>
              </w:rPr>
              <w:fldChar w:fldCharType="begin"/>
            </w:r>
            <w:r w:rsidR="006B113D">
              <w:rPr>
                <w:webHidden/>
              </w:rPr>
              <w:instrText xml:space="preserve"> PAGEREF _Toc454179482 \h </w:instrText>
            </w:r>
            <w:r w:rsidR="006B113D">
              <w:rPr>
                <w:webHidden/>
              </w:rPr>
            </w:r>
            <w:r w:rsidR="006B113D">
              <w:rPr>
                <w:webHidden/>
              </w:rPr>
              <w:fldChar w:fldCharType="separate"/>
            </w:r>
            <w:r w:rsidR="006B113D">
              <w:rPr>
                <w:webHidden/>
              </w:rPr>
              <w:t>11</w:t>
            </w:r>
            <w:r w:rsidR="006B113D">
              <w:rPr>
                <w:webHidden/>
              </w:rPr>
              <w:fldChar w:fldCharType="end"/>
            </w:r>
          </w:hyperlink>
        </w:p>
        <w:p w14:paraId="4372904E" w14:textId="77777777" w:rsidR="006B113D" w:rsidRDefault="002C6960">
          <w:pPr>
            <w:pStyle w:val="TOC2"/>
            <w:rPr>
              <w:lang w:val="de-DE" w:eastAsia="de-DE"/>
            </w:rPr>
          </w:pPr>
          <w:hyperlink w:anchor="_Toc454179483" w:history="1">
            <w:r w:rsidR="006B113D" w:rsidRPr="007A618D">
              <w:rPr>
                <w:rStyle w:val="Hyperlink"/>
                <w:rFonts w:cstheme="minorHAnsi"/>
              </w:rPr>
              <w:t>2.6</w:t>
            </w:r>
            <w:r w:rsidR="006B113D">
              <w:rPr>
                <w:lang w:val="de-DE" w:eastAsia="de-DE"/>
              </w:rPr>
              <w:tab/>
            </w:r>
            <w:r w:rsidR="006B113D" w:rsidRPr="007A618D">
              <w:rPr>
                <w:rStyle w:val="Hyperlink"/>
                <w:rFonts w:cstheme="minorHAnsi"/>
              </w:rPr>
              <w:t>Kledingprofiel wijzigen</w:t>
            </w:r>
            <w:r w:rsidR="006B113D">
              <w:rPr>
                <w:webHidden/>
              </w:rPr>
              <w:tab/>
            </w:r>
            <w:r w:rsidR="006B113D">
              <w:rPr>
                <w:webHidden/>
              </w:rPr>
              <w:fldChar w:fldCharType="begin"/>
            </w:r>
            <w:r w:rsidR="006B113D">
              <w:rPr>
                <w:webHidden/>
              </w:rPr>
              <w:instrText xml:space="preserve"> PAGEREF _Toc454179483 \h </w:instrText>
            </w:r>
            <w:r w:rsidR="006B113D">
              <w:rPr>
                <w:webHidden/>
              </w:rPr>
            </w:r>
            <w:r w:rsidR="006B113D">
              <w:rPr>
                <w:webHidden/>
              </w:rPr>
              <w:fldChar w:fldCharType="separate"/>
            </w:r>
            <w:r w:rsidR="006B113D">
              <w:rPr>
                <w:webHidden/>
              </w:rPr>
              <w:t>11</w:t>
            </w:r>
            <w:r w:rsidR="006B113D">
              <w:rPr>
                <w:webHidden/>
              </w:rPr>
              <w:fldChar w:fldCharType="end"/>
            </w:r>
          </w:hyperlink>
        </w:p>
        <w:p w14:paraId="1D16C74C" w14:textId="77777777" w:rsidR="006B113D" w:rsidRDefault="002C6960">
          <w:pPr>
            <w:pStyle w:val="TOC2"/>
            <w:rPr>
              <w:lang w:val="de-DE" w:eastAsia="de-DE"/>
            </w:rPr>
          </w:pPr>
          <w:hyperlink w:anchor="_Toc454179484" w:history="1">
            <w:r w:rsidR="006B113D" w:rsidRPr="007A618D">
              <w:rPr>
                <w:rStyle w:val="Hyperlink"/>
                <w:rFonts w:cstheme="minorHAnsi"/>
              </w:rPr>
              <w:t>2.7</w:t>
            </w:r>
            <w:r w:rsidR="006B113D">
              <w:rPr>
                <w:lang w:val="de-DE" w:eastAsia="de-DE"/>
              </w:rPr>
              <w:tab/>
            </w:r>
            <w:r w:rsidR="006B113D" w:rsidRPr="007A618D">
              <w:rPr>
                <w:rStyle w:val="Hyperlink"/>
                <w:rFonts w:cstheme="minorHAnsi"/>
              </w:rPr>
              <w:t>Huidige kredieten wijzigen</w:t>
            </w:r>
            <w:r w:rsidR="006B113D">
              <w:rPr>
                <w:webHidden/>
              </w:rPr>
              <w:tab/>
            </w:r>
            <w:r w:rsidR="006B113D">
              <w:rPr>
                <w:webHidden/>
              </w:rPr>
              <w:fldChar w:fldCharType="begin"/>
            </w:r>
            <w:r w:rsidR="006B113D">
              <w:rPr>
                <w:webHidden/>
              </w:rPr>
              <w:instrText xml:space="preserve"> PAGEREF _Toc454179484 \h </w:instrText>
            </w:r>
            <w:r w:rsidR="006B113D">
              <w:rPr>
                <w:webHidden/>
              </w:rPr>
            </w:r>
            <w:r w:rsidR="006B113D">
              <w:rPr>
                <w:webHidden/>
              </w:rPr>
              <w:fldChar w:fldCharType="separate"/>
            </w:r>
            <w:r w:rsidR="006B113D">
              <w:rPr>
                <w:webHidden/>
              </w:rPr>
              <w:t>12</w:t>
            </w:r>
            <w:r w:rsidR="006B113D">
              <w:rPr>
                <w:webHidden/>
              </w:rPr>
              <w:fldChar w:fldCharType="end"/>
            </w:r>
          </w:hyperlink>
        </w:p>
        <w:p w14:paraId="0DE8629D" w14:textId="77777777" w:rsidR="006B113D" w:rsidRDefault="002C6960">
          <w:pPr>
            <w:pStyle w:val="TOC2"/>
            <w:rPr>
              <w:lang w:val="de-DE" w:eastAsia="de-DE"/>
            </w:rPr>
          </w:pPr>
          <w:hyperlink w:anchor="_Toc454179485" w:history="1">
            <w:r w:rsidR="006B113D" w:rsidRPr="007A618D">
              <w:rPr>
                <w:rStyle w:val="Hyperlink"/>
                <w:rFonts w:cstheme="minorHAnsi"/>
              </w:rPr>
              <w:t>2.8</w:t>
            </w:r>
            <w:r w:rsidR="006B113D">
              <w:rPr>
                <w:lang w:val="de-DE" w:eastAsia="de-DE"/>
              </w:rPr>
              <w:tab/>
            </w:r>
            <w:r w:rsidR="006B113D" w:rsidRPr="007A618D">
              <w:rPr>
                <w:rStyle w:val="Hyperlink"/>
                <w:rFonts w:cstheme="minorHAnsi"/>
              </w:rPr>
              <w:t>Maximaal krediet wijzigen</w:t>
            </w:r>
            <w:r w:rsidR="006B113D">
              <w:rPr>
                <w:webHidden/>
              </w:rPr>
              <w:tab/>
            </w:r>
            <w:r w:rsidR="006B113D">
              <w:rPr>
                <w:webHidden/>
              </w:rPr>
              <w:fldChar w:fldCharType="begin"/>
            </w:r>
            <w:r w:rsidR="006B113D">
              <w:rPr>
                <w:webHidden/>
              </w:rPr>
              <w:instrText xml:space="preserve"> PAGEREF _Toc454179485 \h </w:instrText>
            </w:r>
            <w:r w:rsidR="006B113D">
              <w:rPr>
                <w:webHidden/>
              </w:rPr>
            </w:r>
            <w:r w:rsidR="006B113D">
              <w:rPr>
                <w:webHidden/>
              </w:rPr>
              <w:fldChar w:fldCharType="separate"/>
            </w:r>
            <w:r w:rsidR="006B113D">
              <w:rPr>
                <w:webHidden/>
              </w:rPr>
              <w:t>12</w:t>
            </w:r>
            <w:r w:rsidR="006B113D">
              <w:rPr>
                <w:webHidden/>
              </w:rPr>
              <w:fldChar w:fldCharType="end"/>
            </w:r>
          </w:hyperlink>
        </w:p>
        <w:p w14:paraId="271BD6C3" w14:textId="77777777" w:rsidR="006B113D" w:rsidRDefault="002C6960">
          <w:pPr>
            <w:pStyle w:val="TOC2"/>
            <w:rPr>
              <w:lang w:val="de-DE" w:eastAsia="de-DE"/>
            </w:rPr>
          </w:pPr>
          <w:hyperlink w:anchor="_Toc454179486" w:history="1">
            <w:r w:rsidR="006B113D" w:rsidRPr="007A618D">
              <w:rPr>
                <w:rStyle w:val="Hyperlink"/>
                <w:rFonts w:cstheme="minorHAnsi"/>
              </w:rPr>
              <w:t>2.9</w:t>
            </w:r>
            <w:r w:rsidR="006B113D">
              <w:rPr>
                <w:lang w:val="de-DE" w:eastAsia="de-DE"/>
              </w:rPr>
              <w:tab/>
            </w:r>
            <w:r w:rsidR="006B113D" w:rsidRPr="007A618D">
              <w:rPr>
                <w:rStyle w:val="Hyperlink"/>
                <w:rFonts w:cstheme="minorHAnsi"/>
              </w:rPr>
              <w:t>Zoeken kleding in bezit van de drager</w:t>
            </w:r>
            <w:r w:rsidR="006B113D">
              <w:rPr>
                <w:webHidden/>
              </w:rPr>
              <w:tab/>
            </w:r>
            <w:r w:rsidR="006B113D">
              <w:rPr>
                <w:webHidden/>
              </w:rPr>
              <w:fldChar w:fldCharType="begin"/>
            </w:r>
            <w:r w:rsidR="006B113D">
              <w:rPr>
                <w:webHidden/>
              </w:rPr>
              <w:instrText xml:space="preserve"> PAGEREF _Toc454179486 \h </w:instrText>
            </w:r>
            <w:r w:rsidR="006B113D">
              <w:rPr>
                <w:webHidden/>
              </w:rPr>
            </w:r>
            <w:r w:rsidR="006B113D">
              <w:rPr>
                <w:webHidden/>
              </w:rPr>
              <w:fldChar w:fldCharType="separate"/>
            </w:r>
            <w:r w:rsidR="006B113D">
              <w:rPr>
                <w:webHidden/>
              </w:rPr>
              <w:t>13</w:t>
            </w:r>
            <w:r w:rsidR="006B113D">
              <w:rPr>
                <w:webHidden/>
              </w:rPr>
              <w:fldChar w:fldCharType="end"/>
            </w:r>
          </w:hyperlink>
        </w:p>
        <w:p w14:paraId="720AB361" w14:textId="77777777" w:rsidR="006B113D" w:rsidRDefault="002C6960">
          <w:pPr>
            <w:pStyle w:val="TOC2"/>
            <w:rPr>
              <w:lang w:val="de-DE" w:eastAsia="de-DE"/>
            </w:rPr>
          </w:pPr>
          <w:hyperlink w:anchor="_Toc454179487" w:history="1">
            <w:r w:rsidR="006B113D" w:rsidRPr="007A618D">
              <w:rPr>
                <w:rStyle w:val="Hyperlink"/>
                <w:rFonts w:cstheme="minorHAnsi"/>
              </w:rPr>
              <w:t>2.10</w:t>
            </w:r>
            <w:r w:rsidR="006B113D">
              <w:rPr>
                <w:lang w:val="de-DE" w:eastAsia="de-DE"/>
              </w:rPr>
              <w:tab/>
            </w:r>
            <w:r w:rsidR="006B113D" w:rsidRPr="007A618D">
              <w:rPr>
                <w:rStyle w:val="Hyperlink"/>
                <w:rFonts w:cstheme="minorHAnsi"/>
              </w:rPr>
              <w:t>Drager verwijderen</w:t>
            </w:r>
            <w:r w:rsidR="006B113D">
              <w:rPr>
                <w:webHidden/>
              </w:rPr>
              <w:tab/>
            </w:r>
            <w:r w:rsidR="006B113D">
              <w:rPr>
                <w:webHidden/>
              </w:rPr>
              <w:fldChar w:fldCharType="begin"/>
            </w:r>
            <w:r w:rsidR="006B113D">
              <w:rPr>
                <w:webHidden/>
              </w:rPr>
              <w:instrText xml:space="preserve"> PAGEREF _Toc454179487 \h </w:instrText>
            </w:r>
            <w:r w:rsidR="006B113D">
              <w:rPr>
                <w:webHidden/>
              </w:rPr>
            </w:r>
            <w:r w:rsidR="006B113D">
              <w:rPr>
                <w:webHidden/>
              </w:rPr>
              <w:fldChar w:fldCharType="separate"/>
            </w:r>
            <w:r w:rsidR="006B113D">
              <w:rPr>
                <w:webHidden/>
              </w:rPr>
              <w:t>13</w:t>
            </w:r>
            <w:r w:rsidR="006B113D">
              <w:rPr>
                <w:webHidden/>
              </w:rPr>
              <w:fldChar w:fldCharType="end"/>
            </w:r>
          </w:hyperlink>
        </w:p>
        <w:p w14:paraId="1F908774" w14:textId="77777777" w:rsidR="006B113D" w:rsidRDefault="002C6960">
          <w:pPr>
            <w:pStyle w:val="TOC2"/>
            <w:rPr>
              <w:lang w:val="de-DE" w:eastAsia="de-DE"/>
            </w:rPr>
          </w:pPr>
          <w:hyperlink w:anchor="_Toc454179488" w:history="1">
            <w:r w:rsidR="006B113D" w:rsidRPr="007A618D">
              <w:rPr>
                <w:rStyle w:val="Hyperlink"/>
                <w:rFonts w:cstheme="minorHAnsi"/>
              </w:rPr>
              <w:t>2.11</w:t>
            </w:r>
            <w:r w:rsidR="006B113D">
              <w:rPr>
                <w:lang w:val="de-DE" w:eastAsia="de-DE"/>
              </w:rPr>
              <w:tab/>
            </w:r>
            <w:r w:rsidR="006B113D" w:rsidRPr="007A618D">
              <w:rPr>
                <w:rStyle w:val="Hyperlink"/>
                <w:rFonts w:cstheme="minorHAnsi"/>
              </w:rPr>
              <w:t>Nieuw kledingstuk invoeren</w:t>
            </w:r>
            <w:r w:rsidR="006B113D">
              <w:rPr>
                <w:webHidden/>
              </w:rPr>
              <w:tab/>
            </w:r>
            <w:r w:rsidR="006B113D">
              <w:rPr>
                <w:webHidden/>
              </w:rPr>
              <w:fldChar w:fldCharType="begin"/>
            </w:r>
            <w:r w:rsidR="006B113D">
              <w:rPr>
                <w:webHidden/>
              </w:rPr>
              <w:instrText xml:space="preserve"> PAGEREF _Toc454179488 \h </w:instrText>
            </w:r>
            <w:r w:rsidR="006B113D">
              <w:rPr>
                <w:webHidden/>
              </w:rPr>
            </w:r>
            <w:r w:rsidR="006B113D">
              <w:rPr>
                <w:webHidden/>
              </w:rPr>
              <w:fldChar w:fldCharType="separate"/>
            </w:r>
            <w:r w:rsidR="006B113D">
              <w:rPr>
                <w:webHidden/>
              </w:rPr>
              <w:t>14</w:t>
            </w:r>
            <w:r w:rsidR="006B113D">
              <w:rPr>
                <w:webHidden/>
              </w:rPr>
              <w:fldChar w:fldCharType="end"/>
            </w:r>
          </w:hyperlink>
        </w:p>
        <w:p w14:paraId="06A92052" w14:textId="77777777" w:rsidR="006B113D" w:rsidRDefault="002C6960">
          <w:pPr>
            <w:pStyle w:val="TOC2"/>
            <w:rPr>
              <w:lang w:val="de-DE" w:eastAsia="de-DE"/>
            </w:rPr>
          </w:pPr>
          <w:hyperlink w:anchor="_Toc454179489" w:history="1">
            <w:r w:rsidR="006B113D" w:rsidRPr="007A618D">
              <w:rPr>
                <w:rStyle w:val="Hyperlink"/>
                <w:rFonts w:cstheme="minorHAnsi"/>
              </w:rPr>
              <w:t>2.12</w:t>
            </w:r>
            <w:r w:rsidR="006B113D">
              <w:rPr>
                <w:lang w:val="de-DE" w:eastAsia="de-DE"/>
              </w:rPr>
              <w:tab/>
            </w:r>
            <w:r w:rsidR="006B113D" w:rsidRPr="007A618D">
              <w:rPr>
                <w:rStyle w:val="Hyperlink"/>
                <w:rFonts w:cstheme="minorHAnsi"/>
              </w:rPr>
              <w:t>Kleding wijzigen</w:t>
            </w:r>
            <w:r w:rsidR="006B113D">
              <w:rPr>
                <w:webHidden/>
              </w:rPr>
              <w:tab/>
            </w:r>
            <w:r w:rsidR="006B113D">
              <w:rPr>
                <w:webHidden/>
              </w:rPr>
              <w:fldChar w:fldCharType="begin"/>
            </w:r>
            <w:r w:rsidR="006B113D">
              <w:rPr>
                <w:webHidden/>
              </w:rPr>
              <w:instrText xml:space="preserve"> PAGEREF _Toc454179489 \h </w:instrText>
            </w:r>
            <w:r w:rsidR="006B113D">
              <w:rPr>
                <w:webHidden/>
              </w:rPr>
            </w:r>
            <w:r w:rsidR="006B113D">
              <w:rPr>
                <w:webHidden/>
              </w:rPr>
              <w:fldChar w:fldCharType="separate"/>
            </w:r>
            <w:r w:rsidR="006B113D">
              <w:rPr>
                <w:webHidden/>
              </w:rPr>
              <w:t>15</w:t>
            </w:r>
            <w:r w:rsidR="006B113D">
              <w:rPr>
                <w:webHidden/>
              </w:rPr>
              <w:fldChar w:fldCharType="end"/>
            </w:r>
          </w:hyperlink>
        </w:p>
        <w:p w14:paraId="21499F97" w14:textId="77777777" w:rsidR="006B113D" w:rsidRDefault="002C6960">
          <w:pPr>
            <w:pStyle w:val="TOC2"/>
            <w:rPr>
              <w:lang w:val="de-DE" w:eastAsia="de-DE"/>
            </w:rPr>
          </w:pPr>
          <w:hyperlink w:anchor="_Toc454179490" w:history="1">
            <w:r w:rsidR="006B113D" w:rsidRPr="007A618D">
              <w:rPr>
                <w:rStyle w:val="Hyperlink"/>
                <w:rFonts w:cstheme="minorHAnsi"/>
              </w:rPr>
              <w:t>2.13</w:t>
            </w:r>
            <w:r w:rsidR="006B113D">
              <w:rPr>
                <w:lang w:val="de-DE" w:eastAsia="de-DE"/>
              </w:rPr>
              <w:tab/>
            </w:r>
            <w:r w:rsidR="006B113D" w:rsidRPr="007A618D">
              <w:rPr>
                <w:rStyle w:val="Hyperlink"/>
                <w:rFonts w:cstheme="minorHAnsi"/>
              </w:rPr>
              <w:t>Kleding verwijderen</w:t>
            </w:r>
            <w:r w:rsidR="006B113D">
              <w:rPr>
                <w:webHidden/>
              </w:rPr>
              <w:tab/>
            </w:r>
            <w:r w:rsidR="006B113D">
              <w:rPr>
                <w:webHidden/>
              </w:rPr>
              <w:fldChar w:fldCharType="begin"/>
            </w:r>
            <w:r w:rsidR="006B113D">
              <w:rPr>
                <w:webHidden/>
              </w:rPr>
              <w:instrText xml:space="preserve"> PAGEREF _Toc454179490 \h </w:instrText>
            </w:r>
            <w:r w:rsidR="006B113D">
              <w:rPr>
                <w:webHidden/>
              </w:rPr>
            </w:r>
            <w:r w:rsidR="006B113D">
              <w:rPr>
                <w:webHidden/>
              </w:rPr>
              <w:fldChar w:fldCharType="separate"/>
            </w:r>
            <w:r w:rsidR="006B113D">
              <w:rPr>
                <w:webHidden/>
              </w:rPr>
              <w:t>15</w:t>
            </w:r>
            <w:r w:rsidR="006B113D">
              <w:rPr>
                <w:webHidden/>
              </w:rPr>
              <w:fldChar w:fldCharType="end"/>
            </w:r>
          </w:hyperlink>
        </w:p>
        <w:p w14:paraId="207C275E" w14:textId="77777777" w:rsidR="006B113D" w:rsidRDefault="002C6960">
          <w:pPr>
            <w:pStyle w:val="TOC2"/>
            <w:rPr>
              <w:lang w:val="de-DE" w:eastAsia="de-DE"/>
            </w:rPr>
          </w:pPr>
          <w:hyperlink w:anchor="_Toc454179491" w:history="1">
            <w:r w:rsidR="006B113D" w:rsidRPr="007A618D">
              <w:rPr>
                <w:rStyle w:val="Hyperlink"/>
                <w:rFonts w:cstheme="minorHAnsi"/>
              </w:rPr>
              <w:t>2.14</w:t>
            </w:r>
            <w:r w:rsidR="006B113D">
              <w:rPr>
                <w:lang w:val="de-DE" w:eastAsia="de-DE"/>
              </w:rPr>
              <w:tab/>
            </w:r>
            <w:r w:rsidR="006B113D" w:rsidRPr="007A618D">
              <w:rPr>
                <w:rStyle w:val="Hyperlink"/>
                <w:rFonts w:cstheme="minorHAnsi"/>
              </w:rPr>
              <w:t>Ontkoppelen persoonsgebonden kleding</w:t>
            </w:r>
            <w:r w:rsidR="006B113D">
              <w:rPr>
                <w:webHidden/>
              </w:rPr>
              <w:tab/>
            </w:r>
            <w:r w:rsidR="006B113D">
              <w:rPr>
                <w:webHidden/>
              </w:rPr>
              <w:fldChar w:fldCharType="begin"/>
            </w:r>
            <w:r w:rsidR="006B113D">
              <w:rPr>
                <w:webHidden/>
              </w:rPr>
              <w:instrText xml:space="preserve"> PAGEREF _Toc454179491 \h </w:instrText>
            </w:r>
            <w:r w:rsidR="006B113D">
              <w:rPr>
                <w:webHidden/>
              </w:rPr>
            </w:r>
            <w:r w:rsidR="006B113D">
              <w:rPr>
                <w:webHidden/>
              </w:rPr>
              <w:fldChar w:fldCharType="separate"/>
            </w:r>
            <w:r w:rsidR="006B113D">
              <w:rPr>
                <w:webHidden/>
              </w:rPr>
              <w:t>16</w:t>
            </w:r>
            <w:r w:rsidR="006B113D">
              <w:rPr>
                <w:webHidden/>
              </w:rPr>
              <w:fldChar w:fldCharType="end"/>
            </w:r>
          </w:hyperlink>
        </w:p>
        <w:p w14:paraId="55FF0DE0" w14:textId="77777777" w:rsidR="006B113D" w:rsidRDefault="002C6960">
          <w:pPr>
            <w:pStyle w:val="TOC2"/>
            <w:rPr>
              <w:lang w:val="de-DE" w:eastAsia="de-DE"/>
            </w:rPr>
          </w:pPr>
          <w:hyperlink w:anchor="_Toc454179492" w:history="1">
            <w:r w:rsidR="006B113D" w:rsidRPr="007A618D">
              <w:rPr>
                <w:rStyle w:val="Hyperlink"/>
                <w:rFonts w:cstheme="minorHAnsi"/>
              </w:rPr>
              <w:t>2.15</w:t>
            </w:r>
            <w:r w:rsidR="006B113D">
              <w:rPr>
                <w:lang w:val="de-DE" w:eastAsia="de-DE"/>
              </w:rPr>
              <w:tab/>
            </w:r>
            <w:r w:rsidR="006B113D" w:rsidRPr="007A618D">
              <w:rPr>
                <w:rStyle w:val="Hyperlink"/>
                <w:rFonts w:cstheme="minorHAnsi"/>
              </w:rPr>
              <w:t>Status kleding wijzigen</w:t>
            </w:r>
            <w:r w:rsidR="006B113D">
              <w:rPr>
                <w:webHidden/>
              </w:rPr>
              <w:tab/>
            </w:r>
            <w:r w:rsidR="006B113D">
              <w:rPr>
                <w:webHidden/>
              </w:rPr>
              <w:fldChar w:fldCharType="begin"/>
            </w:r>
            <w:r w:rsidR="006B113D">
              <w:rPr>
                <w:webHidden/>
              </w:rPr>
              <w:instrText xml:space="preserve"> PAGEREF _Toc454179492 \h </w:instrText>
            </w:r>
            <w:r w:rsidR="006B113D">
              <w:rPr>
                <w:webHidden/>
              </w:rPr>
            </w:r>
            <w:r w:rsidR="006B113D">
              <w:rPr>
                <w:webHidden/>
              </w:rPr>
              <w:fldChar w:fldCharType="separate"/>
            </w:r>
            <w:r w:rsidR="006B113D">
              <w:rPr>
                <w:webHidden/>
              </w:rPr>
              <w:t>17</w:t>
            </w:r>
            <w:r w:rsidR="006B113D">
              <w:rPr>
                <w:webHidden/>
              </w:rPr>
              <w:fldChar w:fldCharType="end"/>
            </w:r>
          </w:hyperlink>
        </w:p>
        <w:p w14:paraId="34C42437" w14:textId="77777777" w:rsidR="006B113D" w:rsidRDefault="002C6960">
          <w:pPr>
            <w:pStyle w:val="TOC3"/>
            <w:rPr>
              <w:lang w:val="de-DE" w:eastAsia="de-DE"/>
            </w:rPr>
          </w:pPr>
          <w:hyperlink w:anchor="_Toc454179493" w:history="1">
            <w:r w:rsidR="006B113D" w:rsidRPr="007A618D">
              <w:rPr>
                <w:rStyle w:val="Hyperlink"/>
              </w:rPr>
              <w:t>2.15.1</w:t>
            </w:r>
            <w:r w:rsidR="006B113D">
              <w:rPr>
                <w:lang w:val="de-DE" w:eastAsia="de-DE"/>
              </w:rPr>
              <w:tab/>
            </w:r>
            <w:r w:rsidR="006B113D" w:rsidRPr="007A618D">
              <w:rPr>
                <w:rStyle w:val="Hyperlink"/>
              </w:rPr>
              <w:t>Kleding status “Operator” geven</w:t>
            </w:r>
            <w:r w:rsidR="006B113D">
              <w:rPr>
                <w:webHidden/>
              </w:rPr>
              <w:tab/>
            </w:r>
            <w:r w:rsidR="006B113D">
              <w:rPr>
                <w:webHidden/>
              </w:rPr>
              <w:fldChar w:fldCharType="begin"/>
            </w:r>
            <w:r w:rsidR="006B113D">
              <w:rPr>
                <w:webHidden/>
              </w:rPr>
              <w:instrText xml:space="preserve"> PAGEREF _Toc454179493 \h </w:instrText>
            </w:r>
            <w:r w:rsidR="006B113D">
              <w:rPr>
                <w:webHidden/>
              </w:rPr>
            </w:r>
            <w:r w:rsidR="006B113D">
              <w:rPr>
                <w:webHidden/>
              </w:rPr>
              <w:fldChar w:fldCharType="separate"/>
            </w:r>
            <w:r w:rsidR="006B113D">
              <w:rPr>
                <w:webHidden/>
              </w:rPr>
              <w:t>17</w:t>
            </w:r>
            <w:r w:rsidR="006B113D">
              <w:rPr>
                <w:webHidden/>
              </w:rPr>
              <w:fldChar w:fldCharType="end"/>
            </w:r>
          </w:hyperlink>
        </w:p>
        <w:p w14:paraId="63AE23A7" w14:textId="77777777" w:rsidR="006B113D" w:rsidRDefault="002C6960">
          <w:pPr>
            <w:pStyle w:val="TOC3"/>
            <w:rPr>
              <w:lang w:val="de-DE" w:eastAsia="de-DE"/>
            </w:rPr>
          </w:pPr>
          <w:hyperlink w:anchor="_Toc454179494" w:history="1">
            <w:r w:rsidR="006B113D" w:rsidRPr="007A618D">
              <w:rPr>
                <w:rStyle w:val="Hyperlink"/>
              </w:rPr>
              <w:t>2.15.2</w:t>
            </w:r>
            <w:r w:rsidR="006B113D">
              <w:rPr>
                <w:lang w:val="de-DE" w:eastAsia="de-DE"/>
              </w:rPr>
              <w:tab/>
            </w:r>
            <w:r w:rsidR="006B113D" w:rsidRPr="007A618D">
              <w:rPr>
                <w:rStyle w:val="Hyperlink"/>
              </w:rPr>
              <w:t>Kleding status “MAGAZIJN” geven</w:t>
            </w:r>
            <w:r w:rsidR="006B113D">
              <w:rPr>
                <w:webHidden/>
              </w:rPr>
              <w:tab/>
            </w:r>
            <w:r w:rsidR="006B113D">
              <w:rPr>
                <w:webHidden/>
              </w:rPr>
              <w:fldChar w:fldCharType="begin"/>
            </w:r>
            <w:r w:rsidR="006B113D">
              <w:rPr>
                <w:webHidden/>
              </w:rPr>
              <w:instrText xml:space="preserve"> PAGEREF _Toc454179494 \h </w:instrText>
            </w:r>
            <w:r w:rsidR="006B113D">
              <w:rPr>
                <w:webHidden/>
              </w:rPr>
            </w:r>
            <w:r w:rsidR="006B113D">
              <w:rPr>
                <w:webHidden/>
              </w:rPr>
              <w:fldChar w:fldCharType="separate"/>
            </w:r>
            <w:r w:rsidR="006B113D">
              <w:rPr>
                <w:webHidden/>
              </w:rPr>
              <w:t>18</w:t>
            </w:r>
            <w:r w:rsidR="006B113D">
              <w:rPr>
                <w:webHidden/>
              </w:rPr>
              <w:fldChar w:fldCharType="end"/>
            </w:r>
          </w:hyperlink>
        </w:p>
        <w:p w14:paraId="2A9A970F" w14:textId="77777777" w:rsidR="006B113D" w:rsidRDefault="002C6960">
          <w:pPr>
            <w:pStyle w:val="TOC3"/>
            <w:rPr>
              <w:lang w:val="de-DE" w:eastAsia="de-DE"/>
            </w:rPr>
          </w:pPr>
          <w:hyperlink w:anchor="_Toc454179495" w:history="1">
            <w:r w:rsidR="006B113D" w:rsidRPr="007A618D">
              <w:rPr>
                <w:rStyle w:val="Hyperlink"/>
              </w:rPr>
              <w:t>2.15.3</w:t>
            </w:r>
            <w:r w:rsidR="006B113D">
              <w:rPr>
                <w:lang w:val="de-DE" w:eastAsia="de-DE"/>
              </w:rPr>
              <w:tab/>
            </w:r>
            <w:r w:rsidR="006B113D" w:rsidRPr="007A618D">
              <w:rPr>
                <w:rStyle w:val="Hyperlink"/>
              </w:rPr>
              <w:t>Kleding status “Drager” geven</w:t>
            </w:r>
            <w:r w:rsidR="006B113D">
              <w:rPr>
                <w:webHidden/>
              </w:rPr>
              <w:tab/>
            </w:r>
            <w:r w:rsidR="006B113D">
              <w:rPr>
                <w:webHidden/>
              </w:rPr>
              <w:fldChar w:fldCharType="begin"/>
            </w:r>
            <w:r w:rsidR="006B113D">
              <w:rPr>
                <w:webHidden/>
              </w:rPr>
              <w:instrText xml:space="preserve"> PAGEREF _Toc454179495 \h </w:instrText>
            </w:r>
            <w:r w:rsidR="006B113D">
              <w:rPr>
                <w:webHidden/>
              </w:rPr>
            </w:r>
            <w:r w:rsidR="006B113D">
              <w:rPr>
                <w:webHidden/>
              </w:rPr>
              <w:fldChar w:fldCharType="separate"/>
            </w:r>
            <w:r w:rsidR="006B113D">
              <w:rPr>
                <w:webHidden/>
              </w:rPr>
              <w:t>19</w:t>
            </w:r>
            <w:r w:rsidR="006B113D">
              <w:rPr>
                <w:webHidden/>
              </w:rPr>
              <w:fldChar w:fldCharType="end"/>
            </w:r>
          </w:hyperlink>
        </w:p>
        <w:p w14:paraId="07A1E8AE" w14:textId="77777777" w:rsidR="006B113D" w:rsidRDefault="002C6960">
          <w:pPr>
            <w:pStyle w:val="TOC1"/>
            <w:rPr>
              <w:rFonts w:eastAsiaTheme="minorEastAsia" w:cstheme="minorBidi"/>
              <w:caps w:val="0"/>
              <w:sz w:val="22"/>
              <w:szCs w:val="22"/>
              <w:lang w:val="de-DE" w:eastAsia="de-DE"/>
            </w:rPr>
          </w:pPr>
          <w:hyperlink w:anchor="_Toc454179496" w:history="1">
            <w:r w:rsidR="006B113D" w:rsidRPr="007A618D">
              <w:rPr>
                <w:rStyle w:val="Hyperlink"/>
              </w:rPr>
              <w:t>3.</w:t>
            </w:r>
            <w:r w:rsidR="006B113D">
              <w:rPr>
                <w:rFonts w:eastAsiaTheme="minorEastAsia" w:cstheme="minorBidi"/>
                <w:caps w:val="0"/>
                <w:sz w:val="22"/>
                <w:szCs w:val="22"/>
                <w:lang w:val="de-DE" w:eastAsia="de-DE"/>
              </w:rPr>
              <w:tab/>
            </w:r>
            <w:r w:rsidR="006B113D" w:rsidRPr="007A618D">
              <w:rPr>
                <w:rStyle w:val="Hyperlink"/>
              </w:rPr>
              <w:t>management opties</w:t>
            </w:r>
            <w:r w:rsidR="006B113D">
              <w:rPr>
                <w:webHidden/>
              </w:rPr>
              <w:tab/>
            </w:r>
            <w:r w:rsidR="006B113D">
              <w:rPr>
                <w:webHidden/>
              </w:rPr>
              <w:fldChar w:fldCharType="begin"/>
            </w:r>
            <w:r w:rsidR="006B113D">
              <w:rPr>
                <w:webHidden/>
              </w:rPr>
              <w:instrText xml:space="preserve"> PAGEREF _Toc454179496 \h </w:instrText>
            </w:r>
            <w:r w:rsidR="006B113D">
              <w:rPr>
                <w:webHidden/>
              </w:rPr>
            </w:r>
            <w:r w:rsidR="006B113D">
              <w:rPr>
                <w:webHidden/>
              </w:rPr>
              <w:fldChar w:fldCharType="separate"/>
            </w:r>
            <w:r w:rsidR="006B113D">
              <w:rPr>
                <w:webHidden/>
              </w:rPr>
              <w:t>20</w:t>
            </w:r>
            <w:r w:rsidR="006B113D">
              <w:rPr>
                <w:webHidden/>
              </w:rPr>
              <w:fldChar w:fldCharType="end"/>
            </w:r>
          </w:hyperlink>
        </w:p>
        <w:p w14:paraId="69680099" w14:textId="77777777" w:rsidR="006B113D" w:rsidRDefault="002C6960">
          <w:pPr>
            <w:pStyle w:val="TOC2"/>
            <w:rPr>
              <w:lang w:val="de-DE" w:eastAsia="de-DE"/>
            </w:rPr>
          </w:pPr>
          <w:hyperlink w:anchor="_Toc454179497" w:history="1">
            <w:r w:rsidR="006B113D" w:rsidRPr="007A618D">
              <w:rPr>
                <w:rStyle w:val="Hyperlink"/>
                <w:rFonts w:cstheme="minorHAnsi"/>
              </w:rPr>
              <w:t>3.1</w:t>
            </w:r>
            <w:r w:rsidR="006B113D">
              <w:rPr>
                <w:lang w:val="de-DE" w:eastAsia="de-DE"/>
              </w:rPr>
              <w:tab/>
            </w:r>
            <w:r w:rsidR="006B113D" w:rsidRPr="007A618D">
              <w:rPr>
                <w:rStyle w:val="Hyperlink"/>
                <w:rFonts w:cstheme="minorHAnsi"/>
              </w:rPr>
              <w:t>Definities</w:t>
            </w:r>
            <w:r w:rsidR="006B113D">
              <w:rPr>
                <w:webHidden/>
              </w:rPr>
              <w:tab/>
            </w:r>
            <w:r w:rsidR="006B113D">
              <w:rPr>
                <w:webHidden/>
              </w:rPr>
              <w:fldChar w:fldCharType="begin"/>
            </w:r>
            <w:r w:rsidR="006B113D">
              <w:rPr>
                <w:webHidden/>
              </w:rPr>
              <w:instrText xml:space="preserve"> PAGEREF _Toc454179497 \h </w:instrText>
            </w:r>
            <w:r w:rsidR="006B113D">
              <w:rPr>
                <w:webHidden/>
              </w:rPr>
            </w:r>
            <w:r w:rsidR="006B113D">
              <w:rPr>
                <w:webHidden/>
              </w:rPr>
              <w:fldChar w:fldCharType="separate"/>
            </w:r>
            <w:r w:rsidR="006B113D">
              <w:rPr>
                <w:webHidden/>
              </w:rPr>
              <w:t>20</w:t>
            </w:r>
            <w:r w:rsidR="006B113D">
              <w:rPr>
                <w:webHidden/>
              </w:rPr>
              <w:fldChar w:fldCharType="end"/>
            </w:r>
          </w:hyperlink>
        </w:p>
        <w:p w14:paraId="55EBDFEC" w14:textId="77777777" w:rsidR="006B113D" w:rsidRDefault="002C6960">
          <w:pPr>
            <w:pStyle w:val="TOC3"/>
            <w:rPr>
              <w:lang w:val="de-DE" w:eastAsia="de-DE"/>
            </w:rPr>
          </w:pPr>
          <w:hyperlink w:anchor="_Toc454179498" w:history="1">
            <w:r w:rsidR="006B113D" w:rsidRPr="007A618D">
              <w:rPr>
                <w:rStyle w:val="Hyperlink"/>
              </w:rPr>
              <w:t>3.1.1</w:t>
            </w:r>
            <w:r w:rsidR="006B113D">
              <w:rPr>
                <w:lang w:val="de-DE" w:eastAsia="de-DE"/>
              </w:rPr>
              <w:tab/>
            </w:r>
            <w:r w:rsidR="006B113D" w:rsidRPr="007A618D">
              <w:rPr>
                <w:rStyle w:val="Hyperlink"/>
              </w:rPr>
              <w:t>Maatreeksen</w:t>
            </w:r>
            <w:r w:rsidR="006B113D">
              <w:rPr>
                <w:webHidden/>
              </w:rPr>
              <w:tab/>
            </w:r>
            <w:r w:rsidR="006B113D">
              <w:rPr>
                <w:webHidden/>
              </w:rPr>
              <w:fldChar w:fldCharType="begin"/>
            </w:r>
            <w:r w:rsidR="006B113D">
              <w:rPr>
                <w:webHidden/>
              </w:rPr>
              <w:instrText xml:space="preserve"> PAGEREF _Toc454179498 \h </w:instrText>
            </w:r>
            <w:r w:rsidR="006B113D">
              <w:rPr>
                <w:webHidden/>
              </w:rPr>
            </w:r>
            <w:r w:rsidR="006B113D">
              <w:rPr>
                <w:webHidden/>
              </w:rPr>
              <w:fldChar w:fldCharType="separate"/>
            </w:r>
            <w:r w:rsidR="006B113D">
              <w:rPr>
                <w:webHidden/>
              </w:rPr>
              <w:t>20</w:t>
            </w:r>
            <w:r w:rsidR="006B113D">
              <w:rPr>
                <w:webHidden/>
              </w:rPr>
              <w:fldChar w:fldCharType="end"/>
            </w:r>
          </w:hyperlink>
        </w:p>
        <w:p w14:paraId="54FA419E" w14:textId="77777777" w:rsidR="006B113D" w:rsidRDefault="002C6960">
          <w:pPr>
            <w:pStyle w:val="TOC3"/>
            <w:rPr>
              <w:lang w:val="de-DE" w:eastAsia="de-DE"/>
            </w:rPr>
          </w:pPr>
          <w:hyperlink w:anchor="_Toc454179499" w:history="1">
            <w:r w:rsidR="006B113D" w:rsidRPr="007A618D">
              <w:rPr>
                <w:rStyle w:val="Hyperlink"/>
              </w:rPr>
              <w:t>3.1.2</w:t>
            </w:r>
            <w:r w:rsidR="006B113D">
              <w:rPr>
                <w:lang w:val="de-DE" w:eastAsia="de-DE"/>
              </w:rPr>
              <w:tab/>
            </w:r>
            <w:r w:rsidR="006B113D" w:rsidRPr="007A618D">
              <w:rPr>
                <w:rStyle w:val="Hyperlink"/>
              </w:rPr>
              <w:t>Nieuwe maatreeks aanmaken</w:t>
            </w:r>
            <w:r w:rsidR="006B113D">
              <w:rPr>
                <w:webHidden/>
              </w:rPr>
              <w:tab/>
            </w:r>
            <w:r w:rsidR="006B113D">
              <w:rPr>
                <w:webHidden/>
              </w:rPr>
              <w:fldChar w:fldCharType="begin"/>
            </w:r>
            <w:r w:rsidR="006B113D">
              <w:rPr>
                <w:webHidden/>
              </w:rPr>
              <w:instrText xml:space="preserve"> PAGEREF _Toc454179499 \h </w:instrText>
            </w:r>
            <w:r w:rsidR="006B113D">
              <w:rPr>
                <w:webHidden/>
              </w:rPr>
            </w:r>
            <w:r w:rsidR="006B113D">
              <w:rPr>
                <w:webHidden/>
              </w:rPr>
              <w:fldChar w:fldCharType="separate"/>
            </w:r>
            <w:r w:rsidR="006B113D">
              <w:rPr>
                <w:webHidden/>
              </w:rPr>
              <w:t>20</w:t>
            </w:r>
            <w:r w:rsidR="006B113D">
              <w:rPr>
                <w:webHidden/>
              </w:rPr>
              <w:fldChar w:fldCharType="end"/>
            </w:r>
          </w:hyperlink>
        </w:p>
        <w:p w14:paraId="1FB41EEB" w14:textId="77777777" w:rsidR="006B113D" w:rsidRDefault="002C6960">
          <w:pPr>
            <w:pStyle w:val="TOC3"/>
            <w:rPr>
              <w:lang w:val="de-DE" w:eastAsia="de-DE"/>
            </w:rPr>
          </w:pPr>
          <w:hyperlink w:anchor="_Toc454179500" w:history="1">
            <w:r w:rsidR="006B113D" w:rsidRPr="007A618D">
              <w:rPr>
                <w:rStyle w:val="Hyperlink"/>
              </w:rPr>
              <w:t>3.1.3</w:t>
            </w:r>
            <w:r w:rsidR="006B113D">
              <w:rPr>
                <w:lang w:val="de-DE" w:eastAsia="de-DE"/>
              </w:rPr>
              <w:tab/>
            </w:r>
            <w:r w:rsidR="006B113D" w:rsidRPr="007A618D">
              <w:rPr>
                <w:rStyle w:val="Hyperlink"/>
              </w:rPr>
              <w:t>Maat toevoegen in bestaande maatreeks</w:t>
            </w:r>
            <w:r w:rsidR="006B113D">
              <w:rPr>
                <w:webHidden/>
              </w:rPr>
              <w:tab/>
            </w:r>
            <w:r w:rsidR="006B113D">
              <w:rPr>
                <w:webHidden/>
              </w:rPr>
              <w:fldChar w:fldCharType="begin"/>
            </w:r>
            <w:r w:rsidR="006B113D">
              <w:rPr>
                <w:webHidden/>
              </w:rPr>
              <w:instrText xml:space="preserve"> PAGEREF _Toc454179500 \h </w:instrText>
            </w:r>
            <w:r w:rsidR="006B113D">
              <w:rPr>
                <w:webHidden/>
              </w:rPr>
            </w:r>
            <w:r w:rsidR="006B113D">
              <w:rPr>
                <w:webHidden/>
              </w:rPr>
              <w:fldChar w:fldCharType="separate"/>
            </w:r>
            <w:r w:rsidR="006B113D">
              <w:rPr>
                <w:webHidden/>
              </w:rPr>
              <w:t>20</w:t>
            </w:r>
            <w:r w:rsidR="006B113D">
              <w:rPr>
                <w:webHidden/>
              </w:rPr>
              <w:fldChar w:fldCharType="end"/>
            </w:r>
          </w:hyperlink>
        </w:p>
        <w:p w14:paraId="5C12F303" w14:textId="77777777" w:rsidR="006B113D" w:rsidRDefault="002C6960">
          <w:pPr>
            <w:pStyle w:val="TOC3"/>
            <w:rPr>
              <w:lang w:val="de-DE" w:eastAsia="de-DE"/>
            </w:rPr>
          </w:pPr>
          <w:hyperlink w:anchor="_Toc454179501" w:history="1">
            <w:r w:rsidR="006B113D" w:rsidRPr="007A618D">
              <w:rPr>
                <w:rStyle w:val="Hyperlink"/>
              </w:rPr>
              <w:t>3.1.4</w:t>
            </w:r>
            <w:r w:rsidR="006B113D">
              <w:rPr>
                <w:lang w:val="de-DE" w:eastAsia="de-DE"/>
              </w:rPr>
              <w:tab/>
            </w:r>
            <w:r w:rsidR="006B113D" w:rsidRPr="007A618D">
              <w:rPr>
                <w:rStyle w:val="Hyperlink"/>
              </w:rPr>
              <w:t>Toevoegen nieuw artikel</w:t>
            </w:r>
            <w:r w:rsidR="006B113D">
              <w:rPr>
                <w:webHidden/>
              </w:rPr>
              <w:tab/>
            </w:r>
            <w:r w:rsidR="006B113D">
              <w:rPr>
                <w:webHidden/>
              </w:rPr>
              <w:fldChar w:fldCharType="begin"/>
            </w:r>
            <w:r w:rsidR="006B113D">
              <w:rPr>
                <w:webHidden/>
              </w:rPr>
              <w:instrText xml:space="preserve"> PAGEREF _Toc454179501 \h </w:instrText>
            </w:r>
            <w:r w:rsidR="006B113D">
              <w:rPr>
                <w:webHidden/>
              </w:rPr>
            </w:r>
            <w:r w:rsidR="006B113D">
              <w:rPr>
                <w:webHidden/>
              </w:rPr>
              <w:fldChar w:fldCharType="separate"/>
            </w:r>
            <w:r w:rsidR="006B113D">
              <w:rPr>
                <w:webHidden/>
              </w:rPr>
              <w:t>21</w:t>
            </w:r>
            <w:r w:rsidR="006B113D">
              <w:rPr>
                <w:webHidden/>
              </w:rPr>
              <w:fldChar w:fldCharType="end"/>
            </w:r>
          </w:hyperlink>
        </w:p>
        <w:p w14:paraId="5E01AB88" w14:textId="77777777" w:rsidR="006B113D" w:rsidRDefault="002C6960">
          <w:pPr>
            <w:pStyle w:val="TOC3"/>
            <w:rPr>
              <w:lang w:val="de-DE" w:eastAsia="de-DE"/>
            </w:rPr>
          </w:pPr>
          <w:hyperlink w:anchor="_Toc454179502" w:history="1">
            <w:r w:rsidR="006B113D" w:rsidRPr="007A618D">
              <w:rPr>
                <w:rStyle w:val="Hyperlink"/>
              </w:rPr>
              <w:t>3.1.5</w:t>
            </w:r>
            <w:r w:rsidR="006B113D">
              <w:rPr>
                <w:lang w:val="de-DE" w:eastAsia="de-DE"/>
              </w:rPr>
              <w:tab/>
            </w:r>
            <w:r w:rsidR="006B113D" w:rsidRPr="007A618D">
              <w:rPr>
                <w:rStyle w:val="Hyperlink"/>
              </w:rPr>
              <w:t>Artikel wijzigen</w:t>
            </w:r>
            <w:r w:rsidR="006B113D">
              <w:rPr>
                <w:webHidden/>
              </w:rPr>
              <w:tab/>
            </w:r>
            <w:r w:rsidR="006B113D">
              <w:rPr>
                <w:webHidden/>
              </w:rPr>
              <w:fldChar w:fldCharType="begin"/>
            </w:r>
            <w:r w:rsidR="006B113D">
              <w:rPr>
                <w:webHidden/>
              </w:rPr>
              <w:instrText xml:space="preserve"> PAGEREF _Toc454179502 \h </w:instrText>
            </w:r>
            <w:r w:rsidR="006B113D">
              <w:rPr>
                <w:webHidden/>
              </w:rPr>
            </w:r>
            <w:r w:rsidR="006B113D">
              <w:rPr>
                <w:webHidden/>
              </w:rPr>
              <w:fldChar w:fldCharType="separate"/>
            </w:r>
            <w:r w:rsidR="006B113D">
              <w:rPr>
                <w:webHidden/>
              </w:rPr>
              <w:t>21</w:t>
            </w:r>
            <w:r w:rsidR="006B113D">
              <w:rPr>
                <w:webHidden/>
              </w:rPr>
              <w:fldChar w:fldCharType="end"/>
            </w:r>
          </w:hyperlink>
        </w:p>
        <w:p w14:paraId="011E5A66" w14:textId="77777777" w:rsidR="006B113D" w:rsidRDefault="002C6960">
          <w:pPr>
            <w:pStyle w:val="TOC3"/>
            <w:rPr>
              <w:lang w:val="de-DE" w:eastAsia="de-DE"/>
            </w:rPr>
          </w:pPr>
          <w:hyperlink w:anchor="_Toc454179503" w:history="1">
            <w:r w:rsidR="006B113D" w:rsidRPr="007A618D">
              <w:rPr>
                <w:rStyle w:val="Hyperlink"/>
              </w:rPr>
              <w:t>3.1.6</w:t>
            </w:r>
            <w:r w:rsidR="006B113D">
              <w:rPr>
                <w:lang w:val="de-DE" w:eastAsia="de-DE"/>
              </w:rPr>
              <w:tab/>
            </w:r>
            <w:r w:rsidR="006B113D" w:rsidRPr="007A618D">
              <w:rPr>
                <w:rStyle w:val="Hyperlink"/>
              </w:rPr>
              <w:t>Artikel verwijderen</w:t>
            </w:r>
            <w:r w:rsidR="006B113D">
              <w:rPr>
                <w:webHidden/>
              </w:rPr>
              <w:tab/>
            </w:r>
            <w:r w:rsidR="006B113D">
              <w:rPr>
                <w:webHidden/>
              </w:rPr>
              <w:fldChar w:fldCharType="begin"/>
            </w:r>
            <w:r w:rsidR="006B113D">
              <w:rPr>
                <w:webHidden/>
              </w:rPr>
              <w:instrText xml:space="preserve"> PAGEREF _Toc454179503 \h </w:instrText>
            </w:r>
            <w:r w:rsidR="006B113D">
              <w:rPr>
                <w:webHidden/>
              </w:rPr>
            </w:r>
            <w:r w:rsidR="006B113D">
              <w:rPr>
                <w:webHidden/>
              </w:rPr>
              <w:fldChar w:fldCharType="separate"/>
            </w:r>
            <w:r w:rsidR="006B113D">
              <w:rPr>
                <w:webHidden/>
              </w:rPr>
              <w:t>22</w:t>
            </w:r>
            <w:r w:rsidR="006B113D">
              <w:rPr>
                <w:webHidden/>
              </w:rPr>
              <w:fldChar w:fldCharType="end"/>
            </w:r>
          </w:hyperlink>
        </w:p>
        <w:p w14:paraId="047EB44E" w14:textId="77777777" w:rsidR="006B113D" w:rsidRDefault="002C6960">
          <w:pPr>
            <w:pStyle w:val="TOC3"/>
            <w:rPr>
              <w:lang w:val="de-DE" w:eastAsia="de-DE"/>
            </w:rPr>
          </w:pPr>
          <w:hyperlink w:anchor="_Toc454179504" w:history="1">
            <w:r w:rsidR="006B113D" w:rsidRPr="007A618D">
              <w:rPr>
                <w:rStyle w:val="Hyperlink"/>
              </w:rPr>
              <w:t>3.1.7</w:t>
            </w:r>
            <w:r w:rsidR="006B113D">
              <w:rPr>
                <w:lang w:val="de-DE" w:eastAsia="de-DE"/>
              </w:rPr>
              <w:tab/>
            </w:r>
            <w:r w:rsidR="006B113D" w:rsidRPr="007A618D">
              <w:rPr>
                <w:rStyle w:val="Hyperlink"/>
              </w:rPr>
              <w:t>Aanmaken nieuw kledingprofiel</w:t>
            </w:r>
            <w:r w:rsidR="006B113D">
              <w:rPr>
                <w:webHidden/>
              </w:rPr>
              <w:tab/>
            </w:r>
            <w:r w:rsidR="006B113D">
              <w:rPr>
                <w:webHidden/>
              </w:rPr>
              <w:fldChar w:fldCharType="begin"/>
            </w:r>
            <w:r w:rsidR="006B113D">
              <w:rPr>
                <w:webHidden/>
              </w:rPr>
              <w:instrText xml:space="preserve"> PAGEREF _Toc454179504 \h </w:instrText>
            </w:r>
            <w:r w:rsidR="006B113D">
              <w:rPr>
                <w:webHidden/>
              </w:rPr>
            </w:r>
            <w:r w:rsidR="006B113D">
              <w:rPr>
                <w:webHidden/>
              </w:rPr>
              <w:fldChar w:fldCharType="separate"/>
            </w:r>
            <w:r w:rsidR="006B113D">
              <w:rPr>
                <w:webHidden/>
              </w:rPr>
              <w:t>22</w:t>
            </w:r>
            <w:r w:rsidR="006B113D">
              <w:rPr>
                <w:webHidden/>
              </w:rPr>
              <w:fldChar w:fldCharType="end"/>
            </w:r>
          </w:hyperlink>
        </w:p>
        <w:p w14:paraId="0BD7BF20" w14:textId="77777777" w:rsidR="006B113D" w:rsidRDefault="002C6960">
          <w:pPr>
            <w:pStyle w:val="TOC3"/>
            <w:rPr>
              <w:lang w:val="de-DE" w:eastAsia="de-DE"/>
            </w:rPr>
          </w:pPr>
          <w:hyperlink w:anchor="_Toc454179505" w:history="1">
            <w:r w:rsidR="006B113D" w:rsidRPr="007A618D">
              <w:rPr>
                <w:rStyle w:val="Hyperlink"/>
              </w:rPr>
              <w:t>3.1.8</w:t>
            </w:r>
            <w:r w:rsidR="006B113D">
              <w:rPr>
                <w:lang w:val="de-DE" w:eastAsia="de-DE"/>
              </w:rPr>
              <w:tab/>
            </w:r>
            <w:r w:rsidR="006B113D" w:rsidRPr="007A618D">
              <w:rPr>
                <w:rStyle w:val="Hyperlink"/>
              </w:rPr>
              <w:t>Artikelen toevoegen aan een bestaand kledingprofiel</w:t>
            </w:r>
            <w:r w:rsidR="006B113D">
              <w:rPr>
                <w:webHidden/>
              </w:rPr>
              <w:tab/>
            </w:r>
            <w:r w:rsidR="006B113D">
              <w:rPr>
                <w:webHidden/>
              </w:rPr>
              <w:fldChar w:fldCharType="begin"/>
            </w:r>
            <w:r w:rsidR="006B113D">
              <w:rPr>
                <w:webHidden/>
              </w:rPr>
              <w:instrText xml:space="preserve"> PAGEREF _Toc454179505 \h </w:instrText>
            </w:r>
            <w:r w:rsidR="006B113D">
              <w:rPr>
                <w:webHidden/>
              </w:rPr>
            </w:r>
            <w:r w:rsidR="006B113D">
              <w:rPr>
                <w:webHidden/>
              </w:rPr>
              <w:fldChar w:fldCharType="separate"/>
            </w:r>
            <w:r w:rsidR="006B113D">
              <w:rPr>
                <w:webHidden/>
              </w:rPr>
              <w:t>22</w:t>
            </w:r>
            <w:r w:rsidR="006B113D">
              <w:rPr>
                <w:webHidden/>
              </w:rPr>
              <w:fldChar w:fldCharType="end"/>
            </w:r>
          </w:hyperlink>
        </w:p>
        <w:p w14:paraId="6ECBE2BB" w14:textId="77777777" w:rsidR="006B113D" w:rsidRDefault="002C6960">
          <w:pPr>
            <w:pStyle w:val="TOC3"/>
            <w:rPr>
              <w:lang w:val="de-DE" w:eastAsia="de-DE"/>
            </w:rPr>
          </w:pPr>
          <w:hyperlink w:anchor="_Toc454179506" w:history="1">
            <w:r w:rsidR="006B113D" w:rsidRPr="007A618D">
              <w:rPr>
                <w:rStyle w:val="Hyperlink"/>
              </w:rPr>
              <w:t>3.1.9</w:t>
            </w:r>
            <w:r w:rsidR="006B113D">
              <w:rPr>
                <w:lang w:val="de-DE" w:eastAsia="de-DE"/>
              </w:rPr>
              <w:tab/>
            </w:r>
            <w:r w:rsidR="006B113D" w:rsidRPr="007A618D">
              <w:rPr>
                <w:rStyle w:val="Hyperlink"/>
              </w:rPr>
              <w:t>Verwijderen kledingprofiel</w:t>
            </w:r>
            <w:r w:rsidR="006B113D">
              <w:rPr>
                <w:webHidden/>
              </w:rPr>
              <w:tab/>
            </w:r>
            <w:r w:rsidR="006B113D">
              <w:rPr>
                <w:webHidden/>
              </w:rPr>
              <w:fldChar w:fldCharType="begin"/>
            </w:r>
            <w:r w:rsidR="006B113D">
              <w:rPr>
                <w:webHidden/>
              </w:rPr>
              <w:instrText xml:space="preserve"> PAGEREF _Toc454179506 \h </w:instrText>
            </w:r>
            <w:r w:rsidR="006B113D">
              <w:rPr>
                <w:webHidden/>
              </w:rPr>
            </w:r>
            <w:r w:rsidR="006B113D">
              <w:rPr>
                <w:webHidden/>
              </w:rPr>
              <w:fldChar w:fldCharType="separate"/>
            </w:r>
            <w:r w:rsidR="006B113D">
              <w:rPr>
                <w:webHidden/>
              </w:rPr>
              <w:t>23</w:t>
            </w:r>
            <w:r w:rsidR="006B113D">
              <w:rPr>
                <w:webHidden/>
              </w:rPr>
              <w:fldChar w:fldCharType="end"/>
            </w:r>
          </w:hyperlink>
        </w:p>
        <w:p w14:paraId="1EC61208" w14:textId="77777777" w:rsidR="006B113D" w:rsidRDefault="002C6960">
          <w:pPr>
            <w:pStyle w:val="TOC3"/>
            <w:rPr>
              <w:lang w:val="de-DE" w:eastAsia="de-DE"/>
            </w:rPr>
          </w:pPr>
          <w:hyperlink w:anchor="_Toc454179507" w:history="1">
            <w:r w:rsidR="006B113D" w:rsidRPr="007A618D">
              <w:rPr>
                <w:rStyle w:val="Hyperlink"/>
              </w:rPr>
              <w:t>3.1.10</w:t>
            </w:r>
            <w:r w:rsidR="006B113D">
              <w:rPr>
                <w:lang w:val="de-DE" w:eastAsia="de-DE"/>
              </w:rPr>
              <w:tab/>
            </w:r>
            <w:r w:rsidR="006B113D" w:rsidRPr="007A618D">
              <w:rPr>
                <w:rStyle w:val="Hyperlink"/>
              </w:rPr>
              <w:t>Toevoegen functie</w:t>
            </w:r>
            <w:r w:rsidR="006B113D">
              <w:rPr>
                <w:webHidden/>
              </w:rPr>
              <w:tab/>
            </w:r>
            <w:r w:rsidR="006B113D">
              <w:rPr>
                <w:webHidden/>
              </w:rPr>
              <w:fldChar w:fldCharType="begin"/>
            </w:r>
            <w:r w:rsidR="006B113D">
              <w:rPr>
                <w:webHidden/>
              </w:rPr>
              <w:instrText xml:space="preserve"> PAGEREF _Toc454179507 \h </w:instrText>
            </w:r>
            <w:r w:rsidR="006B113D">
              <w:rPr>
                <w:webHidden/>
              </w:rPr>
            </w:r>
            <w:r w:rsidR="006B113D">
              <w:rPr>
                <w:webHidden/>
              </w:rPr>
              <w:fldChar w:fldCharType="separate"/>
            </w:r>
            <w:r w:rsidR="006B113D">
              <w:rPr>
                <w:webHidden/>
              </w:rPr>
              <w:t>23</w:t>
            </w:r>
            <w:r w:rsidR="006B113D">
              <w:rPr>
                <w:webHidden/>
              </w:rPr>
              <w:fldChar w:fldCharType="end"/>
            </w:r>
          </w:hyperlink>
        </w:p>
        <w:p w14:paraId="2FAE90C1" w14:textId="77777777" w:rsidR="006B113D" w:rsidRDefault="002C6960">
          <w:pPr>
            <w:pStyle w:val="TOC3"/>
            <w:rPr>
              <w:lang w:val="de-DE" w:eastAsia="de-DE"/>
            </w:rPr>
          </w:pPr>
          <w:hyperlink w:anchor="_Toc454179508" w:history="1">
            <w:r w:rsidR="006B113D" w:rsidRPr="007A618D">
              <w:rPr>
                <w:rStyle w:val="Hyperlink"/>
              </w:rPr>
              <w:t>3.1.11</w:t>
            </w:r>
            <w:r w:rsidR="006B113D">
              <w:rPr>
                <w:lang w:val="de-DE" w:eastAsia="de-DE"/>
              </w:rPr>
              <w:tab/>
            </w:r>
            <w:r w:rsidR="006B113D" w:rsidRPr="007A618D">
              <w:rPr>
                <w:rStyle w:val="Hyperlink"/>
              </w:rPr>
              <w:t>Wijzigen functie</w:t>
            </w:r>
            <w:r w:rsidR="006B113D">
              <w:rPr>
                <w:webHidden/>
              </w:rPr>
              <w:tab/>
            </w:r>
            <w:r w:rsidR="006B113D">
              <w:rPr>
                <w:webHidden/>
              </w:rPr>
              <w:fldChar w:fldCharType="begin"/>
            </w:r>
            <w:r w:rsidR="006B113D">
              <w:rPr>
                <w:webHidden/>
              </w:rPr>
              <w:instrText xml:space="preserve"> PAGEREF _Toc454179508 \h </w:instrText>
            </w:r>
            <w:r w:rsidR="006B113D">
              <w:rPr>
                <w:webHidden/>
              </w:rPr>
            </w:r>
            <w:r w:rsidR="006B113D">
              <w:rPr>
                <w:webHidden/>
              </w:rPr>
              <w:fldChar w:fldCharType="separate"/>
            </w:r>
            <w:r w:rsidR="006B113D">
              <w:rPr>
                <w:webHidden/>
              </w:rPr>
              <w:t>24</w:t>
            </w:r>
            <w:r w:rsidR="006B113D">
              <w:rPr>
                <w:webHidden/>
              </w:rPr>
              <w:fldChar w:fldCharType="end"/>
            </w:r>
          </w:hyperlink>
        </w:p>
        <w:p w14:paraId="56F3F967" w14:textId="77777777" w:rsidR="006B113D" w:rsidRDefault="002C6960">
          <w:pPr>
            <w:pStyle w:val="TOC3"/>
            <w:rPr>
              <w:lang w:val="de-DE" w:eastAsia="de-DE"/>
            </w:rPr>
          </w:pPr>
          <w:hyperlink w:anchor="_Toc454179509" w:history="1">
            <w:r w:rsidR="006B113D" w:rsidRPr="007A618D">
              <w:rPr>
                <w:rStyle w:val="Hyperlink"/>
              </w:rPr>
              <w:t>3.1.12</w:t>
            </w:r>
            <w:r w:rsidR="006B113D">
              <w:rPr>
                <w:lang w:val="de-DE" w:eastAsia="de-DE"/>
              </w:rPr>
              <w:tab/>
            </w:r>
            <w:r w:rsidR="006B113D" w:rsidRPr="007A618D">
              <w:rPr>
                <w:rStyle w:val="Hyperlink"/>
              </w:rPr>
              <w:t>Verwijderen functie</w:t>
            </w:r>
            <w:r w:rsidR="006B113D">
              <w:rPr>
                <w:webHidden/>
              </w:rPr>
              <w:tab/>
            </w:r>
            <w:r w:rsidR="006B113D">
              <w:rPr>
                <w:webHidden/>
              </w:rPr>
              <w:fldChar w:fldCharType="begin"/>
            </w:r>
            <w:r w:rsidR="006B113D">
              <w:rPr>
                <w:webHidden/>
              </w:rPr>
              <w:instrText xml:space="preserve"> PAGEREF _Toc454179509 \h </w:instrText>
            </w:r>
            <w:r w:rsidR="006B113D">
              <w:rPr>
                <w:webHidden/>
              </w:rPr>
            </w:r>
            <w:r w:rsidR="006B113D">
              <w:rPr>
                <w:webHidden/>
              </w:rPr>
              <w:fldChar w:fldCharType="separate"/>
            </w:r>
            <w:r w:rsidR="006B113D">
              <w:rPr>
                <w:webHidden/>
              </w:rPr>
              <w:t>24</w:t>
            </w:r>
            <w:r w:rsidR="006B113D">
              <w:rPr>
                <w:webHidden/>
              </w:rPr>
              <w:fldChar w:fldCharType="end"/>
            </w:r>
          </w:hyperlink>
        </w:p>
        <w:p w14:paraId="68B3D495" w14:textId="77777777" w:rsidR="006B113D" w:rsidRDefault="002C6960">
          <w:pPr>
            <w:pStyle w:val="TOC3"/>
            <w:rPr>
              <w:lang w:val="de-DE" w:eastAsia="de-DE"/>
            </w:rPr>
          </w:pPr>
          <w:hyperlink w:anchor="_Toc454179510" w:history="1">
            <w:r w:rsidR="006B113D" w:rsidRPr="007A618D">
              <w:rPr>
                <w:rStyle w:val="Hyperlink"/>
              </w:rPr>
              <w:t>3.1.13</w:t>
            </w:r>
            <w:r w:rsidR="006B113D">
              <w:rPr>
                <w:lang w:val="de-DE" w:eastAsia="de-DE"/>
              </w:rPr>
              <w:tab/>
            </w:r>
            <w:r w:rsidR="006B113D" w:rsidRPr="007A618D">
              <w:rPr>
                <w:rStyle w:val="Hyperlink"/>
              </w:rPr>
              <w:t>Toevoegen afdeling</w:t>
            </w:r>
            <w:r w:rsidR="006B113D">
              <w:rPr>
                <w:webHidden/>
              </w:rPr>
              <w:tab/>
            </w:r>
            <w:r w:rsidR="006B113D">
              <w:rPr>
                <w:webHidden/>
              </w:rPr>
              <w:fldChar w:fldCharType="begin"/>
            </w:r>
            <w:r w:rsidR="006B113D">
              <w:rPr>
                <w:webHidden/>
              </w:rPr>
              <w:instrText xml:space="preserve"> PAGEREF _Toc454179510 \h </w:instrText>
            </w:r>
            <w:r w:rsidR="006B113D">
              <w:rPr>
                <w:webHidden/>
              </w:rPr>
            </w:r>
            <w:r w:rsidR="006B113D">
              <w:rPr>
                <w:webHidden/>
              </w:rPr>
              <w:fldChar w:fldCharType="separate"/>
            </w:r>
            <w:r w:rsidR="006B113D">
              <w:rPr>
                <w:webHidden/>
              </w:rPr>
              <w:t>24</w:t>
            </w:r>
            <w:r w:rsidR="006B113D">
              <w:rPr>
                <w:webHidden/>
              </w:rPr>
              <w:fldChar w:fldCharType="end"/>
            </w:r>
          </w:hyperlink>
        </w:p>
        <w:p w14:paraId="55EF551C" w14:textId="77777777" w:rsidR="006B113D" w:rsidRDefault="002C6960">
          <w:pPr>
            <w:pStyle w:val="TOC3"/>
            <w:rPr>
              <w:lang w:val="de-DE" w:eastAsia="de-DE"/>
            </w:rPr>
          </w:pPr>
          <w:hyperlink w:anchor="_Toc454179511" w:history="1">
            <w:r w:rsidR="006B113D" w:rsidRPr="007A618D">
              <w:rPr>
                <w:rStyle w:val="Hyperlink"/>
              </w:rPr>
              <w:t>3.1.14</w:t>
            </w:r>
            <w:r w:rsidR="006B113D">
              <w:rPr>
                <w:lang w:val="de-DE" w:eastAsia="de-DE"/>
              </w:rPr>
              <w:tab/>
            </w:r>
            <w:r w:rsidR="006B113D" w:rsidRPr="007A618D">
              <w:rPr>
                <w:rStyle w:val="Hyperlink"/>
              </w:rPr>
              <w:t>Wijzigen afdeling</w:t>
            </w:r>
            <w:r w:rsidR="006B113D">
              <w:rPr>
                <w:webHidden/>
              </w:rPr>
              <w:tab/>
            </w:r>
            <w:r w:rsidR="006B113D">
              <w:rPr>
                <w:webHidden/>
              </w:rPr>
              <w:fldChar w:fldCharType="begin"/>
            </w:r>
            <w:r w:rsidR="006B113D">
              <w:rPr>
                <w:webHidden/>
              </w:rPr>
              <w:instrText xml:space="preserve"> PAGEREF _Toc454179511 \h </w:instrText>
            </w:r>
            <w:r w:rsidR="006B113D">
              <w:rPr>
                <w:webHidden/>
              </w:rPr>
            </w:r>
            <w:r w:rsidR="006B113D">
              <w:rPr>
                <w:webHidden/>
              </w:rPr>
              <w:fldChar w:fldCharType="separate"/>
            </w:r>
            <w:r w:rsidR="006B113D">
              <w:rPr>
                <w:webHidden/>
              </w:rPr>
              <w:t>24</w:t>
            </w:r>
            <w:r w:rsidR="006B113D">
              <w:rPr>
                <w:webHidden/>
              </w:rPr>
              <w:fldChar w:fldCharType="end"/>
            </w:r>
          </w:hyperlink>
        </w:p>
        <w:p w14:paraId="59A0EC1C" w14:textId="77777777" w:rsidR="006B113D" w:rsidRDefault="002C6960">
          <w:pPr>
            <w:pStyle w:val="TOC3"/>
            <w:rPr>
              <w:lang w:val="de-DE" w:eastAsia="de-DE"/>
            </w:rPr>
          </w:pPr>
          <w:hyperlink w:anchor="_Toc454179512" w:history="1">
            <w:r w:rsidR="006B113D" w:rsidRPr="007A618D">
              <w:rPr>
                <w:rStyle w:val="Hyperlink"/>
              </w:rPr>
              <w:t>3.1.15</w:t>
            </w:r>
            <w:r w:rsidR="006B113D">
              <w:rPr>
                <w:lang w:val="de-DE" w:eastAsia="de-DE"/>
              </w:rPr>
              <w:tab/>
            </w:r>
            <w:r w:rsidR="006B113D" w:rsidRPr="007A618D">
              <w:rPr>
                <w:rStyle w:val="Hyperlink"/>
              </w:rPr>
              <w:t>Verwijderen afdeling</w:t>
            </w:r>
            <w:r w:rsidR="006B113D">
              <w:rPr>
                <w:webHidden/>
              </w:rPr>
              <w:tab/>
            </w:r>
            <w:r w:rsidR="006B113D">
              <w:rPr>
                <w:webHidden/>
              </w:rPr>
              <w:fldChar w:fldCharType="begin"/>
            </w:r>
            <w:r w:rsidR="006B113D">
              <w:rPr>
                <w:webHidden/>
              </w:rPr>
              <w:instrText xml:space="preserve"> PAGEREF _Toc454179512 \h </w:instrText>
            </w:r>
            <w:r w:rsidR="006B113D">
              <w:rPr>
                <w:webHidden/>
              </w:rPr>
            </w:r>
            <w:r w:rsidR="006B113D">
              <w:rPr>
                <w:webHidden/>
              </w:rPr>
              <w:fldChar w:fldCharType="separate"/>
            </w:r>
            <w:r w:rsidR="006B113D">
              <w:rPr>
                <w:webHidden/>
              </w:rPr>
              <w:t>25</w:t>
            </w:r>
            <w:r w:rsidR="006B113D">
              <w:rPr>
                <w:webHidden/>
              </w:rPr>
              <w:fldChar w:fldCharType="end"/>
            </w:r>
          </w:hyperlink>
        </w:p>
        <w:p w14:paraId="0D8EDF51" w14:textId="77777777" w:rsidR="006B113D" w:rsidRDefault="002C6960">
          <w:pPr>
            <w:pStyle w:val="TOC3"/>
            <w:rPr>
              <w:lang w:val="de-DE" w:eastAsia="de-DE"/>
            </w:rPr>
          </w:pPr>
          <w:hyperlink w:anchor="_Toc454179513" w:history="1">
            <w:r w:rsidR="006B113D" w:rsidRPr="007A618D">
              <w:rPr>
                <w:rStyle w:val="Hyperlink"/>
              </w:rPr>
              <w:t>3.1.16</w:t>
            </w:r>
            <w:r w:rsidR="006B113D">
              <w:rPr>
                <w:lang w:val="de-DE" w:eastAsia="de-DE"/>
              </w:rPr>
              <w:tab/>
            </w:r>
            <w:r w:rsidR="006B113D" w:rsidRPr="007A618D">
              <w:rPr>
                <w:rStyle w:val="Hyperlink"/>
              </w:rPr>
              <w:t>Koppeltabel afdeling en functie</w:t>
            </w:r>
            <w:r w:rsidR="006B113D">
              <w:rPr>
                <w:webHidden/>
              </w:rPr>
              <w:tab/>
            </w:r>
            <w:r w:rsidR="006B113D">
              <w:rPr>
                <w:webHidden/>
              </w:rPr>
              <w:fldChar w:fldCharType="begin"/>
            </w:r>
            <w:r w:rsidR="006B113D">
              <w:rPr>
                <w:webHidden/>
              </w:rPr>
              <w:instrText xml:space="preserve"> PAGEREF _Toc454179513 \h </w:instrText>
            </w:r>
            <w:r w:rsidR="006B113D">
              <w:rPr>
                <w:webHidden/>
              </w:rPr>
            </w:r>
            <w:r w:rsidR="006B113D">
              <w:rPr>
                <w:webHidden/>
              </w:rPr>
              <w:fldChar w:fldCharType="separate"/>
            </w:r>
            <w:r w:rsidR="006B113D">
              <w:rPr>
                <w:webHidden/>
              </w:rPr>
              <w:t>25</w:t>
            </w:r>
            <w:r w:rsidR="006B113D">
              <w:rPr>
                <w:webHidden/>
              </w:rPr>
              <w:fldChar w:fldCharType="end"/>
            </w:r>
          </w:hyperlink>
        </w:p>
        <w:p w14:paraId="3D19E48B" w14:textId="77777777" w:rsidR="006B113D" w:rsidRDefault="002C6960">
          <w:pPr>
            <w:pStyle w:val="TOC3"/>
            <w:rPr>
              <w:lang w:val="de-DE" w:eastAsia="de-DE"/>
            </w:rPr>
          </w:pPr>
          <w:hyperlink w:anchor="_Toc454179514" w:history="1">
            <w:r w:rsidR="006B113D" w:rsidRPr="007A618D">
              <w:rPr>
                <w:rStyle w:val="Hyperlink"/>
              </w:rPr>
              <w:t>3.1.17</w:t>
            </w:r>
            <w:r w:rsidR="006B113D">
              <w:rPr>
                <w:lang w:val="de-DE" w:eastAsia="de-DE"/>
              </w:rPr>
              <w:tab/>
            </w:r>
            <w:r w:rsidR="006B113D" w:rsidRPr="007A618D">
              <w:rPr>
                <w:rStyle w:val="Hyperlink"/>
              </w:rPr>
              <w:t>Setreeks</w:t>
            </w:r>
            <w:r w:rsidR="006B113D">
              <w:rPr>
                <w:webHidden/>
              </w:rPr>
              <w:tab/>
            </w:r>
            <w:r w:rsidR="006B113D">
              <w:rPr>
                <w:webHidden/>
              </w:rPr>
              <w:fldChar w:fldCharType="begin"/>
            </w:r>
            <w:r w:rsidR="006B113D">
              <w:rPr>
                <w:webHidden/>
              </w:rPr>
              <w:instrText xml:space="preserve"> PAGEREF _Toc454179514 \h </w:instrText>
            </w:r>
            <w:r w:rsidR="006B113D">
              <w:rPr>
                <w:webHidden/>
              </w:rPr>
            </w:r>
            <w:r w:rsidR="006B113D">
              <w:rPr>
                <w:webHidden/>
              </w:rPr>
              <w:fldChar w:fldCharType="separate"/>
            </w:r>
            <w:r w:rsidR="006B113D">
              <w:rPr>
                <w:webHidden/>
              </w:rPr>
              <w:t>27</w:t>
            </w:r>
            <w:r w:rsidR="006B113D">
              <w:rPr>
                <w:webHidden/>
              </w:rPr>
              <w:fldChar w:fldCharType="end"/>
            </w:r>
          </w:hyperlink>
        </w:p>
        <w:p w14:paraId="2561723A" w14:textId="77777777" w:rsidR="006B113D" w:rsidRDefault="002C6960">
          <w:pPr>
            <w:pStyle w:val="TOC3"/>
            <w:rPr>
              <w:lang w:val="de-DE" w:eastAsia="de-DE"/>
            </w:rPr>
          </w:pPr>
          <w:hyperlink w:anchor="_Toc454179515" w:history="1">
            <w:r w:rsidR="006B113D" w:rsidRPr="007A618D">
              <w:rPr>
                <w:rStyle w:val="Hyperlink"/>
              </w:rPr>
              <w:t>3.1.18</w:t>
            </w:r>
            <w:r w:rsidR="006B113D">
              <w:rPr>
                <w:lang w:val="de-DE" w:eastAsia="de-DE"/>
              </w:rPr>
              <w:tab/>
            </w:r>
            <w:r w:rsidR="006B113D" w:rsidRPr="007A618D">
              <w:rPr>
                <w:rStyle w:val="Hyperlink"/>
              </w:rPr>
              <w:t>Wijzigen setreeks</w:t>
            </w:r>
            <w:r w:rsidR="006B113D">
              <w:rPr>
                <w:webHidden/>
              </w:rPr>
              <w:tab/>
            </w:r>
            <w:r w:rsidR="006B113D">
              <w:rPr>
                <w:webHidden/>
              </w:rPr>
              <w:fldChar w:fldCharType="begin"/>
            </w:r>
            <w:r w:rsidR="006B113D">
              <w:rPr>
                <w:webHidden/>
              </w:rPr>
              <w:instrText xml:space="preserve"> PAGEREF _Toc454179515 \h </w:instrText>
            </w:r>
            <w:r w:rsidR="006B113D">
              <w:rPr>
                <w:webHidden/>
              </w:rPr>
            </w:r>
            <w:r w:rsidR="006B113D">
              <w:rPr>
                <w:webHidden/>
              </w:rPr>
              <w:fldChar w:fldCharType="separate"/>
            </w:r>
            <w:r w:rsidR="006B113D">
              <w:rPr>
                <w:webHidden/>
              </w:rPr>
              <w:t>27</w:t>
            </w:r>
            <w:r w:rsidR="006B113D">
              <w:rPr>
                <w:webHidden/>
              </w:rPr>
              <w:fldChar w:fldCharType="end"/>
            </w:r>
          </w:hyperlink>
        </w:p>
        <w:p w14:paraId="2667EAB9" w14:textId="77777777" w:rsidR="006B113D" w:rsidRDefault="002C6960">
          <w:pPr>
            <w:pStyle w:val="TOC3"/>
            <w:rPr>
              <w:lang w:val="de-DE" w:eastAsia="de-DE"/>
            </w:rPr>
          </w:pPr>
          <w:hyperlink w:anchor="_Toc454179516" w:history="1">
            <w:r w:rsidR="006B113D" w:rsidRPr="007A618D">
              <w:rPr>
                <w:rStyle w:val="Hyperlink"/>
              </w:rPr>
              <w:t>3.1.19</w:t>
            </w:r>
            <w:r w:rsidR="006B113D">
              <w:rPr>
                <w:lang w:val="de-DE" w:eastAsia="de-DE"/>
              </w:rPr>
              <w:tab/>
            </w:r>
            <w:r w:rsidR="006B113D" w:rsidRPr="007A618D">
              <w:rPr>
                <w:rStyle w:val="Hyperlink"/>
              </w:rPr>
              <w:t>Verwijderen setreeks</w:t>
            </w:r>
            <w:r w:rsidR="006B113D">
              <w:rPr>
                <w:webHidden/>
              </w:rPr>
              <w:tab/>
            </w:r>
            <w:r w:rsidR="006B113D">
              <w:rPr>
                <w:webHidden/>
              </w:rPr>
              <w:fldChar w:fldCharType="begin"/>
            </w:r>
            <w:r w:rsidR="006B113D">
              <w:rPr>
                <w:webHidden/>
              </w:rPr>
              <w:instrText xml:space="preserve"> PAGEREF _Toc454179516 \h </w:instrText>
            </w:r>
            <w:r w:rsidR="006B113D">
              <w:rPr>
                <w:webHidden/>
              </w:rPr>
            </w:r>
            <w:r w:rsidR="006B113D">
              <w:rPr>
                <w:webHidden/>
              </w:rPr>
              <w:fldChar w:fldCharType="separate"/>
            </w:r>
            <w:r w:rsidR="006B113D">
              <w:rPr>
                <w:webHidden/>
              </w:rPr>
              <w:t>28</w:t>
            </w:r>
            <w:r w:rsidR="006B113D">
              <w:rPr>
                <w:webHidden/>
              </w:rPr>
              <w:fldChar w:fldCharType="end"/>
            </w:r>
          </w:hyperlink>
        </w:p>
        <w:p w14:paraId="7BA471E7" w14:textId="77777777" w:rsidR="006B113D" w:rsidRDefault="002C6960">
          <w:pPr>
            <w:pStyle w:val="TOC3"/>
            <w:rPr>
              <w:lang w:val="de-DE" w:eastAsia="de-DE"/>
            </w:rPr>
          </w:pPr>
          <w:hyperlink w:anchor="_Toc454179517" w:history="1">
            <w:r w:rsidR="006B113D" w:rsidRPr="007A618D">
              <w:rPr>
                <w:rStyle w:val="Hyperlink"/>
              </w:rPr>
              <w:t>3.1.20</w:t>
            </w:r>
            <w:r w:rsidR="006B113D">
              <w:rPr>
                <w:lang w:val="de-DE" w:eastAsia="de-DE"/>
              </w:rPr>
              <w:tab/>
            </w:r>
            <w:r w:rsidR="006B113D" w:rsidRPr="007A618D">
              <w:rPr>
                <w:rStyle w:val="Hyperlink"/>
              </w:rPr>
              <w:t>Groep</w:t>
            </w:r>
            <w:r w:rsidR="006B113D">
              <w:rPr>
                <w:webHidden/>
              </w:rPr>
              <w:tab/>
            </w:r>
            <w:r w:rsidR="006B113D">
              <w:rPr>
                <w:webHidden/>
              </w:rPr>
              <w:fldChar w:fldCharType="begin"/>
            </w:r>
            <w:r w:rsidR="006B113D">
              <w:rPr>
                <w:webHidden/>
              </w:rPr>
              <w:instrText xml:space="preserve"> PAGEREF _Toc454179517 \h </w:instrText>
            </w:r>
            <w:r w:rsidR="006B113D">
              <w:rPr>
                <w:webHidden/>
              </w:rPr>
            </w:r>
            <w:r w:rsidR="006B113D">
              <w:rPr>
                <w:webHidden/>
              </w:rPr>
              <w:fldChar w:fldCharType="separate"/>
            </w:r>
            <w:r w:rsidR="006B113D">
              <w:rPr>
                <w:webHidden/>
              </w:rPr>
              <w:t>28</w:t>
            </w:r>
            <w:r w:rsidR="006B113D">
              <w:rPr>
                <w:webHidden/>
              </w:rPr>
              <w:fldChar w:fldCharType="end"/>
            </w:r>
          </w:hyperlink>
        </w:p>
        <w:p w14:paraId="6EB29BAF" w14:textId="77777777" w:rsidR="006B113D" w:rsidRDefault="002C6960">
          <w:pPr>
            <w:pStyle w:val="TOC3"/>
            <w:rPr>
              <w:lang w:val="de-DE" w:eastAsia="de-DE"/>
            </w:rPr>
          </w:pPr>
          <w:hyperlink w:anchor="_Toc454179518" w:history="1">
            <w:r w:rsidR="006B113D" w:rsidRPr="007A618D">
              <w:rPr>
                <w:rStyle w:val="Hyperlink"/>
              </w:rPr>
              <w:t>3.1.21</w:t>
            </w:r>
            <w:r w:rsidR="006B113D">
              <w:rPr>
                <w:lang w:val="de-DE" w:eastAsia="de-DE"/>
              </w:rPr>
              <w:tab/>
            </w:r>
            <w:r w:rsidR="006B113D" w:rsidRPr="007A618D">
              <w:rPr>
                <w:rStyle w:val="Hyperlink"/>
              </w:rPr>
              <w:t>Wijzigen groep</w:t>
            </w:r>
            <w:r w:rsidR="006B113D">
              <w:rPr>
                <w:webHidden/>
              </w:rPr>
              <w:tab/>
            </w:r>
            <w:r w:rsidR="006B113D">
              <w:rPr>
                <w:webHidden/>
              </w:rPr>
              <w:fldChar w:fldCharType="begin"/>
            </w:r>
            <w:r w:rsidR="006B113D">
              <w:rPr>
                <w:webHidden/>
              </w:rPr>
              <w:instrText xml:space="preserve"> PAGEREF _Toc454179518 \h </w:instrText>
            </w:r>
            <w:r w:rsidR="006B113D">
              <w:rPr>
                <w:webHidden/>
              </w:rPr>
            </w:r>
            <w:r w:rsidR="006B113D">
              <w:rPr>
                <w:webHidden/>
              </w:rPr>
              <w:fldChar w:fldCharType="separate"/>
            </w:r>
            <w:r w:rsidR="006B113D">
              <w:rPr>
                <w:webHidden/>
              </w:rPr>
              <w:t>28</w:t>
            </w:r>
            <w:r w:rsidR="006B113D">
              <w:rPr>
                <w:webHidden/>
              </w:rPr>
              <w:fldChar w:fldCharType="end"/>
            </w:r>
          </w:hyperlink>
        </w:p>
        <w:p w14:paraId="550B70A6" w14:textId="77777777" w:rsidR="006B113D" w:rsidRDefault="002C6960">
          <w:pPr>
            <w:pStyle w:val="TOC3"/>
            <w:rPr>
              <w:lang w:val="de-DE" w:eastAsia="de-DE"/>
            </w:rPr>
          </w:pPr>
          <w:hyperlink w:anchor="_Toc454179519" w:history="1">
            <w:r w:rsidR="006B113D" w:rsidRPr="007A618D">
              <w:rPr>
                <w:rStyle w:val="Hyperlink"/>
              </w:rPr>
              <w:t>3.1.22</w:t>
            </w:r>
            <w:r w:rsidR="006B113D">
              <w:rPr>
                <w:lang w:val="de-DE" w:eastAsia="de-DE"/>
              </w:rPr>
              <w:tab/>
            </w:r>
            <w:r w:rsidR="006B113D" w:rsidRPr="007A618D">
              <w:rPr>
                <w:rStyle w:val="Hyperlink"/>
              </w:rPr>
              <w:t>Verwijderen groep</w:t>
            </w:r>
            <w:r w:rsidR="006B113D">
              <w:rPr>
                <w:webHidden/>
              </w:rPr>
              <w:tab/>
            </w:r>
            <w:r w:rsidR="006B113D">
              <w:rPr>
                <w:webHidden/>
              </w:rPr>
              <w:fldChar w:fldCharType="begin"/>
            </w:r>
            <w:r w:rsidR="006B113D">
              <w:rPr>
                <w:webHidden/>
              </w:rPr>
              <w:instrText xml:space="preserve"> PAGEREF _Toc454179519 \h </w:instrText>
            </w:r>
            <w:r w:rsidR="006B113D">
              <w:rPr>
                <w:webHidden/>
              </w:rPr>
            </w:r>
            <w:r w:rsidR="006B113D">
              <w:rPr>
                <w:webHidden/>
              </w:rPr>
              <w:fldChar w:fldCharType="separate"/>
            </w:r>
            <w:r w:rsidR="006B113D">
              <w:rPr>
                <w:webHidden/>
              </w:rPr>
              <w:t>28</w:t>
            </w:r>
            <w:r w:rsidR="006B113D">
              <w:rPr>
                <w:webHidden/>
              </w:rPr>
              <w:fldChar w:fldCharType="end"/>
            </w:r>
          </w:hyperlink>
        </w:p>
        <w:p w14:paraId="32ED75AF" w14:textId="77777777" w:rsidR="006B113D" w:rsidRDefault="002C6960">
          <w:pPr>
            <w:pStyle w:val="TOC3"/>
            <w:rPr>
              <w:lang w:val="de-DE" w:eastAsia="de-DE"/>
            </w:rPr>
          </w:pPr>
          <w:hyperlink w:anchor="_Toc454179520" w:history="1">
            <w:r w:rsidR="006B113D" w:rsidRPr="007A618D">
              <w:rPr>
                <w:rStyle w:val="Hyperlink"/>
              </w:rPr>
              <w:t>3.1.23</w:t>
            </w:r>
            <w:r w:rsidR="006B113D">
              <w:rPr>
                <w:lang w:val="de-DE" w:eastAsia="de-DE"/>
              </w:rPr>
              <w:tab/>
            </w:r>
            <w:r w:rsidR="006B113D" w:rsidRPr="007A618D">
              <w:rPr>
                <w:rStyle w:val="Hyperlink"/>
              </w:rPr>
              <w:t>Unit</w:t>
            </w:r>
            <w:r w:rsidR="006B113D">
              <w:rPr>
                <w:webHidden/>
              </w:rPr>
              <w:tab/>
            </w:r>
            <w:r w:rsidR="006B113D">
              <w:rPr>
                <w:webHidden/>
              </w:rPr>
              <w:fldChar w:fldCharType="begin"/>
            </w:r>
            <w:r w:rsidR="006B113D">
              <w:rPr>
                <w:webHidden/>
              </w:rPr>
              <w:instrText xml:space="preserve"> PAGEREF _Toc454179520 \h </w:instrText>
            </w:r>
            <w:r w:rsidR="006B113D">
              <w:rPr>
                <w:webHidden/>
              </w:rPr>
            </w:r>
            <w:r w:rsidR="006B113D">
              <w:rPr>
                <w:webHidden/>
              </w:rPr>
              <w:fldChar w:fldCharType="separate"/>
            </w:r>
            <w:r w:rsidR="006B113D">
              <w:rPr>
                <w:webHidden/>
              </w:rPr>
              <w:t>29</w:t>
            </w:r>
            <w:r w:rsidR="006B113D">
              <w:rPr>
                <w:webHidden/>
              </w:rPr>
              <w:fldChar w:fldCharType="end"/>
            </w:r>
          </w:hyperlink>
        </w:p>
        <w:p w14:paraId="5AC88B32" w14:textId="77777777" w:rsidR="006B113D" w:rsidRDefault="002C6960">
          <w:pPr>
            <w:pStyle w:val="TOC3"/>
            <w:rPr>
              <w:lang w:val="de-DE" w:eastAsia="de-DE"/>
            </w:rPr>
          </w:pPr>
          <w:hyperlink w:anchor="_Toc454179521" w:history="1">
            <w:r w:rsidR="006B113D" w:rsidRPr="007A618D">
              <w:rPr>
                <w:rStyle w:val="Hyperlink"/>
              </w:rPr>
              <w:t>3.1.24</w:t>
            </w:r>
            <w:r w:rsidR="006B113D">
              <w:rPr>
                <w:lang w:val="de-DE" w:eastAsia="de-DE"/>
              </w:rPr>
              <w:tab/>
            </w:r>
            <w:r w:rsidR="006B113D" w:rsidRPr="007A618D">
              <w:rPr>
                <w:rStyle w:val="Hyperlink"/>
              </w:rPr>
              <w:t>Sein</w:t>
            </w:r>
            <w:r w:rsidR="006B113D">
              <w:rPr>
                <w:webHidden/>
              </w:rPr>
              <w:tab/>
            </w:r>
            <w:r w:rsidR="006B113D">
              <w:rPr>
                <w:webHidden/>
              </w:rPr>
              <w:fldChar w:fldCharType="begin"/>
            </w:r>
            <w:r w:rsidR="006B113D">
              <w:rPr>
                <w:webHidden/>
              </w:rPr>
              <w:instrText xml:space="preserve"> PAGEREF _Toc454179521 \h </w:instrText>
            </w:r>
            <w:r w:rsidR="006B113D">
              <w:rPr>
                <w:webHidden/>
              </w:rPr>
            </w:r>
            <w:r w:rsidR="006B113D">
              <w:rPr>
                <w:webHidden/>
              </w:rPr>
              <w:fldChar w:fldCharType="separate"/>
            </w:r>
            <w:r w:rsidR="006B113D">
              <w:rPr>
                <w:webHidden/>
              </w:rPr>
              <w:t>29</w:t>
            </w:r>
            <w:r w:rsidR="006B113D">
              <w:rPr>
                <w:webHidden/>
              </w:rPr>
              <w:fldChar w:fldCharType="end"/>
            </w:r>
          </w:hyperlink>
        </w:p>
        <w:p w14:paraId="5A90E816" w14:textId="77777777" w:rsidR="006B113D" w:rsidRDefault="002C6960">
          <w:pPr>
            <w:pStyle w:val="TOC3"/>
            <w:rPr>
              <w:lang w:val="de-DE" w:eastAsia="de-DE"/>
            </w:rPr>
          </w:pPr>
          <w:hyperlink w:anchor="_Toc454179522" w:history="1">
            <w:r w:rsidR="006B113D" w:rsidRPr="007A618D">
              <w:rPr>
                <w:rStyle w:val="Hyperlink"/>
              </w:rPr>
              <w:t>3.1.25</w:t>
            </w:r>
            <w:r w:rsidR="006B113D">
              <w:rPr>
                <w:lang w:val="de-DE" w:eastAsia="de-DE"/>
              </w:rPr>
              <w:tab/>
            </w:r>
            <w:r w:rsidR="006B113D" w:rsidRPr="007A618D">
              <w:rPr>
                <w:rStyle w:val="Hyperlink"/>
              </w:rPr>
              <w:t>Sein omschrijving wijzigen</w:t>
            </w:r>
            <w:r w:rsidR="006B113D">
              <w:rPr>
                <w:webHidden/>
              </w:rPr>
              <w:tab/>
            </w:r>
            <w:r w:rsidR="006B113D">
              <w:rPr>
                <w:webHidden/>
              </w:rPr>
              <w:fldChar w:fldCharType="begin"/>
            </w:r>
            <w:r w:rsidR="006B113D">
              <w:rPr>
                <w:webHidden/>
              </w:rPr>
              <w:instrText xml:space="preserve"> PAGEREF _Toc454179522 \h </w:instrText>
            </w:r>
            <w:r w:rsidR="006B113D">
              <w:rPr>
                <w:webHidden/>
              </w:rPr>
            </w:r>
            <w:r w:rsidR="006B113D">
              <w:rPr>
                <w:webHidden/>
              </w:rPr>
              <w:fldChar w:fldCharType="separate"/>
            </w:r>
            <w:r w:rsidR="006B113D">
              <w:rPr>
                <w:webHidden/>
              </w:rPr>
              <w:t>29</w:t>
            </w:r>
            <w:r w:rsidR="006B113D">
              <w:rPr>
                <w:webHidden/>
              </w:rPr>
              <w:fldChar w:fldCharType="end"/>
            </w:r>
          </w:hyperlink>
        </w:p>
        <w:p w14:paraId="0424758E" w14:textId="77777777" w:rsidR="006B113D" w:rsidRDefault="002C6960">
          <w:pPr>
            <w:pStyle w:val="TOC3"/>
            <w:rPr>
              <w:lang w:val="de-DE" w:eastAsia="de-DE"/>
            </w:rPr>
          </w:pPr>
          <w:hyperlink w:anchor="_Toc454179523" w:history="1">
            <w:r w:rsidR="006B113D" w:rsidRPr="007A618D">
              <w:rPr>
                <w:rStyle w:val="Hyperlink"/>
              </w:rPr>
              <w:t>3.1.26</w:t>
            </w:r>
            <w:r w:rsidR="006B113D">
              <w:rPr>
                <w:lang w:val="de-DE" w:eastAsia="de-DE"/>
              </w:rPr>
              <w:tab/>
            </w:r>
            <w:r w:rsidR="006B113D" w:rsidRPr="007A618D">
              <w:rPr>
                <w:rStyle w:val="Hyperlink"/>
              </w:rPr>
              <w:t>Sein verwijderen</w:t>
            </w:r>
            <w:r w:rsidR="006B113D">
              <w:rPr>
                <w:webHidden/>
              </w:rPr>
              <w:tab/>
            </w:r>
            <w:r w:rsidR="006B113D">
              <w:rPr>
                <w:webHidden/>
              </w:rPr>
              <w:fldChar w:fldCharType="begin"/>
            </w:r>
            <w:r w:rsidR="006B113D">
              <w:rPr>
                <w:webHidden/>
              </w:rPr>
              <w:instrText xml:space="preserve"> PAGEREF _Toc454179523 \h </w:instrText>
            </w:r>
            <w:r w:rsidR="006B113D">
              <w:rPr>
                <w:webHidden/>
              </w:rPr>
            </w:r>
            <w:r w:rsidR="006B113D">
              <w:rPr>
                <w:webHidden/>
              </w:rPr>
              <w:fldChar w:fldCharType="separate"/>
            </w:r>
            <w:r w:rsidR="006B113D">
              <w:rPr>
                <w:webHidden/>
              </w:rPr>
              <w:t>30</w:t>
            </w:r>
            <w:r w:rsidR="006B113D">
              <w:rPr>
                <w:webHidden/>
              </w:rPr>
              <w:fldChar w:fldCharType="end"/>
            </w:r>
          </w:hyperlink>
        </w:p>
        <w:p w14:paraId="05BE68BC" w14:textId="77777777" w:rsidR="006B113D" w:rsidRDefault="002C6960">
          <w:pPr>
            <w:pStyle w:val="TOC3"/>
            <w:rPr>
              <w:lang w:val="de-DE" w:eastAsia="de-DE"/>
            </w:rPr>
          </w:pPr>
          <w:hyperlink w:anchor="_Toc454179524" w:history="1">
            <w:r w:rsidR="006B113D" w:rsidRPr="007A618D">
              <w:rPr>
                <w:rStyle w:val="Hyperlink"/>
              </w:rPr>
              <w:t>3.1.27</w:t>
            </w:r>
            <w:r w:rsidR="006B113D">
              <w:rPr>
                <w:lang w:val="de-DE" w:eastAsia="de-DE"/>
              </w:rPr>
              <w:tab/>
            </w:r>
            <w:r w:rsidR="006B113D" w:rsidRPr="007A618D">
              <w:rPr>
                <w:rStyle w:val="Hyperlink"/>
              </w:rPr>
              <w:t>Maximale en minimale belading</w:t>
            </w:r>
            <w:r w:rsidR="006B113D">
              <w:rPr>
                <w:webHidden/>
              </w:rPr>
              <w:tab/>
            </w:r>
            <w:r w:rsidR="006B113D">
              <w:rPr>
                <w:webHidden/>
              </w:rPr>
              <w:fldChar w:fldCharType="begin"/>
            </w:r>
            <w:r w:rsidR="006B113D">
              <w:rPr>
                <w:webHidden/>
              </w:rPr>
              <w:instrText xml:space="preserve"> PAGEREF _Toc454179524 \h </w:instrText>
            </w:r>
            <w:r w:rsidR="006B113D">
              <w:rPr>
                <w:webHidden/>
              </w:rPr>
            </w:r>
            <w:r w:rsidR="006B113D">
              <w:rPr>
                <w:webHidden/>
              </w:rPr>
              <w:fldChar w:fldCharType="separate"/>
            </w:r>
            <w:r w:rsidR="006B113D">
              <w:rPr>
                <w:webHidden/>
              </w:rPr>
              <w:t>30</w:t>
            </w:r>
            <w:r w:rsidR="006B113D">
              <w:rPr>
                <w:webHidden/>
              </w:rPr>
              <w:fldChar w:fldCharType="end"/>
            </w:r>
          </w:hyperlink>
        </w:p>
        <w:p w14:paraId="74C4A4D9" w14:textId="77777777" w:rsidR="006B113D" w:rsidRDefault="002C6960">
          <w:pPr>
            <w:pStyle w:val="TOC3"/>
            <w:rPr>
              <w:lang w:val="de-DE" w:eastAsia="de-DE"/>
            </w:rPr>
          </w:pPr>
          <w:hyperlink w:anchor="_Toc454179525" w:history="1">
            <w:r w:rsidR="006B113D" w:rsidRPr="007A618D">
              <w:rPr>
                <w:rStyle w:val="Hyperlink"/>
              </w:rPr>
              <w:t>3.1.28</w:t>
            </w:r>
            <w:r w:rsidR="006B113D">
              <w:rPr>
                <w:lang w:val="de-DE" w:eastAsia="de-DE"/>
              </w:rPr>
              <w:tab/>
            </w:r>
            <w:r w:rsidR="006B113D" w:rsidRPr="007A618D">
              <w:rPr>
                <w:rStyle w:val="Hyperlink"/>
              </w:rPr>
              <w:t>Boodschap</w:t>
            </w:r>
            <w:r w:rsidR="006B113D">
              <w:rPr>
                <w:webHidden/>
              </w:rPr>
              <w:tab/>
            </w:r>
            <w:r w:rsidR="006B113D">
              <w:rPr>
                <w:webHidden/>
              </w:rPr>
              <w:fldChar w:fldCharType="begin"/>
            </w:r>
            <w:r w:rsidR="006B113D">
              <w:rPr>
                <w:webHidden/>
              </w:rPr>
              <w:instrText xml:space="preserve"> PAGEREF _Toc454179525 \h </w:instrText>
            </w:r>
            <w:r w:rsidR="006B113D">
              <w:rPr>
                <w:webHidden/>
              </w:rPr>
            </w:r>
            <w:r w:rsidR="006B113D">
              <w:rPr>
                <w:webHidden/>
              </w:rPr>
              <w:fldChar w:fldCharType="separate"/>
            </w:r>
            <w:r w:rsidR="006B113D">
              <w:rPr>
                <w:webHidden/>
              </w:rPr>
              <w:t>32</w:t>
            </w:r>
            <w:r w:rsidR="006B113D">
              <w:rPr>
                <w:webHidden/>
              </w:rPr>
              <w:fldChar w:fldCharType="end"/>
            </w:r>
          </w:hyperlink>
        </w:p>
        <w:p w14:paraId="36F50DA5" w14:textId="77777777" w:rsidR="00312CDE" w:rsidRPr="005A20CA" w:rsidRDefault="00312CDE" w:rsidP="001855E8">
          <w:pPr>
            <w:pStyle w:val="TOC1"/>
            <w:rPr>
              <w:rStyle w:val="Hyperlink"/>
              <w:sz w:val="22"/>
              <w:szCs w:val="22"/>
            </w:rPr>
          </w:pPr>
          <w:r w:rsidRPr="005A20CA">
            <w:rPr>
              <w:rStyle w:val="Hyperlink"/>
              <w:sz w:val="22"/>
              <w:szCs w:val="22"/>
            </w:rPr>
            <w:fldChar w:fldCharType="end"/>
          </w:r>
        </w:p>
      </w:sdtContent>
    </w:sdt>
    <w:p w14:paraId="721953AC" w14:textId="77777777" w:rsidR="00A15D4A" w:rsidRPr="005A20CA" w:rsidRDefault="00A15D4A" w:rsidP="00A15D4A">
      <w:pPr>
        <w:rPr>
          <w:rFonts w:cstheme="minorHAnsi"/>
        </w:rPr>
      </w:pPr>
    </w:p>
    <w:p w14:paraId="50ABDA6E" w14:textId="77777777" w:rsidR="00A15D4A" w:rsidRPr="005A20CA" w:rsidRDefault="00A15D4A" w:rsidP="00A15D4A">
      <w:pPr>
        <w:rPr>
          <w:rFonts w:cstheme="minorHAnsi"/>
        </w:rPr>
      </w:pPr>
    </w:p>
    <w:p w14:paraId="6BE78BFE" w14:textId="77777777" w:rsidR="00A15D4A" w:rsidRPr="005A20CA" w:rsidRDefault="00A15D4A" w:rsidP="00A15D4A">
      <w:pPr>
        <w:spacing w:after="0"/>
        <w:rPr>
          <w:rFonts w:cstheme="minorHAnsi"/>
        </w:rPr>
      </w:pPr>
      <w:r w:rsidRPr="005A20CA">
        <w:rPr>
          <w:rFonts w:cstheme="minorHAnsi"/>
        </w:rPr>
        <w:br w:type="page"/>
      </w:r>
    </w:p>
    <w:p w14:paraId="2CF28DE7" w14:textId="77777777" w:rsidR="00A15D4A" w:rsidRPr="005A20CA" w:rsidRDefault="00A15D4A" w:rsidP="00A15D4A">
      <w:pPr>
        <w:pStyle w:val="Heading1"/>
        <w:rPr>
          <w:rFonts w:asciiTheme="minorHAnsi" w:hAnsiTheme="minorHAnsi" w:cstheme="minorHAnsi"/>
          <w:sz w:val="22"/>
          <w:szCs w:val="22"/>
        </w:rPr>
      </w:pPr>
      <w:bookmarkStart w:id="0" w:name="_Toc300757380"/>
      <w:bookmarkStart w:id="1" w:name="_Toc433278268"/>
      <w:bookmarkStart w:id="2" w:name="_Toc454179465"/>
      <w:r w:rsidRPr="005A20CA">
        <w:rPr>
          <w:rFonts w:asciiTheme="minorHAnsi" w:hAnsiTheme="minorHAnsi" w:cstheme="minorHAnsi"/>
          <w:sz w:val="22"/>
          <w:szCs w:val="22"/>
        </w:rPr>
        <w:lastRenderedPageBreak/>
        <w:t>basisfunctionaliteiten</w:t>
      </w:r>
      <w:bookmarkEnd w:id="0"/>
      <w:bookmarkEnd w:id="1"/>
      <w:bookmarkEnd w:id="2"/>
    </w:p>
    <w:p w14:paraId="703AAFDB" w14:textId="77777777" w:rsidR="00A15D4A" w:rsidRPr="005A20CA" w:rsidRDefault="00A15D4A" w:rsidP="003A6B6D">
      <w:pPr>
        <w:pStyle w:val="Heading2"/>
        <w:rPr>
          <w:rFonts w:asciiTheme="minorHAnsi" w:hAnsiTheme="minorHAnsi" w:cstheme="minorHAnsi"/>
          <w:sz w:val="22"/>
          <w:szCs w:val="22"/>
        </w:rPr>
      </w:pPr>
      <w:bookmarkStart w:id="3" w:name="_Toc300757381"/>
      <w:bookmarkStart w:id="4" w:name="_Toc433278269"/>
      <w:bookmarkStart w:id="5" w:name="_Toc454179466"/>
      <w:r w:rsidRPr="005A20CA">
        <w:rPr>
          <w:rFonts w:asciiTheme="minorHAnsi" w:hAnsiTheme="minorHAnsi" w:cstheme="minorHAnsi"/>
          <w:sz w:val="22"/>
          <w:szCs w:val="22"/>
        </w:rPr>
        <w:t>Inloggen</w:t>
      </w:r>
      <w:bookmarkEnd w:id="3"/>
      <w:bookmarkEnd w:id="4"/>
      <w:bookmarkEnd w:id="5"/>
    </w:p>
    <w:p w14:paraId="167955B4" w14:textId="77777777" w:rsidR="00A15D4A" w:rsidRPr="005A20CA" w:rsidRDefault="00A15D4A" w:rsidP="00A15D4A">
      <w:pPr>
        <w:pStyle w:val="BodyText"/>
        <w:rPr>
          <w:rFonts w:cstheme="minorHAnsi"/>
          <w:noProof/>
        </w:rPr>
      </w:pPr>
      <w:r w:rsidRPr="005A20CA">
        <w:rPr>
          <w:rFonts w:cstheme="minorHAnsi"/>
          <w:noProof/>
        </w:rPr>
        <w:t>Er bestaan 4 gebruikersniveaus in het managementprogramma. Elk gebruikersniveau heeft een wachtwoord. De wachtwoorden worden tijdens de implementatie verstrekt aan de verantwoordelijke persoon. Het is aan te raden dit document op een veilige plaats te bewaren. LCT kan niet aansprakelijk worden gesteld voor gevolgen voortvloeiend uit misbruik van de wachtwoorden. Standaard opent het management op User niveau. Voor dit niveau is geen wachtwoord benodigd.</w:t>
      </w:r>
    </w:p>
    <w:p w14:paraId="47D998A8" w14:textId="77777777" w:rsidR="00A15D4A" w:rsidRPr="005A20CA" w:rsidRDefault="00A15D4A" w:rsidP="009E2B06">
      <w:pPr>
        <w:pStyle w:val="Heading3"/>
      </w:pPr>
      <w:bookmarkStart w:id="6" w:name="_Toc300757382"/>
      <w:bookmarkStart w:id="7" w:name="_Toc433278270"/>
      <w:r w:rsidRPr="005A20CA">
        <w:t xml:space="preserve"> </w:t>
      </w:r>
      <w:bookmarkStart w:id="8" w:name="_Toc454179467"/>
      <w:r w:rsidRPr="005A20CA">
        <w:t>Overzicht bevoegdheden per gebruikersniveau</w:t>
      </w:r>
      <w:bookmarkEnd w:id="6"/>
      <w:bookmarkEnd w:id="7"/>
      <w:bookmarkEnd w:id="8"/>
    </w:p>
    <w:p w14:paraId="01C23CB4" w14:textId="77777777" w:rsidR="00A15D4A" w:rsidRPr="005A20CA" w:rsidRDefault="00A15D4A" w:rsidP="00A15D4A">
      <w:pPr>
        <w:spacing w:after="0"/>
        <w:rPr>
          <w:rFonts w:cstheme="minorHAnsi"/>
        </w:rPr>
      </w:pPr>
    </w:p>
    <w:p w14:paraId="139F6670" w14:textId="77777777" w:rsidR="00A15D4A" w:rsidRPr="005A20CA" w:rsidRDefault="00A15D4A" w:rsidP="00A15D4A">
      <w:pPr>
        <w:spacing w:after="0"/>
        <w:rPr>
          <w:rFonts w:cstheme="minorHAnsi"/>
        </w:rPr>
      </w:pPr>
      <w:r w:rsidRPr="005A20CA">
        <w:rPr>
          <w:rFonts w:cstheme="minorHAnsi"/>
          <w:noProof/>
          <w:lang w:val="de-DE" w:eastAsia="de-DE"/>
        </w:rPr>
        <w:drawing>
          <wp:inline distT="0" distB="0" distL="0" distR="0" wp14:anchorId="68A28484" wp14:editId="3DC2A8C0">
            <wp:extent cx="5761990" cy="2016125"/>
            <wp:effectExtent l="0" t="0" r="0" b="317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990" cy="2016125"/>
                    </a:xfrm>
                    <a:prstGeom prst="rect">
                      <a:avLst/>
                    </a:prstGeom>
                    <a:noFill/>
                    <a:ln>
                      <a:noFill/>
                    </a:ln>
                  </pic:spPr>
                </pic:pic>
              </a:graphicData>
            </a:graphic>
          </wp:inline>
        </w:drawing>
      </w:r>
    </w:p>
    <w:p w14:paraId="65298E23" w14:textId="77777777" w:rsidR="00EB4D6D" w:rsidRPr="005A20CA" w:rsidRDefault="00A15D4A" w:rsidP="009E2B06">
      <w:pPr>
        <w:pStyle w:val="Heading3"/>
      </w:pPr>
      <w:bookmarkStart w:id="9" w:name="_Toc300757383"/>
      <w:bookmarkStart w:id="10" w:name="_Toc433278271"/>
      <w:bookmarkStart w:id="11" w:name="_Toc454179468"/>
      <w:r w:rsidRPr="005A20CA">
        <w:t>Procedure inlogge</w:t>
      </w:r>
      <w:bookmarkEnd w:id="9"/>
      <w:bookmarkEnd w:id="10"/>
      <w:r w:rsidR="00EB4D6D" w:rsidRPr="005A20CA">
        <w:t>n</w:t>
      </w:r>
      <w:bookmarkEnd w:id="11"/>
    </w:p>
    <w:p w14:paraId="063EAF15" w14:textId="77777777" w:rsidR="00EB4D6D" w:rsidRPr="005A20CA" w:rsidRDefault="00EB4D6D" w:rsidP="00551CE9">
      <w:pPr>
        <w:pStyle w:val="ListNumber"/>
      </w:pPr>
      <w:r w:rsidRPr="005A20CA">
        <w:t xml:space="preserve">Dubbel klik op het icoon </w:t>
      </w:r>
      <w:r w:rsidRPr="005A20CA">
        <w:rPr>
          <w:lang w:val="de-DE" w:eastAsia="de-DE"/>
        </w:rPr>
        <w:drawing>
          <wp:inline distT="0" distB="0" distL="0" distR="0" wp14:anchorId="6FD09DB2" wp14:editId="313EAE99">
            <wp:extent cx="374650" cy="429895"/>
            <wp:effectExtent l="0" t="0" r="6350" b="825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650" cy="429895"/>
                    </a:xfrm>
                    <a:prstGeom prst="rect">
                      <a:avLst/>
                    </a:prstGeom>
                    <a:noFill/>
                    <a:ln>
                      <a:noFill/>
                    </a:ln>
                  </pic:spPr>
                </pic:pic>
              </a:graphicData>
            </a:graphic>
          </wp:inline>
        </w:drawing>
      </w:r>
      <w:r w:rsidRPr="005A20CA">
        <w:t xml:space="preserve"> op het bureaublad</w:t>
      </w:r>
    </w:p>
    <w:p w14:paraId="2DCF6E5B" w14:textId="77777777" w:rsidR="00EB4D6D" w:rsidRPr="005A20CA" w:rsidRDefault="00EB4D6D" w:rsidP="00EB4D6D">
      <w:pPr>
        <w:pStyle w:val="BodyText"/>
        <w:spacing w:after="0" w:line="240" w:lineRule="auto"/>
        <w:ind w:left="426"/>
        <w:rPr>
          <w:rFonts w:cstheme="minorHAnsi"/>
          <w:noProof/>
        </w:rPr>
      </w:pPr>
    </w:p>
    <w:p w14:paraId="09C9559B" w14:textId="77777777" w:rsidR="00EB4D6D" w:rsidRPr="005A20CA" w:rsidRDefault="00EB4D6D" w:rsidP="00551CE9">
      <w:pPr>
        <w:pStyle w:val="ListNumber"/>
      </w:pPr>
      <w:r w:rsidRPr="005A20CA">
        <w:t>Klik op [Gebruiker] boven in de balk</w:t>
      </w:r>
    </w:p>
    <w:p w14:paraId="0BE5C5CC" w14:textId="77777777" w:rsidR="00EB4D6D" w:rsidRPr="005A20CA" w:rsidRDefault="00EB4D6D" w:rsidP="00EB4D6D">
      <w:pPr>
        <w:pStyle w:val="BodyText"/>
        <w:ind w:left="360"/>
        <w:rPr>
          <w:rFonts w:cstheme="minorHAnsi"/>
          <w:noProof/>
        </w:rPr>
      </w:pPr>
      <w:r w:rsidRPr="005A20CA">
        <w:rPr>
          <w:rFonts w:cstheme="minorHAnsi"/>
          <w:noProof/>
          <w:lang w:val="de-DE" w:eastAsia="de-DE"/>
        </w:rPr>
        <mc:AlternateContent>
          <mc:Choice Requires="wps">
            <w:drawing>
              <wp:anchor distT="0" distB="0" distL="114300" distR="114300" simplePos="0" relativeHeight="251679744" behindDoc="0" locked="0" layoutInCell="1" allowOverlap="1" wp14:anchorId="4CBD0404" wp14:editId="0A4FDE87">
                <wp:simplePos x="0" y="0"/>
                <wp:positionH relativeFrom="column">
                  <wp:posOffset>-158115</wp:posOffset>
                </wp:positionH>
                <wp:positionV relativeFrom="paragraph">
                  <wp:posOffset>525780</wp:posOffset>
                </wp:positionV>
                <wp:extent cx="2580005" cy="103505"/>
                <wp:effectExtent l="8255" t="12700" r="21590" b="55245"/>
                <wp:wrapNone/>
                <wp:docPr id="29" name="Rechte verbindingslijn met pijl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103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45DB23" id="_x0000_t32" coordsize="21600,21600" o:spt="32" o:oned="t" path="m,l21600,21600e" filled="f">
                <v:path arrowok="t" fillok="f" o:connecttype="none"/>
                <o:lock v:ext="edit" shapetype="t"/>
              </v:shapetype>
              <v:shape id="Rechte verbindingslijn met pijl 29" o:spid="_x0000_s1026" type="#_x0000_t32" style="position:absolute;margin-left:-12.45pt;margin-top:41.4pt;width:203.15pt;height:8.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">
                <v:stroke endarrow="block"/>
              </v:shape>
            </w:pict>
          </mc:Fallback>
        </mc:AlternateContent>
      </w:r>
      <w:r w:rsidRPr="005A20CA">
        <w:rPr>
          <w:rFonts w:cstheme="minorHAnsi"/>
          <w:noProof/>
          <w:lang w:val="de-DE" w:eastAsia="de-DE"/>
        </w:rPr>
        <w:drawing>
          <wp:inline distT="0" distB="0" distL="0" distR="0" wp14:anchorId="3518A90D" wp14:editId="0E1A208E">
            <wp:extent cx="3613785" cy="947420"/>
            <wp:effectExtent l="0" t="0" r="5715" b="508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3785" cy="947420"/>
                    </a:xfrm>
                    <a:prstGeom prst="rect">
                      <a:avLst/>
                    </a:prstGeom>
                    <a:noFill/>
                    <a:ln>
                      <a:noFill/>
                    </a:ln>
                  </pic:spPr>
                </pic:pic>
              </a:graphicData>
            </a:graphic>
          </wp:inline>
        </w:drawing>
      </w:r>
    </w:p>
    <w:p w14:paraId="08E1D637" w14:textId="77777777" w:rsidR="00EB4D6D" w:rsidRPr="005A20CA" w:rsidRDefault="00EB4D6D" w:rsidP="00551CE9">
      <w:pPr>
        <w:pStyle w:val="ListNumber"/>
      </w:pPr>
      <w:r w:rsidRPr="005A20CA">
        <w:t xml:space="preserve">Klik op  </w:t>
      </w:r>
      <w:r w:rsidRPr="005A20CA">
        <w:sym w:font="Webdings" w:char="F036"/>
      </w:r>
      <w:r w:rsidRPr="005A20CA">
        <w:t xml:space="preserve"> voor het keuzemenu</w:t>
      </w:r>
    </w:p>
    <w:p w14:paraId="5AE3AACF" w14:textId="77777777" w:rsidR="00EB4D6D" w:rsidRPr="005A20CA" w:rsidRDefault="00EB4D6D" w:rsidP="00EB4D6D">
      <w:pPr>
        <w:pStyle w:val="BodyText"/>
        <w:spacing w:after="0" w:line="240" w:lineRule="auto"/>
        <w:ind w:left="426"/>
        <w:rPr>
          <w:rFonts w:cstheme="minorHAnsi"/>
          <w:noProof/>
        </w:rPr>
      </w:pPr>
    </w:p>
    <w:p w14:paraId="6B1CB531" w14:textId="77777777" w:rsidR="00EB4D6D" w:rsidRPr="005A20CA" w:rsidRDefault="00EB4D6D" w:rsidP="00EB4D6D">
      <w:pPr>
        <w:pStyle w:val="BodyText"/>
        <w:spacing w:after="0" w:line="240" w:lineRule="auto"/>
        <w:ind w:left="426"/>
        <w:rPr>
          <w:rFonts w:cstheme="minorHAnsi"/>
          <w:noProof/>
        </w:rPr>
      </w:pPr>
      <w:r w:rsidRPr="005A20CA">
        <w:rPr>
          <w:rFonts w:cstheme="minorHAnsi"/>
          <w:noProof/>
          <w:lang w:val="de-DE" w:eastAsia="de-DE"/>
        </w:rPr>
        <w:lastRenderedPageBreak/>
        <mc:AlternateContent>
          <mc:Choice Requires="wps">
            <w:drawing>
              <wp:anchor distT="0" distB="0" distL="114300" distR="114300" simplePos="0" relativeHeight="251680768" behindDoc="0" locked="0" layoutInCell="1" allowOverlap="1" wp14:anchorId="1B5FB058" wp14:editId="40FCE1C2">
                <wp:simplePos x="0" y="0"/>
                <wp:positionH relativeFrom="column">
                  <wp:posOffset>124774</wp:posOffset>
                </wp:positionH>
                <wp:positionV relativeFrom="paragraph">
                  <wp:posOffset>280869</wp:posOffset>
                </wp:positionV>
                <wp:extent cx="1581777" cy="493709"/>
                <wp:effectExtent l="0" t="0" r="76200" b="78105"/>
                <wp:wrapNone/>
                <wp:docPr id="27" name="Rechte verbindingslijn met pijl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777" cy="4937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28582" id="Rechte verbindingslijn met pijl 27" o:spid="_x0000_s1026" type="#_x0000_t32" style="position:absolute;margin-left:9.8pt;margin-top:22.1pt;width:124.55pt;height:38.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">
                <v:stroke endarrow="block"/>
              </v:shape>
            </w:pict>
          </mc:Fallback>
        </mc:AlternateContent>
      </w:r>
      <w:r w:rsidRPr="005A20CA">
        <w:rPr>
          <w:rFonts w:cstheme="minorHAnsi"/>
          <w:noProof/>
          <w:lang w:val="de-DE" w:eastAsia="de-DE"/>
        </w:rPr>
        <w:drawing>
          <wp:inline distT="0" distB="0" distL="0" distR="0" wp14:anchorId="406D9563" wp14:editId="4708BC80">
            <wp:extent cx="1932940" cy="1240790"/>
            <wp:effectExtent l="76200" t="76200" r="67310" b="73660"/>
            <wp:docPr id="24" name="Afbeelding 24" descr="Beschrijving: Inlog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Inlogscher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2940" cy="1240790"/>
                    </a:xfrm>
                    <a:prstGeom prst="rect">
                      <a:avLst/>
                    </a:prstGeom>
                    <a:noFill/>
                    <a:ln w="76200">
                      <a:solidFill>
                        <a:srgbClr val="558ED5"/>
                      </a:solidFill>
                      <a:miter lim="800000"/>
                      <a:headEnd/>
                      <a:tailEnd/>
                    </a:ln>
                  </pic:spPr>
                </pic:pic>
              </a:graphicData>
            </a:graphic>
          </wp:inline>
        </w:drawing>
      </w:r>
    </w:p>
    <w:p w14:paraId="47600B84" w14:textId="77777777" w:rsidR="00EB4D6D" w:rsidRPr="005A20CA" w:rsidRDefault="00EB4D6D" w:rsidP="00EB4D6D">
      <w:pPr>
        <w:pStyle w:val="BodyText"/>
        <w:ind w:left="360"/>
        <w:rPr>
          <w:rFonts w:cstheme="minorHAnsi"/>
          <w:noProof/>
        </w:rPr>
      </w:pPr>
    </w:p>
    <w:p w14:paraId="4AA6A463" w14:textId="77777777" w:rsidR="00EB4D6D" w:rsidRPr="005A20CA" w:rsidRDefault="00EB4D6D" w:rsidP="00551CE9">
      <w:pPr>
        <w:pStyle w:val="ListNumber"/>
      </w:pPr>
      <w:r w:rsidRPr="005A20CA">
        <w:t xml:space="preserve">Kies 1 van de gebruikers uit paragraaf 1.1.1 en geef het bijbehorende wachtwoord in. </w:t>
      </w:r>
    </w:p>
    <w:p w14:paraId="75FD5735" w14:textId="77777777" w:rsidR="00EB4D6D" w:rsidRPr="005A20CA" w:rsidRDefault="001D20BB" w:rsidP="00551CE9">
      <w:pPr>
        <w:pStyle w:val="ListNumber"/>
      </w:pPr>
      <w:r w:rsidRPr="005A20CA">
        <w:t>Klik op [</w:t>
      </w:r>
      <w:r w:rsidR="00EB4D6D" w:rsidRPr="005A20CA">
        <w:t>OK</w:t>
      </w:r>
      <w:r w:rsidRPr="005A20CA">
        <w:t>]</w:t>
      </w:r>
    </w:p>
    <w:p w14:paraId="13078604" w14:textId="77777777" w:rsidR="00A15D4A" w:rsidRPr="005A20CA" w:rsidRDefault="000C5FC3" w:rsidP="003A6B6D">
      <w:pPr>
        <w:pStyle w:val="Heading2"/>
        <w:rPr>
          <w:rFonts w:asciiTheme="minorHAnsi" w:hAnsiTheme="minorHAnsi" w:cstheme="minorHAnsi"/>
          <w:sz w:val="22"/>
          <w:szCs w:val="22"/>
        </w:rPr>
      </w:pPr>
      <w:bookmarkStart w:id="12" w:name="_Toc300757384"/>
      <w:bookmarkStart w:id="13" w:name="_Toc433278272"/>
      <w:bookmarkStart w:id="14" w:name="_Toc454179469"/>
      <w:r w:rsidRPr="005A20CA">
        <w:rPr>
          <w:rFonts w:asciiTheme="minorHAnsi" w:hAnsiTheme="minorHAnsi" w:cstheme="minorHAnsi"/>
          <w:sz w:val="22"/>
          <w:szCs w:val="22"/>
        </w:rPr>
        <w:t>K</w:t>
      </w:r>
      <w:r w:rsidR="00A15D4A" w:rsidRPr="005A20CA">
        <w:rPr>
          <w:rFonts w:asciiTheme="minorHAnsi" w:hAnsiTheme="minorHAnsi" w:cstheme="minorHAnsi"/>
          <w:sz w:val="22"/>
          <w:szCs w:val="22"/>
        </w:rPr>
        <w:t>leding zoeken zonder antenne</w:t>
      </w:r>
      <w:bookmarkEnd w:id="12"/>
      <w:bookmarkEnd w:id="13"/>
      <w:bookmarkEnd w:id="14"/>
    </w:p>
    <w:p w14:paraId="22AD0160" w14:textId="77777777" w:rsidR="00A15D4A" w:rsidRPr="005A20CA" w:rsidRDefault="00A15D4A" w:rsidP="00551CE9">
      <w:pPr>
        <w:pStyle w:val="ListNumber"/>
        <w:numPr>
          <w:ilvl w:val="0"/>
          <w:numId w:val="5"/>
        </w:numPr>
      </w:pPr>
      <w:bookmarkStart w:id="15" w:name="OLE_LINK2"/>
      <w:bookmarkStart w:id="16" w:name="OLE_LINK3"/>
      <w:bookmarkStart w:id="17" w:name="OLE_LINK13"/>
      <w:r w:rsidRPr="005A20CA">
        <w:t xml:space="preserve">Selecteer het menu </w:t>
      </w:r>
      <w:r w:rsidR="001D20BB" w:rsidRPr="005A20CA">
        <w:t>[S</w:t>
      </w:r>
      <w:r w:rsidRPr="005A20CA">
        <w:t>ysteem</w:t>
      </w:r>
      <w:r w:rsidR="001D20BB" w:rsidRPr="005A20CA">
        <w:t>]</w:t>
      </w:r>
      <w:r w:rsidRPr="005A20CA">
        <w:t>.</w:t>
      </w:r>
    </w:p>
    <w:p w14:paraId="621A8302" w14:textId="77777777" w:rsidR="00A15D4A" w:rsidRPr="005A20CA" w:rsidRDefault="001D20BB" w:rsidP="00551CE9">
      <w:pPr>
        <w:pStyle w:val="ListNumber"/>
      </w:pPr>
      <w:r w:rsidRPr="005A20CA">
        <w:t>Klik op de button [K</w:t>
      </w:r>
      <w:r w:rsidR="00A15D4A" w:rsidRPr="005A20CA">
        <w:t>leding</w:t>
      </w:r>
      <w:r w:rsidRPr="005A20CA">
        <w:t>]</w:t>
      </w:r>
      <w:r w:rsidR="00A15D4A" w:rsidRPr="005A20CA">
        <w:t>.</w:t>
      </w:r>
    </w:p>
    <w:p w14:paraId="2E20DA57" w14:textId="77777777" w:rsidR="00A15D4A" w:rsidRPr="005A20CA" w:rsidRDefault="00A15D4A" w:rsidP="00551CE9">
      <w:pPr>
        <w:pStyle w:val="ListNumber"/>
      </w:pPr>
      <w:r w:rsidRPr="005A20CA">
        <w:t xml:space="preserve">Druk tegelijk op de toetsen &lt;CTRL&gt; en &lt;F&gt;. </w:t>
      </w:r>
    </w:p>
    <w:bookmarkEnd w:id="15"/>
    <w:bookmarkEnd w:id="16"/>
    <w:p w14:paraId="3D6503B0" w14:textId="77777777" w:rsidR="00A15D4A" w:rsidRPr="005A20CA" w:rsidRDefault="00A15D4A" w:rsidP="00551CE9">
      <w:pPr>
        <w:pStyle w:val="ListNumber"/>
      </w:pPr>
      <w:r w:rsidRPr="005A20CA">
        <w:t>Optie 2:</w:t>
      </w:r>
    </w:p>
    <w:p w14:paraId="674B46BC" w14:textId="77777777" w:rsidR="00FE10A1" w:rsidRPr="005A20CA" w:rsidRDefault="00FE10A1" w:rsidP="00551CE9">
      <w:pPr>
        <w:pStyle w:val="ListNumber"/>
      </w:pPr>
      <w:r w:rsidRPr="005A20CA">
        <w:t>Selecteer het menu [Systeem].</w:t>
      </w:r>
    </w:p>
    <w:p w14:paraId="4DE5854B" w14:textId="77777777" w:rsidR="00FE10A1" w:rsidRPr="005A20CA" w:rsidRDefault="00FE10A1" w:rsidP="00551CE9">
      <w:pPr>
        <w:pStyle w:val="ListNumber"/>
      </w:pPr>
      <w:r w:rsidRPr="005A20CA">
        <w:t>Klik op de button [Kleding].</w:t>
      </w:r>
    </w:p>
    <w:p w14:paraId="793776C5" w14:textId="77777777" w:rsidR="00FE10A1" w:rsidRPr="005A20CA" w:rsidRDefault="00FE10A1" w:rsidP="00551CE9">
      <w:pPr>
        <w:pStyle w:val="ListNumber"/>
      </w:pPr>
      <w:r w:rsidRPr="005A20CA">
        <w:t>Klik in het veld onder [Chipcode].</w:t>
      </w:r>
    </w:p>
    <w:p w14:paraId="5FD44C51" w14:textId="77777777" w:rsidR="00FE10A1" w:rsidRPr="005A20CA" w:rsidRDefault="00FE10A1" w:rsidP="00551CE9">
      <w:pPr>
        <w:pStyle w:val="ListNumber"/>
      </w:pPr>
      <w:r w:rsidRPr="005A20CA">
        <w:t xml:space="preserve">Typ de chipcode of een deel ervan in. </w:t>
      </w:r>
    </w:p>
    <w:p w14:paraId="6E8096DD" w14:textId="77777777" w:rsidR="00FE10A1" w:rsidRPr="005A20CA" w:rsidRDefault="00FE10A1" w:rsidP="00551CE9">
      <w:pPr>
        <w:pStyle w:val="ListNumber"/>
      </w:pPr>
      <w:r w:rsidRPr="005A20CA">
        <w:t>Selecteer in het keuzeveld achter het invulveld of de gezochte chipcode overeen moet komen met een deel, de hele, het begin of het einde van de chipcode.</w:t>
      </w:r>
    </w:p>
    <w:bookmarkEnd w:id="17"/>
    <w:p w14:paraId="56289B83" w14:textId="77777777" w:rsidR="00FE10A1" w:rsidRPr="005A20CA" w:rsidRDefault="00FE10A1" w:rsidP="00551CE9">
      <w:pPr>
        <w:pStyle w:val="ListNumber"/>
      </w:pPr>
      <w:r w:rsidRPr="005A20CA">
        <w:t>Tip: Gebruik de laatste 5 tekens van de chipcode en zoek met “eindigt op” dit gaat het snelst!</w:t>
      </w:r>
    </w:p>
    <w:p w14:paraId="6EE2DAE9" w14:textId="77777777" w:rsidR="00A15D4A" w:rsidRPr="005A20CA" w:rsidRDefault="00FE10A1" w:rsidP="00FE10A1">
      <w:pPr>
        <w:pStyle w:val="BodyText"/>
        <w:spacing w:line="240" w:lineRule="auto"/>
        <w:ind w:left="426"/>
        <w:rPr>
          <w:rFonts w:cstheme="minorHAnsi"/>
          <w:noProof/>
        </w:rPr>
      </w:pPr>
      <w:r w:rsidRPr="005A20CA">
        <w:rPr>
          <w:rFonts w:cstheme="minorHAnsi"/>
          <w:noProof/>
          <w:lang w:val="de-DE" w:eastAsia="de-DE"/>
        </w:rPr>
        <w:drawing>
          <wp:inline distT="0" distB="0" distL="0" distR="0" wp14:anchorId="3534438E" wp14:editId="31107C3F">
            <wp:extent cx="4064167" cy="25527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65227" cy="2553366"/>
                    </a:xfrm>
                    <a:prstGeom prst="rect">
                      <a:avLst/>
                    </a:prstGeom>
                    <a:noFill/>
                    <a:ln>
                      <a:noFill/>
                    </a:ln>
                  </pic:spPr>
                </pic:pic>
              </a:graphicData>
            </a:graphic>
          </wp:inline>
        </w:drawing>
      </w:r>
      <w:r w:rsidR="00A15D4A" w:rsidRPr="005A20CA">
        <w:rPr>
          <w:rFonts w:cstheme="minorHAnsi"/>
          <w:noProof/>
        </w:rPr>
        <w:br w:type="page"/>
      </w:r>
    </w:p>
    <w:p w14:paraId="0FF5132F" w14:textId="77777777" w:rsidR="00A15D4A" w:rsidRPr="005A20CA" w:rsidRDefault="00A20BDC" w:rsidP="003A6B6D">
      <w:pPr>
        <w:pStyle w:val="Heading2"/>
        <w:rPr>
          <w:rFonts w:asciiTheme="minorHAnsi" w:hAnsiTheme="minorHAnsi" w:cstheme="minorHAnsi"/>
          <w:sz w:val="22"/>
          <w:szCs w:val="22"/>
        </w:rPr>
      </w:pPr>
      <w:bookmarkStart w:id="18" w:name="_Toc300757385"/>
      <w:bookmarkStart w:id="19" w:name="_Toc433278273"/>
      <w:bookmarkStart w:id="20" w:name="_Toc454179470"/>
      <w:r w:rsidRPr="005A20CA">
        <w:rPr>
          <w:rFonts w:asciiTheme="minorHAnsi" w:hAnsiTheme="minorHAnsi" w:cstheme="minorHAnsi"/>
          <w:sz w:val="22"/>
          <w:szCs w:val="22"/>
        </w:rPr>
        <w:lastRenderedPageBreak/>
        <w:t>K</w:t>
      </w:r>
      <w:r w:rsidR="00A15D4A" w:rsidRPr="005A20CA">
        <w:rPr>
          <w:rFonts w:asciiTheme="minorHAnsi" w:hAnsiTheme="minorHAnsi" w:cstheme="minorHAnsi"/>
          <w:sz w:val="22"/>
          <w:szCs w:val="22"/>
        </w:rPr>
        <w:t>leding zoeken met antenne</w:t>
      </w:r>
      <w:bookmarkEnd w:id="18"/>
      <w:bookmarkEnd w:id="19"/>
      <w:bookmarkEnd w:id="20"/>
    </w:p>
    <w:p w14:paraId="47EDB356" w14:textId="77777777" w:rsidR="00A15D4A" w:rsidRPr="005A20CA" w:rsidRDefault="00F6628D" w:rsidP="00551CE9">
      <w:pPr>
        <w:pStyle w:val="ListNumber"/>
        <w:numPr>
          <w:ilvl w:val="0"/>
          <w:numId w:val="6"/>
        </w:numPr>
      </w:pPr>
      <w:bookmarkStart w:id="21" w:name="OLE_LINK6"/>
      <w:bookmarkStart w:id="22" w:name="OLE_LINK7"/>
      <w:r w:rsidRPr="005A20CA">
        <w:t>Selecteer het menu [S</w:t>
      </w:r>
      <w:r w:rsidR="00A15D4A" w:rsidRPr="005A20CA">
        <w:t>ysteem</w:t>
      </w:r>
      <w:r w:rsidRPr="005A20CA">
        <w:t>]</w:t>
      </w:r>
      <w:r w:rsidR="00A15D4A" w:rsidRPr="005A20CA">
        <w:t>.</w:t>
      </w:r>
    </w:p>
    <w:p w14:paraId="0505CC1A" w14:textId="77777777" w:rsidR="00A15D4A" w:rsidRPr="005A20CA" w:rsidRDefault="00F6628D" w:rsidP="00551CE9">
      <w:pPr>
        <w:pStyle w:val="ListNumber"/>
      </w:pPr>
      <w:r w:rsidRPr="005A20CA">
        <w:t>Klik op de button [K</w:t>
      </w:r>
      <w:r w:rsidR="00A15D4A" w:rsidRPr="005A20CA">
        <w:t>leding</w:t>
      </w:r>
      <w:r w:rsidRPr="005A20CA">
        <w:t>]</w:t>
      </w:r>
      <w:r w:rsidR="00A15D4A" w:rsidRPr="005A20CA">
        <w:t>.</w:t>
      </w:r>
    </w:p>
    <w:bookmarkEnd w:id="21"/>
    <w:bookmarkEnd w:id="22"/>
    <w:p w14:paraId="4A73BD76" w14:textId="77777777" w:rsidR="00A15D4A" w:rsidRPr="005A20CA" w:rsidRDefault="00A15D4A" w:rsidP="00551CE9">
      <w:pPr>
        <w:pStyle w:val="ListNumber"/>
      </w:pPr>
      <w:r w:rsidRPr="005A20CA">
        <w:t>Houd het kledingstuk bij de antenne.</w:t>
      </w:r>
    </w:p>
    <w:p w14:paraId="553844A9" w14:textId="77777777" w:rsidR="00A15D4A" w:rsidRPr="005A20CA" w:rsidRDefault="00A15D4A" w:rsidP="00551CE9">
      <w:pPr>
        <w:pStyle w:val="ListNumber"/>
      </w:pPr>
      <w:r w:rsidRPr="005A20CA">
        <w:t>Het betreffende kledingstuk wordt weergegeven of u krijgt een melding dat het niet gevonden is in de database.</w:t>
      </w:r>
    </w:p>
    <w:p w14:paraId="6AAEFDB4" w14:textId="77777777" w:rsidR="00A15D4A" w:rsidRPr="005A20CA" w:rsidRDefault="00A15D4A" w:rsidP="003A6B6D">
      <w:pPr>
        <w:pStyle w:val="Heading2"/>
        <w:rPr>
          <w:rFonts w:asciiTheme="minorHAnsi" w:hAnsiTheme="minorHAnsi" w:cstheme="minorHAnsi"/>
          <w:sz w:val="22"/>
          <w:szCs w:val="22"/>
        </w:rPr>
      </w:pPr>
      <w:bookmarkStart w:id="23" w:name="_Toc300757386"/>
      <w:bookmarkStart w:id="24" w:name="_Toc433278274"/>
      <w:bookmarkStart w:id="25" w:name="_Toc454179471"/>
      <w:r w:rsidRPr="005A20CA">
        <w:rPr>
          <w:rFonts w:asciiTheme="minorHAnsi" w:hAnsiTheme="minorHAnsi" w:cstheme="minorHAnsi"/>
          <w:sz w:val="22"/>
          <w:szCs w:val="22"/>
        </w:rPr>
        <w:t>Selectie van kledingstukken maken</w:t>
      </w:r>
      <w:bookmarkEnd w:id="23"/>
      <w:bookmarkEnd w:id="24"/>
      <w:bookmarkEnd w:id="25"/>
    </w:p>
    <w:p w14:paraId="5647DB53" w14:textId="77777777" w:rsidR="00A15D4A" w:rsidRPr="005A20CA" w:rsidRDefault="00F6628D" w:rsidP="00551CE9">
      <w:pPr>
        <w:pStyle w:val="ListNumber"/>
        <w:numPr>
          <w:ilvl w:val="0"/>
          <w:numId w:val="7"/>
        </w:numPr>
      </w:pPr>
      <w:bookmarkStart w:id="26" w:name="OLE_LINK4"/>
      <w:bookmarkStart w:id="27" w:name="OLE_LINK5"/>
      <w:r w:rsidRPr="005A20CA">
        <w:t>Selecteer het menu [Systeem]</w:t>
      </w:r>
      <w:r w:rsidR="00A15D4A" w:rsidRPr="005A20CA">
        <w:t>.</w:t>
      </w:r>
    </w:p>
    <w:p w14:paraId="1DB5DF70" w14:textId="77777777" w:rsidR="00A15D4A" w:rsidRPr="005A20CA" w:rsidRDefault="00F6628D" w:rsidP="00551CE9">
      <w:pPr>
        <w:pStyle w:val="ListNumber"/>
      </w:pPr>
      <w:r w:rsidRPr="005A20CA">
        <w:t>Klik op de button [Kleding]</w:t>
      </w:r>
      <w:r w:rsidR="00A15D4A" w:rsidRPr="005A20CA">
        <w:t>.</w:t>
      </w:r>
    </w:p>
    <w:bookmarkEnd w:id="26"/>
    <w:bookmarkEnd w:id="27"/>
    <w:p w14:paraId="65498ED2" w14:textId="77777777" w:rsidR="00A15D4A" w:rsidRPr="005A20CA" w:rsidRDefault="00F6628D" w:rsidP="00551CE9">
      <w:pPr>
        <w:pStyle w:val="ListNumber"/>
      </w:pPr>
      <w:r w:rsidRPr="005A20CA">
        <w:t>Klik op de button [S</w:t>
      </w:r>
      <w:r w:rsidR="00A15D4A" w:rsidRPr="005A20CA">
        <w:t>electie</w:t>
      </w:r>
      <w:r w:rsidRPr="005A20CA">
        <w:t>]</w:t>
      </w:r>
      <w:r w:rsidR="00A15D4A" w:rsidRPr="005A20CA">
        <w:t xml:space="preserve"> boven in de menubalk.</w:t>
      </w:r>
    </w:p>
    <w:p w14:paraId="51F904E6" w14:textId="77777777" w:rsidR="00A15D4A" w:rsidRPr="005A20CA" w:rsidRDefault="00A15D4A" w:rsidP="00551CE9">
      <w:pPr>
        <w:pStyle w:val="ListNumber"/>
      </w:pPr>
      <w:r w:rsidRPr="005A20CA">
        <w:t xml:space="preserve">Kies de waarde waarop u de selectie wilt maken </w:t>
      </w:r>
      <w:r w:rsidR="00F6628D" w:rsidRPr="005A20CA">
        <w:sym w:font="Wingdings" w:char="F0E0"/>
      </w:r>
      <w:r w:rsidRPr="005A20CA">
        <w:t xml:space="preserve"> chipcode, artikelcode of dragercode.</w:t>
      </w:r>
    </w:p>
    <w:p w14:paraId="593DD9FF" w14:textId="77777777" w:rsidR="00A15D4A" w:rsidRPr="005A20CA" w:rsidRDefault="00F6628D" w:rsidP="00551CE9">
      <w:pPr>
        <w:pStyle w:val="ListNumber"/>
      </w:pPr>
      <w:r w:rsidRPr="005A20CA">
        <w:t>Typ in het veld [S</w:t>
      </w:r>
      <w:r w:rsidR="00A15D4A" w:rsidRPr="005A20CA">
        <w:t>electeren van</w:t>
      </w:r>
      <w:r w:rsidRPr="005A20CA">
        <w:t>]</w:t>
      </w:r>
      <w:r w:rsidR="00A15D4A" w:rsidRPr="005A20CA">
        <w:t xml:space="preserve"> de eerste waarde van de selectie in.</w:t>
      </w:r>
    </w:p>
    <w:p w14:paraId="34E101CD" w14:textId="77777777" w:rsidR="00A15D4A" w:rsidRPr="005A20CA" w:rsidRDefault="001D20BB" w:rsidP="00551CE9">
      <w:pPr>
        <w:pStyle w:val="ListNumber"/>
      </w:pPr>
      <w:r w:rsidRPr="005A20CA">
        <w:t>Typ in het veld &lt;</w:t>
      </w:r>
      <w:r w:rsidR="00A15D4A" w:rsidRPr="005A20CA">
        <w:t>tot</w:t>
      </w:r>
      <w:r w:rsidRPr="005A20CA">
        <w:t>&gt;</w:t>
      </w:r>
      <w:r w:rsidR="00A15D4A" w:rsidRPr="005A20CA">
        <w:t xml:space="preserve"> de laatste waarde van de selectie in.</w:t>
      </w:r>
    </w:p>
    <w:p w14:paraId="370EDA1C" w14:textId="77777777" w:rsidR="00A15D4A" w:rsidRPr="005A20CA" w:rsidRDefault="00F6628D" w:rsidP="00551CE9">
      <w:pPr>
        <w:pStyle w:val="ListNumber"/>
      </w:pPr>
      <w:r w:rsidRPr="005A20CA">
        <w:t>Klik op de button [S</w:t>
      </w:r>
      <w:r w:rsidR="00A15D4A" w:rsidRPr="005A20CA">
        <w:t>electeren</w:t>
      </w:r>
      <w:r w:rsidRPr="005A20CA">
        <w:t>]</w:t>
      </w:r>
      <w:r w:rsidR="00A15D4A" w:rsidRPr="005A20CA">
        <w:t>.</w:t>
      </w:r>
    </w:p>
    <w:p w14:paraId="4FD22655" w14:textId="77777777" w:rsidR="00F645BD" w:rsidRPr="005A20CA" w:rsidRDefault="00F645BD" w:rsidP="00551CE9">
      <w:pPr>
        <w:pStyle w:val="ListNumber"/>
      </w:pPr>
      <w:r w:rsidRPr="005A20CA">
        <w:t>Voorbeeld:</w:t>
      </w:r>
    </w:p>
    <w:p w14:paraId="4C1573A1" w14:textId="77777777" w:rsidR="00F645BD" w:rsidRPr="005A20CA" w:rsidRDefault="00F645BD" w:rsidP="00F645BD">
      <w:pPr>
        <w:spacing w:after="0"/>
        <w:rPr>
          <w:rFonts w:cstheme="minorHAnsi"/>
          <w:noProof/>
        </w:rPr>
      </w:pPr>
      <w:r w:rsidRPr="005A20CA">
        <w:rPr>
          <w:rFonts w:cstheme="minorHAnsi"/>
          <w:noProof/>
        </w:rPr>
        <w:t>Indien u gaat selecteren op artikelcode en in de velden &lt;selecteren van&gt; &lt;tot&gt; de code 123456 ingeeft dan worden alle kledingstukken met artikelcode 123456 weergegeven.</w:t>
      </w:r>
    </w:p>
    <w:p w14:paraId="6E01BEC7" w14:textId="77777777" w:rsidR="00F645BD" w:rsidRPr="005A20CA" w:rsidRDefault="00F645BD" w:rsidP="00551CE9">
      <w:pPr>
        <w:pStyle w:val="ListNumber"/>
      </w:pPr>
    </w:p>
    <w:p w14:paraId="5400C995" w14:textId="77777777" w:rsidR="00FE10A1" w:rsidRPr="005A20CA" w:rsidRDefault="00FE10A1" w:rsidP="00FE10A1">
      <w:pPr>
        <w:pStyle w:val="Heading2"/>
        <w:rPr>
          <w:rFonts w:asciiTheme="minorHAnsi" w:hAnsiTheme="minorHAnsi" w:cstheme="minorHAnsi"/>
          <w:sz w:val="22"/>
          <w:szCs w:val="22"/>
        </w:rPr>
      </w:pPr>
      <w:bookmarkStart w:id="28" w:name="_Toc454179472"/>
      <w:r w:rsidRPr="005A20CA">
        <w:rPr>
          <w:rFonts w:asciiTheme="minorHAnsi" w:hAnsiTheme="minorHAnsi" w:cstheme="minorHAnsi"/>
          <w:sz w:val="22"/>
          <w:szCs w:val="22"/>
        </w:rPr>
        <w:t>Selectie op basis van verschillende variabelen.</w:t>
      </w:r>
      <w:bookmarkEnd w:id="28"/>
    </w:p>
    <w:p w14:paraId="3D424B8B" w14:textId="77777777" w:rsidR="00FE10A1" w:rsidRPr="005A20CA" w:rsidRDefault="00FE10A1" w:rsidP="00551CE9">
      <w:pPr>
        <w:pStyle w:val="ListNumber"/>
        <w:numPr>
          <w:ilvl w:val="0"/>
          <w:numId w:val="8"/>
        </w:numPr>
      </w:pPr>
      <w:r w:rsidRPr="005A20CA">
        <w:t>Selecteer het menu [Systeem].</w:t>
      </w:r>
    </w:p>
    <w:p w14:paraId="3358FB59" w14:textId="77777777" w:rsidR="00FE10A1" w:rsidRPr="005A20CA" w:rsidRDefault="00FE10A1" w:rsidP="00551CE9">
      <w:pPr>
        <w:pStyle w:val="ListNumber"/>
      </w:pPr>
      <w:r w:rsidRPr="005A20CA">
        <w:t>Klik op de button [Kleding].</w:t>
      </w:r>
    </w:p>
    <w:p w14:paraId="77AF55BA" w14:textId="77777777" w:rsidR="00C50C78" w:rsidRPr="005A20CA" w:rsidRDefault="00C50C78" w:rsidP="00551CE9">
      <w:pPr>
        <w:pStyle w:val="ListNumber"/>
      </w:pPr>
      <w:r w:rsidRPr="005A20CA">
        <w:t>Klik in het veld onder de kolomnaam waarin gezocht moet worden.</w:t>
      </w:r>
    </w:p>
    <w:p w14:paraId="1C78BCF4" w14:textId="77777777" w:rsidR="00C50C78" w:rsidRPr="005A20CA" w:rsidRDefault="00C50C78" w:rsidP="00551CE9">
      <w:pPr>
        <w:pStyle w:val="ListNumber"/>
      </w:pPr>
      <w:r w:rsidRPr="005A20CA">
        <w:t>Geef de waarde in waarop gezocht moet worden, bijvoorbeeld een dragercode, een maat of een beladingsdatum.</w:t>
      </w:r>
    </w:p>
    <w:p w14:paraId="5EF5A432" w14:textId="77777777" w:rsidR="00C50C78" w:rsidRPr="005A20CA" w:rsidRDefault="00C50C78" w:rsidP="00551CE9">
      <w:pPr>
        <w:pStyle w:val="ListNumber"/>
      </w:pPr>
      <w:r w:rsidRPr="005A20CA">
        <w:t>Selecteer in het keuzeveld op welke manier er gezocht moet worden.</w:t>
      </w:r>
    </w:p>
    <w:p w14:paraId="10A8FDEA" w14:textId="77777777" w:rsidR="00FE10A1" w:rsidRPr="005A20CA" w:rsidRDefault="00FE10A1" w:rsidP="00FE10A1">
      <w:pPr>
        <w:rPr>
          <w:rFonts w:cstheme="minorHAnsi"/>
        </w:rPr>
      </w:pPr>
    </w:p>
    <w:p w14:paraId="3E21B520" w14:textId="77777777" w:rsidR="00A15D4A" w:rsidRPr="005A20CA" w:rsidRDefault="00A20BDC" w:rsidP="003A6B6D">
      <w:pPr>
        <w:pStyle w:val="Heading2"/>
        <w:rPr>
          <w:rFonts w:asciiTheme="minorHAnsi" w:hAnsiTheme="minorHAnsi" w:cstheme="minorHAnsi"/>
          <w:sz w:val="22"/>
          <w:szCs w:val="22"/>
        </w:rPr>
      </w:pPr>
      <w:bookmarkStart w:id="29" w:name="_Toc300757387"/>
      <w:bookmarkStart w:id="30" w:name="_Toc433278275"/>
      <w:bookmarkStart w:id="31" w:name="_Toc454179473"/>
      <w:r w:rsidRPr="005A20CA">
        <w:rPr>
          <w:rFonts w:asciiTheme="minorHAnsi" w:hAnsiTheme="minorHAnsi" w:cstheme="minorHAnsi"/>
          <w:sz w:val="22"/>
          <w:szCs w:val="22"/>
        </w:rPr>
        <w:t>D</w:t>
      </w:r>
      <w:r w:rsidR="00A15D4A" w:rsidRPr="005A20CA">
        <w:rPr>
          <w:rFonts w:asciiTheme="minorHAnsi" w:hAnsiTheme="minorHAnsi" w:cstheme="minorHAnsi"/>
          <w:sz w:val="22"/>
          <w:szCs w:val="22"/>
        </w:rPr>
        <w:t>rager informatie opzoeken</w:t>
      </w:r>
      <w:bookmarkEnd w:id="29"/>
      <w:bookmarkEnd w:id="30"/>
      <w:bookmarkEnd w:id="31"/>
    </w:p>
    <w:p w14:paraId="2E2E7287" w14:textId="77777777" w:rsidR="00A15D4A" w:rsidRPr="005A20CA" w:rsidRDefault="00A15D4A" w:rsidP="00551CE9">
      <w:pPr>
        <w:pStyle w:val="ListNumber"/>
        <w:numPr>
          <w:ilvl w:val="0"/>
          <w:numId w:val="9"/>
        </w:numPr>
      </w:pPr>
      <w:bookmarkStart w:id="32" w:name="OLE_LINK8"/>
      <w:r w:rsidRPr="005A20CA">
        <w:t xml:space="preserve">Selecteer het menu </w:t>
      </w:r>
      <w:r w:rsidR="00F6628D" w:rsidRPr="005A20CA">
        <w:t>[S</w:t>
      </w:r>
      <w:r w:rsidRPr="005A20CA">
        <w:t>ysteem</w:t>
      </w:r>
      <w:r w:rsidR="00F6628D" w:rsidRPr="005A20CA">
        <w:t>]</w:t>
      </w:r>
      <w:r w:rsidRPr="005A20CA">
        <w:t>.</w:t>
      </w:r>
    </w:p>
    <w:p w14:paraId="46EC8015" w14:textId="77777777" w:rsidR="00A15D4A" w:rsidRPr="005A20CA" w:rsidRDefault="00A15D4A" w:rsidP="00551CE9">
      <w:pPr>
        <w:pStyle w:val="ListNumber"/>
      </w:pPr>
      <w:r w:rsidRPr="005A20CA">
        <w:t xml:space="preserve">Klik op de button </w:t>
      </w:r>
      <w:r w:rsidR="00F6628D" w:rsidRPr="005A20CA">
        <w:t>[D</w:t>
      </w:r>
      <w:r w:rsidRPr="005A20CA">
        <w:t>rager</w:t>
      </w:r>
      <w:r w:rsidR="00F6628D" w:rsidRPr="005A20CA">
        <w:t>]</w:t>
      </w:r>
      <w:r w:rsidRPr="005A20CA">
        <w:t>.</w:t>
      </w:r>
    </w:p>
    <w:p w14:paraId="79FA73B3" w14:textId="77777777" w:rsidR="00A15D4A" w:rsidRPr="005A20CA" w:rsidRDefault="00F6628D" w:rsidP="00551CE9">
      <w:pPr>
        <w:pStyle w:val="ListNumber"/>
      </w:pPr>
      <w:r w:rsidRPr="005A20CA">
        <w:t>Druk tegelijk op de toetsen [</w:t>
      </w:r>
      <w:r w:rsidR="00A15D4A" w:rsidRPr="005A20CA">
        <w:t>CTRL</w:t>
      </w:r>
      <w:r w:rsidRPr="005A20CA">
        <w:t>]</w:t>
      </w:r>
      <w:r w:rsidR="00A15D4A" w:rsidRPr="005A20CA">
        <w:t xml:space="preserve"> en </w:t>
      </w:r>
      <w:r w:rsidRPr="005A20CA">
        <w:t>[</w:t>
      </w:r>
      <w:r w:rsidR="00A15D4A" w:rsidRPr="005A20CA">
        <w:t>F</w:t>
      </w:r>
      <w:r w:rsidRPr="005A20CA">
        <w:t>]</w:t>
      </w:r>
      <w:r w:rsidR="00A15D4A" w:rsidRPr="005A20CA">
        <w:t xml:space="preserve">. </w:t>
      </w:r>
    </w:p>
    <w:bookmarkEnd w:id="32"/>
    <w:p w14:paraId="1835A493" w14:textId="77777777" w:rsidR="00A15D4A" w:rsidRPr="005A20CA" w:rsidRDefault="00A15D4A" w:rsidP="008C4F3E">
      <w:pPr>
        <w:pStyle w:val="ListParagraph"/>
        <w:numPr>
          <w:ilvl w:val="0"/>
          <w:numId w:val="3"/>
        </w:numPr>
      </w:pPr>
      <w:r w:rsidRPr="005A20CA">
        <w:t>Optie 2:</w:t>
      </w:r>
      <w:r w:rsidR="00F6628D" w:rsidRPr="005A20CA">
        <w:t xml:space="preserve"> </w:t>
      </w:r>
      <w:r w:rsidRPr="005A20CA">
        <w:t xml:space="preserve">Klik in de menubalk op </w:t>
      </w:r>
      <w:r w:rsidR="00F6628D" w:rsidRPr="005A20CA">
        <w:t>[B</w:t>
      </w:r>
      <w:r w:rsidRPr="005A20CA">
        <w:t>ewerken</w:t>
      </w:r>
      <w:r w:rsidR="00F6628D" w:rsidRPr="005A20CA">
        <w:t>]</w:t>
      </w:r>
      <w:r w:rsidRPr="005A20CA">
        <w:t xml:space="preserve"> en vervolgens op </w:t>
      </w:r>
      <w:r w:rsidR="00F6628D" w:rsidRPr="005A20CA">
        <w:t>[Z</w:t>
      </w:r>
      <w:r w:rsidRPr="005A20CA">
        <w:t>oek</w:t>
      </w:r>
      <w:r w:rsidR="00F6628D" w:rsidRPr="005A20CA">
        <w:t>]</w:t>
      </w:r>
      <w:r w:rsidRPr="005A20CA">
        <w:t>.</w:t>
      </w:r>
    </w:p>
    <w:p w14:paraId="5CF74955" w14:textId="77777777" w:rsidR="00A15D4A" w:rsidRPr="005A20CA" w:rsidRDefault="00A15D4A" w:rsidP="00551CE9">
      <w:pPr>
        <w:pStyle w:val="ListNumber"/>
      </w:pPr>
      <w:r w:rsidRPr="005A20CA">
        <w:t>Selecteer waarop u de drager wilt zoeken &gt; kaartcode, dragernaam of dragercode.</w:t>
      </w:r>
    </w:p>
    <w:p w14:paraId="15C528FC" w14:textId="77777777" w:rsidR="00A15D4A" w:rsidRPr="005A20CA" w:rsidRDefault="00F6628D" w:rsidP="00551CE9">
      <w:pPr>
        <w:pStyle w:val="ListNumber"/>
      </w:pPr>
      <w:r w:rsidRPr="005A20CA">
        <w:lastRenderedPageBreak/>
        <w:t>Typ in het veld [Zoeken naar]</w:t>
      </w:r>
      <w:r w:rsidR="00A15D4A" w:rsidRPr="005A20CA">
        <w:t xml:space="preserve"> de juiste code of naam in.</w:t>
      </w:r>
    </w:p>
    <w:p w14:paraId="47C1FCA0" w14:textId="77777777" w:rsidR="00A15D4A" w:rsidRPr="005A20CA" w:rsidRDefault="00A15D4A" w:rsidP="00551CE9">
      <w:pPr>
        <w:pStyle w:val="ListNumber"/>
      </w:pPr>
      <w:r w:rsidRPr="005A20CA">
        <w:t xml:space="preserve">Klik op de button </w:t>
      </w:r>
      <w:r w:rsidR="00F6628D" w:rsidRPr="005A20CA">
        <w:t>[S</w:t>
      </w:r>
      <w:r w:rsidRPr="005A20CA">
        <w:t>electeren</w:t>
      </w:r>
      <w:r w:rsidR="00F6628D" w:rsidRPr="005A20CA">
        <w:t>]</w:t>
      </w:r>
      <w:r w:rsidRPr="005A20CA">
        <w:t>.</w:t>
      </w:r>
    </w:p>
    <w:p w14:paraId="78055EFD" w14:textId="77777777" w:rsidR="00A15D4A" w:rsidRPr="005A20CA" w:rsidRDefault="00A20BDC" w:rsidP="003A6B6D">
      <w:pPr>
        <w:pStyle w:val="Heading2"/>
        <w:rPr>
          <w:rFonts w:asciiTheme="minorHAnsi" w:hAnsiTheme="minorHAnsi" w:cstheme="minorHAnsi"/>
          <w:sz w:val="22"/>
          <w:szCs w:val="22"/>
        </w:rPr>
      </w:pPr>
      <w:bookmarkStart w:id="33" w:name="_Toc300757388"/>
      <w:bookmarkStart w:id="34" w:name="_Toc433278276"/>
      <w:bookmarkStart w:id="35" w:name="_Toc454179474"/>
      <w:r w:rsidRPr="005A20CA">
        <w:rPr>
          <w:rFonts w:asciiTheme="minorHAnsi" w:hAnsiTheme="minorHAnsi" w:cstheme="minorHAnsi"/>
          <w:sz w:val="22"/>
          <w:szCs w:val="22"/>
        </w:rPr>
        <w:t>S</w:t>
      </w:r>
      <w:r w:rsidR="00A15D4A" w:rsidRPr="005A20CA">
        <w:rPr>
          <w:rFonts w:asciiTheme="minorHAnsi" w:hAnsiTheme="minorHAnsi" w:cstheme="minorHAnsi"/>
          <w:sz w:val="22"/>
          <w:szCs w:val="22"/>
        </w:rPr>
        <w:t>electie van dragers maken</w:t>
      </w:r>
      <w:bookmarkEnd w:id="33"/>
      <w:bookmarkEnd w:id="34"/>
      <w:bookmarkEnd w:id="35"/>
    </w:p>
    <w:p w14:paraId="0119FA16" w14:textId="77777777" w:rsidR="00A15D4A" w:rsidRPr="005A20CA" w:rsidRDefault="00A15D4A" w:rsidP="00551CE9">
      <w:pPr>
        <w:pStyle w:val="ListNumber"/>
        <w:numPr>
          <w:ilvl w:val="0"/>
          <w:numId w:val="10"/>
        </w:numPr>
      </w:pPr>
      <w:r w:rsidRPr="005A20CA">
        <w:t xml:space="preserve">Selecteer het menu </w:t>
      </w:r>
      <w:r w:rsidR="006F57B6" w:rsidRPr="005A20CA">
        <w:t>[Systeem]</w:t>
      </w:r>
      <w:r w:rsidRPr="005A20CA">
        <w:t>.</w:t>
      </w:r>
    </w:p>
    <w:p w14:paraId="5C9BE04D" w14:textId="77777777" w:rsidR="00A15D4A" w:rsidRPr="005A20CA" w:rsidRDefault="006F57B6" w:rsidP="00551CE9">
      <w:pPr>
        <w:pStyle w:val="ListNumber"/>
      </w:pPr>
      <w:r w:rsidRPr="005A20CA">
        <w:t>Klik op de button [Drager]</w:t>
      </w:r>
      <w:r w:rsidR="00A15D4A" w:rsidRPr="005A20CA">
        <w:t>.</w:t>
      </w:r>
    </w:p>
    <w:p w14:paraId="62F8E0A9" w14:textId="77777777" w:rsidR="00A15D4A" w:rsidRPr="005A20CA" w:rsidRDefault="006F57B6" w:rsidP="00551CE9">
      <w:pPr>
        <w:pStyle w:val="ListNumber"/>
      </w:pPr>
      <w:r w:rsidRPr="005A20CA">
        <w:t>Klik op de button [S</w:t>
      </w:r>
      <w:r w:rsidR="00A15D4A" w:rsidRPr="005A20CA">
        <w:t>electie</w:t>
      </w:r>
      <w:r w:rsidRPr="005A20CA">
        <w:t>]</w:t>
      </w:r>
      <w:r w:rsidR="00A15D4A" w:rsidRPr="005A20CA">
        <w:t xml:space="preserve"> boven in de menubalk.</w:t>
      </w:r>
    </w:p>
    <w:p w14:paraId="00CF8DE9" w14:textId="77777777" w:rsidR="00A15D4A" w:rsidRPr="005A20CA" w:rsidRDefault="00A15D4A" w:rsidP="00551CE9">
      <w:pPr>
        <w:pStyle w:val="ListNumber"/>
      </w:pPr>
      <w:r w:rsidRPr="005A20CA">
        <w:t xml:space="preserve">Kies de waarde waarop u de selectie wilt maken </w:t>
      </w:r>
      <w:r w:rsidR="006F57B6" w:rsidRPr="005A20CA">
        <w:sym w:font="Wingdings" w:char="F0E0"/>
      </w:r>
      <w:r w:rsidRPr="005A20CA">
        <w:t xml:space="preserve"> dragernaam, dragercode of kaartcode.</w:t>
      </w:r>
    </w:p>
    <w:p w14:paraId="3583E74E" w14:textId="77777777" w:rsidR="00A15D4A" w:rsidRPr="005A20CA" w:rsidRDefault="00A15D4A" w:rsidP="00551CE9">
      <w:pPr>
        <w:pStyle w:val="ListNumber"/>
      </w:pPr>
      <w:r w:rsidRPr="005A20CA">
        <w:t xml:space="preserve">Typ in het veld </w:t>
      </w:r>
      <w:r w:rsidR="00F6628D" w:rsidRPr="005A20CA">
        <w:t>[S</w:t>
      </w:r>
      <w:r w:rsidRPr="005A20CA">
        <w:t>electeren van</w:t>
      </w:r>
      <w:r w:rsidR="00F6628D" w:rsidRPr="005A20CA">
        <w:t>]</w:t>
      </w:r>
      <w:r w:rsidRPr="005A20CA">
        <w:t xml:space="preserve"> de eerste waarde van de selectie in.</w:t>
      </w:r>
    </w:p>
    <w:p w14:paraId="204D7601" w14:textId="77777777" w:rsidR="00A15D4A" w:rsidRPr="005A20CA" w:rsidRDefault="00A15D4A" w:rsidP="00551CE9">
      <w:pPr>
        <w:pStyle w:val="ListNumber"/>
      </w:pPr>
      <w:r w:rsidRPr="005A20CA">
        <w:t xml:space="preserve">Typ in het veld </w:t>
      </w:r>
      <w:r w:rsidR="006F57B6" w:rsidRPr="005A20CA">
        <w:t>“</w:t>
      </w:r>
      <w:r w:rsidRPr="005A20CA">
        <w:t>tot” de laatste waarde van de selectie in.</w:t>
      </w:r>
    </w:p>
    <w:p w14:paraId="56B4BB0F" w14:textId="77777777" w:rsidR="00A15D4A" w:rsidRPr="005A20CA" w:rsidRDefault="006F57B6" w:rsidP="00551CE9">
      <w:pPr>
        <w:pStyle w:val="ListNumber"/>
      </w:pPr>
      <w:r w:rsidRPr="005A20CA">
        <w:t>Klik op de button [S</w:t>
      </w:r>
      <w:r w:rsidR="00A15D4A" w:rsidRPr="005A20CA">
        <w:t>electeren</w:t>
      </w:r>
      <w:r w:rsidRPr="005A20CA">
        <w:t>]</w:t>
      </w:r>
      <w:r w:rsidR="00A15D4A" w:rsidRPr="005A20CA">
        <w:t>.</w:t>
      </w:r>
    </w:p>
    <w:p w14:paraId="6E791F37" w14:textId="77777777" w:rsidR="00A15D4A" w:rsidRPr="005A20CA" w:rsidRDefault="00A15D4A" w:rsidP="008C4F3E">
      <w:pPr>
        <w:pStyle w:val="ListParagraph"/>
        <w:numPr>
          <w:ilvl w:val="0"/>
          <w:numId w:val="3"/>
        </w:numPr>
      </w:pPr>
      <w:r w:rsidRPr="005A20CA">
        <w:t>Voorbeeld:</w:t>
      </w:r>
    </w:p>
    <w:p w14:paraId="37AF68FB" w14:textId="77777777" w:rsidR="00A15D4A" w:rsidRPr="005A20CA" w:rsidRDefault="00A15D4A" w:rsidP="008C4F3E">
      <w:pPr>
        <w:pStyle w:val="ListParagraph"/>
      </w:pPr>
      <w:r w:rsidRPr="005A20CA">
        <w:t>Indien u gaat selecteren op dragernaam en in het veld “selecteren van” een A ingeeft en in het veld “tot” een C dan worden alle dragers met een naam met de beginletter A t/m C weergegeven.</w:t>
      </w:r>
    </w:p>
    <w:p w14:paraId="5F5B4384" w14:textId="77777777" w:rsidR="00A15D4A" w:rsidRPr="005A20CA" w:rsidRDefault="006F57B6" w:rsidP="003A6B6D">
      <w:pPr>
        <w:pStyle w:val="Heading2"/>
        <w:rPr>
          <w:rFonts w:asciiTheme="minorHAnsi" w:hAnsiTheme="minorHAnsi" w:cstheme="minorHAnsi"/>
          <w:sz w:val="22"/>
          <w:szCs w:val="22"/>
        </w:rPr>
      </w:pPr>
      <w:bookmarkStart w:id="36" w:name="_Toc300757389"/>
      <w:bookmarkStart w:id="37" w:name="_Toc433278277"/>
      <w:bookmarkStart w:id="38" w:name="_Toc454179475"/>
      <w:r w:rsidRPr="005A20CA">
        <w:rPr>
          <w:rFonts w:asciiTheme="minorHAnsi" w:hAnsiTheme="minorHAnsi" w:cstheme="minorHAnsi"/>
          <w:sz w:val="22"/>
          <w:szCs w:val="22"/>
        </w:rPr>
        <w:t>W</w:t>
      </w:r>
      <w:r w:rsidR="00A15D4A" w:rsidRPr="005A20CA">
        <w:rPr>
          <w:rFonts w:asciiTheme="minorHAnsi" w:hAnsiTheme="minorHAnsi" w:cstheme="minorHAnsi"/>
          <w:sz w:val="22"/>
          <w:szCs w:val="22"/>
        </w:rPr>
        <w:t>rs check</w:t>
      </w:r>
      <w:bookmarkEnd w:id="36"/>
      <w:bookmarkEnd w:id="37"/>
      <w:bookmarkEnd w:id="38"/>
    </w:p>
    <w:p w14:paraId="4B3A1317" w14:textId="77777777" w:rsidR="00A15D4A" w:rsidRPr="005A20CA" w:rsidRDefault="00A15D4A" w:rsidP="00551CE9">
      <w:pPr>
        <w:pStyle w:val="ListNumber"/>
        <w:numPr>
          <w:ilvl w:val="0"/>
          <w:numId w:val="11"/>
        </w:numPr>
      </w:pPr>
      <w:r w:rsidRPr="005A20CA">
        <w:t xml:space="preserve">Klik op de button </w:t>
      </w:r>
      <w:r w:rsidR="006F57B6" w:rsidRPr="005A20CA">
        <w:t>[E</w:t>
      </w:r>
      <w:r w:rsidRPr="005A20CA">
        <w:t>xtra</w:t>
      </w:r>
      <w:r w:rsidR="006F57B6" w:rsidRPr="005A20CA">
        <w:t>]</w:t>
      </w:r>
      <w:r w:rsidRPr="005A20CA">
        <w:t xml:space="preserve"> boven in de menubalk. </w:t>
      </w:r>
    </w:p>
    <w:p w14:paraId="0DFB4807" w14:textId="77777777" w:rsidR="00A15D4A" w:rsidRPr="005A20CA" w:rsidRDefault="006F57B6" w:rsidP="00551CE9">
      <w:pPr>
        <w:pStyle w:val="ListNumber"/>
      </w:pPr>
      <w:r w:rsidRPr="005A20CA">
        <w:t>Klik op [Wrs check]</w:t>
      </w:r>
      <w:r w:rsidR="00A15D4A" w:rsidRPr="005A20CA">
        <w:t>.</w:t>
      </w:r>
    </w:p>
    <w:p w14:paraId="7C06F2E1" w14:textId="77777777" w:rsidR="00A15D4A" w:rsidRPr="005A20CA" w:rsidRDefault="006F57B6" w:rsidP="00551CE9">
      <w:pPr>
        <w:pStyle w:val="ListNumber"/>
      </w:pPr>
      <w:r w:rsidRPr="005A20CA">
        <w:t>Klik op [J</w:t>
      </w:r>
      <w:r w:rsidR="00A15D4A" w:rsidRPr="005A20CA">
        <w:t>a</w:t>
      </w:r>
      <w:r w:rsidRPr="005A20CA">
        <w:t>]</w:t>
      </w:r>
      <w:r w:rsidR="00A15D4A" w:rsidRPr="005A20CA">
        <w:t>.</w:t>
      </w:r>
    </w:p>
    <w:p w14:paraId="31A0A6BD" w14:textId="77777777" w:rsidR="00A15D4A" w:rsidRPr="005A20CA" w:rsidRDefault="00A15D4A" w:rsidP="00551CE9">
      <w:pPr>
        <w:pStyle w:val="ListNumber"/>
      </w:pPr>
      <w:r w:rsidRPr="005A20CA">
        <w:t xml:space="preserve">Klik op </w:t>
      </w:r>
      <w:r w:rsidR="006F57B6" w:rsidRPr="005A20CA">
        <w:t>[C</w:t>
      </w:r>
      <w:r w:rsidRPr="005A20CA">
        <w:t>heck</w:t>
      </w:r>
      <w:r w:rsidR="006F57B6" w:rsidRPr="005A20CA">
        <w:t>]</w:t>
      </w:r>
      <w:r w:rsidRPr="005A20CA">
        <w:t>.</w:t>
      </w:r>
    </w:p>
    <w:p w14:paraId="7B296404" w14:textId="77777777" w:rsidR="00A15D4A" w:rsidRPr="005A20CA" w:rsidRDefault="00A15D4A" w:rsidP="00551CE9">
      <w:pPr>
        <w:pStyle w:val="ListNumber"/>
      </w:pPr>
      <w:r w:rsidRPr="005A20CA">
        <w:t>Wacht tot de controle volledig is uitgevoerd.</w:t>
      </w:r>
    </w:p>
    <w:p w14:paraId="7DEEF8F7" w14:textId="77777777" w:rsidR="00A15D4A" w:rsidRPr="005A20CA" w:rsidRDefault="00A15D4A" w:rsidP="00551CE9">
      <w:pPr>
        <w:pStyle w:val="ListNumber"/>
      </w:pPr>
      <w:r w:rsidRPr="005A20CA">
        <w:t xml:space="preserve">Klik op </w:t>
      </w:r>
      <w:r w:rsidR="006F57B6" w:rsidRPr="005A20CA">
        <w:t>[</w:t>
      </w:r>
      <w:r w:rsidRPr="005A20CA">
        <w:t>OK</w:t>
      </w:r>
      <w:r w:rsidR="006F57B6" w:rsidRPr="005A20CA">
        <w:t>]</w:t>
      </w:r>
      <w:r w:rsidRPr="005A20CA">
        <w:t>.</w:t>
      </w:r>
    </w:p>
    <w:p w14:paraId="53D22453" w14:textId="77777777" w:rsidR="00A15D4A" w:rsidRPr="005A20CA" w:rsidRDefault="00A20BDC" w:rsidP="003A6B6D">
      <w:pPr>
        <w:pStyle w:val="Heading2"/>
        <w:rPr>
          <w:rFonts w:asciiTheme="minorHAnsi" w:hAnsiTheme="minorHAnsi" w:cstheme="minorHAnsi"/>
          <w:sz w:val="22"/>
          <w:szCs w:val="22"/>
        </w:rPr>
      </w:pPr>
      <w:bookmarkStart w:id="39" w:name="_Toc300757390"/>
      <w:bookmarkStart w:id="40" w:name="_Toc433278278"/>
      <w:bookmarkStart w:id="41" w:name="_Toc454179476"/>
      <w:r w:rsidRPr="005A20CA">
        <w:rPr>
          <w:rFonts w:asciiTheme="minorHAnsi" w:hAnsiTheme="minorHAnsi" w:cstheme="minorHAnsi"/>
          <w:sz w:val="22"/>
          <w:szCs w:val="22"/>
        </w:rPr>
        <w:t>K</w:t>
      </w:r>
      <w:r w:rsidR="00A15D4A" w:rsidRPr="005A20CA">
        <w:rPr>
          <w:rFonts w:asciiTheme="minorHAnsi" w:hAnsiTheme="minorHAnsi" w:cstheme="minorHAnsi"/>
          <w:sz w:val="22"/>
          <w:szCs w:val="22"/>
        </w:rPr>
        <w:t>rediet controle</w:t>
      </w:r>
      <w:bookmarkEnd w:id="39"/>
      <w:bookmarkEnd w:id="40"/>
      <w:bookmarkEnd w:id="41"/>
    </w:p>
    <w:p w14:paraId="3FC86316" w14:textId="77777777" w:rsidR="00A15D4A" w:rsidRPr="005A20CA" w:rsidRDefault="00A15D4A" w:rsidP="00551CE9">
      <w:pPr>
        <w:pStyle w:val="ListNumber"/>
        <w:numPr>
          <w:ilvl w:val="0"/>
          <w:numId w:val="12"/>
        </w:numPr>
      </w:pPr>
      <w:r w:rsidRPr="005A20CA">
        <w:t xml:space="preserve">Klik op de button </w:t>
      </w:r>
      <w:r w:rsidR="006F57B6" w:rsidRPr="005A20CA">
        <w:t>[E</w:t>
      </w:r>
      <w:r w:rsidRPr="005A20CA">
        <w:t>xtra</w:t>
      </w:r>
      <w:r w:rsidR="006F57B6" w:rsidRPr="005A20CA">
        <w:t>]</w:t>
      </w:r>
      <w:r w:rsidRPr="005A20CA">
        <w:t xml:space="preserve"> boven in de menubalk.</w:t>
      </w:r>
    </w:p>
    <w:p w14:paraId="058E2228" w14:textId="77777777" w:rsidR="00A15D4A" w:rsidRPr="005A20CA" w:rsidRDefault="00A15D4A" w:rsidP="00551CE9">
      <w:pPr>
        <w:pStyle w:val="ListNumber"/>
      </w:pPr>
      <w:r w:rsidRPr="005A20CA">
        <w:t xml:space="preserve">Klik op </w:t>
      </w:r>
      <w:r w:rsidR="006F57B6" w:rsidRPr="005A20CA">
        <w:t>[K</w:t>
      </w:r>
      <w:r w:rsidRPr="005A20CA">
        <w:t>rediet controle</w:t>
      </w:r>
      <w:r w:rsidR="006F57B6" w:rsidRPr="005A20CA">
        <w:t>]</w:t>
      </w:r>
      <w:r w:rsidRPr="005A20CA">
        <w:t>.</w:t>
      </w:r>
    </w:p>
    <w:p w14:paraId="38C0FFDF" w14:textId="77777777" w:rsidR="00A15D4A" w:rsidRPr="005A20CA" w:rsidRDefault="00A15D4A" w:rsidP="00551CE9">
      <w:pPr>
        <w:pStyle w:val="ListNumber"/>
      </w:pPr>
      <w:r w:rsidRPr="005A20CA">
        <w:t>Kies de gewenste optie:</w:t>
      </w:r>
    </w:p>
    <w:p w14:paraId="5F24CF59" w14:textId="77777777" w:rsidR="00A15D4A" w:rsidRPr="005A20CA" w:rsidRDefault="00A15D4A" w:rsidP="00551CE9">
      <w:pPr>
        <w:pStyle w:val="ListNumber"/>
      </w:pPr>
      <w:r w:rsidRPr="005A20CA">
        <w:t>Min krediet 0 betekent dat het huidig krediet na controle niet lager komt dan 0.</w:t>
      </w:r>
    </w:p>
    <w:p w14:paraId="22337229" w14:textId="77777777" w:rsidR="00A15D4A" w:rsidRPr="005A20CA" w:rsidRDefault="00A15D4A" w:rsidP="00551CE9">
      <w:pPr>
        <w:pStyle w:val="ListNumber"/>
      </w:pPr>
      <w:r w:rsidRPr="005A20CA">
        <w:t>Krediet minder dan 0 betekent dat het huidig krediet na controle onder 0 kan komen.</w:t>
      </w:r>
    </w:p>
    <w:p w14:paraId="2AAF46CB" w14:textId="77777777" w:rsidR="00A15D4A" w:rsidRPr="005A20CA" w:rsidRDefault="00A15D4A" w:rsidP="00551CE9">
      <w:pPr>
        <w:pStyle w:val="ListNumber"/>
      </w:pPr>
      <w:r w:rsidRPr="005A20CA">
        <w:t>Alleen kredieten verhogen betekent dat het huidig krediet na controle alleen naar boven wordt bijgesteld.</w:t>
      </w:r>
    </w:p>
    <w:p w14:paraId="213BA08E" w14:textId="77777777" w:rsidR="00A15D4A" w:rsidRPr="005A20CA" w:rsidRDefault="006F57B6" w:rsidP="00551CE9">
      <w:pPr>
        <w:pStyle w:val="ListNumber"/>
      </w:pPr>
      <w:r w:rsidRPr="005A20CA">
        <w:t>Klik op [C</w:t>
      </w:r>
      <w:r w:rsidR="00A15D4A" w:rsidRPr="005A20CA">
        <w:t>ontroleer</w:t>
      </w:r>
      <w:r w:rsidRPr="005A20CA">
        <w:t>]</w:t>
      </w:r>
      <w:r w:rsidR="00A15D4A" w:rsidRPr="005A20CA">
        <w:t>.</w:t>
      </w:r>
    </w:p>
    <w:p w14:paraId="078B3404" w14:textId="77777777" w:rsidR="00A15D4A" w:rsidRPr="005A20CA" w:rsidRDefault="00A15D4A" w:rsidP="00551CE9">
      <w:pPr>
        <w:pStyle w:val="ListNumber"/>
      </w:pPr>
      <w:r w:rsidRPr="005A20CA">
        <w:t>Wacht tot de controle volledig is uitgevoerd.</w:t>
      </w:r>
    </w:p>
    <w:p w14:paraId="02573B6C" w14:textId="77777777" w:rsidR="00A15D4A" w:rsidRPr="005A20CA" w:rsidRDefault="00A15D4A" w:rsidP="00551CE9">
      <w:pPr>
        <w:pStyle w:val="ListNumber"/>
      </w:pPr>
      <w:r w:rsidRPr="005A20CA">
        <w:t>De controle wordt automatisch afgesloten.</w:t>
      </w:r>
    </w:p>
    <w:p w14:paraId="678F5A06" w14:textId="77777777" w:rsidR="00A15D4A" w:rsidRPr="005A20CA" w:rsidRDefault="00A15D4A" w:rsidP="00A15D4A">
      <w:pPr>
        <w:pStyle w:val="Heading1"/>
        <w:rPr>
          <w:rFonts w:asciiTheme="minorHAnsi" w:hAnsiTheme="minorHAnsi" w:cstheme="minorHAnsi"/>
          <w:noProof/>
          <w:sz w:val="22"/>
          <w:szCs w:val="22"/>
        </w:rPr>
      </w:pPr>
      <w:bookmarkStart w:id="42" w:name="_Toc300757391"/>
      <w:bookmarkStart w:id="43" w:name="_Toc433278279"/>
      <w:bookmarkStart w:id="44" w:name="_Toc454179477"/>
      <w:r w:rsidRPr="005A20CA">
        <w:rPr>
          <w:rFonts w:asciiTheme="minorHAnsi" w:hAnsiTheme="minorHAnsi" w:cstheme="minorHAnsi"/>
          <w:noProof/>
          <w:sz w:val="22"/>
          <w:szCs w:val="22"/>
        </w:rPr>
        <w:lastRenderedPageBreak/>
        <w:t>Basishandelingen</w:t>
      </w:r>
      <w:bookmarkEnd w:id="42"/>
      <w:bookmarkEnd w:id="43"/>
      <w:bookmarkEnd w:id="44"/>
    </w:p>
    <w:p w14:paraId="017D9671" w14:textId="77777777" w:rsidR="00A15D4A" w:rsidRPr="005A20CA" w:rsidRDefault="00A15D4A" w:rsidP="00A15D4A">
      <w:pPr>
        <w:pStyle w:val="kop1"/>
        <w:rPr>
          <w:rFonts w:asciiTheme="minorHAnsi" w:hAnsiTheme="minorHAnsi" w:cstheme="minorHAnsi"/>
          <w:b w:val="0"/>
          <w:noProof/>
          <w:sz w:val="22"/>
          <w:szCs w:val="22"/>
        </w:rPr>
      </w:pPr>
      <w:r w:rsidRPr="005A20CA">
        <w:rPr>
          <w:rFonts w:asciiTheme="minorHAnsi" w:hAnsiTheme="minorHAnsi" w:cstheme="minorHAnsi"/>
          <w:b w:val="0"/>
          <w:noProof/>
          <w:sz w:val="22"/>
          <w:szCs w:val="22"/>
        </w:rPr>
        <w:t xml:space="preserve">Mocht men gegevens willen wijzigen dan dient men eerst </w:t>
      </w:r>
      <w:r w:rsidR="00CF203A" w:rsidRPr="005A20CA">
        <w:rPr>
          <w:rFonts w:asciiTheme="minorHAnsi" w:hAnsiTheme="minorHAnsi" w:cstheme="minorHAnsi"/>
          <w:b w:val="0"/>
          <w:noProof/>
          <w:sz w:val="22"/>
          <w:szCs w:val="22"/>
        </w:rPr>
        <w:t>[Edit modus]</w:t>
      </w:r>
      <w:r w:rsidRPr="005A20CA">
        <w:rPr>
          <w:rFonts w:asciiTheme="minorHAnsi" w:hAnsiTheme="minorHAnsi" w:cstheme="minorHAnsi"/>
          <w:b w:val="0"/>
          <w:noProof/>
          <w:sz w:val="22"/>
          <w:szCs w:val="22"/>
        </w:rPr>
        <w:t xml:space="preserve"> te activeren. Er versch</w:t>
      </w:r>
      <w:r w:rsidR="00F645BD" w:rsidRPr="005A20CA">
        <w:rPr>
          <w:rFonts w:asciiTheme="minorHAnsi" w:hAnsiTheme="minorHAnsi" w:cstheme="minorHAnsi"/>
          <w:b w:val="0"/>
          <w:noProof/>
          <w:sz w:val="22"/>
          <w:szCs w:val="22"/>
        </w:rPr>
        <w:t>ijnen dan invulvelden. De gele</w:t>
      </w:r>
      <w:r w:rsidRPr="005A20CA">
        <w:rPr>
          <w:rFonts w:asciiTheme="minorHAnsi" w:hAnsiTheme="minorHAnsi" w:cstheme="minorHAnsi"/>
          <w:b w:val="0"/>
          <w:noProof/>
          <w:sz w:val="22"/>
          <w:szCs w:val="22"/>
        </w:rPr>
        <w:t xml:space="preserve"> invulvelden zijn verplicht om in te vullen, de witte invulvelden zijn optioneel. Indi</w:t>
      </w:r>
      <w:r w:rsidR="00F645BD" w:rsidRPr="005A20CA">
        <w:rPr>
          <w:rFonts w:asciiTheme="minorHAnsi" w:hAnsiTheme="minorHAnsi" w:cstheme="minorHAnsi"/>
          <w:b w:val="0"/>
          <w:noProof/>
          <w:sz w:val="22"/>
          <w:szCs w:val="22"/>
        </w:rPr>
        <w:t>en niet alle gele</w:t>
      </w:r>
      <w:r w:rsidRPr="005A20CA">
        <w:rPr>
          <w:rFonts w:asciiTheme="minorHAnsi" w:hAnsiTheme="minorHAnsi" w:cstheme="minorHAnsi"/>
          <w:b w:val="0"/>
          <w:noProof/>
          <w:sz w:val="22"/>
          <w:szCs w:val="22"/>
        </w:rPr>
        <w:t xml:space="preserve"> velden zijn ingevuld, kan er niet opgeslagen worden.</w:t>
      </w:r>
    </w:p>
    <w:p w14:paraId="4A0113A3" w14:textId="77777777" w:rsidR="00A15D4A" w:rsidRPr="005A20CA" w:rsidRDefault="00A20BDC" w:rsidP="003A6B6D">
      <w:pPr>
        <w:pStyle w:val="Heading2"/>
        <w:rPr>
          <w:rFonts w:asciiTheme="minorHAnsi" w:hAnsiTheme="minorHAnsi" w:cstheme="minorHAnsi"/>
          <w:sz w:val="22"/>
          <w:szCs w:val="22"/>
        </w:rPr>
      </w:pPr>
      <w:bookmarkStart w:id="45" w:name="_Toc300757392"/>
      <w:bookmarkStart w:id="46" w:name="_Toc433278280"/>
      <w:bookmarkStart w:id="47" w:name="_Toc454179478"/>
      <w:r w:rsidRPr="005A20CA">
        <w:rPr>
          <w:rFonts w:asciiTheme="minorHAnsi" w:hAnsiTheme="minorHAnsi" w:cstheme="minorHAnsi"/>
          <w:sz w:val="22"/>
          <w:szCs w:val="22"/>
        </w:rPr>
        <w:t>N</w:t>
      </w:r>
      <w:r w:rsidR="00A15D4A" w:rsidRPr="005A20CA">
        <w:rPr>
          <w:rFonts w:asciiTheme="minorHAnsi" w:hAnsiTheme="minorHAnsi" w:cstheme="minorHAnsi"/>
          <w:sz w:val="22"/>
          <w:szCs w:val="22"/>
        </w:rPr>
        <w:t>ieuwe drager invoeren</w:t>
      </w:r>
      <w:bookmarkEnd w:id="45"/>
      <w:bookmarkEnd w:id="46"/>
      <w:bookmarkEnd w:id="47"/>
    </w:p>
    <w:p w14:paraId="265B42F6" w14:textId="77777777" w:rsidR="00A15D4A" w:rsidRPr="001C7362" w:rsidRDefault="00A15D4A" w:rsidP="00551CE9">
      <w:pPr>
        <w:pStyle w:val="ListNumber"/>
        <w:numPr>
          <w:ilvl w:val="0"/>
          <w:numId w:val="13"/>
        </w:numPr>
      </w:pPr>
      <w:r w:rsidRPr="001C7362">
        <w:t xml:space="preserve">Selecteer het menu </w:t>
      </w:r>
      <w:r w:rsidR="007B0F35" w:rsidRPr="001C7362">
        <w:t>[S</w:t>
      </w:r>
      <w:r w:rsidRPr="001C7362">
        <w:t>ysteem</w:t>
      </w:r>
      <w:r w:rsidR="007B0F35" w:rsidRPr="001C7362">
        <w:t>]</w:t>
      </w:r>
      <w:r w:rsidRPr="001C7362">
        <w:t>.</w:t>
      </w:r>
    </w:p>
    <w:p w14:paraId="1624A825" w14:textId="77777777" w:rsidR="00A15D4A" w:rsidRPr="001C7362" w:rsidRDefault="00A15D4A" w:rsidP="00551CE9">
      <w:pPr>
        <w:pStyle w:val="ListNumber"/>
      </w:pPr>
      <w:r w:rsidRPr="001C7362">
        <w:t>K</w:t>
      </w:r>
      <w:r w:rsidR="007B0F35" w:rsidRPr="001C7362">
        <w:t>lik op de button [Drager]</w:t>
      </w:r>
      <w:r w:rsidRPr="001C7362">
        <w:t>.</w:t>
      </w:r>
    </w:p>
    <w:p w14:paraId="17533F94" w14:textId="77777777" w:rsidR="00A15D4A" w:rsidRPr="001C7362" w:rsidRDefault="00A15D4A" w:rsidP="00551CE9">
      <w:pPr>
        <w:pStyle w:val="ListNumber"/>
      </w:pPr>
      <w:r w:rsidRPr="001C7362">
        <w:t>K</w:t>
      </w:r>
      <w:r w:rsidR="007B0F35" w:rsidRPr="001C7362">
        <w:t>lik op de button [E</w:t>
      </w:r>
      <w:r w:rsidRPr="001C7362">
        <w:t>dit modus</w:t>
      </w:r>
      <w:r w:rsidR="007B0F35" w:rsidRPr="001C7362">
        <w:t>]</w:t>
      </w:r>
      <w:r w:rsidRPr="001C7362">
        <w:t xml:space="preserve"> boven in de menubalk. </w:t>
      </w:r>
    </w:p>
    <w:p w14:paraId="6FBAC3B7" w14:textId="77777777" w:rsidR="00A15D4A" w:rsidRPr="001C7362" w:rsidRDefault="00A15D4A" w:rsidP="00551CE9">
      <w:pPr>
        <w:pStyle w:val="ListNumber"/>
      </w:pPr>
      <w:r w:rsidRPr="001C7362">
        <w:t>K</w:t>
      </w:r>
      <w:r w:rsidR="007B0F35" w:rsidRPr="001C7362">
        <w:t>lik op de button [Reset]</w:t>
      </w:r>
      <w:r w:rsidRPr="001C7362">
        <w:t xml:space="preserve"> rechts onderin zodat alle invoer velden leeg zijn.</w:t>
      </w:r>
    </w:p>
    <w:p w14:paraId="6AF33119" w14:textId="77777777" w:rsidR="00A15D4A" w:rsidRPr="001C7362" w:rsidRDefault="00A15D4A" w:rsidP="00551CE9">
      <w:pPr>
        <w:pStyle w:val="ListNumber"/>
      </w:pPr>
      <w:r w:rsidRPr="001C7362">
        <w:t>Typ het dragernummer in.</w:t>
      </w:r>
    </w:p>
    <w:p w14:paraId="0EAF8266" w14:textId="77777777" w:rsidR="00A15D4A" w:rsidRPr="001C7362" w:rsidRDefault="00A15D4A" w:rsidP="00551CE9">
      <w:pPr>
        <w:pStyle w:val="ListNumber"/>
      </w:pPr>
      <w:r w:rsidRPr="001C7362">
        <w:t>Typ de achternaam in.</w:t>
      </w:r>
    </w:p>
    <w:p w14:paraId="7E2A2F55" w14:textId="77777777" w:rsidR="00A15D4A" w:rsidRPr="001C7362" w:rsidRDefault="00A15D4A" w:rsidP="00551CE9">
      <w:pPr>
        <w:pStyle w:val="ListNumber"/>
      </w:pPr>
      <w:r w:rsidRPr="001C7362">
        <w:t>Typ de voornaam in (optioneel).</w:t>
      </w:r>
    </w:p>
    <w:p w14:paraId="3366DD7F" w14:textId="77777777" w:rsidR="00A15D4A" w:rsidRPr="001C7362" w:rsidRDefault="00A15D4A" w:rsidP="00551CE9">
      <w:pPr>
        <w:pStyle w:val="ListNumber"/>
      </w:pPr>
      <w:r w:rsidRPr="001C7362">
        <w:t>Wijzig indien nodig de verkorte naam.</w:t>
      </w:r>
    </w:p>
    <w:p w14:paraId="0C4C104E" w14:textId="77777777" w:rsidR="00A15D4A" w:rsidRPr="001C7362" w:rsidRDefault="00A15D4A" w:rsidP="00551CE9">
      <w:pPr>
        <w:pStyle w:val="ListNumber"/>
      </w:pPr>
      <w:r w:rsidRPr="001C7362">
        <w:t>Kies de afdeling (optioneel).</w:t>
      </w:r>
    </w:p>
    <w:p w14:paraId="5D1A3888" w14:textId="77777777" w:rsidR="00A15D4A" w:rsidRPr="001C7362" w:rsidRDefault="00A15D4A" w:rsidP="00551CE9">
      <w:pPr>
        <w:pStyle w:val="ListNumber"/>
      </w:pPr>
      <w:r w:rsidRPr="001C7362">
        <w:t>Kies de functie.</w:t>
      </w:r>
    </w:p>
    <w:p w14:paraId="51F79C16" w14:textId="77777777" w:rsidR="00A15D4A" w:rsidRPr="001C7362" w:rsidRDefault="00A15D4A" w:rsidP="00551CE9">
      <w:pPr>
        <w:pStyle w:val="ListNumber"/>
      </w:pPr>
      <w:r w:rsidRPr="001C7362">
        <w:t>Het kledingprofiel wordt automatisch bepaald aan de hand van de combinatie afdeling en de functie.</w:t>
      </w:r>
    </w:p>
    <w:p w14:paraId="232BDA4D" w14:textId="77777777" w:rsidR="00A15D4A" w:rsidRPr="001C7362" w:rsidRDefault="00A15D4A" w:rsidP="00551CE9">
      <w:pPr>
        <w:pStyle w:val="ListNumber"/>
      </w:pPr>
      <w:r w:rsidRPr="001C7362">
        <w:t>K</w:t>
      </w:r>
      <w:r w:rsidR="00CC17AC" w:rsidRPr="001C7362">
        <w:t>lik op [M</w:t>
      </w:r>
      <w:r w:rsidRPr="001C7362">
        <w:t>an</w:t>
      </w:r>
      <w:r w:rsidR="00CC17AC" w:rsidRPr="001C7362">
        <w:t>]</w:t>
      </w:r>
      <w:r w:rsidRPr="001C7362">
        <w:t xml:space="preserve"> of </w:t>
      </w:r>
      <w:r w:rsidR="00CC17AC" w:rsidRPr="001C7362">
        <w:t>[V</w:t>
      </w:r>
      <w:r w:rsidRPr="001C7362">
        <w:t>rouw</w:t>
      </w:r>
      <w:r w:rsidR="00CC17AC" w:rsidRPr="001C7362">
        <w:t>]</w:t>
      </w:r>
      <w:r w:rsidRPr="001C7362">
        <w:t>.</w:t>
      </w:r>
    </w:p>
    <w:p w14:paraId="64627B6F" w14:textId="77777777" w:rsidR="00A15D4A" w:rsidRPr="001C7362" w:rsidRDefault="00A15D4A" w:rsidP="00551CE9">
      <w:pPr>
        <w:pStyle w:val="ListNumber"/>
      </w:pPr>
      <w:r w:rsidRPr="001C7362">
        <w:t>Wijzig indien nodig het maximaal en het totaal krediet (bij nieuwe invoer zijn de beide waardes altijd gelijk).</w:t>
      </w:r>
    </w:p>
    <w:p w14:paraId="31264BC2" w14:textId="77777777" w:rsidR="00A15D4A" w:rsidRPr="001C7362" w:rsidRDefault="00A15D4A" w:rsidP="00551CE9">
      <w:pPr>
        <w:pStyle w:val="ListNumber"/>
      </w:pPr>
      <w:r w:rsidRPr="001C7362">
        <w:t>Wijzig indien nodig het reserve krediet.</w:t>
      </w:r>
    </w:p>
    <w:p w14:paraId="253523AD" w14:textId="77777777" w:rsidR="00A15D4A" w:rsidRPr="001C7362" w:rsidRDefault="00A15D4A" w:rsidP="00551CE9">
      <w:pPr>
        <w:pStyle w:val="ListNumber"/>
      </w:pPr>
      <w:r w:rsidRPr="001C7362">
        <w:t>Wijzig indien nodig het krediet per periode.</w:t>
      </w:r>
    </w:p>
    <w:p w14:paraId="02A6614B" w14:textId="77777777" w:rsidR="00A15D4A" w:rsidRPr="001C7362" w:rsidRDefault="00A15D4A" w:rsidP="00551CE9">
      <w:pPr>
        <w:pStyle w:val="ListNumber"/>
      </w:pPr>
      <w:r w:rsidRPr="001C7362">
        <w:t>Geef de kaartcode in. Dit veld is optioneel, echter zonder kaartcode kan de drager het systeem niet gebruiken.</w:t>
      </w:r>
    </w:p>
    <w:p w14:paraId="43EF2BA0" w14:textId="77777777" w:rsidR="00A15D4A" w:rsidRPr="001C7362" w:rsidRDefault="00A15D4A" w:rsidP="00551CE9">
      <w:pPr>
        <w:pStyle w:val="ListNumber"/>
      </w:pPr>
      <w:r w:rsidRPr="001C7362">
        <w:t>Wijzig indien nodig van maat naar persoonsgebonden.</w:t>
      </w:r>
    </w:p>
    <w:p w14:paraId="49696781" w14:textId="77777777" w:rsidR="00A15D4A" w:rsidRPr="001C7362" w:rsidRDefault="00A15D4A" w:rsidP="00551CE9">
      <w:pPr>
        <w:pStyle w:val="ListNumber"/>
      </w:pPr>
      <w:r w:rsidRPr="001C7362">
        <w:t>Wijzig indien nodig de maximale belading voor de persoonsgebonden kleding.</w:t>
      </w:r>
    </w:p>
    <w:p w14:paraId="6BB48A31" w14:textId="77777777" w:rsidR="00A15D4A" w:rsidRPr="001C7362" w:rsidRDefault="00A15D4A" w:rsidP="00551CE9">
      <w:pPr>
        <w:pStyle w:val="ListNumber"/>
      </w:pPr>
      <w:r w:rsidRPr="001C7362">
        <w:t xml:space="preserve">Wissel naar de invoer van de </w:t>
      </w:r>
      <w:r w:rsidR="001D20BB" w:rsidRPr="001C7362">
        <w:t>&lt;</w:t>
      </w:r>
      <w:r w:rsidRPr="001C7362">
        <w:t>additionele info</w:t>
      </w:r>
      <w:r w:rsidR="001D20BB" w:rsidRPr="001C7362">
        <w:t>&gt;</w:t>
      </w:r>
      <w:r w:rsidRPr="001C7362">
        <w:t xml:space="preserve"> door op het tabblad te klikken.</w:t>
      </w:r>
    </w:p>
    <w:p w14:paraId="08265AD6" w14:textId="77777777" w:rsidR="00A15D4A" w:rsidRPr="001C7362" w:rsidRDefault="00A15D4A" w:rsidP="00551CE9">
      <w:pPr>
        <w:pStyle w:val="ListNumber"/>
      </w:pPr>
      <w:r w:rsidRPr="001C7362">
        <w:t>Alle velden van de additionele info zijn optioneel. Raadpleeg de verklarende woordenlijst voor de uitleg.</w:t>
      </w:r>
    </w:p>
    <w:p w14:paraId="42777FE9" w14:textId="77777777" w:rsidR="00A15D4A" w:rsidRPr="001C7362" w:rsidRDefault="001D20BB" w:rsidP="00551CE9">
      <w:pPr>
        <w:pStyle w:val="ListNumber"/>
      </w:pPr>
      <w:r w:rsidRPr="001C7362">
        <w:t>Wissel naar de invoer van de &lt;</w:t>
      </w:r>
      <w:r w:rsidR="00A15D4A" w:rsidRPr="001C7362">
        <w:t>standaard maat</w:t>
      </w:r>
      <w:r w:rsidRPr="001C7362">
        <w:t>&gt;</w:t>
      </w:r>
      <w:r w:rsidR="00A15D4A" w:rsidRPr="001C7362">
        <w:t xml:space="preserve"> door op het tabblad te klikken.</w:t>
      </w:r>
    </w:p>
    <w:p w14:paraId="7D72E203" w14:textId="77777777" w:rsidR="00A15D4A" w:rsidRPr="001C7362" w:rsidRDefault="00A15D4A" w:rsidP="00551CE9">
      <w:pPr>
        <w:pStyle w:val="ListNumber"/>
      </w:pPr>
      <w:r w:rsidRPr="001C7362">
        <w:rPr>
          <w:lang w:val="de-DE" w:eastAsia="de-DE"/>
        </w:rPr>
        <w:lastRenderedPageBreak/>
        <w:drawing>
          <wp:anchor distT="0" distB="0" distL="114300" distR="114300" simplePos="0" relativeHeight="251662336" behindDoc="0" locked="0" layoutInCell="1" allowOverlap="1" wp14:anchorId="607B58AC" wp14:editId="7705ABE0">
            <wp:simplePos x="0" y="0"/>
            <wp:positionH relativeFrom="column">
              <wp:posOffset>2951480</wp:posOffset>
            </wp:positionH>
            <wp:positionV relativeFrom="paragraph">
              <wp:posOffset>93980</wp:posOffset>
            </wp:positionV>
            <wp:extent cx="2807970" cy="1628775"/>
            <wp:effectExtent l="0" t="0" r="0" b="9525"/>
            <wp:wrapSquare wrapText="bothSides"/>
            <wp:docPr id="22" name="Afbeelding 22" descr="Stap 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p 23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797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7362">
        <w:t>Klik op het eerste artikel.</w:t>
      </w:r>
    </w:p>
    <w:p w14:paraId="3B557B29" w14:textId="77777777" w:rsidR="00A15D4A" w:rsidRPr="001C7362" w:rsidRDefault="00A15D4A" w:rsidP="00551CE9">
      <w:pPr>
        <w:pStyle w:val="ListNumber"/>
      </w:pPr>
      <w:r w:rsidRPr="001C7362">
        <w:t>Klik op het zwarte driehoekje en klik op de juiste maat in de tabel.</w:t>
      </w:r>
    </w:p>
    <w:p w14:paraId="5962A74A" w14:textId="77777777" w:rsidR="00A15D4A" w:rsidRPr="001C7362" w:rsidRDefault="00A15D4A" w:rsidP="00551CE9">
      <w:pPr>
        <w:pStyle w:val="ListNumber"/>
      </w:pPr>
      <w:r w:rsidRPr="001C7362">
        <w:t xml:space="preserve">Klik op de button </w:t>
      </w:r>
      <w:r w:rsidR="00CC17AC" w:rsidRPr="001C7362">
        <w:t>[</w:t>
      </w:r>
      <w:r w:rsidRPr="001C7362">
        <w:t>OK</w:t>
      </w:r>
      <w:r w:rsidR="00CC17AC" w:rsidRPr="001C7362">
        <w:t>]</w:t>
      </w:r>
      <w:r w:rsidRPr="001C7362">
        <w:t>.</w:t>
      </w:r>
    </w:p>
    <w:p w14:paraId="38B8A217" w14:textId="77777777" w:rsidR="00A15D4A" w:rsidRPr="001C7362" w:rsidRDefault="00A15D4A" w:rsidP="00551CE9">
      <w:pPr>
        <w:pStyle w:val="ListNumber"/>
      </w:pPr>
      <w:r w:rsidRPr="001C7362">
        <w:t>Kies de maten voor de overige artikelen door het volgende artikel te selecteren.</w:t>
      </w:r>
    </w:p>
    <w:p w14:paraId="1E2F2EE3" w14:textId="77777777" w:rsidR="00A15D4A" w:rsidRPr="001C7362" w:rsidRDefault="00A15D4A" w:rsidP="00551CE9">
      <w:pPr>
        <w:pStyle w:val="ListNumber"/>
      </w:pPr>
      <w:r w:rsidRPr="001C7362">
        <w:t>W</w:t>
      </w:r>
      <w:r w:rsidR="00CC17AC" w:rsidRPr="001C7362">
        <w:t>issel naar de invoer van het [K</w:t>
      </w:r>
      <w:r w:rsidRPr="001C7362">
        <w:t>rediet</w:t>
      </w:r>
      <w:r w:rsidR="00CC17AC" w:rsidRPr="001C7362">
        <w:t>]</w:t>
      </w:r>
      <w:r w:rsidRPr="001C7362">
        <w:t xml:space="preserve"> door op het tabblad te klikken.</w:t>
      </w:r>
    </w:p>
    <w:p w14:paraId="13268ED6" w14:textId="77777777" w:rsidR="00A15D4A" w:rsidRPr="001C7362" w:rsidRDefault="00A15D4A" w:rsidP="00551CE9">
      <w:pPr>
        <w:pStyle w:val="ListNumber"/>
      </w:pPr>
      <w:r w:rsidRPr="001C7362">
        <w:t>Klik op het eerste artikel.</w:t>
      </w:r>
    </w:p>
    <w:p w14:paraId="49426F73" w14:textId="77777777" w:rsidR="00A15D4A" w:rsidRPr="001C7362" w:rsidRDefault="00A15D4A" w:rsidP="00551CE9">
      <w:pPr>
        <w:pStyle w:val="ListNumber"/>
      </w:pPr>
      <w:r w:rsidRPr="001C7362">
        <w:t>Wijzig indien nodig het totaal en het maximaal krediet voor dit artikel. Bij een nieuwe invoer zijn deze waardes altijd gelijk.</w:t>
      </w:r>
    </w:p>
    <w:p w14:paraId="14BA621A" w14:textId="77777777" w:rsidR="00A15D4A" w:rsidRPr="001C7362" w:rsidRDefault="00A15D4A" w:rsidP="00551CE9">
      <w:pPr>
        <w:pStyle w:val="ListNumber"/>
      </w:pPr>
      <w:r w:rsidRPr="001C7362">
        <w:t>K</w:t>
      </w:r>
      <w:r w:rsidR="00CC17AC" w:rsidRPr="001C7362">
        <w:t>lik op [</w:t>
      </w:r>
      <w:r w:rsidRPr="001C7362">
        <w:t>OK</w:t>
      </w:r>
      <w:r w:rsidR="00CC17AC" w:rsidRPr="001C7362">
        <w:t>]</w:t>
      </w:r>
    </w:p>
    <w:p w14:paraId="4D523252" w14:textId="77777777" w:rsidR="00A15D4A" w:rsidRPr="001C7362" w:rsidRDefault="00A15D4A" w:rsidP="00551CE9">
      <w:pPr>
        <w:pStyle w:val="ListNumber"/>
      </w:pPr>
      <w:r w:rsidRPr="001C7362">
        <w:t>Wijzig indien nodig het krediet van de overige artikelen.</w:t>
      </w:r>
    </w:p>
    <w:p w14:paraId="65615A70" w14:textId="77777777" w:rsidR="00A15D4A" w:rsidRPr="001C7362" w:rsidRDefault="00A15D4A" w:rsidP="00551CE9">
      <w:pPr>
        <w:pStyle w:val="ListNumber"/>
      </w:pPr>
      <w:r w:rsidRPr="001C7362">
        <w:rPr>
          <w:lang w:val="de-DE" w:eastAsia="de-DE"/>
        </w:rPr>
        <w:drawing>
          <wp:anchor distT="0" distB="0" distL="114300" distR="114300" simplePos="0" relativeHeight="251663360" behindDoc="0" locked="0" layoutInCell="1" allowOverlap="1" wp14:anchorId="2F9FB812" wp14:editId="1D656295">
            <wp:simplePos x="0" y="0"/>
            <wp:positionH relativeFrom="column">
              <wp:posOffset>491490</wp:posOffset>
            </wp:positionH>
            <wp:positionV relativeFrom="paragraph">
              <wp:posOffset>60960</wp:posOffset>
            </wp:positionV>
            <wp:extent cx="3709670" cy="2148205"/>
            <wp:effectExtent l="0" t="0" r="5080" b="4445"/>
            <wp:wrapSquare wrapText="bothSides"/>
            <wp:docPr id="21" name="Afbeelding 21" descr="Stap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p 28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9670" cy="2148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D7750B" w14:textId="77777777" w:rsidR="00A15D4A" w:rsidRPr="001C7362" w:rsidRDefault="00A15D4A" w:rsidP="00551CE9">
      <w:pPr>
        <w:pStyle w:val="ListNumber"/>
      </w:pPr>
    </w:p>
    <w:p w14:paraId="7EB21895" w14:textId="77777777" w:rsidR="00A15D4A" w:rsidRPr="001C7362" w:rsidRDefault="00A15D4A" w:rsidP="00551CE9">
      <w:pPr>
        <w:pStyle w:val="ListNumber"/>
      </w:pPr>
    </w:p>
    <w:p w14:paraId="11661A6C" w14:textId="77777777" w:rsidR="00A15D4A" w:rsidRPr="001C7362" w:rsidRDefault="00A15D4A" w:rsidP="00551CE9">
      <w:pPr>
        <w:pStyle w:val="ListNumber"/>
      </w:pPr>
    </w:p>
    <w:p w14:paraId="15105251" w14:textId="77777777" w:rsidR="00A15D4A" w:rsidRPr="001C7362" w:rsidRDefault="00A15D4A" w:rsidP="00551CE9">
      <w:pPr>
        <w:pStyle w:val="ListNumber"/>
      </w:pPr>
    </w:p>
    <w:p w14:paraId="2E329FEE" w14:textId="77777777" w:rsidR="00A15D4A" w:rsidRPr="001C7362" w:rsidRDefault="00A15D4A" w:rsidP="00551CE9">
      <w:pPr>
        <w:pStyle w:val="ListNumber"/>
      </w:pPr>
    </w:p>
    <w:p w14:paraId="672E3145" w14:textId="77777777" w:rsidR="00A15D4A" w:rsidRPr="001C7362" w:rsidRDefault="00A15D4A" w:rsidP="00551CE9">
      <w:pPr>
        <w:pStyle w:val="ListNumber"/>
      </w:pPr>
    </w:p>
    <w:p w14:paraId="72250CAA" w14:textId="77777777" w:rsidR="00A15D4A" w:rsidRPr="001C7362" w:rsidRDefault="00A15D4A" w:rsidP="00551CE9">
      <w:pPr>
        <w:pStyle w:val="ListNumber"/>
      </w:pPr>
    </w:p>
    <w:p w14:paraId="1263C57B" w14:textId="77777777" w:rsidR="00A15D4A" w:rsidRPr="001C7362" w:rsidRDefault="00A15D4A" w:rsidP="00551CE9">
      <w:pPr>
        <w:pStyle w:val="ListNumber"/>
      </w:pPr>
    </w:p>
    <w:p w14:paraId="189BAC92" w14:textId="77777777" w:rsidR="00A15D4A" w:rsidRPr="001C7362" w:rsidRDefault="00A15D4A" w:rsidP="00551CE9">
      <w:pPr>
        <w:pStyle w:val="ListNumber"/>
      </w:pPr>
      <w:r w:rsidRPr="001C7362">
        <w:t>Wissel naar de invoer van de “groep” door op het tabblad te klikken.</w:t>
      </w:r>
    </w:p>
    <w:p w14:paraId="273808F3" w14:textId="77777777" w:rsidR="00A15D4A" w:rsidRPr="001C7362" w:rsidRDefault="00A15D4A" w:rsidP="00551CE9">
      <w:pPr>
        <w:pStyle w:val="ListNumber"/>
      </w:pPr>
      <w:r w:rsidRPr="001C7362">
        <w:t>Kies rechts de gewenste groep(en) (optioneel).</w:t>
      </w:r>
    </w:p>
    <w:p w14:paraId="2BBC16B0" w14:textId="77777777" w:rsidR="00A15D4A" w:rsidRPr="001C7362" w:rsidRDefault="00A15D4A" w:rsidP="00551CE9">
      <w:pPr>
        <w:pStyle w:val="ListNumber"/>
      </w:pPr>
      <w:r w:rsidRPr="001C7362">
        <w:t>Klik op de pijl naar links.</w:t>
      </w:r>
    </w:p>
    <w:p w14:paraId="69BF318E" w14:textId="77777777" w:rsidR="00A15D4A" w:rsidRPr="001C7362" w:rsidRDefault="00A15D4A" w:rsidP="00551CE9">
      <w:pPr>
        <w:pStyle w:val="ListNumber"/>
      </w:pPr>
      <w:r w:rsidRPr="001C7362">
        <w:t>Wissel naar de invoer van de “unit” door op het tabblad te klikken.</w:t>
      </w:r>
    </w:p>
    <w:p w14:paraId="66DD09B2" w14:textId="77777777" w:rsidR="00A15D4A" w:rsidRPr="001C7362" w:rsidRDefault="00A15D4A" w:rsidP="00551CE9">
      <w:pPr>
        <w:pStyle w:val="ListNumber"/>
      </w:pPr>
      <w:r w:rsidRPr="001C7362">
        <w:t>Kies rechts de gewenste unit(s).</w:t>
      </w:r>
    </w:p>
    <w:p w14:paraId="48C9EE32" w14:textId="77777777" w:rsidR="00A15D4A" w:rsidRPr="001C7362" w:rsidRDefault="00A15D4A" w:rsidP="00551CE9">
      <w:pPr>
        <w:pStyle w:val="ListNumber"/>
      </w:pPr>
      <w:r w:rsidRPr="001C7362">
        <w:t>Klik op de pijl naar links.</w:t>
      </w:r>
    </w:p>
    <w:p w14:paraId="05C3C9A9" w14:textId="77777777" w:rsidR="00A15D4A" w:rsidRPr="005A20CA" w:rsidRDefault="00A15D4A" w:rsidP="00551CE9">
      <w:pPr>
        <w:pStyle w:val="ListNumber"/>
        <w:numPr>
          <w:ilvl w:val="0"/>
          <w:numId w:val="0"/>
        </w:numPr>
        <w:ind w:left="567"/>
      </w:pPr>
      <w:r w:rsidRPr="005A20CA">
        <w:rPr>
          <w:lang w:val="de-DE" w:eastAsia="de-DE"/>
        </w:rPr>
        <w:lastRenderedPageBreak/>
        <w:drawing>
          <wp:anchor distT="0" distB="0" distL="114300" distR="114300" simplePos="0" relativeHeight="251664384" behindDoc="0" locked="0" layoutInCell="1" allowOverlap="1" wp14:anchorId="5583B203" wp14:editId="38510CA9">
            <wp:simplePos x="0" y="0"/>
            <wp:positionH relativeFrom="column">
              <wp:posOffset>431165</wp:posOffset>
            </wp:positionH>
            <wp:positionV relativeFrom="paragraph">
              <wp:posOffset>118110</wp:posOffset>
            </wp:positionV>
            <wp:extent cx="3002280" cy="1734185"/>
            <wp:effectExtent l="0" t="0" r="7620" b="0"/>
            <wp:wrapSquare wrapText="bothSides"/>
            <wp:docPr id="20" name="Afbeelding 20" descr="Stap 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p 35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2280" cy="173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C1589" w14:textId="77777777" w:rsidR="00A15D4A" w:rsidRPr="005A20CA" w:rsidRDefault="00A15D4A" w:rsidP="00551CE9">
      <w:pPr>
        <w:pStyle w:val="ListNumber"/>
        <w:numPr>
          <w:ilvl w:val="0"/>
          <w:numId w:val="0"/>
        </w:numPr>
        <w:ind w:left="567"/>
      </w:pPr>
    </w:p>
    <w:p w14:paraId="27730B01" w14:textId="77777777" w:rsidR="00A15D4A" w:rsidRPr="005A20CA" w:rsidRDefault="00A15D4A" w:rsidP="00551CE9">
      <w:pPr>
        <w:pStyle w:val="ListNumber"/>
        <w:numPr>
          <w:ilvl w:val="0"/>
          <w:numId w:val="0"/>
        </w:numPr>
        <w:ind w:left="567"/>
      </w:pPr>
    </w:p>
    <w:p w14:paraId="0379DDDD" w14:textId="77777777" w:rsidR="00A15D4A" w:rsidRPr="005A20CA" w:rsidRDefault="00A15D4A" w:rsidP="00551CE9">
      <w:pPr>
        <w:pStyle w:val="ListNumber"/>
        <w:numPr>
          <w:ilvl w:val="0"/>
          <w:numId w:val="0"/>
        </w:numPr>
        <w:ind w:left="567"/>
      </w:pPr>
    </w:p>
    <w:p w14:paraId="7541191C" w14:textId="77777777" w:rsidR="00A15D4A" w:rsidRPr="005A20CA" w:rsidRDefault="00A15D4A" w:rsidP="008C4F3E">
      <w:pPr>
        <w:rPr>
          <w:rFonts w:cstheme="minorHAnsi"/>
        </w:rPr>
      </w:pPr>
    </w:p>
    <w:p w14:paraId="5D6D3F5B" w14:textId="77777777" w:rsidR="00A60803" w:rsidRPr="005A20CA" w:rsidRDefault="00A60803" w:rsidP="008C4F3E">
      <w:pPr>
        <w:rPr>
          <w:rFonts w:cstheme="minorHAnsi"/>
        </w:rPr>
      </w:pPr>
    </w:p>
    <w:p w14:paraId="43246D63" w14:textId="77777777" w:rsidR="00A15D4A" w:rsidRPr="005A20CA" w:rsidRDefault="00A15D4A" w:rsidP="00551CE9">
      <w:pPr>
        <w:pStyle w:val="ListNumber"/>
      </w:pPr>
      <w:r w:rsidRPr="005A20CA">
        <w:t>Wissel naar de invoer van “</w:t>
      </w:r>
      <w:r w:rsidR="00CC17AC" w:rsidRPr="005A20CA">
        <w:t>Opmerkingen</w:t>
      </w:r>
      <w:r w:rsidRPr="005A20CA">
        <w:t>” door op het tabblad te klikken.</w:t>
      </w:r>
    </w:p>
    <w:p w14:paraId="678534F2" w14:textId="77777777" w:rsidR="00A15D4A" w:rsidRPr="005A20CA" w:rsidRDefault="00A15D4A" w:rsidP="00551CE9">
      <w:pPr>
        <w:pStyle w:val="ListNumber"/>
      </w:pPr>
      <w:r w:rsidRPr="005A20CA">
        <w:t>Typ indien gewenst een opmerking in (optioneel en niet zichtbaar voor de drager).</w:t>
      </w:r>
    </w:p>
    <w:p w14:paraId="7C4D1AC7" w14:textId="77777777" w:rsidR="00A15D4A" w:rsidRPr="005A20CA" w:rsidRDefault="00A15D4A" w:rsidP="00551CE9">
      <w:pPr>
        <w:pStyle w:val="ListNumber"/>
      </w:pPr>
      <w:r w:rsidRPr="005A20CA">
        <w:t>K</w:t>
      </w:r>
      <w:r w:rsidR="00CC17AC" w:rsidRPr="005A20CA">
        <w:t>lik op [T</w:t>
      </w:r>
      <w:r w:rsidRPr="005A20CA">
        <w:t>oevoegen</w:t>
      </w:r>
      <w:r w:rsidR="00CC17AC" w:rsidRPr="005A20CA">
        <w:t>]</w:t>
      </w:r>
      <w:r w:rsidRPr="005A20CA">
        <w:t>.</w:t>
      </w:r>
    </w:p>
    <w:p w14:paraId="35092F97" w14:textId="77777777" w:rsidR="00A15D4A" w:rsidRPr="005A20CA" w:rsidRDefault="00A15D4A" w:rsidP="00551CE9">
      <w:pPr>
        <w:pStyle w:val="ListNumber"/>
      </w:pPr>
      <w:r w:rsidRPr="005A20CA">
        <w:t>De drager is ingevoerd.</w:t>
      </w:r>
    </w:p>
    <w:p w14:paraId="3C7391E4" w14:textId="77777777" w:rsidR="00A15D4A" w:rsidRPr="005A20CA" w:rsidRDefault="00A20BDC" w:rsidP="003A6B6D">
      <w:pPr>
        <w:pStyle w:val="Heading2"/>
        <w:rPr>
          <w:rFonts w:asciiTheme="minorHAnsi" w:hAnsiTheme="minorHAnsi" w:cstheme="minorHAnsi"/>
          <w:sz w:val="22"/>
          <w:szCs w:val="22"/>
        </w:rPr>
      </w:pPr>
      <w:bookmarkStart w:id="48" w:name="_Toc300757393"/>
      <w:bookmarkStart w:id="49" w:name="_Toc433278281"/>
      <w:bookmarkStart w:id="50" w:name="_Toc454179479"/>
      <w:r w:rsidRPr="005A20CA">
        <w:rPr>
          <w:rFonts w:asciiTheme="minorHAnsi" w:hAnsiTheme="minorHAnsi" w:cstheme="minorHAnsi"/>
          <w:sz w:val="22"/>
          <w:szCs w:val="22"/>
        </w:rPr>
        <w:t>D</w:t>
      </w:r>
      <w:r w:rsidR="00A15D4A" w:rsidRPr="005A20CA">
        <w:rPr>
          <w:rFonts w:asciiTheme="minorHAnsi" w:hAnsiTheme="minorHAnsi" w:cstheme="minorHAnsi"/>
          <w:sz w:val="22"/>
          <w:szCs w:val="22"/>
        </w:rPr>
        <w:t>rager gegevens wijzigen</w:t>
      </w:r>
      <w:bookmarkEnd w:id="48"/>
      <w:bookmarkEnd w:id="49"/>
      <w:bookmarkEnd w:id="50"/>
    </w:p>
    <w:p w14:paraId="38B0B018" w14:textId="77777777" w:rsidR="00A15D4A" w:rsidRPr="005A20CA" w:rsidRDefault="00CC17AC" w:rsidP="00551CE9">
      <w:pPr>
        <w:pStyle w:val="ListNumber"/>
        <w:numPr>
          <w:ilvl w:val="0"/>
          <w:numId w:val="14"/>
        </w:numPr>
      </w:pPr>
      <w:r w:rsidRPr="005A20CA">
        <w:t>Selecteer het menu [S</w:t>
      </w:r>
      <w:r w:rsidR="00A15D4A" w:rsidRPr="005A20CA">
        <w:t>ysteem</w:t>
      </w:r>
      <w:r w:rsidRPr="005A20CA">
        <w:t>]</w:t>
      </w:r>
      <w:r w:rsidR="00A15D4A" w:rsidRPr="005A20CA">
        <w:t>.</w:t>
      </w:r>
    </w:p>
    <w:p w14:paraId="6D606182" w14:textId="77777777" w:rsidR="00A15D4A" w:rsidRPr="005A20CA" w:rsidRDefault="00A15D4A" w:rsidP="00551CE9">
      <w:pPr>
        <w:pStyle w:val="ListNumber"/>
      </w:pPr>
      <w:r w:rsidRPr="005A20CA">
        <w:t>Kli</w:t>
      </w:r>
      <w:r w:rsidR="00CC17AC" w:rsidRPr="005A20CA">
        <w:t>k op de button [D</w:t>
      </w:r>
      <w:r w:rsidRPr="005A20CA">
        <w:t>rager</w:t>
      </w:r>
      <w:r w:rsidR="00CC17AC" w:rsidRPr="005A20CA">
        <w:t>]</w:t>
      </w:r>
      <w:r w:rsidRPr="005A20CA">
        <w:t>.</w:t>
      </w:r>
    </w:p>
    <w:p w14:paraId="25899B6F" w14:textId="77777777" w:rsidR="00A15D4A" w:rsidRPr="005A20CA" w:rsidRDefault="00A15D4A" w:rsidP="00551CE9">
      <w:pPr>
        <w:pStyle w:val="ListNumber"/>
      </w:pPr>
      <w:r w:rsidRPr="005A20CA">
        <w:t>Zoek de drager op. (zie 1.5)</w:t>
      </w:r>
    </w:p>
    <w:p w14:paraId="2B1CB7AF" w14:textId="77777777" w:rsidR="00A15D4A" w:rsidRPr="005A20CA" w:rsidRDefault="00A15D4A" w:rsidP="00551CE9">
      <w:pPr>
        <w:pStyle w:val="ListNumber"/>
      </w:pPr>
      <w:r w:rsidRPr="005A20CA">
        <w:t>K</w:t>
      </w:r>
      <w:r w:rsidR="00CC17AC" w:rsidRPr="005A20CA">
        <w:t>lik op de button [E</w:t>
      </w:r>
      <w:r w:rsidRPr="005A20CA">
        <w:t>dit modus</w:t>
      </w:r>
      <w:r w:rsidR="00CC17AC" w:rsidRPr="005A20CA">
        <w:t>]</w:t>
      </w:r>
      <w:r w:rsidRPr="005A20CA">
        <w:t xml:space="preserve"> boven in de menubalk. </w:t>
      </w:r>
    </w:p>
    <w:p w14:paraId="07BF7D8F" w14:textId="77777777" w:rsidR="00A15D4A" w:rsidRPr="005A20CA" w:rsidRDefault="00A15D4A" w:rsidP="00551CE9">
      <w:pPr>
        <w:pStyle w:val="ListNumber"/>
      </w:pPr>
      <w:r w:rsidRPr="005A20CA">
        <w:t>Maak de wijziging.</w:t>
      </w:r>
    </w:p>
    <w:p w14:paraId="58408747" w14:textId="77777777" w:rsidR="00A15D4A" w:rsidRPr="005A20CA" w:rsidRDefault="00A15D4A" w:rsidP="00551CE9">
      <w:pPr>
        <w:pStyle w:val="ListNumber"/>
      </w:pPr>
      <w:r w:rsidRPr="005A20CA">
        <w:t>K</w:t>
      </w:r>
      <w:r w:rsidR="00CC17AC" w:rsidRPr="005A20CA">
        <w:t>lik op de button [A</w:t>
      </w:r>
      <w:r w:rsidRPr="005A20CA">
        <w:t>anpassen</w:t>
      </w:r>
      <w:r w:rsidR="00CC17AC" w:rsidRPr="005A20CA">
        <w:t>]</w:t>
      </w:r>
      <w:r w:rsidRPr="005A20CA">
        <w:t>.</w:t>
      </w:r>
    </w:p>
    <w:p w14:paraId="3E928EB4" w14:textId="77777777" w:rsidR="00A15D4A" w:rsidRPr="005A20CA" w:rsidRDefault="00A20BDC" w:rsidP="003A6B6D">
      <w:pPr>
        <w:pStyle w:val="Heading2"/>
        <w:rPr>
          <w:rFonts w:asciiTheme="minorHAnsi" w:hAnsiTheme="minorHAnsi" w:cstheme="minorHAnsi"/>
          <w:sz w:val="22"/>
          <w:szCs w:val="22"/>
        </w:rPr>
      </w:pPr>
      <w:bookmarkStart w:id="51" w:name="_Toc300757394"/>
      <w:bookmarkStart w:id="52" w:name="_Toc433278282"/>
      <w:bookmarkStart w:id="53" w:name="_Toc454179480"/>
      <w:bookmarkStart w:id="54" w:name="OLE_LINK1"/>
      <w:r w:rsidRPr="005A20CA">
        <w:rPr>
          <w:rFonts w:asciiTheme="minorHAnsi" w:hAnsiTheme="minorHAnsi" w:cstheme="minorHAnsi"/>
          <w:sz w:val="22"/>
          <w:szCs w:val="22"/>
        </w:rPr>
        <w:t>K</w:t>
      </w:r>
      <w:r w:rsidR="00A15D4A" w:rsidRPr="005A20CA">
        <w:rPr>
          <w:rFonts w:asciiTheme="minorHAnsi" w:hAnsiTheme="minorHAnsi" w:cstheme="minorHAnsi"/>
          <w:sz w:val="22"/>
          <w:szCs w:val="22"/>
        </w:rPr>
        <w:t>aartcode wijzigen</w:t>
      </w:r>
      <w:bookmarkEnd w:id="51"/>
      <w:bookmarkEnd w:id="52"/>
      <w:r w:rsidR="00D350C8" w:rsidRPr="005A20CA">
        <w:rPr>
          <w:rFonts w:asciiTheme="minorHAnsi" w:hAnsiTheme="minorHAnsi" w:cstheme="minorHAnsi"/>
          <w:sz w:val="22"/>
          <w:szCs w:val="22"/>
        </w:rPr>
        <w:t xml:space="preserve"> (handmatig)</w:t>
      </w:r>
      <w:bookmarkEnd w:id="53"/>
    </w:p>
    <w:p w14:paraId="1779560D" w14:textId="77777777" w:rsidR="00A15D4A" w:rsidRPr="005A20CA" w:rsidRDefault="00CC17AC" w:rsidP="00551CE9">
      <w:pPr>
        <w:pStyle w:val="ListNumber"/>
        <w:numPr>
          <w:ilvl w:val="0"/>
          <w:numId w:val="15"/>
        </w:numPr>
      </w:pPr>
      <w:r w:rsidRPr="005A20CA">
        <w:t>Selecteer het menu [S</w:t>
      </w:r>
      <w:r w:rsidR="00A15D4A" w:rsidRPr="005A20CA">
        <w:t>ysteem</w:t>
      </w:r>
      <w:r w:rsidRPr="005A20CA">
        <w:t>]</w:t>
      </w:r>
      <w:r w:rsidR="00A15D4A" w:rsidRPr="005A20CA">
        <w:t>.</w:t>
      </w:r>
    </w:p>
    <w:p w14:paraId="24E6EF37" w14:textId="77777777" w:rsidR="00A15D4A" w:rsidRPr="005A20CA" w:rsidRDefault="00A15D4A" w:rsidP="00551CE9">
      <w:pPr>
        <w:pStyle w:val="ListNumber"/>
      </w:pPr>
      <w:r w:rsidRPr="005A20CA">
        <w:t>K</w:t>
      </w:r>
      <w:r w:rsidR="00CC17AC" w:rsidRPr="005A20CA">
        <w:t>lik op de button [Drager]</w:t>
      </w:r>
      <w:r w:rsidRPr="005A20CA">
        <w:t xml:space="preserve">. </w:t>
      </w:r>
    </w:p>
    <w:p w14:paraId="4A73D730" w14:textId="77777777" w:rsidR="00A15D4A" w:rsidRPr="005A20CA" w:rsidRDefault="00A15D4A" w:rsidP="00551CE9">
      <w:pPr>
        <w:pStyle w:val="ListNumber"/>
      </w:pPr>
      <w:r w:rsidRPr="005A20CA">
        <w:t>Zoek de drager op. (zie 1.5)</w:t>
      </w:r>
    </w:p>
    <w:p w14:paraId="59132DD8" w14:textId="77777777" w:rsidR="00A15D4A" w:rsidRPr="005A20CA" w:rsidRDefault="00A15D4A" w:rsidP="00551CE9">
      <w:pPr>
        <w:pStyle w:val="ListNumber"/>
      </w:pPr>
      <w:r w:rsidRPr="005A20CA">
        <w:t>K</w:t>
      </w:r>
      <w:r w:rsidR="00CC17AC" w:rsidRPr="005A20CA">
        <w:t>lik op de button [E</w:t>
      </w:r>
      <w:r w:rsidRPr="005A20CA">
        <w:t>dit modus</w:t>
      </w:r>
      <w:r w:rsidR="00CC17AC" w:rsidRPr="005A20CA">
        <w:t>]</w:t>
      </w:r>
      <w:r w:rsidRPr="005A20CA">
        <w:t xml:space="preserve"> boven in de menubalk. </w:t>
      </w:r>
    </w:p>
    <w:p w14:paraId="4FD29667" w14:textId="77777777" w:rsidR="00A15D4A" w:rsidRPr="005A20CA" w:rsidRDefault="00A15D4A" w:rsidP="00551CE9">
      <w:pPr>
        <w:pStyle w:val="ListNumber"/>
      </w:pPr>
      <w:r w:rsidRPr="005A20CA">
        <w:t>K</w:t>
      </w:r>
      <w:r w:rsidR="00CC17AC" w:rsidRPr="005A20CA">
        <w:t>lik in het veld [Kaartcode]</w:t>
      </w:r>
      <w:r w:rsidRPr="005A20CA">
        <w:t xml:space="preserve"> in het tabblad </w:t>
      </w:r>
      <w:r w:rsidR="00CC17AC" w:rsidRPr="005A20CA">
        <w:t>[P</w:t>
      </w:r>
      <w:r w:rsidRPr="005A20CA">
        <w:t>ersoonlijke informatie</w:t>
      </w:r>
      <w:r w:rsidR="00CC17AC" w:rsidRPr="005A20CA">
        <w:t>]</w:t>
      </w:r>
      <w:r w:rsidRPr="005A20CA">
        <w:t>.</w:t>
      </w:r>
    </w:p>
    <w:p w14:paraId="5CE0CC93" w14:textId="77777777" w:rsidR="00A15D4A" w:rsidRPr="005A20CA" w:rsidRDefault="00A15D4A" w:rsidP="00551CE9">
      <w:pPr>
        <w:pStyle w:val="ListNumber"/>
      </w:pPr>
      <w:r w:rsidRPr="005A20CA">
        <w:t>Haal de oude kaartcode weg.</w:t>
      </w:r>
    </w:p>
    <w:p w14:paraId="37151778" w14:textId="77777777" w:rsidR="00A15D4A" w:rsidRPr="005A20CA" w:rsidRDefault="00A15D4A" w:rsidP="00551CE9">
      <w:pPr>
        <w:pStyle w:val="ListNumber"/>
      </w:pPr>
      <w:r w:rsidRPr="005A20CA">
        <w:t>Typ de nieuwe kaartcode in.</w:t>
      </w:r>
    </w:p>
    <w:p w14:paraId="3F3217EE" w14:textId="77777777" w:rsidR="00A15D4A" w:rsidRPr="005A20CA" w:rsidRDefault="00A15D4A" w:rsidP="00551CE9">
      <w:pPr>
        <w:pStyle w:val="ListNumber"/>
      </w:pPr>
      <w:r w:rsidRPr="005A20CA">
        <w:t>K</w:t>
      </w:r>
      <w:r w:rsidR="00CC17AC" w:rsidRPr="005A20CA">
        <w:t>lik op de button [A</w:t>
      </w:r>
      <w:r w:rsidRPr="005A20CA">
        <w:t>anpassen</w:t>
      </w:r>
      <w:r w:rsidR="00CC17AC" w:rsidRPr="005A20CA">
        <w:t>]</w:t>
      </w:r>
      <w:r w:rsidRPr="005A20CA">
        <w:t>.</w:t>
      </w:r>
    </w:p>
    <w:p w14:paraId="7FCCEE48" w14:textId="77777777" w:rsidR="00D350C8" w:rsidRPr="005A20CA" w:rsidRDefault="0001456F" w:rsidP="00D350C8">
      <w:pPr>
        <w:pStyle w:val="Heading2"/>
        <w:rPr>
          <w:rFonts w:asciiTheme="minorHAnsi" w:hAnsiTheme="minorHAnsi" w:cstheme="minorHAnsi"/>
          <w:sz w:val="22"/>
          <w:szCs w:val="22"/>
        </w:rPr>
      </w:pPr>
      <w:bookmarkStart w:id="55" w:name="_Toc454179481"/>
      <w:r w:rsidRPr="005A20CA">
        <w:rPr>
          <w:rFonts w:asciiTheme="minorHAnsi" w:hAnsiTheme="minorHAnsi" w:cstheme="minorHAnsi"/>
          <w:sz w:val="22"/>
          <w:szCs w:val="22"/>
          <w:lang w:val="de-DE" w:eastAsia="de-DE"/>
        </w:rPr>
        <w:lastRenderedPageBreak/>
        <w:drawing>
          <wp:anchor distT="0" distB="0" distL="114300" distR="114300" simplePos="0" relativeHeight="251681792" behindDoc="1" locked="0" layoutInCell="1" allowOverlap="1" wp14:anchorId="185F74A2" wp14:editId="210A1809">
            <wp:simplePos x="0" y="0"/>
            <wp:positionH relativeFrom="column">
              <wp:posOffset>3086897</wp:posOffset>
            </wp:positionH>
            <wp:positionV relativeFrom="paragraph">
              <wp:posOffset>29</wp:posOffset>
            </wp:positionV>
            <wp:extent cx="2615565" cy="1333500"/>
            <wp:effectExtent l="0" t="0" r="0" b="0"/>
            <wp:wrapTight wrapText="bothSides">
              <wp:wrapPolygon edited="0">
                <wp:start x="0" y="0"/>
                <wp:lineTo x="0" y="21291"/>
                <wp:lineTo x="21395" y="21291"/>
                <wp:lineTo x="21395" y="0"/>
                <wp:lineTo x="0" y="0"/>
              </wp:wrapPolygon>
            </wp:wrapTight>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7661" t="69642" r="15006"/>
                    <a:stretch/>
                  </pic:blipFill>
                  <pic:spPr bwMode="auto">
                    <a:xfrm>
                      <a:off x="0" y="0"/>
                      <a:ext cx="2615565" cy="133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50C8" w:rsidRPr="005A20CA">
        <w:rPr>
          <w:rFonts w:asciiTheme="minorHAnsi" w:hAnsiTheme="minorHAnsi" w:cstheme="minorHAnsi"/>
          <w:sz w:val="22"/>
          <w:szCs w:val="22"/>
        </w:rPr>
        <w:t>Kaartcode wijzigen (kaartlezer)</w:t>
      </w:r>
      <w:bookmarkEnd w:id="55"/>
      <w:r w:rsidR="00D350C8" w:rsidRPr="005A20CA">
        <w:rPr>
          <w:rFonts w:asciiTheme="minorHAnsi" w:hAnsiTheme="minorHAnsi" w:cstheme="minorHAnsi"/>
          <w:sz w:val="22"/>
          <w:szCs w:val="22"/>
        </w:rPr>
        <w:t xml:space="preserve"> </w:t>
      </w:r>
    </w:p>
    <w:p w14:paraId="73DE44C7" w14:textId="77777777" w:rsidR="00D350C8" w:rsidRPr="005A20CA" w:rsidRDefault="0001456F" w:rsidP="00551CE9">
      <w:pPr>
        <w:pStyle w:val="ListNumber"/>
        <w:numPr>
          <w:ilvl w:val="0"/>
          <w:numId w:val="16"/>
        </w:numPr>
      </w:pPr>
      <w:r w:rsidRPr="005A20CA">
        <w:rPr>
          <w:lang w:val="de-DE" w:eastAsia="de-DE"/>
        </w:rPr>
        <mc:AlternateContent>
          <mc:Choice Requires="wps">
            <w:drawing>
              <wp:anchor distT="0" distB="0" distL="114300" distR="114300" simplePos="0" relativeHeight="251683840" behindDoc="0" locked="0" layoutInCell="1" allowOverlap="1" wp14:anchorId="1B48D90E" wp14:editId="54BBA203">
                <wp:simplePos x="0" y="0"/>
                <wp:positionH relativeFrom="column">
                  <wp:posOffset>1407470</wp:posOffset>
                </wp:positionH>
                <wp:positionV relativeFrom="paragraph">
                  <wp:posOffset>113237</wp:posOffset>
                </wp:positionV>
                <wp:extent cx="2817628" cy="1052623"/>
                <wp:effectExtent l="0" t="38100" r="59055" b="33655"/>
                <wp:wrapNone/>
                <wp:docPr id="31" name="Rechte verbindingslijn met pijl 31"/>
                <wp:cNvGraphicFramePr/>
                <a:graphic xmlns:a="http://schemas.openxmlformats.org/drawingml/2006/main">
                  <a:graphicData uri="http://schemas.microsoft.com/office/word/2010/wordprocessingShape">
                    <wps:wsp>
                      <wps:cNvCnPr/>
                      <wps:spPr>
                        <a:xfrm flipV="1">
                          <a:off x="0" y="0"/>
                          <a:ext cx="2817628" cy="10526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F5A6C6" id="Rechte verbindingslijn met pijl 31" o:spid="_x0000_s1026" type="#_x0000_t32" style="position:absolute;margin-left:110.8pt;margin-top:8.9pt;width:221.85pt;height:82.9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" strokecolor="#5b9bd5 [3204]" strokeweight=".5pt">
                <v:stroke endarrow="block" joinstyle="miter"/>
              </v:shape>
            </w:pict>
          </mc:Fallback>
        </mc:AlternateContent>
      </w:r>
      <w:r w:rsidR="00D350C8" w:rsidRPr="005A20CA">
        <w:t>Selecteer het menu [Systeem].</w:t>
      </w:r>
    </w:p>
    <w:p w14:paraId="3101739D" w14:textId="77777777" w:rsidR="00D350C8" w:rsidRPr="005A20CA" w:rsidRDefault="00D350C8" w:rsidP="00551CE9">
      <w:pPr>
        <w:pStyle w:val="ListNumber"/>
      </w:pPr>
      <w:r w:rsidRPr="005A20CA">
        <w:t xml:space="preserve">Klik op de button [Drager]. </w:t>
      </w:r>
    </w:p>
    <w:p w14:paraId="1FBD287A" w14:textId="77777777" w:rsidR="00D350C8" w:rsidRPr="005A20CA" w:rsidRDefault="0001456F" w:rsidP="00551CE9">
      <w:pPr>
        <w:pStyle w:val="ListNumber"/>
      </w:pPr>
      <w:r w:rsidRPr="005A20CA">
        <w:rPr>
          <w:lang w:val="de-DE" w:eastAsia="de-DE"/>
        </w:rPr>
        <mc:AlternateContent>
          <mc:Choice Requires="wps">
            <w:drawing>
              <wp:anchor distT="0" distB="0" distL="114300" distR="114300" simplePos="0" relativeHeight="251686912" behindDoc="0" locked="0" layoutInCell="1" allowOverlap="1" wp14:anchorId="3D432235" wp14:editId="53843248">
                <wp:simplePos x="0" y="0"/>
                <wp:positionH relativeFrom="column">
                  <wp:posOffset>2077320</wp:posOffset>
                </wp:positionH>
                <wp:positionV relativeFrom="paragraph">
                  <wp:posOffset>151470</wp:posOffset>
                </wp:positionV>
                <wp:extent cx="2838893" cy="1041990"/>
                <wp:effectExtent l="0" t="38100" r="57150" b="25400"/>
                <wp:wrapNone/>
                <wp:docPr id="289" name="Rechte verbindingslijn met pijl 289"/>
                <wp:cNvGraphicFramePr/>
                <a:graphic xmlns:a="http://schemas.openxmlformats.org/drawingml/2006/main">
                  <a:graphicData uri="http://schemas.microsoft.com/office/word/2010/wordprocessingShape">
                    <wps:wsp>
                      <wps:cNvCnPr/>
                      <wps:spPr>
                        <a:xfrm flipV="1">
                          <a:off x="0" y="0"/>
                          <a:ext cx="2838893" cy="10419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7AB61A" id="Rechte verbindingslijn met pijl 289" o:spid="_x0000_s1026" type="#_x0000_t32" style="position:absolute;margin-left:163.55pt;margin-top:11.95pt;width:223.55pt;height:82.0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" strokecolor="#5b9bd5 [3204]" strokeweight=".5pt">
                <v:stroke endarrow="block" joinstyle="miter"/>
              </v:shape>
            </w:pict>
          </mc:Fallback>
        </mc:AlternateContent>
      </w:r>
      <w:r w:rsidR="00D350C8" w:rsidRPr="005A20CA">
        <w:t>Zoek de drager op. (zie 1.5)</w:t>
      </w:r>
    </w:p>
    <w:p w14:paraId="36C68D03" w14:textId="77777777" w:rsidR="00D350C8" w:rsidRPr="005A20CA" w:rsidRDefault="00D350C8" w:rsidP="00551CE9">
      <w:pPr>
        <w:pStyle w:val="ListNumber"/>
      </w:pPr>
      <w:r w:rsidRPr="005A20CA">
        <w:t xml:space="preserve">Klik op de button [Edit modus] boven in de menubalk. </w:t>
      </w:r>
    </w:p>
    <w:p w14:paraId="7A1C8ADF" w14:textId="77777777" w:rsidR="00D350C8" w:rsidRPr="005A20CA" w:rsidRDefault="00D350C8" w:rsidP="00551CE9">
      <w:pPr>
        <w:pStyle w:val="ListNumber"/>
      </w:pPr>
      <w:r w:rsidRPr="005A20CA">
        <w:t>Klik op de [ S] bij het veld [Kaartcode] in het tabblad [Persoonlijke informatie].</w:t>
      </w:r>
    </w:p>
    <w:p w14:paraId="34088499" w14:textId="77777777" w:rsidR="00D350C8" w:rsidRPr="005A20CA" w:rsidRDefault="00D350C8" w:rsidP="00551CE9">
      <w:pPr>
        <w:pStyle w:val="ListNumber"/>
      </w:pPr>
      <w:r w:rsidRPr="005A20CA">
        <w:t>Scan de kaart op de kaartlezer, het kaartcodeveld wordt automatisch gevuld.</w:t>
      </w:r>
    </w:p>
    <w:p w14:paraId="45D3B786" w14:textId="77777777" w:rsidR="00D350C8" w:rsidRPr="005A20CA" w:rsidRDefault="00D350C8" w:rsidP="00551CE9">
      <w:pPr>
        <w:pStyle w:val="ListNumber"/>
      </w:pPr>
      <w:r w:rsidRPr="005A20CA">
        <w:t>Klik op de button [Aanpassen].</w:t>
      </w:r>
    </w:p>
    <w:p w14:paraId="663476A1" w14:textId="77777777" w:rsidR="00A15D4A" w:rsidRPr="005A20CA" w:rsidRDefault="00A20BDC" w:rsidP="003A6B6D">
      <w:pPr>
        <w:pStyle w:val="Heading2"/>
        <w:rPr>
          <w:rFonts w:asciiTheme="minorHAnsi" w:hAnsiTheme="minorHAnsi" w:cstheme="minorHAnsi"/>
          <w:sz w:val="22"/>
          <w:szCs w:val="22"/>
        </w:rPr>
      </w:pPr>
      <w:bookmarkStart w:id="56" w:name="_Toc300757395"/>
      <w:bookmarkStart w:id="57" w:name="_Toc433278283"/>
      <w:bookmarkStart w:id="58" w:name="_Toc454179482"/>
      <w:bookmarkEnd w:id="54"/>
      <w:r w:rsidRPr="005A20CA">
        <w:rPr>
          <w:rFonts w:asciiTheme="minorHAnsi" w:hAnsiTheme="minorHAnsi" w:cstheme="minorHAnsi"/>
          <w:sz w:val="22"/>
          <w:szCs w:val="22"/>
        </w:rPr>
        <w:t>M</w:t>
      </w:r>
      <w:r w:rsidR="00A15D4A" w:rsidRPr="005A20CA">
        <w:rPr>
          <w:rFonts w:asciiTheme="minorHAnsi" w:hAnsiTheme="minorHAnsi" w:cstheme="minorHAnsi"/>
          <w:sz w:val="22"/>
          <w:szCs w:val="22"/>
        </w:rPr>
        <w:t>aten wijzigen</w:t>
      </w:r>
      <w:bookmarkEnd w:id="56"/>
      <w:bookmarkEnd w:id="57"/>
      <w:bookmarkEnd w:id="58"/>
    </w:p>
    <w:p w14:paraId="05B7EE5C" w14:textId="77777777" w:rsidR="00A15D4A" w:rsidRPr="005A20CA" w:rsidRDefault="00A15D4A" w:rsidP="00551CE9">
      <w:pPr>
        <w:pStyle w:val="ListNumber"/>
        <w:numPr>
          <w:ilvl w:val="0"/>
          <w:numId w:val="17"/>
        </w:numPr>
      </w:pPr>
      <w:r w:rsidRPr="005A20CA">
        <w:t>Selecteer het menu</w:t>
      </w:r>
      <w:r w:rsidR="00CC17AC" w:rsidRPr="005A20CA">
        <w:t xml:space="preserve"> [Systeem]</w:t>
      </w:r>
      <w:r w:rsidRPr="005A20CA">
        <w:t>.</w:t>
      </w:r>
    </w:p>
    <w:p w14:paraId="7C3FFA2A" w14:textId="77777777" w:rsidR="00A15D4A" w:rsidRPr="005A20CA" w:rsidRDefault="00A15D4A" w:rsidP="00551CE9">
      <w:pPr>
        <w:pStyle w:val="ListNumber"/>
      </w:pPr>
      <w:r w:rsidRPr="005A20CA">
        <w:t>K</w:t>
      </w:r>
      <w:r w:rsidR="00CC17AC" w:rsidRPr="005A20CA">
        <w:t xml:space="preserve">lik op de button </w:t>
      </w:r>
      <w:r w:rsidR="00964152" w:rsidRPr="005A20CA">
        <w:t>[D</w:t>
      </w:r>
      <w:r w:rsidRPr="005A20CA">
        <w:t>rager</w:t>
      </w:r>
      <w:r w:rsidR="00964152" w:rsidRPr="005A20CA">
        <w:t>]</w:t>
      </w:r>
      <w:r w:rsidRPr="005A20CA">
        <w:t>.</w:t>
      </w:r>
    </w:p>
    <w:p w14:paraId="3D6D06AF" w14:textId="77777777" w:rsidR="00A15D4A" w:rsidRPr="005A20CA" w:rsidRDefault="00A15D4A" w:rsidP="00551CE9">
      <w:pPr>
        <w:pStyle w:val="ListNumber"/>
      </w:pPr>
      <w:r w:rsidRPr="005A20CA">
        <w:t>Zoek de drager op. (zie 1.5)</w:t>
      </w:r>
    </w:p>
    <w:p w14:paraId="1AA630EE" w14:textId="77777777" w:rsidR="00A15D4A" w:rsidRPr="005A20CA" w:rsidRDefault="00A15D4A" w:rsidP="00551CE9">
      <w:pPr>
        <w:pStyle w:val="ListNumber"/>
      </w:pPr>
      <w:r w:rsidRPr="005A20CA">
        <w:t>K</w:t>
      </w:r>
      <w:r w:rsidR="00964152" w:rsidRPr="005A20CA">
        <w:t>lik op de button [E</w:t>
      </w:r>
      <w:r w:rsidRPr="005A20CA">
        <w:t>dit modus</w:t>
      </w:r>
      <w:r w:rsidR="00964152" w:rsidRPr="005A20CA">
        <w:t>]</w:t>
      </w:r>
      <w:r w:rsidRPr="005A20CA">
        <w:t xml:space="preserve"> boven in de menubalk. </w:t>
      </w:r>
    </w:p>
    <w:p w14:paraId="74AFEDA1" w14:textId="77777777" w:rsidR="00A15D4A" w:rsidRPr="005A20CA" w:rsidRDefault="00A15D4A" w:rsidP="00551CE9">
      <w:pPr>
        <w:pStyle w:val="ListNumber"/>
      </w:pPr>
      <w:r w:rsidRPr="005A20CA">
        <w:t>K</w:t>
      </w:r>
      <w:r w:rsidR="00964152" w:rsidRPr="005A20CA">
        <w:t>lik op het tabblad [M</w:t>
      </w:r>
      <w:r w:rsidRPr="005A20CA">
        <w:t>aten</w:t>
      </w:r>
      <w:r w:rsidR="00964152" w:rsidRPr="005A20CA">
        <w:t>]</w:t>
      </w:r>
      <w:r w:rsidRPr="005A20CA">
        <w:t>.</w:t>
      </w:r>
    </w:p>
    <w:p w14:paraId="1C3C2B28" w14:textId="77777777" w:rsidR="00A15D4A" w:rsidRPr="005A20CA" w:rsidRDefault="00A15D4A" w:rsidP="00551CE9">
      <w:pPr>
        <w:pStyle w:val="ListNumber"/>
      </w:pPr>
      <w:r w:rsidRPr="005A20CA">
        <w:t>Selecteer het gewenste artikel.</w:t>
      </w:r>
    </w:p>
    <w:p w14:paraId="4B506623" w14:textId="77777777" w:rsidR="00A15D4A" w:rsidRPr="005A20CA" w:rsidRDefault="00A15D4A" w:rsidP="00551CE9">
      <w:pPr>
        <w:pStyle w:val="ListNumber"/>
      </w:pPr>
      <w:r w:rsidRPr="005A20CA">
        <w:t>Klik op het zwarte driehoekje en klik op de juiste maat in de tabel.</w:t>
      </w:r>
    </w:p>
    <w:p w14:paraId="666B26ED" w14:textId="77777777" w:rsidR="00A15D4A" w:rsidRPr="005A20CA" w:rsidRDefault="00A15D4A" w:rsidP="00551CE9">
      <w:pPr>
        <w:pStyle w:val="ListNumber"/>
      </w:pPr>
      <w:r w:rsidRPr="005A20CA">
        <w:t>Kli</w:t>
      </w:r>
      <w:r w:rsidR="00964152" w:rsidRPr="005A20CA">
        <w:t>k op de button [</w:t>
      </w:r>
      <w:r w:rsidRPr="005A20CA">
        <w:t>OK</w:t>
      </w:r>
      <w:r w:rsidR="00964152" w:rsidRPr="005A20CA">
        <w:t>]</w:t>
      </w:r>
      <w:r w:rsidRPr="005A20CA">
        <w:t>.</w:t>
      </w:r>
    </w:p>
    <w:p w14:paraId="37C1469D" w14:textId="77777777" w:rsidR="00A15D4A" w:rsidRPr="005A20CA" w:rsidRDefault="00A15D4A" w:rsidP="00551CE9">
      <w:pPr>
        <w:pStyle w:val="ListNumber"/>
      </w:pPr>
      <w:r w:rsidRPr="005A20CA">
        <w:t>Wijzig indien nodig de maten voor de overige artikelen.</w:t>
      </w:r>
    </w:p>
    <w:p w14:paraId="0CBEB9D3" w14:textId="77777777" w:rsidR="00A15D4A" w:rsidRPr="005A20CA" w:rsidRDefault="00A15D4A" w:rsidP="00551CE9">
      <w:pPr>
        <w:pStyle w:val="ListNumber"/>
      </w:pPr>
      <w:r w:rsidRPr="005A20CA">
        <w:t>K</w:t>
      </w:r>
      <w:r w:rsidR="00964152" w:rsidRPr="005A20CA">
        <w:t>lik op de button [A</w:t>
      </w:r>
      <w:r w:rsidRPr="005A20CA">
        <w:t>anpassen</w:t>
      </w:r>
      <w:r w:rsidR="00964152" w:rsidRPr="005A20CA">
        <w:t>]</w:t>
      </w:r>
      <w:r w:rsidRPr="005A20CA">
        <w:t>.</w:t>
      </w:r>
    </w:p>
    <w:p w14:paraId="0BEB7D64" w14:textId="77777777" w:rsidR="00A15D4A" w:rsidRPr="005A20CA" w:rsidRDefault="00A15D4A" w:rsidP="00A15D4A">
      <w:pPr>
        <w:spacing w:after="0"/>
        <w:rPr>
          <w:rFonts w:cstheme="minorHAnsi"/>
        </w:rPr>
      </w:pPr>
      <w:r w:rsidRPr="005A20CA">
        <w:rPr>
          <w:rFonts w:cstheme="minorHAnsi"/>
          <w:noProof/>
          <w:lang w:val="de-DE" w:eastAsia="de-DE"/>
        </w:rPr>
        <w:drawing>
          <wp:inline distT="0" distB="0" distL="0" distR="0" wp14:anchorId="1189C4A2" wp14:editId="6D493179">
            <wp:extent cx="2930525" cy="1685290"/>
            <wp:effectExtent l="0" t="0" r="3175" b="0"/>
            <wp:docPr id="5" name="Afbeelding 5" descr="stap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p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0525" cy="1685290"/>
                    </a:xfrm>
                    <a:prstGeom prst="rect">
                      <a:avLst/>
                    </a:prstGeom>
                    <a:noFill/>
                    <a:ln>
                      <a:noFill/>
                    </a:ln>
                  </pic:spPr>
                </pic:pic>
              </a:graphicData>
            </a:graphic>
          </wp:inline>
        </w:drawing>
      </w:r>
    </w:p>
    <w:p w14:paraId="64361F78" w14:textId="77777777" w:rsidR="00A15D4A" w:rsidRPr="005A20CA" w:rsidRDefault="00A20BDC" w:rsidP="003A6B6D">
      <w:pPr>
        <w:pStyle w:val="Heading2"/>
        <w:rPr>
          <w:rFonts w:asciiTheme="minorHAnsi" w:hAnsiTheme="minorHAnsi" w:cstheme="minorHAnsi"/>
          <w:sz w:val="22"/>
          <w:szCs w:val="22"/>
        </w:rPr>
      </w:pPr>
      <w:bookmarkStart w:id="59" w:name="_Toc300757396"/>
      <w:bookmarkStart w:id="60" w:name="_Toc433278284"/>
      <w:bookmarkStart w:id="61" w:name="_Toc454179483"/>
      <w:r w:rsidRPr="005A20CA">
        <w:rPr>
          <w:rFonts w:asciiTheme="minorHAnsi" w:hAnsiTheme="minorHAnsi" w:cstheme="minorHAnsi"/>
          <w:sz w:val="22"/>
          <w:szCs w:val="22"/>
        </w:rPr>
        <w:t>K</w:t>
      </w:r>
      <w:r w:rsidR="00A15D4A" w:rsidRPr="005A20CA">
        <w:rPr>
          <w:rFonts w:asciiTheme="minorHAnsi" w:hAnsiTheme="minorHAnsi" w:cstheme="minorHAnsi"/>
          <w:sz w:val="22"/>
          <w:szCs w:val="22"/>
        </w:rPr>
        <w:t>ledingprofiel wijzigen</w:t>
      </w:r>
      <w:bookmarkEnd w:id="59"/>
      <w:bookmarkEnd w:id="60"/>
      <w:bookmarkEnd w:id="61"/>
    </w:p>
    <w:p w14:paraId="0B623D00" w14:textId="77777777" w:rsidR="00A15D4A" w:rsidRPr="005A20CA" w:rsidRDefault="00964152" w:rsidP="00551CE9">
      <w:pPr>
        <w:pStyle w:val="ListNumber"/>
        <w:numPr>
          <w:ilvl w:val="0"/>
          <w:numId w:val="18"/>
        </w:numPr>
      </w:pPr>
      <w:r w:rsidRPr="005A20CA">
        <w:t>Selecteer het menu [S</w:t>
      </w:r>
      <w:r w:rsidR="00A15D4A" w:rsidRPr="005A20CA">
        <w:t>ysteem</w:t>
      </w:r>
      <w:r w:rsidRPr="005A20CA">
        <w:t>]</w:t>
      </w:r>
      <w:r w:rsidR="00A15D4A" w:rsidRPr="005A20CA">
        <w:t>.</w:t>
      </w:r>
    </w:p>
    <w:p w14:paraId="52CAECE2" w14:textId="77777777" w:rsidR="00A15D4A" w:rsidRPr="005A20CA" w:rsidRDefault="00A15D4A" w:rsidP="00551CE9">
      <w:pPr>
        <w:pStyle w:val="ListNumber"/>
      </w:pPr>
      <w:r w:rsidRPr="005A20CA">
        <w:t>K</w:t>
      </w:r>
      <w:r w:rsidR="00964152" w:rsidRPr="005A20CA">
        <w:t>lik op de button [Drager]</w:t>
      </w:r>
      <w:r w:rsidRPr="005A20CA">
        <w:t>.</w:t>
      </w:r>
    </w:p>
    <w:p w14:paraId="4DEE89AB" w14:textId="77777777" w:rsidR="00A15D4A" w:rsidRPr="005A20CA" w:rsidRDefault="00A15D4A" w:rsidP="00551CE9">
      <w:pPr>
        <w:pStyle w:val="ListNumber"/>
      </w:pPr>
      <w:r w:rsidRPr="005A20CA">
        <w:t>Zoek de drager op.</w:t>
      </w:r>
    </w:p>
    <w:p w14:paraId="532450B8" w14:textId="77777777" w:rsidR="00A15D4A" w:rsidRPr="005A20CA" w:rsidRDefault="00A15D4A" w:rsidP="00551CE9">
      <w:pPr>
        <w:pStyle w:val="ListNumber"/>
      </w:pPr>
      <w:r w:rsidRPr="005A20CA">
        <w:t>K</w:t>
      </w:r>
      <w:r w:rsidR="00964152" w:rsidRPr="005A20CA">
        <w:t>lik op de button [E</w:t>
      </w:r>
      <w:r w:rsidRPr="005A20CA">
        <w:t>dit modus</w:t>
      </w:r>
      <w:r w:rsidR="00964152" w:rsidRPr="005A20CA">
        <w:t>]</w:t>
      </w:r>
      <w:r w:rsidRPr="005A20CA">
        <w:t xml:space="preserve"> boven in de menubalk. </w:t>
      </w:r>
    </w:p>
    <w:p w14:paraId="33397664" w14:textId="77777777" w:rsidR="00A15D4A" w:rsidRPr="005A20CA" w:rsidRDefault="00A15D4A" w:rsidP="00551CE9">
      <w:pPr>
        <w:pStyle w:val="ListNumber"/>
      </w:pPr>
      <w:r w:rsidRPr="005A20CA">
        <w:t>Wijzig indien nodig de afdeling.</w:t>
      </w:r>
    </w:p>
    <w:p w14:paraId="3E7FA21C" w14:textId="77777777" w:rsidR="00A15D4A" w:rsidRPr="005A20CA" w:rsidRDefault="00A15D4A" w:rsidP="00551CE9">
      <w:pPr>
        <w:pStyle w:val="ListNumber"/>
      </w:pPr>
      <w:r w:rsidRPr="005A20CA">
        <w:lastRenderedPageBreak/>
        <w:t>Wijzig de functie.</w:t>
      </w:r>
    </w:p>
    <w:p w14:paraId="417AE676" w14:textId="77777777" w:rsidR="00A15D4A" w:rsidRPr="005A20CA" w:rsidRDefault="00A15D4A" w:rsidP="00551CE9">
      <w:pPr>
        <w:pStyle w:val="ListNumber"/>
      </w:pPr>
      <w:r w:rsidRPr="005A20CA">
        <w:t>K</w:t>
      </w:r>
      <w:r w:rsidR="00964152" w:rsidRPr="005A20CA">
        <w:t>lik op het tabblad [S</w:t>
      </w:r>
      <w:r w:rsidRPr="005A20CA">
        <w:t>tandaard maat</w:t>
      </w:r>
      <w:r w:rsidR="00964152" w:rsidRPr="005A20CA">
        <w:t>]</w:t>
      </w:r>
      <w:r w:rsidRPr="005A20CA">
        <w:t xml:space="preserve">. </w:t>
      </w:r>
    </w:p>
    <w:p w14:paraId="22E811FD" w14:textId="77777777" w:rsidR="00A15D4A" w:rsidRPr="005A20CA" w:rsidRDefault="00A15D4A" w:rsidP="00551CE9">
      <w:pPr>
        <w:pStyle w:val="ListNumber"/>
      </w:pPr>
      <w:r w:rsidRPr="005A20CA">
        <w:t>Voer indien nodig de maten weer in.</w:t>
      </w:r>
    </w:p>
    <w:p w14:paraId="3C06D793" w14:textId="77777777" w:rsidR="00A15D4A" w:rsidRPr="005A20CA" w:rsidRDefault="00A15D4A" w:rsidP="00551CE9">
      <w:pPr>
        <w:pStyle w:val="ListNumber"/>
      </w:pPr>
      <w:r w:rsidRPr="005A20CA">
        <w:t>K</w:t>
      </w:r>
      <w:r w:rsidR="00964152" w:rsidRPr="005A20CA">
        <w:t>lik op de button [Aanpassen]</w:t>
      </w:r>
      <w:r w:rsidRPr="005A20CA">
        <w:t>.</w:t>
      </w:r>
    </w:p>
    <w:p w14:paraId="6D88F2DF" w14:textId="77777777" w:rsidR="00A15D4A" w:rsidRPr="005A20CA" w:rsidRDefault="00A20BDC" w:rsidP="003A6B6D">
      <w:pPr>
        <w:pStyle w:val="Heading2"/>
        <w:rPr>
          <w:rFonts w:asciiTheme="minorHAnsi" w:hAnsiTheme="minorHAnsi" w:cstheme="minorHAnsi"/>
          <w:sz w:val="22"/>
          <w:szCs w:val="22"/>
        </w:rPr>
      </w:pPr>
      <w:bookmarkStart w:id="62" w:name="_Toc300757397"/>
      <w:bookmarkStart w:id="63" w:name="_Toc433278285"/>
      <w:bookmarkStart w:id="64" w:name="_Toc454179484"/>
      <w:r w:rsidRPr="005A20CA">
        <w:rPr>
          <w:rFonts w:asciiTheme="minorHAnsi" w:hAnsiTheme="minorHAnsi" w:cstheme="minorHAnsi"/>
          <w:sz w:val="22"/>
          <w:szCs w:val="22"/>
        </w:rPr>
        <w:t>H</w:t>
      </w:r>
      <w:r w:rsidR="00A15D4A" w:rsidRPr="005A20CA">
        <w:rPr>
          <w:rFonts w:asciiTheme="minorHAnsi" w:hAnsiTheme="minorHAnsi" w:cstheme="minorHAnsi"/>
          <w:sz w:val="22"/>
          <w:szCs w:val="22"/>
        </w:rPr>
        <w:t>uidige kredieten wijzigen</w:t>
      </w:r>
      <w:bookmarkEnd w:id="62"/>
      <w:bookmarkEnd w:id="63"/>
      <w:bookmarkEnd w:id="64"/>
    </w:p>
    <w:p w14:paraId="39DA585D" w14:textId="77777777" w:rsidR="00A15D4A" w:rsidRPr="005A20CA" w:rsidRDefault="00A15D4A" w:rsidP="00551CE9">
      <w:pPr>
        <w:pStyle w:val="ListNumber"/>
        <w:numPr>
          <w:ilvl w:val="0"/>
          <w:numId w:val="19"/>
        </w:numPr>
      </w:pPr>
      <w:r w:rsidRPr="005A20CA">
        <w:t xml:space="preserve">Selecteer het menu </w:t>
      </w:r>
      <w:r w:rsidR="00964152" w:rsidRPr="005A20CA">
        <w:t>[S</w:t>
      </w:r>
      <w:r w:rsidRPr="005A20CA">
        <w:t>ysteem</w:t>
      </w:r>
      <w:r w:rsidR="00964152" w:rsidRPr="005A20CA">
        <w:t>]</w:t>
      </w:r>
      <w:r w:rsidRPr="005A20CA">
        <w:t>.</w:t>
      </w:r>
    </w:p>
    <w:p w14:paraId="087CAB4D" w14:textId="77777777" w:rsidR="00A15D4A" w:rsidRPr="005A20CA" w:rsidRDefault="00A15D4A" w:rsidP="00551CE9">
      <w:pPr>
        <w:pStyle w:val="ListNumber"/>
      </w:pPr>
      <w:r w:rsidRPr="005A20CA">
        <w:t>K</w:t>
      </w:r>
      <w:r w:rsidR="00964152" w:rsidRPr="005A20CA">
        <w:t>lik op de button [Drager]</w:t>
      </w:r>
      <w:r w:rsidRPr="005A20CA">
        <w:t>.</w:t>
      </w:r>
    </w:p>
    <w:p w14:paraId="31C44F56" w14:textId="77777777" w:rsidR="00A15D4A" w:rsidRPr="005A20CA" w:rsidRDefault="00A15D4A" w:rsidP="00551CE9">
      <w:pPr>
        <w:pStyle w:val="ListNumber"/>
      </w:pPr>
      <w:r w:rsidRPr="005A20CA">
        <w:t>Zoek de drager op.</w:t>
      </w:r>
    </w:p>
    <w:p w14:paraId="53247015" w14:textId="77777777" w:rsidR="00A15D4A" w:rsidRPr="005A20CA" w:rsidRDefault="00A15D4A" w:rsidP="00551CE9">
      <w:pPr>
        <w:pStyle w:val="ListNumber"/>
      </w:pPr>
      <w:r w:rsidRPr="005A20CA">
        <w:t>K</w:t>
      </w:r>
      <w:r w:rsidR="00964152" w:rsidRPr="005A20CA">
        <w:t>lik op de button [E</w:t>
      </w:r>
      <w:r w:rsidRPr="005A20CA">
        <w:t>dit modus</w:t>
      </w:r>
      <w:r w:rsidR="00964152" w:rsidRPr="005A20CA">
        <w:t>]</w:t>
      </w:r>
      <w:r w:rsidRPr="005A20CA">
        <w:t xml:space="preserve"> boven in de menubalk. </w:t>
      </w:r>
    </w:p>
    <w:p w14:paraId="37ECA74D" w14:textId="77777777" w:rsidR="00A15D4A" w:rsidRPr="005A20CA" w:rsidRDefault="00A15D4A" w:rsidP="00551CE9">
      <w:pPr>
        <w:pStyle w:val="ListNumber"/>
      </w:pPr>
      <w:r w:rsidRPr="005A20CA">
        <w:t>Wijzig indien nodig het maximaal krediet bij persoonlijke informatie.</w:t>
      </w:r>
    </w:p>
    <w:p w14:paraId="0CDB0E5E" w14:textId="77777777" w:rsidR="00A15D4A" w:rsidRPr="005A20CA" w:rsidRDefault="00A15D4A" w:rsidP="00F447FC">
      <w:pPr>
        <w:ind w:left="567"/>
        <w:rPr>
          <w:rFonts w:cstheme="minorHAnsi"/>
          <w:noProof/>
        </w:rPr>
      </w:pPr>
      <w:r w:rsidRPr="005A20CA">
        <w:rPr>
          <w:rFonts w:cstheme="minorHAnsi"/>
          <w:noProof/>
        </w:rPr>
        <w:t>Pas de waarde van het huidig krediet naar boven of beneden aan door middel van de pijltjes.</w:t>
      </w:r>
    </w:p>
    <w:p w14:paraId="4AC2D403" w14:textId="77777777" w:rsidR="00964152" w:rsidRPr="005A20CA" w:rsidRDefault="00964152" w:rsidP="008C4F3E">
      <w:pPr>
        <w:ind w:left="720"/>
        <w:rPr>
          <w:noProof/>
        </w:rPr>
      </w:pPr>
    </w:p>
    <w:p w14:paraId="2F4C42D8" w14:textId="77777777" w:rsidR="00A15D4A" w:rsidRPr="005A20CA" w:rsidRDefault="00A15D4A" w:rsidP="00551CE9">
      <w:pPr>
        <w:pStyle w:val="ListNumber"/>
      </w:pPr>
      <w:r w:rsidRPr="005A20CA">
        <w:t>Wijzig indien nodig het huidig krediet per artikel.</w:t>
      </w:r>
    </w:p>
    <w:p w14:paraId="1BAD2473" w14:textId="77777777" w:rsidR="00A15D4A" w:rsidRPr="005A20CA" w:rsidRDefault="00A15D4A" w:rsidP="008C4F3E">
      <w:pPr>
        <w:pStyle w:val="ListParagraph"/>
        <w:numPr>
          <w:ilvl w:val="1"/>
          <w:numId w:val="3"/>
        </w:numPr>
      </w:pPr>
      <w:r w:rsidRPr="005A20CA">
        <w:t>K</w:t>
      </w:r>
      <w:r w:rsidR="00964152" w:rsidRPr="005A20CA">
        <w:t>lik op het tabblad [K</w:t>
      </w:r>
      <w:r w:rsidRPr="005A20CA">
        <w:t>rediet</w:t>
      </w:r>
      <w:r w:rsidR="00964152" w:rsidRPr="005A20CA">
        <w:t>]</w:t>
      </w:r>
      <w:r w:rsidRPr="005A20CA">
        <w:t>.</w:t>
      </w:r>
    </w:p>
    <w:p w14:paraId="5C5C0A4C" w14:textId="77777777" w:rsidR="00A15D4A" w:rsidRPr="005A20CA" w:rsidRDefault="00A15D4A" w:rsidP="008C4F3E">
      <w:pPr>
        <w:pStyle w:val="ListParagraph"/>
        <w:numPr>
          <w:ilvl w:val="1"/>
          <w:numId w:val="3"/>
        </w:numPr>
      </w:pPr>
      <w:r w:rsidRPr="005A20CA">
        <w:t>Selecteer het gewenste artikel.</w:t>
      </w:r>
    </w:p>
    <w:p w14:paraId="5203DA21" w14:textId="77777777" w:rsidR="00A15D4A" w:rsidRPr="005A20CA" w:rsidRDefault="00A15D4A" w:rsidP="008C4F3E">
      <w:pPr>
        <w:pStyle w:val="ListParagraph"/>
        <w:numPr>
          <w:ilvl w:val="1"/>
          <w:numId w:val="3"/>
        </w:numPr>
      </w:pPr>
      <w:r w:rsidRPr="005A20CA">
        <w:t xml:space="preserve">Pas de waarde van het huidig krediet naar boven of beneden aan door middel van de pijltjes </w:t>
      </w:r>
      <w:r w:rsidR="00964152" w:rsidRPr="005A20CA">
        <w:t>en klik op [OK]</w:t>
      </w:r>
      <w:r w:rsidRPr="005A20CA">
        <w:t>.</w:t>
      </w:r>
    </w:p>
    <w:p w14:paraId="78D3F9A1" w14:textId="77777777" w:rsidR="00A15D4A" w:rsidRPr="005A20CA" w:rsidRDefault="00964152" w:rsidP="00551CE9">
      <w:pPr>
        <w:pStyle w:val="ListNumber"/>
      </w:pPr>
      <w:r w:rsidRPr="005A20CA">
        <w:t>Klik op [A</w:t>
      </w:r>
      <w:r w:rsidR="00A15D4A" w:rsidRPr="005A20CA">
        <w:t>anpassen</w:t>
      </w:r>
      <w:r w:rsidRPr="005A20CA">
        <w:t>]</w:t>
      </w:r>
      <w:r w:rsidR="00A15D4A" w:rsidRPr="005A20CA">
        <w:t>.</w:t>
      </w:r>
    </w:p>
    <w:p w14:paraId="771C86ED" w14:textId="77777777" w:rsidR="00A15D4A" w:rsidRPr="005A20CA" w:rsidRDefault="00A20BDC" w:rsidP="004B2DE3">
      <w:pPr>
        <w:pStyle w:val="Heading2"/>
        <w:rPr>
          <w:rFonts w:asciiTheme="minorHAnsi" w:hAnsiTheme="minorHAnsi" w:cstheme="minorHAnsi"/>
          <w:sz w:val="22"/>
          <w:szCs w:val="22"/>
        </w:rPr>
      </w:pPr>
      <w:bookmarkStart w:id="65" w:name="_Toc300757398"/>
      <w:bookmarkStart w:id="66" w:name="_Toc433278286"/>
      <w:bookmarkStart w:id="67" w:name="_Toc454179485"/>
      <w:r w:rsidRPr="005A20CA">
        <w:rPr>
          <w:rFonts w:asciiTheme="minorHAnsi" w:hAnsiTheme="minorHAnsi" w:cstheme="minorHAnsi"/>
          <w:sz w:val="22"/>
          <w:szCs w:val="22"/>
        </w:rPr>
        <w:t>M</w:t>
      </w:r>
      <w:r w:rsidR="00A15D4A" w:rsidRPr="005A20CA">
        <w:rPr>
          <w:rFonts w:asciiTheme="minorHAnsi" w:hAnsiTheme="minorHAnsi" w:cstheme="minorHAnsi"/>
          <w:sz w:val="22"/>
          <w:szCs w:val="22"/>
        </w:rPr>
        <w:t>aximaal krediet wijzigen</w:t>
      </w:r>
      <w:bookmarkEnd w:id="65"/>
      <w:bookmarkEnd w:id="66"/>
      <w:bookmarkEnd w:id="67"/>
    </w:p>
    <w:p w14:paraId="1C71329A" w14:textId="77777777" w:rsidR="00A15D4A" w:rsidRPr="005A20CA" w:rsidRDefault="00A15D4A" w:rsidP="00551CE9">
      <w:pPr>
        <w:pStyle w:val="ListNumber"/>
        <w:numPr>
          <w:ilvl w:val="0"/>
          <w:numId w:val="20"/>
        </w:numPr>
      </w:pPr>
      <w:r w:rsidRPr="005A20CA">
        <w:t xml:space="preserve">Selecteer </w:t>
      </w:r>
      <w:r w:rsidR="00964152" w:rsidRPr="005A20CA">
        <w:t>het menu [S</w:t>
      </w:r>
      <w:r w:rsidRPr="005A20CA">
        <w:t>ysteem</w:t>
      </w:r>
      <w:r w:rsidR="00964152" w:rsidRPr="005A20CA">
        <w:t>]</w:t>
      </w:r>
      <w:r w:rsidRPr="005A20CA">
        <w:t>.</w:t>
      </w:r>
    </w:p>
    <w:p w14:paraId="3DAF0534" w14:textId="77777777" w:rsidR="00A15D4A" w:rsidRPr="005A20CA" w:rsidRDefault="00A15D4A" w:rsidP="00551CE9">
      <w:pPr>
        <w:pStyle w:val="ListNumber"/>
      </w:pPr>
      <w:r w:rsidRPr="005A20CA">
        <w:t>K</w:t>
      </w:r>
      <w:r w:rsidR="00964152" w:rsidRPr="005A20CA">
        <w:t>lik op de button [Drager]</w:t>
      </w:r>
      <w:r w:rsidRPr="005A20CA">
        <w:t>.</w:t>
      </w:r>
    </w:p>
    <w:p w14:paraId="7E676BC3" w14:textId="77777777" w:rsidR="00A15D4A" w:rsidRPr="005A20CA" w:rsidRDefault="00A15D4A" w:rsidP="00551CE9">
      <w:pPr>
        <w:pStyle w:val="ListNumber"/>
      </w:pPr>
      <w:r w:rsidRPr="005A20CA">
        <w:t>Zoek de drager op.</w:t>
      </w:r>
    </w:p>
    <w:p w14:paraId="609E09CE" w14:textId="77777777" w:rsidR="00A15D4A" w:rsidRPr="005A20CA" w:rsidRDefault="00A15D4A" w:rsidP="00551CE9">
      <w:pPr>
        <w:pStyle w:val="ListNumber"/>
      </w:pPr>
      <w:r w:rsidRPr="005A20CA">
        <w:t>K</w:t>
      </w:r>
      <w:r w:rsidR="00964152" w:rsidRPr="005A20CA">
        <w:t>lik op de button [E</w:t>
      </w:r>
      <w:r w:rsidRPr="005A20CA">
        <w:t>dit modus</w:t>
      </w:r>
      <w:r w:rsidR="00964152" w:rsidRPr="005A20CA">
        <w:t>]</w:t>
      </w:r>
      <w:r w:rsidRPr="005A20CA">
        <w:t xml:space="preserve"> boven in de menubalk. </w:t>
      </w:r>
    </w:p>
    <w:p w14:paraId="29EB0851" w14:textId="77777777" w:rsidR="00A15D4A" w:rsidRPr="005A20CA" w:rsidRDefault="00A15D4A" w:rsidP="00551CE9">
      <w:pPr>
        <w:pStyle w:val="ListNumber"/>
      </w:pPr>
      <w:r w:rsidRPr="005A20CA">
        <w:t>Wijzig het maximaal krediet bij persoonlijke informatie.</w:t>
      </w:r>
    </w:p>
    <w:p w14:paraId="38AAD528" w14:textId="77777777" w:rsidR="00A15D4A" w:rsidRPr="005A20CA" w:rsidRDefault="00A15D4A" w:rsidP="00B5079D">
      <w:pPr>
        <w:spacing w:before="200" w:after="0"/>
        <w:ind w:left="938"/>
        <w:rPr>
          <w:rFonts w:cstheme="minorHAnsi"/>
          <w:noProof/>
        </w:rPr>
      </w:pPr>
      <w:r w:rsidRPr="005A20CA">
        <w:rPr>
          <w:rFonts w:cstheme="minorHAnsi"/>
          <w:noProof/>
        </w:rPr>
        <w:t>Pas de waarde van het huidig krediet naar boven of beneden aan door middel van de pijltjes.</w:t>
      </w:r>
    </w:p>
    <w:p w14:paraId="0CC02F2F" w14:textId="77777777" w:rsidR="00A15D4A" w:rsidRPr="005A20CA" w:rsidRDefault="00A15D4A" w:rsidP="00551CE9">
      <w:pPr>
        <w:pStyle w:val="ListNumber"/>
      </w:pPr>
      <w:r w:rsidRPr="005A20CA">
        <w:t>Wijzig het huidig krediet met hetzelfde aantal als het maximaal krediet.</w:t>
      </w:r>
    </w:p>
    <w:p w14:paraId="43DED4C6" w14:textId="77777777" w:rsidR="00A15D4A" w:rsidRPr="005A20CA" w:rsidRDefault="00A15D4A" w:rsidP="00B5079D">
      <w:pPr>
        <w:spacing w:before="200" w:after="0"/>
        <w:ind w:left="938"/>
        <w:rPr>
          <w:rFonts w:cstheme="minorHAnsi"/>
          <w:noProof/>
        </w:rPr>
      </w:pPr>
      <w:r w:rsidRPr="005A20CA">
        <w:rPr>
          <w:rFonts w:cstheme="minorHAnsi"/>
          <w:noProof/>
        </w:rPr>
        <w:t>Indien het maximaal krediet van 4 naar 6 verandert, verhoog dan het huidig krediet met 2.</w:t>
      </w:r>
    </w:p>
    <w:p w14:paraId="56957A55" w14:textId="77777777" w:rsidR="00A15D4A" w:rsidRPr="005A20CA" w:rsidRDefault="00A15D4A" w:rsidP="00551CE9">
      <w:pPr>
        <w:pStyle w:val="ListNumber"/>
      </w:pPr>
      <w:r w:rsidRPr="005A20CA">
        <w:t>Wijzig indien nodig het maximaal krediet per artikel.</w:t>
      </w:r>
    </w:p>
    <w:p w14:paraId="3F82F6E1" w14:textId="77777777" w:rsidR="00A15D4A" w:rsidRPr="005A20CA" w:rsidRDefault="00B5079D" w:rsidP="008C4F3E">
      <w:pPr>
        <w:pStyle w:val="ListParagraph"/>
        <w:numPr>
          <w:ilvl w:val="1"/>
          <w:numId w:val="3"/>
        </w:numPr>
      </w:pPr>
      <w:r w:rsidRPr="005A20CA">
        <w:t>Klik op het tabblad &lt;</w:t>
      </w:r>
      <w:r w:rsidR="00A15D4A" w:rsidRPr="005A20CA">
        <w:t>krediet</w:t>
      </w:r>
      <w:r w:rsidRPr="005A20CA">
        <w:t>&gt;</w:t>
      </w:r>
      <w:r w:rsidR="00A15D4A" w:rsidRPr="005A20CA">
        <w:t>.</w:t>
      </w:r>
    </w:p>
    <w:p w14:paraId="1E45F413" w14:textId="77777777" w:rsidR="00A15D4A" w:rsidRPr="005A20CA" w:rsidRDefault="00A15D4A" w:rsidP="008C4F3E">
      <w:pPr>
        <w:pStyle w:val="ListParagraph"/>
        <w:numPr>
          <w:ilvl w:val="1"/>
          <w:numId w:val="3"/>
        </w:numPr>
      </w:pPr>
      <w:r w:rsidRPr="005A20CA">
        <w:t>Selecteer het gewenste artikel.</w:t>
      </w:r>
    </w:p>
    <w:p w14:paraId="7CB14AAD" w14:textId="77777777" w:rsidR="00A15D4A" w:rsidRPr="005A20CA" w:rsidRDefault="00A15D4A" w:rsidP="008C4F3E">
      <w:pPr>
        <w:pStyle w:val="ListParagraph"/>
        <w:numPr>
          <w:ilvl w:val="1"/>
          <w:numId w:val="3"/>
        </w:numPr>
      </w:pPr>
      <w:r w:rsidRPr="005A20CA">
        <w:t>Pas de waarde van het maximaal krediet naar boven of beneden aan door middel van de pijltjes.</w:t>
      </w:r>
    </w:p>
    <w:p w14:paraId="388ABD84" w14:textId="77777777" w:rsidR="00A15D4A" w:rsidRPr="005A20CA" w:rsidRDefault="00A15D4A" w:rsidP="00551CE9">
      <w:pPr>
        <w:pStyle w:val="ListNumber"/>
      </w:pPr>
      <w:r w:rsidRPr="005A20CA">
        <w:lastRenderedPageBreak/>
        <w:t>Wijzig na aanpassing van het maximaal krediet per artikel ook het huidig krediet per artikel m</w:t>
      </w:r>
      <w:r w:rsidR="00B5079D" w:rsidRPr="005A20CA">
        <w:t>et hetzelfde aantal en klik op [</w:t>
      </w:r>
      <w:r w:rsidRPr="005A20CA">
        <w:t>OK</w:t>
      </w:r>
      <w:r w:rsidR="00B5079D" w:rsidRPr="005A20CA">
        <w:t>]</w:t>
      </w:r>
      <w:r w:rsidRPr="005A20CA">
        <w:t>.</w:t>
      </w:r>
    </w:p>
    <w:p w14:paraId="3D9555BB" w14:textId="77777777" w:rsidR="00A15D4A" w:rsidRPr="005A20CA" w:rsidRDefault="00A15D4A" w:rsidP="00B5079D">
      <w:pPr>
        <w:spacing w:before="200" w:after="0"/>
        <w:ind w:left="938"/>
        <w:rPr>
          <w:rFonts w:cstheme="minorHAnsi"/>
          <w:noProof/>
        </w:rPr>
      </w:pPr>
      <w:r w:rsidRPr="005A20CA">
        <w:rPr>
          <w:rFonts w:cstheme="minorHAnsi"/>
          <w:noProof/>
        </w:rPr>
        <w:t>Indien het maximaal krediet van 4 naar 6 verandert, verhoog dan het huidig krediet met 2.</w:t>
      </w:r>
    </w:p>
    <w:p w14:paraId="2506CC8A" w14:textId="77777777" w:rsidR="00A15D4A" w:rsidRPr="005A20CA" w:rsidRDefault="00B5079D" w:rsidP="00551CE9">
      <w:pPr>
        <w:pStyle w:val="ListNumber"/>
      </w:pPr>
      <w:r w:rsidRPr="005A20CA">
        <w:t>Klik op [A</w:t>
      </w:r>
      <w:r w:rsidR="00A15D4A" w:rsidRPr="005A20CA">
        <w:t>anpassen</w:t>
      </w:r>
      <w:r w:rsidRPr="005A20CA">
        <w:t>]</w:t>
      </w:r>
      <w:r w:rsidR="00A15D4A" w:rsidRPr="005A20CA">
        <w:t>.</w:t>
      </w:r>
    </w:p>
    <w:p w14:paraId="10E1894D" w14:textId="77777777" w:rsidR="00A15D4A" w:rsidRPr="005A20CA" w:rsidRDefault="00A20BDC" w:rsidP="003A6B6D">
      <w:pPr>
        <w:pStyle w:val="Heading2"/>
        <w:rPr>
          <w:rFonts w:asciiTheme="minorHAnsi" w:hAnsiTheme="minorHAnsi" w:cstheme="minorHAnsi"/>
          <w:sz w:val="22"/>
          <w:szCs w:val="22"/>
        </w:rPr>
      </w:pPr>
      <w:bookmarkStart w:id="68" w:name="_Toc300757399"/>
      <w:bookmarkStart w:id="69" w:name="_Toc433278287"/>
      <w:bookmarkStart w:id="70" w:name="_Toc454179486"/>
      <w:r w:rsidRPr="005A20CA">
        <w:rPr>
          <w:rFonts w:asciiTheme="minorHAnsi" w:hAnsiTheme="minorHAnsi" w:cstheme="minorHAnsi"/>
          <w:sz w:val="22"/>
          <w:szCs w:val="22"/>
        </w:rPr>
        <w:t>Z</w:t>
      </w:r>
      <w:r w:rsidR="00A15D4A" w:rsidRPr="005A20CA">
        <w:rPr>
          <w:rFonts w:asciiTheme="minorHAnsi" w:hAnsiTheme="minorHAnsi" w:cstheme="minorHAnsi"/>
          <w:sz w:val="22"/>
          <w:szCs w:val="22"/>
        </w:rPr>
        <w:t>oeken kleding in bezit van de drager</w:t>
      </w:r>
      <w:bookmarkEnd w:id="68"/>
      <w:bookmarkEnd w:id="69"/>
      <w:bookmarkEnd w:id="70"/>
    </w:p>
    <w:p w14:paraId="375D072B" w14:textId="77777777" w:rsidR="00A15D4A" w:rsidRPr="005A20CA" w:rsidRDefault="00B5079D" w:rsidP="00551CE9">
      <w:pPr>
        <w:pStyle w:val="ListNumber"/>
        <w:numPr>
          <w:ilvl w:val="0"/>
          <w:numId w:val="21"/>
        </w:numPr>
      </w:pPr>
      <w:r w:rsidRPr="005A20CA">
        <w:t>Selecteer het menu [S</w:t>
      </w:r>
      <w:r w:rsidR="00A15D4A" w:rsidRPr="005A20CA">
        <w:t>ysteem</w:t>
      </w:r>
      <w:r w:rsidRPr="005A20CA">
        <w:t>]</w:t>
      </w:r>
      <w:r w:rsidR="00A15D4A" w:rsidRPr="005A20CA">
        <w:t>.</w:t>
      </w:r>
    </w:p>
    <w:p w14:paraId="06E8DF4E" w14:textId="77777777" w:rsidR="00A15D4A" w:rsidRPr="005A20CA" w:rsidRDefault="00B5079D" w:rsidP="00551CE9">
      <w:pPr>
        <w:pStyle w:val="ListNumber"/>
      </w:pPr>
      <w:r w:rsidRPr="005A20CA">
        <w:t>Klik op de button [D</w:t>
      </w:r>
      <w:r w:rsidR="00A15D4A" w:rsidRPr="005A20CA">
        <w:t>rager</w:t>
      </w:r>
      <w:r w:rsidRPr="005A20CA">
        <w:t>]</w:t>
      </w:r>
      <w:r w:rsidR="00A15D4A" w:rsidRPr="005A20CA">
        <w:t>.</w:t>
      </w:r>
    </w:p>
    <w:p w14:paraId="2ECB6F48" w14:textId="77777777" w:rsidR="00A15D4A" w:rsidRPr="005A20CA" w:rsidRDefault="00A15D4A" w:rsidP="00551CE9">
      <w:pPr>
        <w:pStyle w:val="ListNumber"/>
      </w:pPr>
      <w:r w:rsidRPr="005A20CA">
        <w:t>Zoek de drager op.</w:t>
      </w:r>
    </w:p>
    <w:p w14:paraId="4D78DC9F" w14:textId="77777777" w:rsidR="00A15D4A" w:rsidRPr="005A20CA" w:rsidRDefault="00B5079D" w:rsidP="00551CE9">
      <w:pPr>
        <w:pStyle w:val="ListNumber"/>
      </w:pPr>
      <w:r w:rsidRPr="005A20CA">
        <w:t>Klik op het tabblad &lt;</w:t>
      </w:r>
      <w:r w:rsidR="00A15D4A" w:rsidRPr="005A20CA">
        <w:t>toegewezen</w:t>
      </w:r>
      <w:r w:rsidRPr="005A20CA">
        <w:t>&gt;</w:t>
      </w:r>
      <w:r w:rsidR="00A15D4A" w:rsidRPr="005A20CA">
        <w:t xml:space="preserve">. Alle kleding in bezit van de drager staat onder dit tabblad. </w:t>
      </w:r>
    </w:p>
    <w:p w14:paraId="30B493D5" w14:textId="77777777" w:rsidR="00A15D4A" w:rsidRPr="005A20CA" w:rsidRDefault="00A15D4A" w:rsidP="00B5079D">
      <w:pPr>
        <w:spacing w:after="0"/>
        <w:ind w:left="578"/>
        <w:rPr>
          <w:rFonts w:cstheme="minorHAnsi"/>
          <w:noProof/>
        </w:rPr>
      </w:pPr>
    </w:p>
    <w:p w14:paraId="1A982494" w14:textId="77777777" w:rsidR="00A15D4A" w:rsidRPr="005A20CA" w:rsidRDefault="00A15D4A" w:rsidP="00B5079D">
      <w:pPr>
        <w:spacing w:after="0"/>
        <w:ind w:left="578"/>
        <w:jc w:val="both"/>
        <w:rPr>
          <w:rFonts w:cstheme="minorHAnsi"/>
          <w:noProof/>
        </w:rPr>
      </w:pPr>
      <w:r w:rsidRPr="005A20CA">
        <w:rPr>
          <w:rFonts w:cstheme="minorHAnsi"/>
          <w:b/>
          <w:i/>
          <w:noProof/>
        </w:rPr>
        <w:t>LET OP:</w:t>
      </w:r>
      <w:r w:rsidRPr="005A20CA">
        <w:rPr>
          <w:rFonts w:cstheme="minorHAnsi"/>
          <w:i/>
          <w:noProof/>
        </w:rPr>
        <w:t xml:space="preserve"> bij persoonsgebonden kleding zal altijd alle kleding opgesomd worden, en niet slechts de kleding die op dit moment bij de drager is, zoals bij maatkleding. In de kolom “Status” kan men zien waar de kleding momenteel is.</w:t>
      </w:r>
    </w:p>
    <w:p w14:paraId="59BFFF35" w14:textId="77777777" w:rsidR="00A15D4A" w:rsidRPr="005A20CA" w:rsidRDefault="00A15D4A" w:rsidP="00B5079D">
      <w:pPr>
        <w:spacing w:after="0"/>
        <w:ind w:left="578"/>
        <w:rPr>
          <w:rFonts w:cstheme="minorHAnsi"/>
          <w:noProof/>
        </w:rPr>
      </w:pPr>
    </w:p>
    <w:p w14:paraId="35AE6BFF" w14:textId="77777777" w:rsidR="00A15D4A" w:rsidRPr="005A20CA" w:rsidRDefault="00A15D4A" w:rsidP="00B5079D">
      <w:pPr>
        <w:spacing w:after="0"/>
        <w:ind w:left="578"/>
        <w:jc w:val="both"/>
        <w:rPr>
          <w:rFonts w:cstheme="minorHAnsi"/>
          <w:i/>
          <w:noProof/>
        </w:rPr>
      </w:pPr>
      <w:r w:rsidRPr="005A20CA">
        <w:rPr>
          <w:rFonts w:cstheme="minorHAnsi"/>
          <w:b/>
          <w:i/>
          <w:noProof/>
        </w:rPr>
        <w:t>LET OP:</w:t>
      </w:r>
      <w:r w:rsidRPr="005A20CA">
        <w:rPr>
          <w:rFonts w:cstheme="minorHAnsi"/>
          <w:i/>
          <w:noProof/>
        </w:rPr>
        <w:t xml:space="preserve"> De chipcode is niet altijd volledig leesbaar! Om deze volledig te tonen kan men het veld vergroten door met de muis de veldafscheiding te verslepen (Zie afbeelding)</w:t>
      </w:r>
    </w:p>
    <w:p w14:paraId="7F71E402" w14:textId="77777777" w:rsidR="00A15D4A" w:rsidRPr="005A20CA" w:rsidRDefault="00A15D4A" w:rsidP="00A15D4A">
      <w:pPr>
        <w:spacing w:after="0"/>
        <w:rPr>
          <w:rFonts w:cstheme="minorHAnsi"/>
        </w:rPr>
      </w:pPr>
    </w:p>
    <w:p w14:paraId="4F4520C7" w14:textId="77777777" w:rsidR="00A15D4A" w:rsidRPr="005A20CA" w:rsidRDefault="00A15D4A" w:rsidP="00A15D4A">
      <w:pPr>
        <w:rPr>
          <w:rFonts w:cstheme="minorHAnsi"/>
        </w:rPr>
      </w:pPr>
      <w:r w:rsidRPr="005A20CA">
        <w:rPr>
          <w:rFonts w:cstheme="minorHAnsi"/>
          <w:noProof/>
          <w:lang w:val="de-DE" w:eastAsia="de-DE"/>
        </w:rPr>
        <w:drawing>
          <wp:inline distT="0" distB="0" distL="0" distR="0" wp14:anchorId="2BFBD8C2" wp14:editId="77B7503B">
            <wp:extent cx="4164330" cy="2092960"/>
            <wp:effectExtent l="0" t="0" r="7620" b="2540"/>
            <wp:docPr id="4" name="Afbeelding 4" descr="veldafsche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dafscheid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4330" cy="2092960"/>
                    </a:xfrm>
                    <a:prstGeom prst="rect">
                      <a:avLst/>
                    </a:prstGeom>
                    <a:noFill/>
                    <a:ln>
                      <a:noFill/>
                    </a:ln>
                  </pic:spPr>
                </pic:pic>
              </a:graphicData>
            </a:graphic>
          </wp:inline>
        </w:drawing>
      </w:r>
    </w:p>
    <w:p w14:paraId="2A075C78" w14:textId="77777777" w:rsidR="00A15D4A" w:rsidRPr="005A20CA" w:rsidRDefault="00A20BDC" w:rsidP="003A6B6D">
      <w:pPr>
        <w:pStyle w:val="Heading2"/>
        <w:rPr>
          <w:rFonts w:asciiTheme="minorHAnsi" w:hAnsiTheme="minorHAnsi" w:cstheme="minorHAnsi"/>
          <w:sz w:val="22"/>
          <w:szCs w:val="22"/>
        </w:rPr>
      </w:pPr>
      <w:bookmarkStart w:id="71" w:name="_Toc300757400"/>
      <w:bookmarkStart w:id="72" w:name="_Toc433278288"/>
      <w:bookmarkStart w:id="73" w:name="_Toc454179487"/>
      <w:r w:rsidRPr="005A20CA">
        <w:rPr>
          <w:rFonts w:asciiTheme="minorHAnsi" w:hAnsiTheme="minorHAnsi" w:cstheme="minorHAnsi"/>
          <w:sz w:val="22"/>
          <w:szCs w:val="22"/>
        </w:rPr>
        <w:t>D</w:t>
      </w:r>
      <w:r w:rsidR="00A15D4A" w:rsidRPr="005A20CA">
        <w:rPr>
          <w:rFonts w:asciiTheme="minorHAnsi" w:hAnsiTheme="minorHAnsi" w:cstheme="minorHAnsi"/>
          <w:sz w:val="22"/>
          <w:szCs w:val="22"/>
        </w:rPr>
        <w:t>rager verwijderen</w:t>
      </w:r>
      <w:bookmarkEnd w:id="71"/>
      <w:bookmarkEnd w:id="72"/>
      <w:bookmarkEnd w:id="73"/>
    </w:p>
    <w:p w14:paraId="777329D4" w14:textId="77777777" w:rsidR="00A15D4A" w:rsidRPr="005A20CA" w:rsidRDefault="00B5079D" w:rsidP="00551CE9">
      <w:pPr>
        <w:pStyle w:val="ListNumber"/>
        <w:numPr>
          <w:ilvl w:val="0"/>
          <w:numId w:val="22"/>
        </w:numPr>
      </w:pPr>
      <w:r w:rsidRPr="005A20CA">
        <w:t>Selecteer het menu [S</w:t>
      </w:r>
      <w:r w:rsidR="00A15D4A" w:rsidRPr="005A20CA">
        <w:t>ysteem</w:t>
      </w:r>
      <w:r w:rsidRPr="005A20CA">
        <w:t>]</w:t>
      </w:r>
      <w:r w:rsidR="00A15D4A" w:rsidRPr="005A20CA">
        <w:t>.</w:t>
      </w:r>
    </w:p>
    <w:p w14:paraId="181899BD" w14:textId="77777777" w:rsidR="00A15D4A" w:rsidRPr="005A20CA" w:rsidRDefault="00B5079D" w:rsidP="00551CE9">
      <w:pPr>
        <w:pStyle w:val="ListNumber"/>
      </w:pPr>
      <w:r w:rsidRPr="005A20CA">
        <w:t>Klik op de button [D</w:t>
      </w:r>
      <w:r w:rsidR="00A15D4A" w:rsidRPr="005A20CA">
        <w:t>rager</w:t>
      </w:r>
      <w:r w:rsidRPr="005A20CA">
        <w:t>]</w:t>
      </w:r>
      <w:r w:rsidR="00A15D4A" w:rsidRPr="005A20CA">
        <w:t>.</w:t>
      </w:r>
    </w:p>
    <w:p w14:paraId="02CE948C" w14:textId="77777777" w:rsidR="00A15D4A" w:rsidRPr="005A20CA" w:rsidRDefault="00B5079D" w:rsidP="00551CE9">
      <w:pPr>
        <w:pStyle w:val="ListNumber"/>
      </w:pPr>
      <w:r w:rsidRPr="005A20CA">
        <w:t>Klik op de button [E</w:t>
      </w:r>
      <w:r w:rsidR="00A15D4A" w:rsidRPr="005A20CA">
        <w:t>dit modus</w:t>
      </w:r>
      <w:r w:rsidRPr="005A20CA">
        <w:t>]</w:t>
      </w:r>
      <w:r w:rsidR="00A15D4A" w:rsidRPr="005A20CA">
        <w:t xml:space="preserve"> boven in de menubalk.</w:t>
      </w:r>
    </w:p>
    <w:p w14:paraId="4A256AC4" w14:textId="77777777" w:rsidR="00A15D4A" w:rsidRPr="005A20CA" w:rsidRDefault="00A15D4A" w:rsidP="00551CE9">
      <w:pPr>
        <w:pStyle w:val="ListNumber"/>
      </w:pPr>
      <w:r w:rsidRPr="005A20CA">
        <w:t>Zoek de drager op.</w:t>
      </w:r>
    </w:p>
    <w:p w14:paraId="187DCBFB" w14:textId="77777777" w:rsidR="00A15D4A" w:rsidRPr="005A20CA" w:rsidRDefault="00A15D4A" w:rsidP="00551CE9">
      <w:pPr>
        <w:pStyle w:val="ListNumber"/>
      </w:pPr>
      <w:r w:rsidRPr="005A20CA">
        <w:t>Controleer of de drager nog kleding bezit.</w:t>
      </w:r>
    </w:p>
    <w:p w14:paraId="2D072072" w14:textId="77777777" w:rsidR="00A15D4A" w:rsidRPr="005A20CA" w:rsidRDefault="00A15D4A" w:rsidP="00551CE9">
      <w:pPr>
        <w:pStyle w:val="ListNumber"/>
      </w:pPr>
      <w:r w:rsidRPr="005A20CA">
        <w:t xml:space="preserve">Klik op het tabblad </w:t>
      </w:r>
      <w:r w:rsidR="00B5079D" w:rsidRPr="005A20CA">
        <w:t>[T</w:t>
      </w:r>
      <w:r w:rsidRPr="005A20CA">
        <w:t>oegewezen</w:t>
      </w:r>
      <w:r w:rsidR="00B5079D" w:rsidRPr="005A20CA">
        <w:t>]</w:t>
      </w:r>
      <w:r w:rsidRPr="005A20CA">
        <w:t>.</w:t>
      </w:r>
    </w:p>
    <w:p w14:paraId="05747B1A" w14:textId="77777777" w:rsidR="00A15D4A" w:rsidRPr="005A20CA" w:rsidRDefault="00A15D4A" w:rsidP="008C4F3E">
      <w:pPr>
        <w:pStyle w:val="ListParagraph"/>
      </w:pPr>
      <w:r w:rsidRPr="008C4F3E">
        <w:t>Indien</w:t>
      </w:r>
      <w:r w:rsidRPr="005A20CA">
        <w:t xml:space="preserve"> hier geen kledingstukken meer staan mag de drager verwijderd worden.</w:t>
      </w:r>
    </w:p>
    <w:p w14:paraId="60A34512" w14:textId="77777777" w:rsidR="00A15D4A" w:rsidRPr="005A20CA" w:rsidRDefault="00A15D4A" w:rsidP="008C4F3E">
      <w:pPr>
        <w:pStyle w:val="ListParagraph"/>
      </w:pPr>
      <w:r w:rsidRPr="005A20CA">
        <w:t>Indien hier nog wel kledingstukken staan moet de drager deze eerst inleveren.</w:t>
      </w:r>
    </w:p>
    <w:p w14:paraId="729DBF51" w14:textId="77777777" w:rsidR="00A15D4A" w:rsidRPr="005A20CA" w:rsidRDefault="00A15D4A" w:rsidP="008C4F3E">
      <w:pPr>
        <w:pStyle w:val="ListParagraph"/>
      </w:pPr>
      <w:r w:rsidRPr="005A20CA">
        <w:lastRenderedPageBreak/>
        <w:t>Indien hier nog persoonsgebonden kledingstukken staan moeten deze eerst ontkoppeld worden. R</w:t>
      </w:r>
      <w:r w:rsidR="00F16502" w:rsidRPr="005A20CA">
        <w:t>aadpleeg hiervoor de procedure [Innemen persoonsgebonden kleding]</w:t>
      </w:r>
      <w:r w:rsidRPr="005A20CA">
        <w:t xml:space="preserve"> (2.12)</w:t>
      </w:r>
    </w:p>
    <w:p w14:paraId="28C18954" w14:textId="77777777" w:rsidR="00A15D4A" w:rsidRPr="005A20CA" w:rsidRDefault="00A15D4A" w:rsidP="00551CE9">
      <w:pPr>
        <w:pStyle w:val="ListNumber"/>
      </w:pPr>
      <w:r w:rsidRPr="005A20CA">
        <w:t xml:space="preserve">Klik op de button </w:t>
      </w:r>
      <w:r w:rsidR="00F16502" w:rsidRPr="005A20CA">
        <w:t>[V</w:t>
      </w:r>
      <w:r w:rsidRPr="005A20CA">
        <w:t>erwijder</w:t>
      </w:r>
      <w:r w:rsidR="00F16502" w:rsidRPr="005A20CA">
        <w:t>]</w:t>
      </w:r>
      <w:r w:rsidRPr="005A20CA">
        <w:t>.</w:t>
      </w:r>
    </w:p>
    <w:p w14:paraId="23BE1B95" w14:textId="77777777" w:rsidR="00A15D4A" w:rsidRPr="005A20CA" w:rsidRDefault="00F16502" w:rsidP="00551CE9">
      <w:pPr>
        <w:pStyle w:val="ListNumber"/>
      </w:pPr>
      <w:r w:rsidRPr="005A20CA">
        <w:t>De melding &lt;</w:t>
      </w:r>
      <w:r w:rsidR="00A15D4A" w:rsidRPr="005A20CA">
        <w:t xml:space="preserve">Weet </w:t>
      </w:r>
      <w:r w:rsidRPr="005A20CA">
        <w:t>u zeker dat u wilt verwijderen?&gt;</w:t>
      </w:r>
      <w:r w:rsidR="00A15D4A" w:rsidRPr="005A20CA">
        <w:t xml:space="preserve"> verschijnt. Klik op </w:t>
      </w:r>
      <w:r w:rsidRPr="005A20CA">
        <w:t>[</w:t>
      </w:r>
      <w:r w:rsidR="00A15D4A" w:rsidRPr="005A20CA">
        <w:t>JA</w:t>
      </w:r>
      <w:r w:rsidRPr="005A20CA">
        <w:t>]</w:t>
      </w:r>
      <w:r w:rsidR="00A15D4A" w:rsidRPr="005A20CA">
        <w:t xml:space="preserve">” om de drager definitief te verwijderen. Klik op </w:t>
      </w:r>
      <w:r w:rsidRPr="005A20CA">
        <w:t>[</w:t>
      </w:r>
      <w:r w:rsidR="00A15D4A" w:rsidRPr="005A20CA">
        <w:t>NEE</w:t>
      </w:r>
      <w:r w:rsidRPr="005A20CA">
        <w:t>]</w:t>
      </w:r>
      <w:r w:rsidR="00A15D4A" w:rsidRPr="005A20CA">
        <w:t xml:space="preserve"> om de verwijdering af te breken.</w:t>
      </w:r>
    </w:p>
    <w:p w14:paraId="4F34E238" w14:textId="77777777" w:rsidR="00A15D4A" w:rsidRPr="005A20CA" w:rsidRDefault="00A20BDC" w:rsidP="003A6B6D">
      <w:pPr>
        <w:pStyle w:val="Heading2"/>
        <w:rPr>
          <w:rFonts w:asciiTheme="minorHAnsi" w:hAnsiTheme="minorHAnsi" w:cstheme="minorHAnsi"/>
          <w:sz w:val="22"/>
          <w:szCs w:val="22"/>
        </w:rPr>
      </w:pPr>
      <w:bookmarkStart w:id="74" w:name="_Toc300757401"/>
      <w:bookmarkStart w:id="75" w:name="_Toc433278289"/>
      <w:bookmarkStart w:id="76" w:name="_Toc454179488"/>
      <w:r w:rsidRPr="005A20CA">
        <w:rPr>
          <w:rFonts w:asciiTheme="minorHAnsi" w:hAnsiTheme="minorHAnsi" w:cstheme="minorHAnsi"/>
          <w:sz w:val="22"/>
          <w:szCs w:val="22"/>
        </w:rPr>
        <w:t>N</w:t>
      </w:r>
      <w:r w:rsidR="00A15D4A" w:rsidRPr="005A20CA">
        <w:rPr>
          <w:rFonts w:asciiTheme="minorHAnsi" w:hAnsiTheme="minorHAnsi" w:cstheme="minorHAnsi"/>
          <w:sz w:val="22"/>
          <w:szCs w:val="22"/>
        </w:rPr>
        <w:t>ieuw kledingstuk invoeren</w:t>
      </w:r>
      <w:bookmarkEnd w:id="74"/>
      <w:bookmarkEnd w:id="75"/>
      <w:bookmarkEnd w:id="76"/>
    </w:p>
    <w:p w14:paraId="3AD755F0" w14:textId="77777777" w:rsidR="00F645BD" w:rsidRPr="005A20CA" w:rsidRDefault="00F645BD" w:rsidP="00F645BD">
      <w:pPr>
        <w:rPr>
          <w:rFonts w:cstheme="minorHAnsi"/>
        </w:rPr>
      </w:pPr>
    </w:p>
    <w:p w14:paraId="720898A0" w14:textId="77777777" w:rsidR="00A15D4A" w:rsidRPr="005A20CA" w:rsidRDefault="00F16502" w:rsidP="00551CE9">
      <w:pPr>
        <w:pStyle w:val="ListNumber"/>
        <w:numPr>
          <w:ilvl w:val="0"/>
          <w:numId w:val="23"/>
        </w:numPr>
      </w:pPr>
      <w:r w:rsidRPr="005A20CA">
        <w:t>Selecteer het menu [S</w:t>
      </w:r>
      <w:r w:rsidR="00A15D4A" w:rsidRPr="005A20CA">
        <w:t>ysteem</w:t>
      </w:r>
      <w:r w:rsidRPr="005A20CA">
        <w:t>]</w:t>
      </w:r>
      <w:r w:rsidR="00A15D4A" w:rsidRPr="005A20CA">
        <w:t>.</w:t>
      </w:r>
    </w:p>
    <w:p w14:paraId="4ED4140E" w14:textId="77777777" w:rsidR="00A15D4A" w:rsidRPr="005A20CA" w:rsidRDefault="00F16502" w:rsidP="00551CE9">
      <w:pPr>
        <w:pStyle w:val="ListNumber"/>
      </w:pPr>
      <w:r w:rsidRPr="005A20CA">
        <w:t>Klik op de button [K</w:t>
      </w:r>
      <w:r w:rsidR="00A15D4A" w:rsidRPr="005A20CA">
        <w:t>leding</w:t>
      </w:r>
      <w:r w:rsidRPr="005A20CA">
        <w:t>]</w:t>
      </w:r>
      <w:r w:rsidR="00A15D4A" w:rsidRPr="005A20CA">
        <w:t>.</w:t>
      </w:r>
    </w:p>
    <w:p w14:paraId="39124683" w14:textId="77777777" w:rsidR="009A323F" w:rsidRPr="005A20CA" w:rsidRDefault="00F16502" w:rsidP="00551CE9">
      <w:pPr>
        <w:pStyle w:val="ListNumber"/>
      </w:pPr>
      <w:r w:rsidRPr="005A20CA">
        <w:t>Klik op</w:t>
      </w:r>
      <w:r w:rsidR="009A323F" w:rsidRPr="005A20CA">
        <w:t xml:space="preserve"> het groene kruisje </w:t>
      </w:r>
      <w:r w:rsidRPr="005A20CA">
        <w:t xml:space="preserve"> </w:t>
      </w:r>
      <w:r w:rsidR="009A323F" w:rsidRPr="005A20CA">
        <w:rPr>
          <w:lang w:val="de-DE" w:eastAsia="de-DE"/>
        </w:rPr>
        <w:drawing>
          <wp:inline distT="0" distB="0" distL="0" distR="0" wp14:anchorId="4E8DEBC2" wp14:editId="359A42ED">
            <wp:extent cx="1076325" cy="333375"/>
            <wp:effectExtent l="0" t="0" r="9525" b="9525"/>
            <wp:docPr id="291" name="Afbeeld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r w:rsidR="009A323F" w:rsidRPr="005A20CA">
        <w:t>. De in te vullen velden worden geel.</w:t>
      </w:r>
    </w:p>
    <w:p w14:paraId="0D27D8E0" w14:textId="77777777" w:rsidR="00A15D4A" w:rsidRPr="005A20CA" w:rsidRDefault="00F16502" w:rsidP="00551CE9">
      <w:pPr>
        <w:pStyle w:val="ListNumber"/>
      </w:pPr>
      <w:r w:rsidRPr="005A20CA">
        <w:t>Klik in het veld [C</w:t>
      </w:r>
      <w:r w:rsidR="00A15D4A" w:rsidRPr="005A20CA">
        <w:t>hipcode</w:t>
      </w:r>
      <w:r w:rsidRPr="005A20CA">
        <w:t>]</w:t>
      </w:r>
      <w:r w:rsidR="00A15D4A" w:rsidRPr="005A20CA">
        <w:t xml:space="preserve"> en typ de chipcode in.</w:t>
      </w:r>
      <w:r w:rsidR="006B5DE6" w:rsidRPr="005A20CA">
        <w:t xml:space="preserve"> OF:</w:t>
      </w:r>
    </w:p>
    <w:p w14:paraId="4CB7AF37" w14:textId="77777777" w:rsidR="00A15D4A" w:rsidRPr="005A20CA" w:rsidRDefault="00A15D4A" w:rsidP="00551CE9">
      <w:pPr>
        <w:pStyle w:val="ListNumber"/>
      </w:pPr>
      <w:r w:rsidRPr="005A20CA">
        <w:t>Indien een antenne beschikbaar is</w:t>
      </w:r>
      <w:r w:rsidR="006B5DE6" w:rsidRPr="005A20CA">
        <w:t>,</w:t>
      </w:r>
      <w:r w:rsidRPr="005A20CA">
        <w:t xml:space="preserve">  houd het kledingstuk boven de antenne.</w:t>
      </w:r>
    </w:p>
    <w:p w14:paraId="3DC9A068" w14:textId="77777777" w:rsidR="00A15D4A" w:rsidRPr="005A20CA" w:rsidRDefault="00A15D4A" w:rsidP="00551CE9">
      <w:pPr>
        <w:pStyle w:val="ListNumber"/>
      </w:pPr>
      <w:r w:rsidRPr="005A20CA">
        <w:t>Kies het juiste arti</w:t>
      </w:r>
      <w:r w:rsidR="006B5DE6" w:rsidRPr="005A20CA">
        <w:t>kel in de lijst artikelen door in het veld “Artikelcode”</w:t>
      </w:r>
      <w:r w:rsidRPr="005A20CA">
        <w:t xml:space="preserve"> te klikken.</w:t>
      </w:r>
    </w:p>
    <w:p w14:paraId="7B1B7DEF" w14:textId="77777777" w:rsidR="00A15D4A" w:rsidRPr="005A20CA" w:rsidRDefault="00A15D4A" w:rsidP="00551CE9">
      <w:pPr>
        <w:pStyle w:val="ListNumber"/>
      </w:pPr>
      <w:r w:rsidRPr="005A20CA">
        <w:t>Kies de juiste maat uit de lijst maten door op het zwarte driehoekje te klikken.</w:t>
      </w:r>
    </w:p>
    <w:p w14:paraId="68BB36F4" w14:textId="77777777" w:rsidR="00A15D4A" w:rsidRPr="005A20CA" w:rsidRDefault="00A15D4A" w:rsidP="00551CE9">
      <w:pPr>
        <w:pStyle w:val="ListNumber"/>
      </w:pPr>
      <w:r w:rsidRPr="005A20CA">
        <w:t>Kies voor maat of persoonsgebonden.</w:t>
      </w:r>
    </w:p>
    <w:p w14:paraId="713815AA" w14:textId="77777777" w:rsidR="006B5DE6" w:rsidRPr="005A20CA" w:rsidRDefault="006B5DE6" w:rsidP="00551CE9">
      <w:pPr>
        <w:pStyle w:val="ListNumber"/>
      </w:pPr>
      <w:r w:rsidRPr="005A20CA">
        <w:t xml:space="preserve">Kies de dragercode in geval van persoonsgebonden kleding.  </w:t>
      </w:r>
    </w:p>
    <w:p w14:paraId="0FA41199" w14:textId="77777777" w:rsidR="006B5DE6" w:rsidRPr="005A20CA" w:rsidRDefault="006B5DE6" w:rsidP="00551CE9">
      <w:pPr>
        <w:pStyle w:val="ListNumber"/>
      </w:pPr>
      <w:r w:rsidRPr="005A20CA">
        <w:t>(LET OP: drager moet als PG-drager gekenmerkt zijn)</w:t>
      </w:r>
    </w:p>
    <w:p w14:paraId="2443D15B" w14:textId="77777777" w:rsidR="006B5DE6" w:rsidRPr="005A20CA" w:rsidRDefault="006B5DE6" w:rsidP="00551CE9">
      <w:pPr>
        <w:pStyle w:val="ListNumber"/>
      </w:pPr>
      <w:r w:rsidRPr="005A20CA">
        <w:t>Typ de kledingcode in (optioneel).</w:t>
      </w:r>
    </w:p>
    <w:p w14:paraId="58C3616E" w14:textId="77777777" w:rsidR="006B5DE6" w:rsidRPr="005A20CA" w:rsidRDefault="006B5DE6" w:rsidP="00551CE9">
      <w:pPr>
        <w:pStyle w:val="ListNumber"/>
      </w:pPr>
      <w:r w:rsidRPr="005A20CA">
        <w:t>Kies de voorkeursbaan waarin de kleding beladen moet worden.</w:t>
      </w:r>
    </w:p>
    <w:p w14:paraId="5A7D9CD7" w14:textId="77777777" w:rsidR="006B5DE6" w:rsidRPr="005A20CA" w:rsidRDefault="006B5DE6" w:rsidP="00551CE9">
      <w:pPr>
        <w:pStyle w:val="ListNumber"/>
      </w:pPr>
      <w:r w:rsidRPr="005A20CA">
        <w:t>Kies de unit waarin de kleding beladen moet worden.</w:t>
      </w:r>
    </w:p>
    <w:p w14:paraId="1FF6C2D1" w14:textId="77777777" w:rsidR="00A15D4A" w:rsidRPr="005A20CA" w:rsidRDefault="00F645BD" w:rsidP="00F16502">
      <w:pPr>
        <w:ind w:left="578"/>
        <w:rPr>
          <w:rFonts w:cstheme="minorHAnsi"/>
          <w:noProof/>
        </w:rPr>
      </w:pPr>
      <w:r w:rsidRPr="005A20CA">
        <w:rPr>
          <w:rFonts w:cstheme="minorHAnsi"/>
          <w:noProof/>
          <w:lang w:val="de-DE" w:eastAsia="de-DE"/>
        </w:rPr>
        <w:lastRenderedPageBreak/>
        <w:drawing>
          <wp:inline distT="0" distB="0" distL="0" distR="0" wp14:anchorId="7A064294" wp14:editId="5D3528B7">
            <wp:extent cx="5005790" cy="4019550"/>
            <wp:effectExtent l="0" t="0" r="4445" b="0"/>
            <wp:docPr id="290" name="Afbeelding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06546" cy="4020157"/>
                    </a:xfrm>
                    <a:prstGeom prst="rect">
                      <a:avLst/>
                    </a:prstGeom>
                    <a:noFill/>
                    <a:ln>
                      <a:noFill/>
                    </a:ln>
                  </pic:spPr>
                </pic:pic>
              </a:graphicData>
            </a:graphic>
          </wp:inline>
        </w:drawing>
      </w:r>
    </w:p>
    <w:p w14:paraId="589C962E" w14:textId="77777777" w:rsidR="00A15D4A" w:rsidRPr="005A20CA" w:rsidRDefault="00A15D4A" w:rsidP="00551CE9">
      <w:pPr>
        <w:pStyle w:val="ListNumber"/>
      </w:pPr>
      <w:r w:rsidRPr="005A20CA">
        <w:t>Klik op de button “OK” om het kledingstuk op te slaan.</w:t>
      </w:r>
    </w:p>
    <w:p w14:paraId="0A3A3CC7" w14:textId="77777777" w:rsidR="00A15D4A" w:rsidRPr="005A20CA" w:rsidRDefault="00A15D4A" w:rsidP="00F16502">
      <w:pPr>
        <w:rPr>
          <w:rFonts w:cstheme="minorHAnsi"/>
          <w:noProof/>
        </w:rPr>
      </w:pPr>
    </w:p>
    <w:p w14:paraId="773A5E81" w14:textId="77777777" w:rsidR="00A15D4A" w:rsidRPr="005A20CA" w:rsidRDefault="003A6B6D" w:rsidP="003A6B6D">
      <w:pPr>
        <w:pStyle w:val="Heading2"/>
        <w:rPr>
          <w:rFonts w:asciiTheme="minorHAnsi" w:hAnsiTheme="minorHAnsi" w:cstheme="minorHAnsi"/>
          <w:sz w:val="22"/>
          <w:szCs w:val="22"/>
        </w:rPr>
      </w:pPr>
      <w:bookmarkStart w:id="77" w:name="_Toc300757402"/>
      <w:bookmarkStart w:id="78" w:name="_Toc433278290"/>
      <w:bookmarkStart w:id="79" w:name="_Toc454179489"/>
      <w:r w:rsidRPr="005A20CA">
        <w:rPr>
          <w:rFonts w:asciiTheme="minorHAnsi" w:hAnsiTheme="minorHAnsi" w:cstheme="minorHAnsi"/>
          <w:sz w:val="22"/>
          <w:szCs w:val="22"/>
        </w:rPr>
        <w:t>K</w:t>
      </w:r>
      <w:r w:rsidR="00A15D4A" w:rsidRPr="005A20CA">
        <w:rPr>
          <w:rFonts w:asciiTheme="minorHAnsi" w:hAnsiTheme="minorHAnsi" w:cstheme="minorHAnsi"/>
          <w:sz w:val="22"/>
          <w:szCs w:val="22"/>
        </w:rPr>
        <w:t>leding wijzigen</w:t>
      </w:r>
      <w:bookmarkEnd w:id="77"/>
      <w:bookmarkEnd w:id="78"/>
      <w:bookmarkEnd w:id="79"/>
    </w:p>
    <w:p w14:paraId="15486E41" w14:textId="77777777" w:rsidR="00A15D4A" w:rsidRPr="005A20CA" w:rsidRDefault="00A15D4A" w:rsidP="00551CE9">
      <w:pPr>
        <w:pStyle w:val="ListNumber"/>
        <w:numPr>
          <w:ilvl w:val="0"/>
          <w:numId w:val="24"/>
        </w:numPr>
      </w:pPr>
      <w:r w:rsidRPr="005A20CA">
        <w:t xml:space="preserve">Selecteer het menu </w:t>
      </w:r>
      <w:r w:rsidR="00F16502" w:rsidRPr="005A20CA">
        <w:t>&lt;S</w:t>
      </w:r>
      <w:r w:rsidRPr="005A20CA">
        <w:t>ysteem</w:t>
      </w:r>
      <w:r w:rsidR="00F16502" w:rsidRPr="005A20CA">
        <w:t>&gt;</w:t>
      </w:r>
      <w:r w:rsidRPr="005A20CA">
        <w:t>.</w:t>
      </w:r>
    </w:p>
    <w:p w14:paraId="16BA82F7" w14:textId="77777777" w:rsidR="00A15D4A" w:rsidRPr="005A20CA" w:rsidRDefault="00F16502" w:rsidP="00551CE9">
      <w:pPr>
        <w:pStyle w:val="ListNumber"/>
      </w:pPr>
      <w:r w:rsidRPr="005A20CA">
        <w:t>Klik op de button &lt;K</w:t>
      </w:r>
      <w:r w:rsidR="00A15D4A" w:rsidRPr="005A20CA">
        <w:t>leding</w:t>
      </w:r>
      <w:r w:rsidRPr="005A20CA">
        <w:t>&gt;</w:t>
      </w:r>
      <w:r w:rsidR="00A15D4A" w:rsidRPr="005A20CA">
        <w:t>.</w:t>
      </w:r>
    </w:p>
    <w:p w14:paraId="0C3EFEEC" w14:textId="77777777" w:rsidR="00A15D4A" w:rsidRPr="005A20CA" w:rsidRDefault="00A15D4A" w:rsidP="00551CE9">
      <w:pPr>
        <w:pStyle w:val="ListNumber"/>
      </w:pPr>
      <w:r w:rsidRPr="005A20CA">
        <w:t>Zoek het kledingstuk op.</w:t>
      </w:r>
    </w:p>
    <w:p w14:paraId="67C65842" w14:textId="77777777" w:rsidR="00327A31" w:rsidRPr="005A20CA" w:rsidRDefault="00327A31" w:rsidP="00551CE9">
      <w:pPr>
        <w:pStyle w:val="ListNumber"/>
        <w:rPr>
          <w:rFonts w:eastAsia="Tw Cen MT"/>
        </w:rPr>
      </w:pPr>
      <w:bookmarkStart w:id="80" w:name="OLE_LINK14"/>
      <w:bookmarkStart w:id="81" w:name="OLE_LINK15"/>
      <w:bookmarkStart w:id="82" w:name="OLE_LINK16"/>
      <w:bookmarkStart w:id="83" w:name="OLE_LINK17"/>
      <w:r w:rsidRPr="005A20CA">
        <w:rPr>
          <w:rFonts w:eastAsia="Tw Cen MT"/>
        </w:rPr>
        <w:t>Selecteer het menu [Systeem].</w:t>
      </w:r>
      <w:r w:rsidR="002D10F3" w:rsidRPr="005A20CA">
        <w:rPr>
          <w:rFonts w:eastAsia="Tw Cen MT"/>
        </w:rPr>
        <w:t>/</w:t>
      </w:r>
      <w:r w:rsidRPr="005A20CA">
        <w:rPr>
          <w:rFonts w:eastAsia="Tw Cen MT"/>
        </w:rPr>
        <w:t>Klik op de button [Kleding].</w:t>
      </w:r>
      <w:r w:rsidR="002D10F3" w:rsidRPr="005A20CA">
        <w:rPr>
          <w:rFonts w:eastAsia="Tw Cen MT"/>
        </w:rPr>
        <w:t xml:space="preserve"> /</w:t>
      </w:r>
      <w:r w:rsidRPr="005A20CA">
        <w:rPr>
          <w:rFonts w:eastAsia="Tw Cen MT"/>
        </w:rPr>
        <w:t xml:space="preserve">Druk tegelijk op de toetsen &lt;CTRL&gt; en &lt;F&gt;. </w:t>
      </w:r>
    </w:p>
    <w:p w14:paraId="3F34C27B" w14:textId="77777777" w:rsidR="00327A31" w:rsidRPr="005A20CA" w:rsidRDefault="00327A31" w:rsidP="00551CE9">
      <w:pPr>
        <w:pStyle w:val="ListNumber"/>
        <w:rPr>
          <w:rFonts w:eastAsia="Tw Cen MT"/>
        </w:rPr>
      </w:pPr>
      <w:r w:rsidRPr="005A20CA">
        <w:rPr>
          <w:rFonts w:eastAsia="Tw Cen MT"/>
        </w:rPr>
        <w:t>Optie 2:</w:t>
      </w:r>
    </w:p>
    <w:p w14:paraId="6615AEBD" w14:textId="77777777" w:rsidR="00327A31" w:rsidRPr="005A20CA" w:rsidRDefault="00327A31" w:rsidP="00551CE9">
      <w:pPr>
        <w:pStyle w:val="ListNumber"/>
        <w:rPr>
          <w:rFonts w:eastAsia="Tw Cen MT"/>
        </w:rPr>
      </w:pPr>
      <w:r w:rsidRPr="005A20CA">
        <w:rPr>
          <w:rFonts w:eastAsia="Tw Cen MT"/>
        </w:rPr>
        <w:t>Selecteer het menu [Systeem].</w:t>
      </w:r>
      <w:r w:rsidR="002D10F3" w:rsidRPr="005A20CA">
        <w:rPr>
          <w:rFonts w:eastAsia="Tw Cen MT"/>
        </w:rPr>
        <w:t>/</w:t>
      </w:r>
      <w:r w:rsidRPr="005A20CA">
        <w:rPr>
          <w:rFonts w:eastAsia="Tw Cen MT"/>
        </w:rPr>
        <w:t>Klik op de button [Kleding].</w:t>
      </w:r>
      <w:r w:rsidR="002D10F3" w:rsidRPr="005A20CA">
        <w:rPr>
          <w:rFonts w:eastAsia="Tw Cen MT"/>
        </w:rPr>
        <w:t>/</w:t>
      </w:r>
      <w:r w:rsidRPr="005A20CA">
        <w:rPr>
          <w:rFonts w:eastAsia="Tw Cen MT"/>
        </w:rPr>
        <w:t>Klik in het veld onder [Chipcode].</w:t>
      </w:r>
      <w:r w:rsidR="002D10F3" w:rsidRPr="005A20CA">
        <w:rPr>
          <w:rFonts w:eastAsia="Tw Cen MT"/>
        </w:rPr>
        <w:t>/</w:t>
      </w:r>
      <w:r w:rsidRPr="005A20CA">
        <w:rPr>
          <w:rFonts w:eastAsia="Tw Cen MT"/>
        </w:rPr>
        <w:t xml:space="preserve">Typ de chipcode of een deel ervan in. </w:t>
      </w:r>
      <w:r w:rsidR="002D10F3" w:rsidRPr="005A20CA">
        <w:rPr>
          <w:rFonts w:eastAsia="Tw Cen MT"/>
        </w:rPr>
        <w:t>/</w:t>
      </w:r>
      <w:r w:rsidRPr="005A20CA">
        <w:rPr>
          <w:rFonts w:eastAsia="Tw Cen MT"/>
        </w:rPr>
        <w:t>Selecteer in het keuzeveld achter het invulveld of de gezochte chipcode overeen moet komen met een deel, de hele, het begin of het einde van de chipcode.</w:t>
      </w:r>
    </w:p>
    <w:bookmarkEnd w:id="80"/>
    <w:bookmarkEnd w:id="81"/>
    <w:bookmarkEnd w:id="82"/>
    <w:bookmarkEnd w:id="83"/>
    <w:p w14:paraId="68DD827E" w14:textId="77777777" w:rsidR="00A15D4A" w:rsidRPr="005A20CA" w:rsidRDefault="00A15D4A" w:rsidP="00551CE9">
      <w:pPr>
        <w:pStyle w:val="ListNumber"/>
      </w:pPr>
      <w:r w:rsidRPr="005A20CA">
        <w:t>Maak de wijziging.</w:t>
      </w:r>
    </w:p>
    <w:p w14:paraId="14E402F4" w14:textId="77777777" w:rsidR="00A15D4A" w:rsidRPr="005A20CA" w:rsidRDefault="009C2C66" w:rsidP="00551CE9">
      <w:pPr>
        <w:pStyle w:val="ListNumber"/>
      </w:pPr>
      <w:r w:rsidRPr="005A20CA">
        <w:t>Klik op de button [</w:t>
      </w:r>
      <w:r w:rsidR="00A15D4A" w:rsidRPr="005A20CA">
        <w:t>OK</w:t>
      </w:r>
      <w:r w:rsidRPr="005A20CA">
        <w:t>]</w:t>
      </w:r>
      <w:r w:rsidR="00A15D4A" w:rsidRPr="005A20CA">
        <w:t xml:space="preserve"> om de wijziging op te slaan.</w:t>
      </w:r>
    </w:p>
    <w:p w14:paraId="0A5202B1" w14:textId="77777777" w:rsidR="00A15D4A" w:rsidRPr="005A20CA" w:rsidRDefault="003A6B6D" w:rsidP="003A6B6D">
      <w:pPr>
        <w:pStyle w:val="Heading2"/>
        <w:rPr>
          <w:rFonts w:asciiTheme="minorHAnsi" w:hAnsiTheme="minorHAnsi" w:cstheme="minorHAnsi"/>
          <w:sz w:val="22"/>
          <w:szCs w:val="22"/>
        </w:rPr>
      </w:pPr>
      <w:bookmarkStart w:id="84" w:name="_Toc300757403"/>
      <w:bookmarkStart w:id="85" w:name="_Toc433278291"/>
      <w:bookmarkStart w:id="86" w:name="_Toc454179490"/>
      <w:r w:rsidRPr="005A20CA">
        <w:rPr>
          <w:rFonts w:asciiTheme="minorHAnsi" w:hAnsiTheme="minorHAnsi" w:cstheme="minorHAnsi"/>
          <w:sz w:val="22"/>
          <w:szCs w:val="22"/>
        </w:rPr>
        <w:t>K</w:t>
      </w:r>
      <w:r w:rsidR="00A15D4A" w:rsidRPr="005A20CA">
        <w:rPr>
          <w:rFonts w:asciiTheme="minorHAnsi" w:hAnsiTheme="minorHAnsi" w:cstheme="minorHAnsi"/>
          <w:sz w:val="22"/>
          <w:szCs w:val="22"/>
        </w:rPr>
        <w:t>leding verwijderen</w:t>
      </w:r>
      <w:bookmarkEnd w:id="84"/>
      <w:bookmarkEnd w:id="85"/>
      <w:bookmarkEnd w:id="86"/>
    </w:p>
    <w:p w14:paraId="073DEEAF" w14:textId="77777777" w:rsidR="00A15D4A" w:rsidRPr="005A20CA" w:rsidRDefault="00ED3058" w:rsidP="00551CE9">
      <w:pPr>
        <w:pStyle w:val="ListNumber"/>
        <w:numPr>
          <w:ilvl w:val="0"/>
          <w:numId w:val="25"/>
        </w:numPr>
      </w:pPr>
      <w:r w:rsidRPr="005A20CA">
        <w:t>Selecteer het menu [S</w:t>
      </w:r>
      <w:r w:rsidR="00A15D4A" w:rsidRPr="005A20CA">
        <w:t>ysteem</w:t>
      </w:r>
      <w:r w:rsidRPr="005A20CA">
        <w:t>]</w:t>
      </w:r>
      <w:r w:rsidR="00A15D4A" w:rsidRPr="005A20CA">
        <w:t>.</w:t>
      </w:r>
    </w:p>
    <w:p w14:paraId="6DFA73C2" w14:textId="77777777" w:rsidR="00A15D4A" w:rsidRPr="005A20CA" w:rsidRDefault="00ED3058" w:rsidP="00551CE9">
      <w:pPr>
        <w:pStyle w:val="ListNumber"/>
      </w:pPr>
      <w:r w:rsidRPr="005A20CA">
        <w:lastRenderedPageBreak/>
        <w:t>Klik op de button [K</w:t>
      </w:r>
      <w:r w:rsidR="00A15D4A" w:rsidRPr="005A20CA">
        <w:t>leding</w:t>
      </w:r>
      <w:r w:rsidRPr="005A20CA">
        <w:t>]</w:t>
      </w:r>
      <w:r w:rsidR="00A15D4A" w:rsidRPr="005A20CA">
        <w:t>.</w:t>
      </w:r>
    </w:p>
    <w:p w14:paraId="3C37BE8E" w14:textId="77777777" w:rsidR="00A15D4A" w:rsidRPr="005A20CA" w:rsidRDefault="00A15D4A" w:rsidP="00551CE9">
      <w:pPr>
        <w:pStyle w:val="ListNumber"/>
      </w:pPr>
      <w:r w:rsidRPr="005A20CA">
        <w:t>Zoek het kledingstuk op.</w:t>
      </w:r>
    </w:p>
    <w:p w14:paraId="419628C6" w14:textId="77777777" w:rsidR="00DB5DD2" w:rsidRPr="005A20CA" w:rsidRDefault="00DB5DD2" w:rsidP="00551CE9">
      <w:pPr>
        <w:pStyle w:val="ListNumber"/>
        <w:rPr>
          <w:rFonts w:eastAsia="Tw Cen MT"/>
        </w:rPr>
      </w:pPr>
      <w:r w:rsidRPr="005A20CA">
        <w:rPr>
          <w:rFonts w:eastAsia="Tw Cen MT"/>
        </w:rPr>
        <w:t xml:space="preserve">Selecteer het menu [Systeem]./Klik op de button [Kleding]. /Druk tegelijk op de toetsen &lt;CTRL&gt; en &lt;F&gt;. </w:t>
      </w:r>
    </w:p>
    <w:p w14:paraId="38A70FF1" w14:textId="77777777" w:rsidR="00DB5DD2" w:rsidRPr="005A20CA" w:rsidRDefault="00DB5DD2" w:rsidP="00551CE9">
      <w:pPr>
        <w:pStyle w:val="ListNumber"/>
        <w:rPr>
          <w:rFonts w:eastAsia="Tw Cen MT"/>
        </w:rPr>
      </w:pPr>
      <w:r w:rsidRPr="005A20CA">
        <w:rPr>
          <w:rFonts w:eastAsia="Tw Cen MT"/>
        </w:rPr>
        <w:t>Optie 2:</w:t>
      </w:r>
    </w:p>
    <w:p w14:paraId="7C1B6C7C" w14:textId="77777777" w:rsidR="00DB5DD2" w:rsidRPr="005A20CA" w:rsidRDefault="00DB5DD2" w:rsidP="00551CE9">
      <w:pPr>
        <w:pStyle w:val="ListNumber"/>
        <w:rPr>
          <w:rFonts w:eastAsia="Tw Cen MT"/>
        </w:rPr>
      </w:pPr>
      <w:r w:rsidRPr="005A20CA">
        <w:rPr>
          <w:rFonts w:eastAsia="Tw Cen MT"/>
        </w:rPr>
        <w:t>Selecteer het menu [Systeem]./Klik op de button [Kleding]./Klik in het veld onder [Chipcode]./Typ de chipcode of een deel ervan in. /Selecteer in het keuzeveld achter het invulveld of de gezochte chipcode overeen moet komen met een deel, de hele, het begin of het einde van de chipcode.</w:t>
      </w:r>
    </w:p>
    <w:p w14:paraId="431DCC61" w14:textId="77777777" w:rsidR="00A15D4A" w:rsidRPr="005A20CA" w:rsidRDefault="00A15D4A" w:rsidP="00551CE9">
      <w:pPr>
        <w:pStyle w:val="ListNumber"/>
      </w:pPr>
      <w:r w:rsidRPr="005A20CA">
        <w:t>K</w:t>
      </w:r>
      <w:r w:rsidR="00ED3058" w:rsidRPr="005A20CA">
        <w:t>lik op de button [V</w:t>
      </w:r>
      <w:r w:rsidRPr="005A20CA">
        <w:t>erwijder</w:t>
      </w:r>
      <w:r w:rsidR="00ED3058" w:rsidRPr="005A20CA">
        <w:t>]</w:t>
      </w:r>
      <w:r w:rsidRPr="005A20CA">
        <w:t>.</w:t>
      </w:r>
    </w:p>
    <w:p w14:paraId="69367E7A" w14:textId="77777777" w:rsidR="00A15D4A" w:rsidRPr="005A20CA" w:rsidRDefault="00A15D4A" w:rsidP="00551CE9">
      <w:pPr>
        <w:pStyle w:val="ListNumber"/>
      </w:pPr>
      <w:r w:rsidRPr="005A20CA">
        <w:t>De melding “</w:t>
      </w:r>
      <w:r w:rsidR="00ED3058" w:rsidRPr="005A20CA">
        <w:t>W</w:t>
      </w:r>
      <w:r w:rsidRPr="005A20CA">
        <w:t>eet u zeker dat u wilt verwijderen” verschijnt. Klik op de b</w:t>
      </w:r>
      <w:r w:rsidR="00ED3058" w:rsidRPr="005A20CA">
        <w:t>utton [</w:t>
      </w:r>
      <w:r w:rsidRPr="005A20CA">
        <w:t>JA</w:t>
      </w:r>
      <w:r w:rsidR="00ED3058" w:rsidRPr="005A20CA">
        <w:t>]</w:t>
      </w:r>
      <w:r w:rsidRPr="005A20CA">
        <w:t xml:space="preserve"> om het kledingstuk definitief te verwijderen. Klik op de button “NEE” om de verwijdering af te breken.</w:t>
      </w:r>
    </w:p>
    <w:p w14:paraId="6A9EF4F8" w14:textId="77777777" w:rsidR="00A15D4A" w:rsidRPr="005A20CA" w:rsidRDefault="00A15D4A" w:rsidP="00A15D4A">
      <w:pPr>
        <w:rPr>
          <w:rFonts w:cstheme="minorHAnsi"/>
        </w:rPr>
      </w:pPr>
    </w:p>
    <w:p w14:paraId="6F28C873" w14:textId="77777777" w:rsidR="00A15D4A" w:rsidRPr="005A20CA" w:rsidRDefault="00DB5DD2" w:rsidP="00A15D4A">
      <w:pPr>
        <w:rPr>
          <w:rFonts w:cstheme="minorHAnsi"/>
        </w:rPr>
      </w:pPr>
      <w:r w:rsidRPr="005A20CA">
        <w:rPr>
          <w:rFonts w:cstheme="minorHAnsi"/>
          <w:noProof/>
          <w:lang w:val="de-DE" w:eastAsia="de-DE"/>
        </w:rPr>
        <w:drawing>
          <wp:anchor distT="0" distB="0" distL="114300" distR="114300" simplePos="0" relativeHeight="251665408" behindDoc="0" locked="0" layoutInCell="1" allowOverlap="1" wp14:anchorId="5B67E58C" wp14:editId="2C426C69">
            <wp:simplePos x="0" y="0"/>
            <wp:positionH relativeFrom="column">
              <wp:posOffset>815975</wp:posOffset>
            </wp:positionH>
            <wp:positionV relativeFrom="paragraph">
              <wp:posOffset>-23495</wp:posOffset>
            </wp:positionV>
            <wp:extent cx="3326765" cy="1080135"/>
            <wp:effectExtent l="0" t="0" r="6985" b="5715"/>
            <wp:wrapSquare wrapText="bothSides"/>
            <wp:docPr id="19" name="Afbeelding 19" descr="warni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rning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2676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ED55F" w14:textId="77777777" w:rsidR="00A15D4A" w:rsidRPr="005A20CA" w:rsidRDefault="00A15D4A" w:rsidP="00A15D4A">
      <w:pPr>
        <w:rPr>
          <w:rFonts w:cstheme="minorHAnsi"/>
        </w:rPr>
      </w:pPr>
    </w:p>
    <w:p w14:paraId="0A6C5F14" w14:textId="77777777" w:rsidR="00A15D4A" w:rsidRPr="005A20CA" w:rsidRDefault="00A15D4A" w:rsidP="00A15D4A">
      <w:pPr>
        <w:rPr>
          <w:rFonts w:cstheme="minorHAnsi"/>
        </w:rPr>
      </w:pPr>
    </w:p>
    <w:p w14:paraId="7A883344" w14:textId="77777777" w:rsidR="003A6B6D" w:rsidRPr="005A20CA" w:rsidRDefault="003A6B6D" w:rsidP="00A15D4A">
      <w:pPr>
        <w:rPr>
          <w:rFonts w:cstheme="minorHAnsi"/>
        </w:rPr>
      </w:pPr>
    </w:p>
    <w:p w14:paraId="5623AFF6" w14:textId="77777777" w:rsidR="00A15D4A" w:rsidRPr="005A20CA" w:rsidRDefault="000E64D6" w:rsidP="003A6B6D">
      <w:pPr>
        <w:pStyle w:val="Heading2"/>
        <w:rPr>
          <w:rFonts w:asciiTheme="minorHAnsi" w:hAnsiTheme="minorHAnsi" w:cstheme="minorHAnsi"/>
          <w:sz w:val="22"/>
          <w:szCs w:val="22"/>
        </w:rPr>
      </w:pPr>
      <w:bookmarkStart w:id="87" w:name="_Toc300757404"/>
      <w:bookmarkStart w:id="88" w:name="_Toc433278292"/>
      <w:bookmarkStart w:id="89" w:name="_Toc454179491"/>
      <w:r w:rsidRPr="005A20CA">
        <w:rPr>
          <w:rFonts w:asciiTheme="minorHAnsi" w:hAnsiTheme="minorHAnsi" w:cstheme="minorHAnsi"/>
          <w:sz w:val="22"/>
          <w:szCs w:val="22"/>
        </w:rPr>
        <w:t>Ontkoppelen</w:t>
      </w:r>
      <w:r w:rsidR="00A15D4A" w:rsidRPr="005A20CA">
        <w:rPr>
          <w:rFonts w:asciiTheme="minorHAnsi" w:hAnsiTheme="minorHAnsi" w:cstheme="minorHAnsi"/>
          <w:sz w:val="22"/>
          <w:szCs w:val="22"/>
        </w:rPr>
        <w:t xml:space="preserve"> persoonsgebonden kleding</w:t>
      </w:r>
      <w:bookmarkEnd w:id="87"/>
      <w:bookmarkEnd w:id="88"/>
      <w:bookmarkEnd w:id="89"/>
    </w:p>
    <w:p w14:paraId="32225EBD" w14:textId="77777777" w:rsidR="00A15D4A" w:rsidRPr="005A20CA" w:rsidRDefault="00A15D4A" w:rsidP="00A15D4A">
      <w:pPr>
        <w:spacing w:after="0"/>
        <w:rPr>
          <w:rFonts w:cstheme="minorHAnsi"/>
        </w:rPr>
      </w:pPr>
    </w:p>
    <w:p w14:paraId="6B99417D" w14:textId="77777777" w:rsidR="00A15D4A" w:rsidRPr="005A20CA" w:rsidRDefault="00A15D4A" w:rsidP="00A15D4A">
      <w:pPr>
        <w:rPr>
          <w:rFonts w:cstheme="minorHAnsi"/>
          <w:noProof/>
        </w:rPr>
      </w:pPr>
      <w:r w:rsidRPr="005A20CA">
        <w:rPr>
          <w:rFonts w:cstheme="minorHAnsi"/>
          <w:noProof/>
        </w:rPr>
        <w:t>Indien een drager met persoonsgebonden kleding uit dienst gaat, moet eerst de kleding van de drager worden ingenomen voordat de drager verwijderd kan worden.</w:t>
      </w:r>
      <w:r w:rsidR="000E64D6" w:rsidRPr="005A20CA">
        <w:rPr>
          <w:rFonts w:cstheme="minorHAnsi"/>
          <w:noProof/>
        </w:rPr>
        <w:t xml:space="preserve"> Ook kledingstukken die niet langer nodig zijn als persoonsgebonden kledingstuk kunnen op deze manier worden ontkoppeld waardoor ze beschikbaar komen voor de pool kleding.</w:t>
      </w:r>
    </w:p>
    <w:p w14:paraId="71724787" w14:textId="77777777" w:rsidR="00A15D4A" w:rsidRPr="005A20CA" w:rsidRDefault="00ED3058" w:rsidP="00551CE9">
      <w:pPr>
        <w:pStyle w:val="ListNumber"/>
        <w:numPr>
          <w:ilvl w:val="0"/>
          <w:numId w:val="26"/>
        </w:numPr>
      </w:pPr>
      <w:r w:rsidRPr="005A20CA">
        <w:t>Selecteer het menu [S</w:t>
      </w:r>
      <w:r w:rsidR="00A15D4A" w:rsidRPr="005A20CA">
        <w:t>ysteem</w:t>
      </w:r>
      <w:r w:rsidRPr="005A20CA">
        <w:t>]</w:t>
      </w:r>
      <w:r w:rsidR="00A15D4A" w:rsidRPr="005A20CA">
        <w:t>.</w:t>
      </w:r>
    </w:p>
    <w:p w14:paraId="482EEE45" w14:textId="77777777" w:rsidR="00A15D4A" w:rsidRPr="005A20CA" w:rsidRDefault="00ED3058" w:rsidP="00551CE9">
      <w:pPr>
        <w:pStyle w:val="ListNumber"/>
      </w:pPr>
      <w:r w:rsidRPr="005A20CA">
        <w:t>Klik op de button [K</w:t>
      </w:r>
      <w:r w:rsidR="00A15D4A" w:rsidRPr="005A20CA">
        <w:t>leding</w:t>
      </w:r>
      <w:r w:rsidRPr="005A20CA">
        <w:t>]</w:t>
      </w:r>
      <w:r w:rsidR="00A15D4A" w:rsidRPr="005A20CA">
        <w:t>.</w:t>
      </w:r>
    </w:p>
    <w:p w14:paraId="4B779A04" w14:textId="77777777" w:rsidR="00A15D4A" w:rsidRPr="005A20CA" w:rsidRDefault="00ED3058" w:rsidP="00551CE9">
      <w:pPr>
        <w:pStyle w:val="ListNumber"/>
      </w:pPr>
      <w:r w:rsidRPr="005A20CA">
        <w:t>Klik op de button [E</w:t>
      </w:r>
      <w:r w:rsidR="00A15D4A" w:rsidRPr="005A20CA">
        <w:t>dit modus</w:t>
      </w:r>
      <w:r w:rsidRPr="005A20CA">
        <w:t>]</w:t>
      </w:r>
      <w:r w:rsidR="00A15D4A" w:rsidRPr="005A20CA">
        <w:t xml:space="preserve"> boven in de menubalk.</w:t>
      </w:r>
    </w:p>
    <w:p w14:paraId="465C7A32" w14:textId="77777777" w:rsidR="00A15D4A" w:rsidRPr="005A20CA" w:rsidRDefault="00A15D4A" w:rsidP="00551CE9">
      <w:pPr>
        <w:pStyle w:val="ListNumber"/>
      </w:pPr>
      <w:r w:rsidRPr="005A20CA">
        <w:t>Zoek het kledingstuk op.</w:t>
      </w:r>
    </w:p>
    <w:p w14:paraId="64C8BBD6" w14:textId="77777777" w:rsidR="000E64D6" w:rsidRPr="005A20CA" w:rsidRDefault="000E64D6" w:rsidP="00551CE9">
      <w:pPr>
        <w:pStyle w:val="ListNumber"/>
      </w:pPr>
      <w:bookmarkStart w:id="90" w:name="OLE_LINK20"/>
      <w:bookmarkStart w:id="91" w:name="OLE_LINK21"/>
      <w:r w:rsidRPr="005A20CA">
        <w:t xml:space="preserve">Selecteer het menu [Systeem]./Klik op de button [Kleding]. /Druk tegelijk op de toetsen &lt;CTRL&gt; en &lt;F&gt;. </w:t>
      </w:r>
    </w:p>
    <w:p w14:paraId="03DADB42" w14:textId="77777777" w:rsidR="000E64D6" w:rsidRPr="005A20CA" w:rsidRDefault="000E64D6" w:rsidP="00551CE9">
      <w:pPr>
        <w:pStyle w:val="ListNumber"/>
      </w:pPr>
      <w:r w:rsidRPr="005A20CA">
        <w:t>Optie 2:</w:t>
      </w:r>
    </w:p>
    <w:p w14:paraId="7E1A36A2" w14:textId="77777777" w:rsidR="000E64D6" w:rsidRPr="005A20CA" w:rsidRDefault="000E64D6" w:rsidP="00551CE9">
      <w:pPr>
        <w:pStyle w:val="ListNumber"/>
      </w:pPr>
      <w:r w:rsidRPr="005A20CA">
        <w:t>Selecteer het menu [Systeem]./Klik op de button [Kleding]./Klik in het veld onder[Chipcode]./Typ de chipcode of een deel ervan in. /Selecteer in het keuzeveld achter het invulveld of de gezochte chipcode overeen moet komen met een deel, de hele, het begin of het einde van de chipcode.</w:t>
      </w:r>
    </w:p>
    <w:p w14:paraId="4EAEE5E1" w14:textId="77777777" w:rsidR="000E64D6" w:rsidRPr="005A20CA" w:rsidRDefault="000E64D6" w:rsidP="00551CE9">
      <w:pPr>
        <w:pStyle w:val="ListNumber"/>
      </w:pPr>
      <w:bookmarkStart w:id="92" w:name="OLE_LINK18"/>
      <w:bookmarkStart w:id="93" w:name="OLE_LINK19"/>
      <w:bookmarkEnd w:id="90"/>
      <w:bookmarkEnd w:id="91"/>
      <w:r w:rsidRPr="005A20CA">
        <w:t xml:space="preserve">Klik </w:t>
      </w:r>
      <w:bookmarkEnd w:id="92"/>
      <w:bookmarkEnd w:id="93"/>
      <w:r w:rsidRPr="005A20CA">
        <w:t>op het potlood om een wijziging door te geven.</w:t>
      </w:r>
    </w:p>
    <w:p w14:paraId="26B5BA7D" w14:textId="77777777" w:rsidR="000E64D6" w:rsidRPr="005A20CA" w:rsidRDefault="000E64D6" w:rsidP="00551CE9">
      <w:pPr>
        <w:pStyle w:val="ListNumber"/>
      </w:pPr>
      <w:r w:rsidRPr="005A20CA">
        <w:t>Klik in het vakje waar een vinkje staat bij PG.</w:t>
      </w:r>
    </w:p>
    <w:p w14:paraId="24C00768" w14:textId="77777777" w:rsidR="00A15D4A" w:rsidRPr="005A20CA" w:rsidRDefault="00ED3058" w:rsidP="00551CE9">
      <w:pPr>
        <w:pStyle w:val="ListNumber"/>
      </w:pPr>
      <w:r w:rsidRPr="005A20CA">
        <w:lastRenderedPageBreak/>
        <w:t>Klik op [</w:t>
      </w:r>
      <w:r w:rsidR="00A15D4A" w:rsidRPr="005A20CA">
        <w:t>OK</w:t>
      </w:r>
      <w:r w:rsidRPr="005A20CA">
        <w:t>]</w:t>
      </w:r>
      <w:r w:rsidR="00A15D4A" w:rsidRPr="005A20CA">
        <w:t xml:space="preserve"> om de wijzigingen op te slaan.</w:t>
      </w:r>
    </w:p>
    <w:p w14:paraId="75E8EAE2" w14:textId="77777777" w:rsidR="00A15D4A" w:rsidRPr="005A20CA" w:rsidRDefault="003A6B6D" w:rsidP="003A6B6D">
      <w:pPr>
        <w:pStyle w:val="Heading2"/>
        <w:rPr>
          <w:rFonts w:asciiTheme="minorHAnsi" w:hAnsiTheme="minorHAnsi" w:cstheme="minorHAnsi"/>
          <w:sz w:val="22"/>
          <w:szCs w:val="22"/>
        </w:rPr>
      </w:pPr>
      <w:bookmarkStart w:id="94" w:name="_Toc300757405"/>
      <w:bookmarkStart w:id="95" w:name="_Toc433278293"/>
      <w:bookmarkStart w:id="96" w:name="_Toc454179492"/>
      <w:r w:rsidRPr="005A20CA">
        <w:rPr>
          <w:rFonts w:asciiTheme="minorHAnsi" w:hAnsiTheme="minorHAnsi" w:cstheme="minorHAnsi"/>
          <w:sz w:val="22"/>
          <w:szCs w:val="22"/>
        </w:rPr>
        <w:t>S</w:t>
      </w:r>
      <w:r w:rsidR="00A15D4A" w:rsidRPr="005A20CA">
        <w:rPr>
          <w:rFonts w:asciiTheme="minorHAnsi" w:hAnsiTheme="minorHAnsi" w:cstheme="minorHAnsi"/>
          <w:sz w:val="22"/>
          <w:szCs w:val="22"/>
        </w:rPr>
        <w:t>tatus kleding wijzigen</w:t>
      </w:r>
      <w:bookmarkEnd w:id="94"/>
      <w:bookmarkEnd w:id="95"/>
      <w:bookmarkEnd w:id="96"/>
    </w:p>
    <w:p w14:paraId="0387D299" w14:textId="77777777" w:rsidR="00A15D4A" w:rsidRPr="005A20CA" w:rsidRDefault="00A15D4A" w:rsidP="00A15D4A">
      <w:pPr>
        <w:pStyle w:val="kop1"/>
        <w:spacing w:after="0" w:line="240" w:lineRule="auto"/>
        <w:rPr>
          <w:rFonts w:asciiTheme="minorHAnsi" w:hAnsiTheme="minorHAnsi" w:cstheme="minorHAnsi"/>
          <w:b w:val="0"/>
          <w:noProof/>
          <w:sz w:val="22"/>
          <w:szCs w:val="22"/>
        </w:rPr>
      </w:pPr>
      <w:r w:rsidRPr="005A20CA">
        <w:rPr>
          <w:rFonts w:asciiTheme="minorHAnsi" w:hAnsiTheme="minorHAnsi" w:cstheme="minorHAnsi"/>
          <w:noProof/>
          <w:sz w:val="22"/>
          <w:szCs w:val="22"/>
          <w:lang w:val="de-DE"/>
        </w:rPr>
        <w:drawing>
          <wp:anchor distT="0" distB="0" distL="114300" distR="114300" simplePos="0" relativeHeight="251667456" behindDoc="0" locked="0" layoutInCell="1" allowOverlap="1" wp14:anchorId="501A4F5D" wp14:editId="1C637210">
            <wp:simplePos x="0" y="0"/>
            <wp:positionH relativeFrom="column">
              <wp:posOffset>4552315</wp:posOffset>
            </wp:positionH>
            <wp:positionV relativeFrom="paragraph">
              <wp:posOffset>91440</wp:posOffset>
            </wp:positionV>
            <wp:extent cx="1380490" cy="1673225"/>
            <wp:effectExtent l="0" t="0" r="0" b="3175"/>
            <wp:wrapSquare wrapText="bothSides"/>
            <wp:docPr id="18" name="Afbeelding 18" descr="Beschrijving: statu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descr="Beschrijving: status.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0490" cy="167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20CA">
        <w:rPr>
          <w:rFonts w:asciiTheme="minorHAnsi" w:hAnsiTheme="minorHAnsi" w:cstheme="minorHAnsi"/>
          <w:b w:val="0"/>
          <w:noProof/>
          <w:sz w:val="22"/>
          <w:szCs w:val="22"/>
        </w:rPr>
        <w:t xml:space="preserve">De status geeft aan in welk deel van het proces het kledingstuk zich bevindt. De status van kledingstukken kan handmatig gewijzigd worden indien de medewerker het kledingstuk feitelijk in handen heeft. </w:t>
      </w:r>
    </w:p>
    <w:p w14:paraId="0CA6D9AE" w14:textId="77777777" w:rsidR="003A6B6D" w:rsidRPr="005A20CA" w:rsidRDefault="003A6B6D" w:rsidP="00A15D4A">
      <w:pPr>
        <w:pStyle w:val="kop1"/>
        <w:spacing w:after="0" w:line="240" w:lineRule="auto"/>
        <w:rPr>
          <w:rFonts w:asciiTheme="minorHAnsi" w:hAnsiTheme="minorHAnsi" w:cstheme="minorHAnsi"/>
          <w:b w:val="0"/>
          <w:noProof/>
          <w:sz w:val="22"/>
          <w:szCs w:val="22"/>
        </w:rPr>
      </w:pPr>
      <w:r w:rsidRPr="005A20CA">
        <w:rPr>
          <w:rFonts w:asciiTheme="minorHAnsi" w:hAnsiTheme="minorHAnsi" w:cstheme="minorHAnsi"/>
          <w:noProof/>
          <w:sz w:val="22"/>
          <w:szCs w:val="22"/>
          <w:lang w:val="de-DE"/>
        </w:rPr>
        <w:drawing>
          <wp:anchor distT="0" distB="0" distL="114300" distR="114300" simplePos="0" relativeHeight="251666432" behindDoc="0" locked="0" layoutInCell="1" allowOverlap="0" wp14:anchorId="2E1B8A09" wp14:editId="718B33EA">
            <wp:simplePos x="0" y="0"/>
            <wp:positionH relativeFrom="column">
              <wp:posOffset>51657</wp:posOffset>
            </wp:positionH>
            <wp:positionV relativeFrom="paragraph">
              <wp:posOffset>137160</wp:posOffset>
            </wp:positionV>
            <wp:extent cx="3343275" cy="1106805"/>
            <wp:effectExtent l="0" t="0" r="9525" b="0"/>
            <wp:wrapSquare wrapText="bothSides"/>
            <wp:docPr id="17" name="Afbeelding 17" descr="warn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rning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3275" cy="1106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F98E1F" w14:textId="77777777" w:rsidR="003A6B6D" w:rsidRPr="005A20CA" w:rsidRDefault="003A6B6D" w:rsidP="00A15D4A">
      <w:pPr>
        <w:pStyle w:val="kop1"/>
        <w:spacing w:after="0" w:line="240" w:lineRule="auto"/>
        <w:rPr>
          <w:rFonts w:asciiTheme="minorHAnsi" w:hAnsiTheme="minorHAnsi" w:cstheme="minorHAnsi"/>
          <w:b w:val="0"/>
          <w:noProof/>
          <w:sz w:val="22"/>
          <w:szCs w:val="22"/>
        </w:rPr>
      </w:pPr>
    </w:p>
    <w:p w14:paraId="3BCE3805" w14:textId="77777777" w:rsidR="003A6B6D" w:rsidRPr="005A20CA" w:rsidRDefault="003A6B6D" w:rsidP="00A15D4A">
      <w:pPr>
        <w:rPr>
          <w:rFonts w:cstheme="minorHAnsi"/>
        </w:rPr>
      </w:pPr>
    </w:p>
    <w:p w14:paraId="7147DBEC" w14:textId="77777777" w:rsidR="003A6B6D" w:rsidRPr="005A20CA" w:rsidRDefault="003A6B6D" w:rsidP="00A15D4A">
      <w:pPr>
        <w:rPr>
          <w:rFonts w:cstheme="minorHAnsi"/>
        </w:rPr>
      </w:pPr>
    </w:p>
    <w:p w14:paraId="6CCCF135" w14:textId="77777777" w:rsidR="00A15D4A" w:rsidRPr="005A20CA" w:rsidRDefault="00A15D4A" w:rsidP="00A15D4A">
      <w:pPr>
        <w:rPr>
          <w:rFonts w:cstheme="minorHAnsi"/>
        </w:rPr>
      </w:pPr>
    </w:p>
    <w:p w14:paraId="0D4E5D7E" w14:textId="77777777" w:rsidR="00A15D4A" w:rsidRPr="005A20CA" w:rsidRDefault="003A6B6D" w:rsidP="009E2B06">
      <w:pPr>
        <w:pStyle w:val="Heading3"/>
      </w:pPr>
      <w:bookmarkStart w:id="97" w:name="_Toc300757406"/>
      <w:bookmarkStart w:id="98" w:name="_Toc433278294"/>
      <w:bookmarkStart w:id="99" w:name="_Toc454179493"/>
      <w:r w:rsidRPr="005A20CA">
        <w:t>K</w:t>
      </w:r>
      <w:r w:rsidR="00A15D4A" w:rsidRPr="005A20CA">
        <w:t>leding status “</w:t>
      </w:r>
      <w:r w:rsidR="00ED3058" w:rsidRPr="005A20CA">
        <w:t>O</w:t>
      </w:r>
      <w:r w:rsidR="00A15D4A" w:rsidRPr="005A20CA">
        <w:t>perator” geven</w:t>
      </w:r>
      <w:bookmarkEnd w:id="97"/>
      <w:bookmarkEnd w:id="98"/>
      <w:bookmarkEnd w:id="99"/>
    </w:p>
    <w:p w14:paraId="12655928" w14:textId="77777777" w:rsidR="00A15D4A" w:rsidRPr="005A20CA" w:rsidRDefault="00A15D4A" w:rsidP="00A15D4A">
      <w:pPr>
        <w:spacing w:after="0"/>
        <w:rPr>
          <w:rFonts w:cstheme="minorHAnsi"/>
          <w:noProof/>
        </w:rPr>
      </w:pPr>
      <w:r w:rsidRPr="005A20CA">
        <w:rPr>
          <w:rFonts w:cstheme="minorHAnsi"/>
          <w:noProof/>
        </w:rPr>
        <w:t>Kleding met status 1, 2, 3, 4, 6, 7 kan veranderd worden naar status 5; “OPERATOR”</w:t>
      </w:r>
    </w:p>
    <w:p w14:paraId="551A17B7" w14:textId="77777777" w:rsidR="00A15D4A" w:rsidRPr="008C4F3E" w:rsidRDefault="00ED3058" w:rsidP="00551CE9">
      <w:pPr>
        <w:pStyle w:val="ListNumber"/>
        <w:numPr>
          <w:ilvl w:val="0"/>
          <w:numId w:val="27"/>
        </w:numPr>
      </w:pPr>
      <w:r w:rsidRPr="008C4F3E">
        <w:t>Selecteer het menu [S</w:t>
      </w:r>
      <w:r w:rsidR="00A15D4A" w:rsidRPr="008C4F3E">
        <w:t>ysteem</w:t>
      </w:r>
      <w:r w:rsidRPr="008C4F3E">
        <w:t>]</w:t>
      </w:r>
      <w:r w:rsidR="00A15D4A" w:rsidRPr="008C4F3E">
        <w:t xml:space="preserve">. </w:t>
      </w:r>
    </w:p>
    <w:p w14:paraId="650CAC8F" w14:textId="77777777" w:rsidR="00A15D4A" w:rsidRPr="005A20CA" w:rsidRDefault="00ED3058" w:rsidP="00551CE9">
      <w:pPr>
        <w:pStyle w:val="ListNumber"/>
      </w:pPr>
      <w:r w:rsidRPr="005A20CA">
        <w:t>Klik op de button [K</w:t>
      </w:r>
      <w:r w:rsidR="00A15D4A" w:rsidRPr="005A20CA">
        <w:t>leding</w:t>
      </w:r>
      <w:r w:rsidRPr="005A20CA">
        <w:t>]</w:t>
      </w:r>
      <w:r w:rsidR="00A15D4A" w:rsidRPr="005A20CA">
        <w:t>.</w:t>
      </w:r>
    </w:p>
    <w:p w14:paraId="3244C510" w14:textId="77777777" w:rsidR="00A15D4A" w:rsidRPr="005A20CA" w:rsidRDefault="00A15D4A" w:rsidP="00551CE9">
      <w:pPr>
        <w:pStyle w:val="ListNumber"/>
      </w:pPr>
      <w:r w:rsidRPr="005A20CA">
        <w:t>Zoek het kledingstuk op.</w:t>
      </w:r>
    </w:p>
    <w:p w14:paraId="1348CBDC" w14:textId="77777777" w:rsidR="00D81C6A" w:rsidRPr="005A20CA" w:rsidRDefault="00D81C6A" w:rsidP="00551CE9">
      <w:pPr>
        <w:pStyle w:val="ListNumber"/>
      </w:pPr>
      <w:bookmarkStart w:id="100" w:name="OLE_LINK22"/>
      <w:r w:rsidRPr="005A20CA">
        <w:t xml:space="preserve">Selecteer het menu [Systeem]./Klik op de button [Kleding]. /Druk tegelijk op de toetsen &lt;CTRL&gt; en &lt;F&gt;. </w:t>
      </w:r>
    </w:p>
    <w:p w14:paraId="6AC1709D" w14:textId="77777777" w:rsidR="00D81C6A" w:rsidRPr="005A20CA" w:rsidRDefault="001E47B1" w:rsidP="00551CE9">
      <w:pPr>
        <w:pStyle w:val="ListNumber"/>
        <w:numPr>
          <w:ilvl w:val="0"/>
          <w:numId w:val="0"/>
        </w:numPr>
        <w:ind w:left="720"/>
      </w:pPr>
      <w:r w:rsidRPr="005A20CA">
        <w:t>OF</w:t>
      </w:r>
      <w:r w:rsidR="00D81C6A" w:rsidRPr="005A20CA">
        <w:t>:</w:t>
      </w:r>
    </w:p>
    <w:p w14:paraId="1A0A31FF" w14:textId="77777777" w:rsidR="00D81C6A" w:rsidRPr="005A20CA" w:rsidRDefault="00D81C6A" w:rsidP="00551CE9">
      <w:pPr>
        <w:pStyle w:val="ListNumber"/>
      </w:pPr>
      <w:r w:rsidRPr="005A20CA">
        <w:t>Selecteer het menu [Systeem]./Klik op de button [Kleding]./Klik in het veld onder[Chipcode]./Typ de chipcode of een deel ervan in. /Selecteer in het keuzeveld achter het invulveld of de gezochte chipcode overeen moet komen met een deel, de hele, het begin of het einde van de chipcode.</w:t>
      </w:r>
      <w:bookmarkEnd w:id="100"/>
    </w:p>
    <w:p w14:paraId="142CB9E3" w14:textId="77777777" w:rsidR="00A15D4A" w:rsidRPr="005A20CA" w:rsidRDefault="00A15D4A" w:rsidP="00551CE9">
      <w:pPr>
        <w:pStyle w:val="ListNumber"/>
      </w:pPr>
      <w:r w:rsidRPr="005A20CA">
        <w:t>Klik op de kno</w:t>
      </w:r>
      <w:r w:rsidR="00ED3058" w:rsidRPr="005A20CA">
        <w:t>p [</w:t>
      </w:r>
      <w:r w:rsidRPr="005A20CA">
        <w:t>Operator</w:t>
      </w:r>
      <w:r w:rsidR="00ED3058" w:rsidRPr="005A20CA">
        <w:t>]</w:t>
      </w:r>
      <w:r w:rsidRPr="005A20CA">
        <w:t>.</w:t>
      </w:r>
    </w:p>
    <w:p w14:paraId="12E4006D" w14:textId="77777777" w:rsidR="00A15D4A" w:rsidRPr="005A20CA" w:rsidRDefault="00E31A3B" w:rsidP="00CD6D5B">
      <w:pPr>
        <w:rPr>
          <w:rFonts w:cstheme="minorHAnsi"/>
          <w:noProof/>
        </w:rPr>
      </w:pPr>
      <w:r w:rsidRPr="005A20CA">
        <w:rPr>
          <w:rFonts w:cstheme="minorHAnsi"/>
          <w:noProof/>
          <w:lang w:val="de-DE" w:eastAsia="de-DE"/>
        </w:rPr>
        <w:lastRenderedPageBreak/>
        <mc:AlternateContent>
          <mc:Choice Requires="wps">
            <w:drawing>
              <wp:anchor distT="0" distB="0" distL="114300" distR="114300" simplePos="0" relativeHeight="251687936" behindDoc="0" locked="0" layoutInCell="1" allowOverlap="1" wp14:anchorId="04537E24" wp14:editId="121ACE5F">
                <wp:simplePos x="0" y="0"/>
                <wp:positionH relativeFrom="column">
                  <wp:posOffset>1138555</wp:posOffset>
                </wp:positionH>
                <wp:positionV relativeFrom="paragraph">
                  <wp:posOffset>1569085</wp:posOffset>
                </wp:positionV>
                <wp:extent cx="368300" cy="317500"/>
                <wp:effectExtent l="0" t="0" r="12700" b="25400"/>
                <wp:wrapNone/>
                <wp:docPr id="301" name="Ovaal 301"/>
                <wp:cNvGraphicFramePr/>
                <a:graphic xmlns:a="http://schemas.openxmlformats.org/drawingml/2006/main">
                  <a:graphicData uri="http://schemas.microsoft.com/office/word/2010/wordprocessingShape">
                    <wps:wsp>
                      <wps:cNvSpPr/>
                      <wps:spPr>
                        <a:xfrm>
                          <a:off x="0" y="0"/>
                          <a:ext cx="368300" cy="317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1767F8" id="Ovaal 301" o:spid="_x0000_s1026" style="position:absolute;margin-left:89.65pt;margin-top:123.55pt;width:29pt;height: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" filled="f" strokecolor="red" strokeweight="1pt">
                <v:stroke joinstyle="miter"/>
              </v:oval>
            </w:pict>
          </mc:Fallback>
        </mc:AlternateContent>
      </w:r>
      <w:r w:rsidRPr="005A20CA">
        <w:rPr>
          <w:rFonts w:cstheme="minorHAnsi"/>
          <w:noProof/>
          <w:lang w:val="de-DE" w:eastAsia="de-DE"/>
        </w:rPr>
        <w:drawing>
          <wp:inline distT="0" distB="0" distL="0" distR="0" wp14:anchorId="296BDB32" wp14:editId="29C4C7FC">
            <wp:extent cx="4779092" cy="2751455"/>
            <wp:effectExtent l="0" t="0" r="2540" b="0"/>
            <wp:docPr id="300" name="Afbeelding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4042"/>
                    <a:stretch/>
                  </pic:blipFill>
                  <pic:spPr bwMode="auto">
                    <a:xfrm>
                      <a:off x="0" y="0"/>
                      <a:ext cx="4784620" cy="2754638"/>
                    </a:xfrm>
                    <a:prstGeom prst="rect">
                      <a:avLst/>
                    </a:prstGeom>
                    <a:ln>
                      <a:noFill/>
                    </a:ln>
                    <a:extLst>
                      <a:ext uri="{53640926-AAD7-44D8-BBD7-CCE9431645EC}">
                        <a14:shadowObscured xmlns:a14="http://schemas.microsoft.com/office/drawing/2010/main"/>
                      </a:ext>
                    </a:extLst>
                  </pic:spPr>
                </pic:pic>
              </a:graphicData>
            </a:graphic>
          </wp:inline>
        </w:drawing>
      </w:r>
    </w:p>
    <w:p w14:paraId="4FF10999" w14:textId="77777777" w:rsidR="00A15D4A" w:rsidRPr="005A20CA" w:rsidRDefault="003A6B6D" w:rsidP="009E2B06">
      <w:pPr>
        <w:pStyle w:val="Heading3"/>
      </w:pPr>
      <w:bookmarkStart w:id="101" w:name="_Toc300757407"/>
      <w:bookmarkStart w:id="102" w:name="_Toc433278295"/>
      <w:bookmarkStart w:id="103" w:name="_Toc454179494"/>
      <w:r w:rsidRPr="005A20CA">
        <w:t>K</w:t>
      </w:r>
      <w:r w:rsidR="00A15D4A" w:rsidRPr="005A20CA">
        <w:t>leding status “MAGAZIJN”</w:t>
      </w:r>
      <w:bookmarkEnd w:id="101"/>
      <w:bookmarkEnd w:id="102"/>
      <w:r w:rsidR="006A03E3" w:rsidRPr="005A20CA">
        <w:t xml:space="preserve"> geven</w:t>
      </w:r>
      <w:bookmarkEnd w:id="103"/>
    </w:p>
    <w:p w14:paraId="6D0A0EAB" w14:textId="77777777" w:rsidR="00A15D4A" w:rsidRPr="005A20CA" w:rsidRDefault="00A15D4A" w:rsidP="00A15D4A">
      <w:pPr>
        <w:spacing w:after="0"/>
        <w:rPr>
          <w:rFonts w:cstheme="minorHAnsi"/>
          <w:noProof/>
        </w:rPr>
      </w:pPr>
    </w:p>
    <w:p w14:paraId="35E19907" w14:textId="77777777" w:rsidR="00A15D4A" w:rsidRPr="005A20CA" w:rsidRDefault="00A15D4A" w:rsidP="00A15D4A">
      <w:pPr>
        <w:rPr>
          <w:rFonts w:cstheme="minorHAnsi"/>
          <w:noProof/>
        </w:rPr>
      </w:pPr>
      <w:r w:rsidRPr="005A20CA">
        <w:rPr>
          <w:rFonts w:cstheme="minorHAnsi"/>
          <w:noProof/>
        </w:rPr>
        <w:t>De status van kledingstukken kan handmatig gewijzigd worden indien de medewerker het kledingstuk feitelijk in handen heeft.</w:t>
      </w:r>
    </w:p>
    <w:p w14:paraId="2AB87264" w14:textId="77777777" w:rsidR="00A15D4A" w:rsidRPr="005A20CA" w:rsidRDefault="006A03E3" w:rsidP="00551CE9">
      <w:pPr>
        <w:pStyle w:val="ListNumber"/>
        <w:numPr>
          <w:ilvl w:val="0"/>
          <w:numId w:val="28"/>
        </w:numPr>
      </w:pPr>
      <w:r w:rsidRPr="005A20CA">
        <w:t>Selecteer het menu [S</w:t>
      </w:r>
      <w:r w:rsidR="00A15D4A" w:rsidRPr="005A20CA">
        <w:t>ysteem</w:t>
      </w:r>
      <w:r w:rsidRPr="005A20CA">
        <w:t>]</w:t>
      </w:r>
      <w:r w:rsidR="00A15D4A" w:rsidRPr="005A20CA">
        <w:t>.</w:t>
      </w:r>
    </w:p>
    <w:p w14:paraId="01093FCC" w14:textId="77777777" w:rsidR="00A15D4A" w:rsidRPr="005A20CA" w:rsidRDefault="006A03E3" w:rsidP="00551CE9">
      <w:pPr>
        <w:pStyle w:val="ListNumber"/>
      </w:pPr>
      <w:r w:rsidRPr="005A20CA">
        <w:t>Klik op de button [K</w:t>
      </w:r>
      <w:r w:rsidR="00A15D4A" w:rsidRPr="005A20CA">
        <w:t>leding</w:t>
      </w:r>
      <w:r w:rsidRPr="005A20CA">
        <w:t>]</w:t>
      </w:r>
      <w:r w:rsidR="00A15D4A" w:rsidRPr="005A20CA">
        <w:t>.</w:t>
      </w:r>
    </w:p>
    <w:p w14:paraId="5AE123F0" w14:textId="77777777" w:rsidR="00A15D4A" w:rsidRPr="005A20CA" w:rsidRDefault="001E47B1" w:rsidP="00551CE9">
      <w:pPr>
        <w:pStyle w:val="ListNumber"/>
      </w:pPr>
      <w:r w:rsidRPr="005A20CA">
        <w:t>Zoek het kledingstuk op, dmv de antenne OF:</w:t>
      </w:r>
    </w:p>
    <w:p w14:paraId="0A2C9C30" w14:textId="77777777" w:rsidR="001E47B1" w:rsidRPr="005A20CA" w:rsidRDefault="001E47B1" w:rsidP="00551CE9">
      <w:pPr>
        <w:pStyle w:val="ListNumber"/>
        <w:rPr>
          <w:rFonts w:eastAsia="Tw Cen MT"/>
        </w:rPr>
      </w:pPr>
      <w:r w:rsidRPr="005A20CA">
        <w:rPr>
          <w:rFonts w:eastAsia="Tw Cen MT"/>
        </w:rPr>
        <w:t xml:space="preserve">Selecteer het menu [Systeem]./Klik op de button [Kleding]. /Druk tegelijk op de toetsen &lt;CTRL&gt; en &lt;F&gt;. </w:t>
      </w:r>
    </w:p>
    <w:p w14:paraId="6C708EE3" w14:textId="77777777" w:rsidR="001E47B1" w:rsidRPr="005A20CA" w:rsidRDefault="001E47B1" w:rsidP="00551CE9">
      <w:pPr>
        <w:pStyle w:val="ListNumber"/>
        <w:rPr>
          <w:rFonts w:eastAsia="Tw Cen MT"/>
        </w:rPr>
      </w:pPr>
      <w:r w:rsidRPr="005A20CA">
        <w:rPr>
          <w:rFonts w:eastAsia="Tw Cen MT"/>
        </w:rPr>
        <w:t>OF:</w:t>
      </w:r>
    </w:p>
    <w:p w14:paraId="3526962C" w14:textId="77777777" w:rsidR="00A15D4A" w:rsidRPr="005A20CA" w:rsidRDefault="001E47B1" w:rsidP="00551CE9">
      <w:pPr>
        <w:pStyle w:val="ListNumber"/>
      </w:pPr>
      <w:r w:rsidRPr="005A20CA">
        <w:rPr>
          <w:rFonts w:eastAsia="Tw Cen MT"/>
        </w:rPr>
        <w:t xml:space="preserve">Selecteer het menu [Systeem]./Klik op de button [Kleding]./Klik in het veld onder[Chipcode]./Typ de chipcode of een deel ervan in. /Selecteer in het keuzeveld achter het invulveld of de gezochte chipcode overeen moet komen met een deel, de hele, het begin of het einde van de chipcode. </w:t>
      </w:r>
      <w:r w:rsidR="006A03E3" w:rsidRPr="005A20CA">
        <w:t>Klik op de knop [</w:t>
      </w:r>
      <w:r w:rsidR="00A15D4A" w:rsidRPr="005A20CA">
        <w:t>Magazijn</w:t>
      </w:r>
      <w:r w:rsidR="006A03E3" w:rsidRPr="005A20CA">
        <w:t>]</w:t>
      </w:r>
      <w:r w:rsidR="00A15D4A" w:rsidRPr="005A20CA">
        <w:t xml:space="preserve">. </w:t>
      </w:r>
    </w:p>
    <w:p w14:paraId="245BEBA1" w14:textId="77777777" w:rsidR="00A15D4A" w:rsidRPr="005A20CA" w:rsidRDefault="00A15D4A" w:rsidP="006A03E3">
      <w:pPr>
        <w:rPr>
          <w:rFonts w:cstheme="minorHAnsi"/>
          <w:noProof/>
        </w:rPr>
      </w:pPr>
      <w:r w:rsidRPr="005A20CA">
        <w:rPr>
          <w:rFonts w:cstheme="minorHAnsi"/>
          <w:noProof/>
        </w:rPr>
        <w:t>(Kleding met status “SYSTEEM” of “DRAGER” dient eerst veranderd te worden naar status “OPERATOR” (zie 2.14.1)</w:t>
      </w:r>
    </w:p>
    <w:p w14:paraId="756B4A90" w14:textId="77777777" w:rsidR="001E47B1" w:rsidRPr="005A20CA" w:rsidRDefault="001E47B1" w:rsidP="00551CE9">
      <w:pPr>
        <w:pStyle w:val="ListNumber"/>
      </w:pPr>
      <w:r w:rsidRPr="005A20CA">
        <w:t>Klik op “magazijn.”</w:t>
      </w:r>
    </w:p>
    <w:p w14:paraId="301876AA" w14:textId="77777777" w:rsidR="00A15D4A" w:rsidRPr="005A20CA" w:rsidRDefault="00A15D4A" w:rsidP="00A15D4A">
      <w:pPr>
        <w:rPr>
          <w:rFonts w:cstheme="minorHAnsi"/>
        </w:rPr>
      </w:pPr>
      <w:r w:rsidRPr="005A20CA">
        <w:rPr>
          <w:rFonts w:cstheme="minorHAnsi"/>
          <w:noProof/>
          <w:lang w:val="de-DE" w:eastAsia="de-DE"/>
        </w:rPr>
        <w:drawing>
          <wp:anchor distT="0" distB="0" distL="114300" distR="114300" simplePos="0" relativeHeight="251669504" behindDoc="0" locked="0" layoutInCell="1" allowOverlap="1" wp14:anchorId="7D38D893" wp14:editId="08D96AEE">
            <wp:simplePos x="0" y="0"/>
            <wp:positionH relativeFrom="column">
              <wp:posOffset>-8890</wp:posOffset>
            </wp:positionH>
            <wp:positionV relativeFrom="paragraph">
              <wp:posOffset>131445</wp:posOffset>
            </wp:positionV>
            <wp:extent cx="1682115" cy="448310"/>
            <wp:effectExtent l="0" t="0" r="0" b="8890"/>
            <wp:wrapSquare wrapText="bothSides"/>
            <wp:docPr id="15" name="Afbeelding 15" descr="Beschrijving: uitgeven magazijn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descr="Beschrijving: uitgeven magazijn2.b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2115" cy="448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8D3771" w14:textId="77777777" w:rsidR="00A15D4A" w:rsidRPr="005A20CA" w:rsidRDefault="00A15D4A" w:rsidP="00A15D4A">
      <w:pPr>
        <w:rPr>
          <w:rFonts w:cstheme="minorHAnsi"/>
        </w:rPr>
      </w:pPr>
    </w:p>
    <w:p w14:paraId="0594C22C" w14:textId="77777777" w:rsidR="003A6B6D" w:rsidRPr="005A20CA" w:rsidRDefault="003A6B6D" w:rsidP="00A15D4A">
      <w:pPr>
        <w:rPr>
          <w:rFonts w:cstheme="minorHAnsi"/>
        </w:rPr>
      </w:pPr>
    </w:p>
    <w:p w14:paraId="36E9B67A" w14:textId="77777777" w:rsidR="00A15D4A" w:rsidRPr="005A20CA" w:rsidRDefault="003A6B6D" w:rsidP="009E2B06">
      <w:pPr>
        <w:pStyle w:val="Heading3"/>
      </w:pPr>
      <w:bookmarkStart w:id="104" w:name="_Toc300757408"/>
      <w:bookmarkStart w:id="105" w:name="_Toc433278296"/>
      <w:bookmarkStart w:id="106" w:name="_Toc454179495"/>
      <w:r w:rsidRPr="005A20CA">
        <w:lastRenderedPageBreak/>
        <w:t>K</w:t>
      </w:r>
      <w:r w:rsidR="006A03E3" w:rsidRPr="005A20CA">
        <w:t>leding status “D</w:t>
      </w:r>
      <w:r w:rsidR="00A15D4A" w:rsidRPr="005A20CA">
        <w:t>rager” geven</w:t>
      </w:r>
      <w:bookmarkEnd w:id="104"/>
      <w:bookmarkEnd w:id="105"/>
      <w:bookmarkEnd w:id="106"/>
    </w:p>
    <w:p w14:paraId="3F0A2B68" w14:textId="77777777" w:rsidR="00A15D4A" w:rsidRPr="005A20CA" w:rsidRDefault="00A15D4A" w:rsidP="00A15D4A">
      <w:pPr>
        <w:rPr>
          <w:rFonts w:cstheme="minorHAnsi"/>
          <w:noProof/>
        </w:rPr>
      </w:pPr>
      <w:r w:rsidRPr="005A20CA">
        <w:rPr>
          <w:rFonts w:cstheme="minorHAnsi"/>
          <w:noProof/>
        </w:rPr>
        <w:t>De status van kledingstukken kan handmatig gewijzigd worden indien de medewerker het kledingstuk feitelijk in handen heeft. Deze optie kan gebruikt worden om handmatig kleding aan een drager uit te geven en als zodanig te registreren.</w:t>
      </w:r>
    </w:p>
    <w:p w14:paraId="042FFA65" w14:textId="77777777" w:rsidR="00A15D4A" w:rsidRPr="005A20CA" w:rsidRDefault="00191D22" w:rsidP="00551CE9">
      <w:pPr>
        <w:pStyle w:val="ListNumber"/>
        <w:numPr>
          <w:ilvl w:val="0"/>
          <w:numId w:val="29"/>
        </w:numPr>
      </w:pPr>
      <w:r w:rsidRPr="005A20CA">
        <w:rPr>
          <w:lang w:val="de-DE" w:eastAsia="de-DE"/>
        </w:rPr>
        <w:drawing>
          <wp:anchor distT="0" distB="0" distL="114300" distR="114300" simplePos="0" relativeHeight="251670528" behindDoc="0" locked="0" layoutInCell="1" allowOverlap="1" wp14:anchorId="17E7D2C1" wp14:editId="338CE29F">
            <wp:simplePos x="0" y="0"/>
            <wp:positionH relativeFrom="column">
              <wp:posOffset>3347085</wp:posOffset>
            </wp:positionH>
            <wp:positionV relativeFrom="paragraph">
              <wp:posOffset>288290</wp:posOffset>
            </wp:positionV>
            <wp:extent cx="2527300" cy="2233930"/>
            <wp:effectExtent l="0" t="0" r="6350" b="0"/>
            <wp:wrapSquare wrapText="bothSides"/>
            <wp:docPr id="14" name="Afbeelding 14" descr="Beschrijving: uitgeve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descr="Beschrijving: uitgeven.b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27300" cy="2233930"/>
                    </a:xfrm>
                    <a:prstGeom prst="rect">
                      <a:avLst/>
                    </a:prstGeom>
                    <a:noFill/>
                    <a:ln>
                      <a:noFill/>
                    </a:ln>
                  </pic:spPr>
                </pic:pic>
              </a:graphicData>
            </a:graphic>
            <wp14:sizeRelH relativeFrom="page">
              <wp14:pctWidth>0</wp14:pctWidth>
            </wp14:sizeRelH>
            <wp14:sizeRelV relativeFrom="page">
              <wp14:pctHeight>0</wp14:pctHeight>
            </wp14:sizeRelV>
          </wp:anchor>
        </w:drawing>
      </w:r>
      <w:r w:rsidR="006A03E3" w:rsidRPr="005A20CA">
        <w:t>Selecteer het menu [S</w:t>
      </w:r>
      <w:r w:rsidR="00A15D4A" w:rsidRPr="005A20CA">
        <w:t>ysteem</w:t>
      </w:r>
      <w:r w:rsidR="006A03E3" w:rsidRPr="005A20CA">
        <w:t>]</w:t>
      </w:r>
      <w:r w:rsidR="00A15D4A" w:rsidRPr="005A20CA">
        <w:t>.</w:t>
      </w:r>
    </w:p>
    <w:p w14:paraId="3FA59E5A" w14:textId="77777777" w:rsidR="00A15D4A" w:rsidRPr="005A20CA" w:rsidRDefault="006A03E3" w:rsidP="00551CE9">
      <w:pPr>
        <w:pStyle w:val="ListNumber"/>
      </w:pPr>
      <w:r w:rsidRPr="005A20CA">
        <w:t>Klik op de button [K</w:t>
      </w:r>
      <w:r w:rsidR="00A15D4A" w:rsidRPr="005A20CA">
        <w:t>leding</w:t>
      </w:r>
      <w:r w:rsidRPr="005A20CA">
        <w:t>]</w:t>
      </w:r>
      <w:r w:rsidR="00A15D4A" w:rsidRPr="005A20CA">
        <w:t>.</w:t>
      </w:r>
    </w:p>
    <w:p w14:paraId="4FB8BC3C" w14:textId="77777777" w:rsidR="00A15D4A" w:rsidRPr="005A20CA" w:rsidRDefault="00191D22" w:rsidP="00551CE9">
      <w:pPr>
        <w:pStyle w:val="ListNumber"/>
      </w:pPr>
      <w:r w:rsidRPr="005A20CA">
        <w:t xml:space="preserve">Zoek het kledingstuk op, dmv de antenne </w:t>
      </w:r>
      <w:r w:rsidR="0030313B">
        <w:br/>
      </w:r>
      <w:r w:rsidRPr="005A20CA">
        <w:t>OF:</w:t>
      </w:r>
    </w:p>
    <w:p w14:paraId="7D1A25F5" w14:textId="77777777" w:rsidR="00191D22" w:rsidRPr="005A20CA" w:rsidRDefault="00191D22" w:rsidP="00551CE9">
      <w:pPr>
        <w:pStyle w:val="ListNumber"/>
        <w:numPr>
          <w:ilvl w:val="0"/>
          <w:numId w:val="0"/>
        </w:numPr>
        <w:ind w:left="360"/>
      </w:pPr>
      <w:r w:rsidRPr="005A20CA">
        <w:t xml:space="preserve">Selecteer het menu [Systeem]./Klik op de button [Kleding]. /Druk tegelijk op de toetsen &lt;CTRL&gt; en &lt;F&gt;. </w:t>
      </w:r>
      <w:r w:rsidR="0030313B">
        <w:br/>
      </w:r>
      <w:r w:rsidRPr="005A20CA">
        <w:t>OF:</w:t>
      </w:r>
    </w:p>
    <w:p w14:paraId="6F2F11E0" w14:textId="77777777" w:rsidR="00191D22" w:rsidRPr="005A20CA" w:rsidRDefault="00191D22" w:rsidP="00551CE9">
      <w:pPr>
        <w:pStyle w:val="ListNumber"/>
      </w:pPr>
      <w:r w:rsidRPr="005A20CA">
        <w:t>Selecteer het menu [Systeem]./Klik op de button [Kleding]./Klik in het veld onder[Chipcode]./Typ de chipcode of een deel ervan in. /Selecteer in het keuzeveld achter het invulveld of de gezochte chipcode overeen moet komen met een deel, de hele, het begin of het einde van de chipcode.</w:t>
      </w:r>
    </w:p>
    <w:p w14:paraId="7BCDB189" w14:textId="77777777" w:rsidR="00A15D4A" w:rsidRPr="005A20CA" w:rsidRDefault="006A03E3" w:rsidP="00551CE9">
      <w:pPr>
        <w:pStyle w:val="ListNumber"/>
      </w:pPr>
      <w:r w:rsidRPr="005A20CA">
        <w:t>Klik op de knop [</w:t>
      </w:r>
      <w:r w:rsidR="00A15D4A" w:rsidRPr="005A20CA">
        <w:t>Uitgeven</w:t>
      </w:r>
      <w:r w:rsidRPr="005A20CA">
        <w:t>]</w:t>
      </w:r>
      <w:r w:rsidR="00A15D4A" w:rsidRPr="005A20CA">
        <w:t xml:space="preserve">. </w:t>
      </w:r>
    </w:p>
    <w:p w14:paraId="1D20DC04" w14:textId="77777777" w:rsidR="00A15D4A" w:rsidRPr="005A20CA" w:rsidRDefault="00A15D4A" w:rsidP="006A03E3">
      <w:pPr>
        <w:ind w:left="567"/>
        <w:rPr>
          <w:rFonts w:cstheme="minorHAnsi"/>
          <w:noProof/>
        </w:rPr>
      </w:pPr>
      <w:r w:rsidRPr="005A20CA">
        <w:rPr>
          <w:rFonts w:cstheme="minorHAnsi"/>
          <w:noProof/>
        </w:rPr>
        <w:t>(Kleding met status “SYSTEEM” of “DRAGER” dient eerst veranderd te worden naar status “OPERATOR” (zie 2.13.1)</w:t>
      </w:r>
    </w:p>
    <w:p w14:paraId="10A55A0D" w14:textId="77777777" w:rsidR="00A15D4A" w:rsidRPr="005A20CA" w:rsidRDefault="00A15D4A" w:rsidP="00551CE9">
      <w:pPr>
        <w:pStyle w:val="ListNumber"/>
      </w:pPr>
      <w:r w:rsidRPr="005A20CA">
        <w:t>Vul de gegevens in:</w:t>
      </w:r>
    </w:p>
    <w:p w14:paraId="327C5AF9" w14:textId="77777777" w:rsidR="00A15D4A" w:rsidRPr="005A20CA" w:rsidRDefault="00A15D4A" w:rsidP="008C4F3E">
      <w:pPr>
        <w:pStyle w:val="ListParagraph"/>
      </w:pPr>
      <w:r w:rsidRPr="005A20CA">
        <w:t>Optie 1 &gt; Typ dragercode in.</w:t>
      </w:r>
    </w:p>
    <w:p w14:paraId="67BAC969" w14:textId="77777777" w:rsidR="00A15D4A" w:rsidRPr="005A20CA" w:rsidRDefault="00A15D4A" w:rsidP="008C4F3E">
      <w:pPr>
        <w:pStyle w:val="ListParagraph"/>
      </w:pPr>
      <w:r w:rsidRPr="005A20CA">
        <w:t>Optie 2 &gt; Typ kaartcode in.</w:t>
      </w:r>
    </w:p>
    <w:p w14:paraId="03CDC1E0" w14:textId="77777777" w:rsidR="00A15D4A" w:rsidRPr="005A20CA" w:rsidRDefault="00A15D4A" w:rsidP="00551CE9">
      <w:pPr>
        <w:pStyle w:val="ListNumber"/>
      </w:pPr>
      <w:r w:rsidRPr="005A20CA">
        <w:t xml:space="preserve">Klik op </w:t>
      </w:r>
      <w:r w:rsidR="006A03E3" w:rsidRPr="005A20CA">
        <w:t>[</w:t>
      </w:r>
      <w:r w:rsidRPr="005A20CA">
        <w:t>OK</w:t>
      </w:r>
      <w:r w:rsidR="006A03E3" w:rsidRPr="005A20CA">
        <w:t>]</w:t>
      </w:r>
      <w:r w:rsidRPr="005A20CA">
        <w:t>.</w:t>
      </w:r>
    </w:p>
    <w:p w14:paraId="0793641A" w14:textId="77777777" w:rsidR="00A15D4A" w:rsidRPr="005A20CA" w:rsidRDefault="00E31A3B" w:rsidP="00A15D4A">
      <w:pPr>
        <w:rPr>
          <w:rFonts w:cstheme="minorHAnsi"/>
        </w:rPr>
      </w:pPr>
      <w:r w:rsidRPr="005A20CA">
        <w:rPr>
          <w:rFonts w:cstheme="minorHAnsi"/>
          <w:noProof/>
          <w:lang w:val="de-DE" w:eastAsia="de-DE"/>
        </w:rPr>
        <w:drawing>
          <wp:inline distT="0" distB="0" distL="0" distR="0" wp14:anchorId="3EDEC38E" wp14:editId="0300F79B">
            <wp:extent cx="1949450" cy="1906905"/>
            <wp:effectExtent l="0" t="0" r="0" b="0"/>
            <wp:docPr id="302" name="Afbeelding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44828" r="66159"/>
                    <a:stretch/>
                  </pic:blipFill>
                  <pic:spPr bwMode="auto">
                    <a:xfrm>
                      <a:off x="0" y="0"/>
                      <a:ext cx="1949450" cy="1906905"/>
                    </a:xfrm>
                    <a:prstGeom prst="rect">
                      <a:avLst/>
                    </a:prstGeom>
                    <a:ln>
                      <a:noFill/>
                    </a:ln>
                    <a:extLst>
                      <a:ext uri="{53640926-AAD7-44D8-BBD7-CCE9431645EC}">
                        <a14:shadowObscured xmlns:a14="http://schemas.microsoft.com/office/drawing/2010/main"/>
                      </a:ext>
                    </a:extLst>
                  </pic:spPr>
                </pic:pic>
              </a:graphicData>
            </a:graphic>
          </wp:inline>
        </w:drawing>
      </w:r>
    </w:p>
    <w:p w14:paraId="3C73F5FD" w14:textId="77777777" w:rsidR="00A15D4A" w:rsidRPr="005A20CA" w:rsidRDefault="00A15D4A" w:rsidP="00A15D4A">
      <w:pPr>
        <w:pStyle w:val="Heading1"/>
        <w:rPr>
          <w:rFonts w:asciiTheme="minorHAnsi" w:hAnsiTheme="minorHAnsi" w:cstheme="minorHAnsi"/>
          <w:sz w:val="22"/>
          <w:szCs w:val="22"/>
        </w:rPr>
      </w:pPr>
      <w:bookmarkStart w:id="107" w:name="_Toc300757409"/>
      <w:bookmarkStart w:id="108" w:name="_Toc433278297"/>
      <w:bookmarkStart w:id="109" w:name="_Toc454179496"/>
      <w:r w:rsidRPr="005A20CA">
        <w:rPr>
          <w:rFonts w:asciiTheme="minorHAnsi" w:hAnsiTheme="minorHAnsi" w:cstheme="minorHAnsi"/>
          <w:sz w:val="22"/>
          <w:szCs w:val="22"/>
        </w:rPr>
        <w:lastRenderedPageBreak/>
        <w:t>management opties</w:t>
      </w:r>
      <w:bookmarkEnd w:id="107"/>
      <w:bookmarkEnd w:id="108"/>
      <w:bookmarkEnd w:id="109"/>
    </w:p>
    <w:p w14:paraId="47B0BBC2" w14:textId="77777777" w:rsidR="00A15D4A" w:rsidRPr="005A20CA" w:rsidRDefault="003A6B6D" w:rsidP="003A6B6D">
      <w:pPr>
        <w:pStyle w:val="Heading2"/>
        <w:rPr>
          <w:rFonts w:asciiTheme="minorHAnsi" w:hAnsiTheme="minorHAnsi" w:cstheme="minorHAnsi"/>
          <w:sz w:val="22"/>
          <w:szCs w:val="22"/>
        </w:rPr>
      </w:pPr>
      <w:bookmarkStart w:id="110" w:name="_Toc300757410"/>
      <w:bookmarkStart w:id="111" w:name="_Toc433278298"/>
      <w:bookmarkStart w:id="112" w:name="_Toc454179497"/>
      <w:r w:rsidRPr="005A20CA">
        <w:rPr>
          <w:rFonts w:asciiTheme="minorHAnsi" w:hAnsiTheme="minorHAnsi" w:cstheme="minorHAnsi"/>
          <w:sz w:val="22"/>
          <w:szCs w:val="22"/>
        </w:rPr>
        <w:t>D</w:t>
      </w:r>
      <w:r w:rsidR="00A15D4A" w:rsidRPr="005A20CA">
        <w:rPr>
          <w:rFonts w:asciiTheme="minorHAnsi" w:hAnsiTheme="minorHAnsi" w:cstheme="minorHAnsi"/>
          <w:sz w:val="22"/>
          <w:szCs w:val="22"/>
        </w:rPr>
        <w:t>efinities</w:t>
      </w:r>
      <w:bookmarkEnd w:id="110"/>
      <w:bookmarkEnd w:id="111"/>
      <w:bookmarkEnd w:id="112"/>
    </w:p>
    <w:p w14:paraId="621FDAF0" w14:textId="77777777" w:rsidR="00A15D4A" w:rsidRPr="005A20CA" w:rsidRDefault="00A15D4A" w:rsidP="00A15D4A">
      <w:pPr>
        <w:spacing w:after="0"/>
        <w:rPr>
          <w:rFonts w:cstheme="minorHAnsi"/>
          <w:noProof/>
        </w:rPr>
      </w:pPr>
    </w:p>
    <w:p w14:paraId="7B1F24BE" w14:textId="77777777" w:rsidR="00A15D4A" w:rsidRPr="005A20CA" w:rsidRDefault="00A15D4A" w:rsidP="00A15D4A">
      <w:pPr>
        <w:rPr>
          <w:rFonts w:cstheme="minorHAnsi"/>
          <w:noProof/>
        </w:rPr>
      </w:pPr>
      <w:r w:rsidRPr="005A20CA">
        <w:rPr>
          <w:rFonts w:cstheme="minorHAnsi"/>
          <w:noProof/>
        </w:rPr>
        <w:t>De definities vormen de basis voor de invoer en het beheer van de kleding- en dragergegevens. Het aanmaken en wijzigen van de definities heeft meestal direct gevolgen voor reeds ingevoerde kledingstukken en dragers. De definities zijn alleen toegankelijk onder de login operator en administrator.</w:t>
      </w:r>
    </w:p>
    <w:p w14:paraId="74D17B04" w14:textId="77777777" w:rsidR="00A15D4A" w:rsidRPr="005A20CA" w:rsidRDefault="003A6B6D" w:rsidP="009E2B06">
      <w:pPr>
        <w:pStyle w:val="Heading3"/>
        <w:rPr>
          <w:noProof/>
        </w:rPr>
      </w:pPr>
      <w:bookmarkStart w:id="113" w:name="_Toc300757411"/>
      <w:bookmarkStart w:id="114" w:name="_Toc433278299"/>
      <w:bookmarkStart w:id="115" w:name="_Toc454179498"/>
      <w:r w:rsidRPr="005A20CA">
        <w:rPr>
          <w:noProof/>
        </w:rPr>
        <w:t>M</w:t>
      </w:r>
      <w:r w:rsidR="00A15D4A" w:rsidRPr="005A20CA">
        <w:rPr>
          <w:noProof/>
        </w:rPr>
        <w:t>aatreeksen</w:t>
      </w:r>
      <w:bookmarkEnd w:id="113"/>
      <w:bookmarkEnd w:id="114"/>
      <w:bookmarkEnd w:id="115"/>
    </w:p>
    <w:p w14:paraId="23693B2C" w14:textId="77777777" w:rsidR="00A15D4A" w:rsidRPr="005A20CA" w:rsidRDefault="00A15D4A" w:rsidP="00A15D4A">
      <w:pPr>
        <w:spacing w:after="0"/>
        <w:rPr>
          <w:rFonts w:cstheme="minorHAnsi"/>
          <w:noProof/>
        </w:rPr>
      </w:pPr>
    </w:p>
    <w:p w14:paraId="170FBE0F" w14:textId="77777777" w:rsidR="00A15D4A" w:rsidRPr="005A20CA" w:rsidRDefault="00A15D4A" w:rsidP="00A15D4A">
      <w:pPr>
        <w:spacing w:after="0"/>
        <w:rPr>
          <w:rFonts w:cstheme="minorHAnsi"/>
          <w:noProof/>
        </w:rPr>
      </w:pPr>
      <w:r w:rsidRPr="005A20CA">
        <w:rPr>
          <w:rFonts w:cstheme="minorHAnsi"/>
          <w:noProof/>
        </w:rPr>
        <w:t xml:space="preserve">Een maatreeks bevat alle maten die gebruikt worden. De maten worden in een logische volgorde in de reeks gezet, dus van klein naar groot. </w:t>
      </w:r>
    </w:p>
    <w:p w14:paraId="51FB0C55" w14:textId="77777777" w:rsidR="00A15D4A" w:rsidRPr="005A20CA" w:rsidRDefault="00A15D4A" w:rsidP="00A15D4A">
      <w:pPr>
        <w:rPr>
          <w:rFonts w:cstheme="minorHAnsi"/>
          <w:noProof/>
        </w:rPr>
      </w:pPr>
      <w:r w:rsidRPr="005A20CA">
        <w:rPr>
          <w:rFonts w:cstheme="minorHAnsi"/>
          <w:noProof/>
        </w:rPr>
        <w:t>Indien een maat van een drager niet voorradig is, geeft de Chiptex-Liner vanuit de reeks een alternatief. De drager kan dan kiezen voor één maat kleiner of voor één of twee maten groter.</w:t>
      </w:r>
    </w:p>
    <w:p w14:paraId="2714EC47" w14:textId="77777777" w:rsidR="00A15D4A" w:rsidRPr="005A20CA" w:rsidRDefault="003A6B6D" w:rsidP="009E2B06">
      <w:pPr>
        <w:pStyle w:val="Heading3"/>
        <w:rPr>
          <w:noProof/>
        </w:rPr>
      </w:pPr>
      <w:bookmarkStart w:id="116" w:name="_Toc300757412"/>
      <w:bookmarkStart w:id="117" w:name="_Toc433278300"/>
      <w:bookmarkStart w:id="118" w:name="_Toc454179499"/>
      <w:r w:rsidRPr="005A20CA">
        <w:rPr>
          <w:noProof/>
        </w:rPr>
        <w:t>N</w:t>
      </w:r>
      <w:r w:rsidR="00A15D4A" w:rsidRPr="005A20CA">
        <w:rPr>
          <w:noProof/>
        </w:rPr>
        <w:t>ieuwe maatreeks aanmaken</w:t>
      </w:r>
      <w:bookmarkEnd w:id="116"/>
      <w:bookmarkEnd w:id="117"/>
      <w:bookmarkEnd w:id="118"/>
    </w:p>
    <w:p w14:paraId="68B919A3" w14:textId="77777777" w:rsidR="00A15D4A" w:rsidRPr="005A20CA" w:rsidRDefault="006F43DE" w:rsidP="00551CE9">
      <w:pPr>
        <w:pStyle w:val="ListNumber"/>
        <w:numPr>
          <w:ilvl w:val="0"/>
          <w:numId w:val="30"/>
        </w:numPr>
      </w:pPr>
      <w:r w:rsidRPr="005A20CA">
        <w:t>Selecteer het menu [D</w:t>
      </w:r>
      <w:r w:rsidR="00A15D4A" w:rsidRPr="005A20CA">
        <w:t>efinities</w:t>
      </w:r>
      <w:r w:rsidRPr="005A20CA">
        <w:t>]</w:t>
      </w:r>
      <w:r w:rsidR="00A15D4A" w:rsidRPr="005A20CA">
        <w:t>.</w:t>
      </w:r>
    </w:p>
    <w:p w14:paraId="201964BF" w14:textId="77777777" w:rsidR="00A15D4A" w:rsidRPr="005A20CA" w:rsidRDefault="00A15D4A" w:rsidP="00551CE9">
      <w:pPr>
        <w:pStyle w:val="ListNumber"/>
      </w:pPr>
      <w:r w:rsidRPr="005A20CA">
        <w:t>Klik op</w:t>
      </w:r>
      <w:r w:rsidR="006F43DE" w:rsidRPr="005A20CA">
        <w:t xml:space="preserve"> de button [M</w:t>
      </w:r>
      <w:r w:rsidRPr="005A20CA">
        <w:t>aatreeks</w:t>
      </w:r>
      <w:r w:rsidR="006F43DE" w:rsidRPr="005A20CA">
        <w:t>]</w:t>
      </w:r>
      <w:r w:rsidRPr="005A20CA">
        <w:t>.</w:t>
      </w:r>
    </w:p>
    <w:p w14:paraId="093AC7C2" w14:textId="77777777" w:rsidR="00A15D4A" w:rsidRPr="005A20CA" w:rsidRDefault="006F43DE" w:rsidP="00551CE9">
      <w:pPr>
        <w:pStyle w:val="ListNumber"/>
      </w:pPr>
      <w:r w:rsidRPr="005A20CA">
        <w:t>Klik op de button [E</w:t>
      </w:r>
      <w:r w:rsidR="00A15D4A" w:rsidRPr="005A20CA">
        <w:t>dit modus</w:t>
      </w:r>
      <w:r w:rsidRPr="005A20CA">
        <w:t>]</w:t>
      </w:r>
      <w:r w:rsidR="00A15D4A" w:rsidRPr="005A20CA">
        <w:t>.</w:t>
      </w:r>
    </w:p>
    <w:p w14:paraId="2F0E252F" w14:textId="77777777" w:rsidR="00A15D4A" w:rsidRPr="005A20CA" w:rsidRDefault="00A15D4A" w:rsidP="00551CE9">
      <w:pPr>
        <w:pStyle w:val="ListNumber"/>
      </w:pPr>
      <w:r w:rsidRPr="005A20CA">
        <w:t>Typ de maatreeks code in. Standaard wordt voor de eerste reeks 01 gebruikt, voor de tweede 02 etc.</w:t>
      </w:r>
    </w:p>
    <w:p w14:paraId="4CB54F65" w14:textId="77777777" w:rsidR="00A15D4A" w:rsidRPr="005A20CA" w:rsidRDefault="00A15D4A" w:rsidP="00551CE9">
      <w:pPr>
        <w:pStyle w:val="ListNumber"/>
      </w:pPr>
      <w:r w:rsidRPr="005A20CA">
        <w:t xml:space="preserve">Typ de maatreeks </w:t>
      </w:r>
      <w:r w:rsidR="006F43DE" w:rsidRPr="005A20CA">
        <w:t>omschrijving in. Bijvoorbeeld “Numerieke maten” of “M</w:t>
      </w:r>
      <w:r w:rsidRPr="005A20CA">
        <w:t>aatreeks voor broeken”.</w:t>
      </w:r>
    </w:p>
    <w:p w14:paraId="62B3AEEE" w14:textId="77777777" w:rsidR="00A15D4A" w:rsidRPr="005A20CA" w:rsidRDefault="00A15D4A" w:rsidP="00551CE9">
      <w:pPr>
        <w:pStyle w:val="ListNumber"/>
      </w:pPr>
      <w:r w:rsidRPr="005A20CA">
        <w:t>Kies bi</w:t>
      </w:r>
      <w:r w:rsidR="006F43DE" w:rsidRPr="005A20CA">
        <w:t>j [S</w:t>
      </w:r>
      <w:r w:rsidRPr="005A20CA">
        <w:t>ortering groter dan</w:t>
      </w:r>
      <w:r w:rsidR="006F43DE" w:rsidRPr="005A20CA">
        <w:t>]</w:t>
      </w:r>
      <w:r w:rsidRPr="005A20CA">
        <w:t xml:space="preserve"> voor largest item.</w:t>
      </w:r>
    </w:p>
    <w:p w14:paraId="224AC71D" w14:textId="77777777" w:rsidR="00A15D4A" w:rsidRPr="005A20CA" w:rsidRDefault="00A15D4A" w:rsidP="00551CE9">
      <w:pPr>
        <w:pStyle w:val="ListNumber"/>
      </w:pPr>
      <w:r w:rsidRPr="005A20CA">
        <w:t>Typ de maat in.</w:t>
      </w:r>
    </w:p>
    <w:p w14:paraId="29C57788" w14:textId="77777777" w:rsidR="00A15D4A" w:rsidRPr="005A20CA" w:rsidRDefault="00A15D4A" w:rsidP="00551CE9">
      <w:pPr>
        <w:pStyle w:val="ListNumber"/>
      </w:pPr>
      <w:r w:rsidRPr="005A20CA">
        <w:t xml:space="preserve">Geef de maatomschrijving in, bijvoorbeeld </w:t>
      </w:r>
      <w:r w:rsidR="006F43DE" w:rsidRPr="005A20CA">
        <w:t>“</w:t>
      </w:r>
      <w:r w:rsidRPr="005A20CA">
        <w:t>Extra Large min 5 centimeter voor ELA</w:t>
      </w:r>
      <w:r w:rsidR="006F43DE" w:rsidRPr="005A20CA">
        <w:t>”</w:t>
      </w:r>
      <w:r w:rsidRPr="005A20CA">
        <w:t>.</w:t>
      </w:r>
    </w:p>
    <w:p w14:paraId="178767A3" w14:textId="77777777" w:rsidR="00A15D4A" w:rsidRPr="005A20CA" w:rsidRDefault="006F43DE" w:rsidP="00551CE9">
      <w:pPr>
        <w:pStyle w:val="ListNumber"/>
      </w:pPr>
      <w:r w:rsidRPr="005A20CA">
        <w:t>Klik op de button [Nieuw]</w:t>
      </w:r>
      <w:r w:rsidR="00A15D4A" w:rsidRPr="005A20CA">
        <w:t xml:space="preserve"> om de maat toe te voegen.</w:t>
      </w:r>
    </w:p>
    <w:p w14:paraId="409F99C7" w14:textId="77777777" w:rsidR="00A15D4A" w:rsidRPr="005A20CA" w:rsidRDefault="00A15D4A" w:rsidP="00551CE9">
      <w:pPr>
        <w:pStyle w:val="ListNumber"/>
      </w:pPr>
      <w:r w:rsidRPr="005A20CA">
        <w:t>Herhaal de procedure vanaf stap 4 voor invoer van de volgende maat.</w:t>
      </w:r>
    </w:p>
    <w:p w14:paraId="45DB3EA9" w14:textId="77777777" w:rsidR="00D63EFA" w:rsidRPr="005A20CA" w:rsidRDefault="00D63EFA" w:rsidP="00D63EFA">
      <w:pPr>
        <w:spacing w:before="200" w:after="200" w:line="276" w:lineRule="auto"/>
        <w:rPr>
          <w:rFonts w:cstheme="minorHAnsi"/>
          <w:noProof/>
        </w:rPr>
      </w:pPr>
      <w:r w:rsidRPr="005A20CA">
        <w:rPr>
          <w:rFonts w:cstheme="minorHAnsi"/>
          <w:noProof/>
          <w:lang w:val="de-DE" w:eastAsia="de-DE"/>
        </w:rPr>
        <w:drawing>
          <wp:anchor distT="0" distB="0" distL="114300" distR="114300" simplePos="0" relativeHeight="251671552" behindDoc="0" locked="0" layoutInCell="1" allowOverlap="1" wp14:anchorId="5727A0B1" wp14:editId="264C86AA">
            <wp:simplePos x="0" y="0"/>
            <wp:positionH relativeFrom="column">
              <wp:posOffset>484513</wp:posOffset>
            </wp:positionH>
            <wp:positionV relativeFrom="paragraph">
              <wp:posOffset>56431</wp:posOffset>
            </wp:positionV>
            <wp:extent cx="3950970" cy="1062990"/>
            <wp:effectExtent l="0" t="0" r="0" b="3810"/>
            <wp:wrapSquare wrapText="bothSides"/>
            <wp:docPr id="13" name="Afbeelding 13" descr="warn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arning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50970" cy="1062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FAB4C" w14:textId="77777777" w:rsidR="00A15D4A" w:rsidRPr="005A20CA" w:rsidRDefault="00A15D4A" w:rsidP="003A6B6D">
      <w:pPr>
        <w:rPr>
          <w:rFonts w:cstheme="minorHAnsi"/>
          <w:noProof/>
        </w:rPr>
      </w:pPr>
    </w:p>
    <w:p w14:paraId="195B242E" w14:textId="77777777" w:rsidR="00A15D4A" w:rsidRPr="005A20CA" w:rsidRDefault="00A15D4A" w:rsidP="003A6B6D">
      <w:pPr>
        <w:rPr>
          <w:rFonts w:cstheme="minorHAnsi"/>
          <w:noProof/>
        </w:rPr>
      </w:pPr>
    </w:p>
    <w:p w14:paraId="5887BA92" w14:textId="77777777" w:rsidR="00A15D4A" w:rsidRPr="005A20CA" w:rsidRDefault="00A15D4A" w:rsidP="003A6B6D">
      <w:pPr>
        <w:rPr>
          <w:rFonts w:cstheme="minorHAnsi"/>
          <w:noProof/>
        </w:rPr>
      </w:pPr>
    </w:p>
    <w:p w14:paraId="6A0D6647" w14:textId="77777777" w:rsidR="00D63EFA" w:rsidRPr="005A20CA" w:rsidRDefault="00D63EFA" w:rsidP="003A6B6D">
      <w:pPr>
        <w:rPr>
          <w:rFonts w:cstheme="minorHAnsi"/>
          <w:noProof/>
        </w:rPr>
      </w:pPr>
    </w:p>
    <w:p w14:paraId="1F199992" w14:textId="77777777" w:rsidR="00A15D4A" w:rsidRPr="005A20CA" w:rsidRDefault="00A15D4A" w:rsidP="009E2B06">
      <w:pPr>
        <w:pStyle w:val="Heading3"/>
      </w:pPr>
      <w:bookmarkStart w:id="119" w:name="_Toc300757413"/>
      <w:bookmarkStart w:id="120" w:name="_Toc433278301"/>
      <w:r w:rsidRPr="005A20CA">
        <w:t xml:space="preserve"> </w:t>
      </w:r>
      <w:bookmarkStart w:id="121" w:name="_Toc454179500"/>
      <w:r w:rsidR="00D63EFA" w:rsidRPr="005A20CA">
        <w:t>M</w:t>
      </w:r>
      <w:r w:rsidRPr="005A20CA">
        <w:t>aat toevoegen in bestaande maatreeks</w:t>
      </w:r>
      <w:bookmarkEnd w:id="119"/>
      <w:bookmarkEnd w:id="120"/>
      <w:bookmarkEnd w:id="121"/>
    </w:p>
    <w:p w14:paraId="34253F78" w14:textId="77777777" w:rsidR="00A15D4A" w:rsidRPr="005A20CA" w:rsidRDefault="006F43DE" w:rsidP="00551CE9">
      <w:pPr>
        <w:pStyle w:val="ListNumber"/>
        <w:numPr>
          <w:ilvl w:val="0"/>
          <w:numId w:val="31"/>
        </w:numPr>
      </w:pPr>
      <w:r w:rsidRPr="005A20CA">
        <w:t>Selecteer het menu [D</w:t>
      </w:r>
      <w:r w:rsidR="00A15D4A" w:rsidRPr="005A20CA">
        <w:t>efinities</w:t>
      </w:r>
      <w:r w:rsidRPr="005A20CA">
        <w:t>]</w:t>
      </w:r>
      <w:r w:rsidR="00A15D4A" w:rsidRPr="005A20CA">
        <w:t>.</w:t>
      </w:r>
    </w:p>
    <w:p w14:paraId="1400B8BC" w14:textId="77777777" w:rsidR="00A15D4A" w:rsidRPr="005A20CA" w:rsidRDefault="006F43DE" w:rsidP="00551CE9">
      <w:pPr>
        <w:pStyle w:val="ListNumber"/>
      </w:pPr>
      <w:r w:rsidRPr="005A20CA">
        <w:t>Klik op de button [M</w:t>
      </w:r>
      <w:r w:rsidR="00A15D4A" w:rsidRPr="005A20CA">
        <w:t>aatreeks</w:t>
      </w:r>
      <w:r w:rsidRPr="005A20CA">
        <w:t>]</w:t>
      </w:r>
      <w:r w:rsidR="00A15D4A" w:rsidRPr="005A20CA">
        <w:t>.</w:t>
      </w:r>
    </w:p>
    <w:p w14:paraId="7ABBCB7A" w14:textId="77777777" w:rsidR="00A15D4A" w:rsidRPr="005A20CA" w:rsidRDefault="006F43DE" w:rsidP="00551CE9">
      <w:pPr>
        <w:pStyle w:val="ListNumber"/>
      </w:pPr>
      <w:r w:rsidRPr="005A20CA">
        <w:lastRenderedPageBreak/>
        <w:t>Klik op de button [E</w:t>
      </w:r>
      <w:r w:rsidR="00A15D4A" w:rsidRPr="005A20CA">
        <w:t>dit modus</w:t>
      </w:r>
      <w:r w:rsidRPr="005A20CA">
        <w:t>]</w:t>
      </w:r>
      <w:r w:rsidR="00A15D4A" w:rsidRPr="005A20CA">
        <w:t>.</w:t>
      </w:r>
    </w:p>
    <w:p w14:paraId="1179F698" w14:textId="77777777" w:rsidR="00A15D4A" w:rsidRPr="005A20CA" w:rsidRDefault="006F43DE" w:rsidP="00551CE9">
      <w:pPr>
        <w:pStyle w:val="ListNumber"/>
      </w:pPr>
      <w:r w:rsidRPr="005A20CA">
        <w:t>Klik op de button [R</w:t>
      </w:r>
      <w:r w:rsidR="00A15D4A" w:rsidRPr="005A20CA">
        <w:t>eset</w:t>
      </w:r>
      <w:r w:rsidRPr="005A20CA">
        <w:t>]</w:t>
      </w:r>
      <w:r w:rsidR="00A15D4A" w:rsidRPr="005A20CA">
        <w:t>.</w:t>
      </w:r>
    </w:p>
    <w:p w14:paraId="0EF5CEA8" w14:textId="77777777" w:rsidR="00A15D4A" w:rsidRPr="005A20CA" w:rsidRDefault="00A15D4A" w:rsidP="00551CE9">
      <w:pPr>
        <w:pStyle w:val="ListNumber"/>
      </w:pPr>
      <w:r w:rsidRPr="005A20CA">
        <w:t>Typ de juiste maatreeks code in.</w:t>
      </w:r>
    </w:p>
    <w:p w14:paraId="0705C7AB" w14:textId="77777777" w:rsidR="00A15D4A" w:rsidRPr="005A20CA" w:rsidRDefault="00A15D4A" w:rsidP="00551CE9">
      <w:pPr>
        <w:pStyle w:val="ListNumber"/>
      </w:pPr>
      <w:r w:rsidRPr="005A20CA">
        <w:t>Typ de juiste omschrijving.</w:t>
      </w:r>
    </w:p>
    <w:p w14:paraId="03C9AD49" w14:textId="77777777" w:rsidR="00A15D4A" w:rsidRPr="005A20CA" w:rsidRDefault="00A15D4A" w:rsidP="00551CE9">
      <w:pPr>
        <w:pStyle w:val="ListNumber"/>
      </w:pPr>
      <w:r w:rsidRPr="005A20CA">
        <w:t>Kies de sortering.</w:t>
      </w:r>
    </w:p>
    <w:p w14:paraId="6B098BE7" w14:textId="77777777" w:rsidR="00A15D4A" w:rsidRPr="005A20CA" w:rsidRDefault="006F43DE" w:rsidP="006F43DE">
      <w:pPr>
        <w:ind w:left="938"/>
        <w:rPr>
          <w:rFonts w:cstheme="minorHAnsi"/>
          <w:noProof/>
        </w:rPr>
      </w:pPr>
      <w:r w:rsidRPr="005A20CA">
        <w:rPr>
          <w:rFonts w:cstheme="minorHAnsi"/>
          <w:b/>
          <w:noProof/>
        </w:rPr>
        <w:t>Let op</w:t>
      </w:r>
      <w:r w:rsidR="00A15D4A" w:rsidRPr="005A20CA">
        <w:rPr>
          <w:rFonts w:cstheme="minorHAnsi"/>
          <w:noProof/>
        </w:rPr>
        <w:t xml:space="preserve"> bij het toevoegen van de nieuwe maat op de plek in de reeks. Achter de bestaande maten staat de sortering vermeld.</w:t>
      </w:r>
    </w:p>
    <w:p w14:paraId="68491A92" w14:textId="77777777" w:rsidR="00A15D4A" w:rsidRPr="005A20CA" w:rsidRDefault="00A15D4A" w:rsidP="00551CE9">
      <w:pPr>
        <w:pStyle w:val="ListNumber"/>
      </w:pPr>
      <w:r w:rsidRPr="005A20CA">
        <w:t>Geef de maatomschrijving in.</w:t>
      </w:r>
    </w:p>
    <w:p w14:paraId="578D4468" w14:textId="77777777" w:rsidR="00A15D4A" w:rsidRPr="005A20CA" w:rsidRDefault="006F43DE" w:rsidP="00551CE9">
      <w:pPr>
        <w:pStyle w:val="ListNumber"/>
      </w:pPr>
      <w:r w:rsidRPr="005A20CA">
        <w:t>Klik op de button [N</w:t>
      </w:r>
      <w:r w:rsidR="00A15D4A" w:rsidRPr="005A20CA">
        <w:t>ieuw</w:t>
      </w:r>
      <w:r w:rsidRPr="005A20CA">
        <w:t>]</w:t>
      </w:r>
      <w:r w:rsidR="00A15D4A" w:rsidRPr="005A20CA">
        <w:t xml:space="preserve"> om de maat toe te voegen.</w:t>
      </w:r>
    </w:p>
    <w:p w14:paraId="61861CCD" w14:textId="77777777" w:rsidR="00A15D4A" w:rsidRPr="005A20CA" w:rsidRDefault="003A6B6D" w:rsidP="009E2B06">
      <w:pPr>
        <w:pStyle w:val="Heading3"/>
        <w:rPr>
          <w:noProof/>
        </w:rPr>
      </w:pPr>
      <w:bookmarkStart w:id="122" w:name="_Toc300757414"/>
      <w:bookmarkStart w:id="123" w:name="_Toc433278302"/>
      <w:bookmarkStart w:id="124" w:name="_Toc454179501"/>
      <w:r w:rsidRPr="005A20CA">
        <w:rPr>
          <w:noProof/>
        </w:rPr>
        <w:t>T</w:t>
      </w:r>
      <w:r w:rsidR="00A15D4A" w:rsidRPr="005A20CA">
        <w:rPr>
          <w:noProof/>
        </w:rPr>
        <w:t>oevoegen nieuw artikel</w:t>
      </w:r>
      <w:bookmarkEnd w:id="122"/>
      <w:bookmarkEnd w:id="123"/>
      <w:bookmarkEnd w:id="124"/>
    </w:p>
    <w:p w14:paraId="710BC833" w14:textId="77777777" w:rsidR="00A15D4A" w:rsidRPr="005A20CA" w:rsidRDefault="006F43DE" w:rsidP="00551CE9">
      <w:pPr>
        <w:pStyle w:val="ListNumber"/>
        <w:numPr>
          <w:ilvl w:val="0"/>
          <w:numId w:val="32"/>
        </w:numPr>
      </w:pPr>
      <w:r w:rsidRPr="005A20CA">
        <w:t>Selecteer het menu [D</w:t>
      </w:r>
      <w:r w:rsidR="00A15D4A" w:rsidRPr="005A20CA">
        <w:t>efinities</w:t>
      </w:r>
      <w:r w:rsidRPr="005A20CA">
        <w:t>]</w:t>
      </w:r>
      <w:r w:rsidR="00A15D4A" w:rsidRPr="005A20CA">
        <w:t>.</w:t>
      </w:r>
    </w:p>
    <w:p w14:paraId="6C0C43A9" w14:textId="77777777" w:rsidR="00A15D4A" w:rsidRPr="005A20CA" w:rsidRDefault="00A15D4A" w:rsidP="00551CE9">
      <w:pPr>
        <w:pStyle w:val="ListNumber"/>
      </w:pPr>
      <w:r w:rsidRPr="005A20CA">
        <w:t xml:space="preserve">Klik op de button </w:t>
      </w:r>
      <w:r w:rsidR="006F43DE" w:rsidRPr="005A20CA">
        <w:t>[Artikel]</w:t>
      </w:r>
      <w:r w:rsidRPr="005A20CA">
        <w:t>.</w:t>
      </w:r>
    </w:p>
    <w:p w14:paraId="2D8CA368" w14:textId="77777777" w:rsidR="00A15D4A" w:rsidRPr="005A20CA" w:rsidRDefault="006F43DE" w:rsidP="00551CE9">
      <w:pPr>
        <w:pStyle w:val="ListNumber"/>
      </w:pPr>
      <w:r w:rsidRPr="005A20CA">
        <w:t>Klik op de button [E</w:t>
      </w:r>
      <w:r w:rsidR="00A15D4A" w:rsidRPr="005A20CA">
        <w:t>dit modus</w:t>
      </w:r>
      <w:r w:rsidR="002E4913" w:rsidRPr="005A20CA">
        <w:t>]</w:t>
      </w:r>
      <w:r w:rsidR="00A15D4A" w:rsidRPr="005A20CA">
        <w:t>.</w:t>
      </w:r>
    </w:p>
    <w:p w14:paraId="07658DBF" w14:textId="77777777" w:rsidR="00A15D4A" w:rsidRPr="005A20CA" w:rsidRDefault="002E4913" w:rsidP="00551CE9">
      <w:pPr>
        <w:pStyle w:val="ListNumber"/>
      </w:pPr>
      <w:r w:rsidRPr="005A20CA">
        <w:t>Klik op de button [N</w:t>
      </w:r>
      <w:r w:rsidR="00A15D4A" w:rsidRPr="005A20CA">
        <w:t>ieuw artikel</w:t>
      </w:r>
      <w:r w:rsidRPr="005A20CA">
        <w:t>]</w:t>
      </w:r>
      <w:r w:rsidR="00A15D4A" w:rsidRPr="005A20CA">
        <w:t xml:space="preserve"> of </w:t>
      </w:r>
      <w:r w:rsidRPr="005A20CA">
        <w:t>[N</w:t>
      </w:r>
      <w:r w:rsidR="00A15D4A" w:rsidRPr="005A20CA">
        <w:t>ieuwe code</w:t>
      </w:r>
      <w:r w:rsidRPr="005A20CA">
        <w:t>]</w:t>
      </w:r>
      <w:r w:rsidR="00A15D4A" w:rsidRPr="005A20CA">
        <w:t>.</w:t>
      </w:r>
    </w:p>
    <w:p w14:paraId="5DFB9E5E" w14:textId="77777777" w:rsidR="00A15D4A" w:rsidRPr="005A20CA" w:rsidRDefault="00A15D4A" w:rsidP="00551CE9">
      <w:pPr>
        <w:pStyle w:val="ListNumber"/>
      </w:pPr>
      <w:r w:rsidRPr="005A20CA">
        <w:t>Kies de maatreeks waarin de maten staan voor het artikel.</w:t>
      </w:r>
    </w:p>
    <w:p w14:paraId="18F76F04" w14:textId="77777777" w:rsidR="00A15D4A" w:rsidRPr="005A20CA" w:rsidRDefault="00A15D4A" w:rsidP="00551CE9">
      <w:pPr>
        <w:pStyle w:val="ListNumber"/>
      </w:pPr>
      <w:r w:rsidRPr="005A20CA">
        <w:t>Typ de artikelcode in.</w:t>
      </w:r>
    </w:p>
    <w:p w14:paraId="676AB163" w14:textId="77777777" w:rsidR="00A15D4A" w:rsidRPr="005A20CA" w:rsidRDefault="00A15D4A" w:rsidP="00551CE9">
      <w:pPr>
        <w:pStyle w:val="ListNumber"/>
      </w:pPr>
      <w:r w:rsidRPr="005A20CA">
        <w:t>Typ de artikelnaam in. Let op: de naam mag niet al voorkomen bij een andere code. Indien een artikelnaam al gebruikt wordt dan maakt de KUA bij de uitgifte geen onderscheid tussen beide modellen.</w:t>
      </w:r>
    </w:p>
    <w:p w14:paraId="03240101" w14:textId="77777777" w:rsidR="00A15D4A" w:rsidRPr="005A20CA" w:rsidRDefault="00A15D4A" w:rsidP="00551CE9">
      <w:pPr>
        <w:pStyle w:val="ListNumber"/>
      </w:pPr>
      <w:r w:rsidRPr="005A20CA">
        <w:t>Kies de voorkeursbaan.</w:t>
      </w:r>
    </w:p>
    <w:p w14:paraId="17473545" w14:textId="77777777" w:rsidR="00A15D4A" w:rsidRPr="005A20CA" w:rsidRDefault="00A15D4A" w:rsidP="008C4F3E">
      <w:pPr>
        <w:pStyle w:val="ListParagraph"/>
      </w:pPr>
      <w:r w:rsidRPr="005A20CA">
        <w:t>ESCAPE =&gt; de kledingstukken van dit artikel moeten naar de afworp.</w:t>
      </w:r>
    </w:p>
    <w:p w14:paraId="21D34A7F" w14:textId="77777777" w:rsidR="00A15D4A" w:rsidRPr="005A20CA" w:rsidRDefault="00A15D4A" w:rsidP="008C4F3E">
      <w:pPr>
        <w:pStyle w:val="ListParagraph"/>
      </w:pPr>
      <w:r w:rsidRPr="005A20CA">
        <w:t>A =&gt; de kledingstukken van dit artikel mogen alleen in de A baan beladen worden.</w:t>
      </w:r>
    </w:p>
    <w:p w14:paraId="41DDBDFB" w14:textId="77777777" w:rsidR="00A15D4A" w:rsidRPr="005A20CA" w:rsidRDefault="00A15D4A" w:rsidP="008C4F3E">
      <w:pPr>
        <w:pStyle w:val="ListParagraph"/>
      </w:pPr>
      <w:r w:rsidRPr="005A20CA">
        <w:t>B =&gt; de kledingstukken van dit artikel mogen alleen in de B baan beladen worden.</w:t>
      </w:r>
    </w:p>
    <w:p w14:paraId="72CE29D6" w14:textId="77777777" w:rsidR="00A15D4A" w:rsidRPr="005A20CA" w:rsidRDefault="00A15D4A" w:rsidP="008C4F3E">
      <w:pPr>
        <w:pStyle w:val="ListParagraph"/>
      </w:pPr>
      <w:r w:rsidRPr="005A20CA">
        <w:t>ALL =&gt; de kledingstukken van dit artikel mogen in beide banen beladen worden.</w:t>
      </w:r>
    </w:p>
    <w:p w14:paraId="6A27E6E8" w14:textId="77777777" w:rsidR="00A15D4A" w:rsidRPr="005A20CA" w:rsidRDefault="00A15D4A" w:rsidP="002E4913">
      <w:pPr>
        <w:ind w:left="567"/>
        <w:rPr>
          <w:rFonts w:cstheme="minorHAnsi"/>
        </w:rPr>
      </w:pPr>
      <w:r w:rsidRPr="005A20CA">
        <w:rPr>
          <w:rFonts w:cstheme="minorHAnsi"/>
        </w:rPr>
        <w:t xml:space="preserve">Voor alle opties geldt dat op chipcode niveau (dus voor ieder individueel kledingstuk) nog een afwijkende keuze gemaakt kan worden. </w:t>
      </w:r>
    </w:p>
    <w:p w14:paraId="17D24F57" w14:textId="77777777" w:rsidR="00A15D4A" w:rsidRPr="005A20CA" w:rsidRDefault="002E4913" w:rsidP="00551CE9">
      <w:pPr>
        <w:pStyle w:val="ListNumber"/>
      </w:pPr>
      <w:r w:rsidRPr="005A20CA">
        <w:t>Klik op de button [Z</w:t>
      </w:r>
      <w:r w:rsidR="00A15D4A" w:rsidRPr="005A20CA">
        <w:t>oeken</w:t>
      </w:r>
      <w:r w:rsidRPr="005A20CA">
        <w:t>]</w:t>
      </w:r>
      <w:r w:rsidR="00A15D4A" w:rsidRPr="005A20CA">
        <w:t>.</w:t>
      </w:r>
    </w:p>
    <w:p w14:paraId="7A3A7626" w14:textId="77777777" w:rsidR="00A15D4A" w:rsidRPr="005A20CA" w:rsidRDefault="00A15D4A" w:rsidP="00551CE9">
      <w:pPr>
        <w:pStyle w:val="ListNumber"/>
      </w:pPr>
      <w:r w:rsidRPr="005A20CA">
        <w:t>Kies de foto of het pictogram dat het artikel weergeeft.</w:t>
      </w:r>
    </w:p>
    <w:p w14:paraId="2FD37CD4" w14:textId="77777777" w:rsidR="00A15D4A" w:rsidRPr="005A20CA" w:rsidRDefault="002E4913" w:rsidP="00551CE9">
      <w:pPr>
        <w:pStyle w:val="ListNumber"/>
      </w:pPr>
      <w:r w:rsidRPr="005A20CA">
        <w:t>Klik op de button [N</w:t>
      </w:r>
      <w:r w:rsidR="00A15D4A" w:rsidRPr="005A20CA">
        <w:t>ieuw</w:t>
      </w:r>
      <w:r w:rsidRPr="005A20CA">
        <w:t>]</w:t>
      </w:r>
      <w:r w:rsidR="00A15D4A" w:rsidRPr="005A20CA">
        <w:t xml:space="preserve"> om het artikel toe te voegen.</w:t>
      </w:r>
    </w:p>
    <w:p w14:paraId="5F688F94" w14:textId="77777777" w:rsidR="00A15D4A" w:rsidRPr="005A20CA" w:rsidRDefault="003A6B6D" w:rsidP="009E2B06">
      <w:pPr>
        <w:pStyle w:val="Heading3"/>
      </w:pPr>
      <w:bookmarkStart w:id="125" w:name="_Toc300757415"/>
      <w:bookmarkStart w:id="126" w:name="_Toc433278303"/>
      <w:bookmarkStart w:id="127" w:name="_Toc454179502"/>
      <w:r w:rsidRPr="005A20CA">
        <w:t>A</w:t>
      </w:r>
      <w:r w:rsidR="00A15D4A" w:rsidRPr="005A20CA">
        <w:t>rtikel wijzigen</w:t>
      </w:r>
      <w:bookmarkEnd w:id="125"/>
      <w:bookmarkEnd w:id="126"/>
      <w:bookmarkEnd w:id="127"/>
    </w:p>
    <w:p w14:paraId="4959144E" w14:textId="77777777" w:rsidR="00A15D4A" w:rsidRPr="005A20CA" w:rsidRDefault="00A15D4A" w:rsidP="00551CE9">
      <w:pPr>
        <w:pStyle w:val="ListNumber"/>
        <w:numPr>
          <w:ilvl w:val="0"/>
          <w:numId w:val="33"/>
        </w:numPr>
      </w:pPr>
      <w:r w:rsidRPr="005A20CA">
        <w:t xml:space="preserve">Selecteer het menu </w:t>
      </w:r>
      <w:r w:rsidR="00CF203A" w:rsidRPr="005A20CA">
        <w:t>[Definities]</w:t>
      </w:r>
      <w:r w:rsidRPr="005A20CA">
        <w:t>.</w:t>
      </w:r>
    </w:p>
    <w:p w14:paraId="796CD19E" w14:textId="77777777" w:rsidR="00A15D4A" w:rsidRPr="005A20CA" w:rsidRDefault="00A15D4A" w:rsidP="00551CE9">
      <w:pPr>
        <w:pStyle w:val="ListNumber"/>
      </w:pPr>
      <w:r w:rsidRPr="005A20CA">
        <w:t xml:space="preserve">Klik op de button </w:t>
      </w:r>
      <w:r w:rsidR="006F43DE" w:rsidRPr="005A20CA">
        <w:t>[Artikel]</w:t>
      </w:r>
      <w:r w:rsidRPr="005A20CA">
        <w:t>.</w:t>
      </w:r>
    </w:p>
    <w:p w14:paraId="5EB2A012"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05B3AE2E" w14:textId="77777777" w:rsidR="00A15D4A" w:rsidRPr="005A20CA" w:rsidRDefault="00A15D4A" w:rsidP="00551CE9">
      <w:pPr>
        <w:pStyle w:val="ListNumber"/>
      </w:pPr>
      <w:r w:rsidRPr="005A20CA">
        <w:t>Zoek het artikel in de lijst.</w:t>
      </w:r>
    </w:p>
    <w:p w14:paraId="592DD3CE" w14:textId="77777777" w:rsidR="00A15D4A" w:rsidRPr="005A20CA" w:rsidRDefault="00A15D4A" w:rsidP="00551CE9">
      <w:pPr>
        <w:pStyle w:val="ListNumber"/>
      </w:pPr>
      <w:r w:rsidRPr="005A20CA">
        <w:lastRenderedPageBreak/>
        <w:t>Maak de wijziging.</w:t>
      </w:r>
    </w:p>
    <w:p w14:paraId="4E236F69" w14:textId="77777777" w:rsidR="00A15D4A" w:rsidRPr="005A20CA" w:rsidRDefault="00A15D4A" w:rsidP="00551CE9">
      <w:pPr>
        <w:pStyle w:val="ListNumber"/>
      </w:pPr>
      <w:bookmarkStart w:id="128" w:name="_Toc295206295"/>
      <w:bookmarkStart w:id="129" w:name="_Toc300757416"/>
      <w:bookmarkStart w:id="130" w:name="_Toc300825561"/>
      <w:bookmarkStart w:id="131" w:name="_Toc433278304"/>
      <w:r w:rsidRPr="005A20CA">
        <w:t>Klik op de button “wijzigen” om de wijziging op te slaan.</w:t>
      </w:r>
      <w:bookmarkEnd w:id="128"/>
      <w:bookmarkEnd w:id="129"/>
      <w:bookmarkEnd w:id="130"/>
      <w:bookmarkEnd w:id="131"/>
    </w:p>
    <w:p w14:paraId="4075E65D" w14:textId="77777777" w:rsidR="00A15D4A" w:rsidRPr="005A20CA" w:rsidRDefault="003A6B6D" w:rsidP="009E2B06">
      <w:pPr>
        <w:pStyle w:val="Heading3"/>
        <w:rPr>
          <w:noProof/>
        </w:rPr>
      </w:pPr>
      <w:bookmarkStart w:id="132" w:name="_Toc300757417"/>
      <w:bookmarkStart w:id="133" w:name="_Toc433278305"/>
      <w:bookmarkStart w:id="134" w:name="_Toc454179503"/>
      <w:r w:rsidRPr="005A20CA">
        <w:rPr>
          <w:noProof/>
        </w:rPr>
        <w:t>A</w:t>
      </w:r>
      <w:r w:rsidR="00A15D4A" w:rsidRPr="005A20CA">
        <w:rPr>
          <w:noProof/>
        </w:rPr>
        <w:t>rtikel verwijderen</w:t>
      </w:r>
      <w:bookmarkEnd w:id="132"/>
      <w:bookmarkEnd w:id="133"/>
      <w:bookmarkEnd w:id="134"/>
    </w:p>
    <w:p w14:paraId="061341C0" w14:textId="77777777" w:rsidR="00A15D4A" w:rsidRPr="005A20CA" w:rsidRDefault="00A15D4A" w:rsidP="00551CE9">
      <w:pPr>
        <w:pStyle w:val="ListNumber"/>
        <w:numPr>
          <w:ilvl w:val="0"/>
          <w:numId w:val="34"/>
        </w:numPr>
      </w:pPr>
      <w:r w:rsidRPr="005A20CA">
        <w:t xml:space="preserve">Selecteer het menu </w:t>
      </w:r>
      <w:r w:rsidR="00CF203A" w:rsidRPr="005A20CA">
        <w:t>[Definities]</w:t>
      </w:r>
      <w:r w:rsidRPr="005A20CA">
        <w:t>.</w:t>
      </w:r>
    </w:p>
    <w:p w14:paraId="2BCE0C90" w14:textId="77777777" w:rsidR="00A15D4A" w:rsidRPr="005A20CA" w:rsidRDefault="00A15D4A" w:rsidP="00551CE9">
      <w:pPr>
        <w:pStyle w:val="ListNumber"/>
      </w:pPr>
      <w:r w:rsidRPr="005A20CA">
        <w:t xml:space="preserve">Klik op de button </w:t>
      </w:r>
      <w:r w:rsidR="006F43DE" w:rsidRPr="005A20CA">
        <w:t>[Artikel]</w:t>
      </w:r>
      <w:r w:rsidRPr="005A20CA">
        <w:t>.</w:t>
      </w:r>
    </w:p>
    <w:p w14:paraId="1AC4B16E"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06D77685" w14:textId="77777777" w:rsidR="00A15D4A" w:rsidRPr="005A20CA" w:rsidRDefault="00A15D4A" w:rsidP="00551CE9">
      <w:pPr>
        <w:pStyle w:val="ListNumber"/>
      </w:pPr>
      <w:r w:rsidRPr="005A20CA">
        <w:t>Zoek het artikel in de lijst.</w:t>
      </w:r>
    </w:p>
    <w:p w14:paraId="12EA9094" w14:textId="77777777" w:rsidR="00A15D4A" w:rsidRPr="005A20CA" w:rsidRDefault="00A15D4A" w:rsidP="00551CE9">
      <w:pPr>
        <w:pStyle w:val="ListNumber"/>
      </w:pPr>
      <w:r w:rsidRPr="005A20CA">
        <w:t>Klik op de button “verwijder”.</w:t>
      </w:r>
    </w:p>
    <w:p w14:paraId="4BB94373" w14:textId="77777777" w:rsidR="00A15D4A" w:rsidRPr="005A20CA" w:rsidRDefault="00A15D4A" w:rsidP="00551CE9">
      <w:pPr>
        <w:pStyle w:val="ListNumber"/>
      </w:pPr>
      <w:r w:rsidRPr="005A20CA">
        <w:t>De melding “weet u zeker dat u wilt verwijderen” verschijnt. Klik op de button “JA” om het artikel definitief te verwijderen. Klik op de button “NEE” om de verwijdering af te breken.</w:t>
      </w:r>
    </w:p>
    <w:p w14:paraId="1D5D69C6" w14:textId="77777777" w:rsidR="00A15D4A" w:rsidRPr="005A20CA" w:rsidRDefault="00A15D4A" w:rsidP="00A15D4A">
      <w:pPr>
        <w:rPr>
          <w:rFonts w:cstheme="minorHAnsi"/>
        </w:rPr>
      </w:pPr>
      <w:r w:rsidRPr="005A20CA">
        <w:rPr>
          <w:rFonts w:cstheme="minorHAnsi"/>
          <w:noProof/>
          <w:lang w:val="de-DE" w:eastAsia="de-DE"/>
        </w:rPr>
        <w:drawing>
          <wp:anchor distT="0" distB="0" distL="114300" distR="114300" simplePos="0" relativeHeight="251672576" behindDoc="0" locked="0" layoutInCell="1" allowOverlap="1" wp14:anchorId="60D6E280" wp14:editId="2EBC31ED">
            <wp:simplePos x="0" y="0"/>
            <wp:positionH relativeFrom="column">
              <wp:posOffset>1104265</wp:posOffset>
            </wp:positionH>
            <wp:positionV relativeFrom="paragraph">
              <wp:posOffset>107315</wp:posOffset>
            </wp:positionV>
            <wp:extent cx="3726815" cy="914400"/>
            <wp:effectExtent l="0" t="0" r="6985" b="0"/>
            <wp:wrapSquare wrapText="bothSides"/>
            <wp:docPr id="12" name="Afbeelding 12" descr="warn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2681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F7FFD" w14:textId="77777777" w:rsidR="00A15D4A" w:rsidRPr="005A20CA" w:rsidRDefault="00A15D4A" w:rsidP="00A15D4A">
      <w:pPr>
        <w:rPr>
          <w:rFonts w:cstheme="minorHAnsi"/>
        </w:rPr>
      </w:pPr>
    </w:p>
    <w:p w14:paraId="1ECDC316" w14:textId="77777777" w:rsidR="00A15D4A" w:rsidRPr="005A20CA" w:rsidRDefault="00A15D4A" w:rsidP="00A15D4A">
      <w:pPr>
        <w:rPr>
          <w:rFonts w:cstheme="minorHAnsi"/>
        </w:rPr>
      </w:pPr>
    </w:p>
    <w:p w14:paraId="56C1E2FB" w14:textId="77777777" w:rsidR="00A15D4A" w:rsidRPr="005A20CA" w:rsidRDefault="00A15D4A" w:rsidP="00A15D4A">
      <w:pPr>
        <w:rPr>
          <w:rFonts w:cstheme="minorHAnsi"/>
        </w:rPr>
      </w:pPr>
    </w:p>
    <w:p w14:paraId="672D95AB" w14:textId="77777777" w:rsidR="00A15D4A" w:rsidRPr="005A20CA" w:rsidRDefault="00D63EFA" w:rsidP="009E2B06">
      <w:pPr>
        <w:pStyle w:val="Heading3"/>
        <w:rPr>
          <w:noProof/>
        </w:rPr>
      </w:pPr>
      <w:bookmarkStart w:id="135" w:name="_Toc300757418"/>
      <w:bookmarkStart w:id="136" w:name="_Toc433278306"/>
      <w:bookmarkStart w:id="137" w:name="_Toc454179504"/>
      <w:r w:rsidRPr="005A20CA">
        <w:rPr>
          <w:noProof/>
        </w:rPr>
        <w:t>A</w:t>
      </w:r>
      <w:r w:rsidR="00A15D4A" w:rsidRPr="005A20CA">
        <w:rPr>
          <w:noProof/>
        </w:rPr>
        <w:t>anmaken nieuw kledingprofiel</w:t>
      </w:r>
      <w:bookmarkEnd w:id="135"/>
      <w:bookmarkEnd w:id="136"/>
      <w:bookmarkEnd w:id="137"/>
    </w:p>
    <w:p w14:paraId="5AD39CD5" w14:textId="77777777" w:rsidR="00A15D4A" w:rsidRPr="005A20CA" w:rsidRDefault="00A15D4A" w:rsidP="00A15D4A">
      <w:pPr>
        <w:spacing w:after="0"/>
        <w:rPr>
          <w:rFonts w:cstheme="minorHAnsi"/>
        </w:rPr>
      </w:pPr>
    </w:p>
    <w:p w14:paraId="03347DCF" w14:textId="77777777" w:rsidR="00A15D4A" w:rsidRPr="005A20CA" w:rsidRDefault="00A15D4A" w:rsidP="00A15D4A">
      <w:pPr>
        <w:spacing w:after="0" w:line="240" w:lineRule="auto"/>
        <w:rPr>
          <w:rFonts w:cstheme="minorHAnsi"/>
          <w:noProof/>
        </w:rPr>
      </w:pPr>
      <w:r w:rsidRPr="005A20CA">
        <w:rPr>
          <w:rFonts w:cstheme="minorHAnsi"/>
          <w:noProof/>
        </w:rPr>
        <w:t xml:space="preserve">Het kledingprofiel bevat de combinatie van artikelen die gedragen wordt door een bepaalde gebruikersgroep. </w:t>
      </w:r>
    </w:p>
    <w:p w14:paraId="0FCB2D4B" w14:textId="77777777" w:rsidR="00A15D4A" w:rsidRPr="005A20CA" w:rsidRDefault="00A15D4A" w:rsidP="00A15D4A">
      <w:pPr>
        <w:spacing w:after="0" w:line="240" w:lineRule="auto"/>
        <w:rPr>
          <w:rFonts w:cstheme="minorHAnsi"/>
          <w:noProof/>
        </w:rPr>
      </w:pPr>
      <w:r w:rsidRPr="005A20CA">
        <w:rPr>
          <w:rFonts w:cstheme="minorHAnsi"/>
          <w:noProof/>
        </w:rPr>
        <w:t>Voorbeeld:</w:t>
      </w:r>
    </w:p>
    <w:p w14:paraId="0095477B" w14:textId="77777777" w:rsidR="00A15D4A" w:rsidRPr="005A20CA" w:rsidRDefault="00A15D4A" w:rsidP="00A15D4A">
      <w:pPr>
        <w:spacing w:after="0" w:line="240" w:lineRule="auto"/>
        <w:rPr>
          <w:rFonts w:cstheme="minorHAnsi"/>
          <w:noProof/>
        </w:rPr>
      </w:pPr>
      <w:r w:rsidRPr="005A20CA">
        <w:rPr>
          <w:rFonts w:cstheme="minorHAnsi"/>
          <w:noProof/>
        </w:rPr>
        <w:t>Alle verpleegkundigen van de afdeling neurologie dragen dezelfde artikelen en hebben dus het zelfde kledingprofiel, bestaande uit een witte jas en een witte broek.</w:t>
      </w:r>
    </w:p>
    <w:p w14:paraId="79E3EAC2" w14:textId="77777777" w:rsidR="00A15D4A" w:rsidRPr="005A20CA" w:rsidRDefault="00A15D4A" w:rsidP="00551CE9">
      <w:pPr>
        <w:pStyle w:val="ListNumber"/>
        <w:numPr>
          <w:ilvl w:val="0"/>
          <w:numId w:val="35"/>
        </w:numPr>
      </w:pPr>
      <w:r w:rsidRPr="005A20CA">
        <w:t xml:space="preserve">Selecteer het menu </w:t>
      </w:r>
      <w:r w:rsidR="00CF203A" w:rsidRPr="005A20CA">
        <w:t>[Definities]</w:t>
      </w:r>
      <w:r w:rsidRPr="005A20CA">
        <w:t>.</w:t>
      </w:r>
    </w:p>
    <w:p w14:paraId="37B213B5" w14:textId="77777777" w:rsidR="00A15D4A" w:rsidRPr="005A20CA" w:rsidRDefault="00A15D4A" w:rsidP="00551CE9">
      <w:pPr>
        <w:pStyle w:val="ListNumber"/>
      </w:pPr>
      <w:r w:rsidRPr="005A20CA">
        <w:t xml:space="preserve">Klik op de button </w:t>
      </w:r>
      <w:r w:rsidR="00CF203A" w:rsidRPr="005A20CA">
        <w:t>[Kledingprofiel]</w:t>
      </w:r>
      <w:r w:rsidRPr="005A20CA">
        <w:t>.</w:t>
      </w:r>
    </w:p>
    <w:p w14:paraId="45AAD61A"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45E48AFF" w14:textId="77777777" w:rsidR="00A15D4A" w:rsidRPr="005A20CA" w:rsidRDefault="00A15D4A" w:rsidP="00551CE9">
      <w:pPr>
        <w:pStyle w:val="ListNumber"/>
      </w:pPr>
      <w:r w:rsidRPr="005A20CA">
        <w:t xml:space="preserve">Klik op de button </w:t>
      </w:r>
      <w:r w:rsidR="00CF203A" w:rsidRPr="005A20CA">
        <w:t>[Reset]</w:t>
      </w:r>
      <w:r w:rsidRPr="005A20CA">
        <w:t>.</w:t>
      </w:r>
    </w:p>
    <w:p w14:paraId="6BB53386" w14:textId="77777777" w:rsidR="00A15D4A" w:rsidRPr="005A20CA" w:rsidRDefault="00A15D4A" w:rsidP="00551CE9">
      <w:pPr>
        <w:pStyle w:val="ListNumber"/>
      </w:pPr>
      <w:r w:rsidRPr="005A20CA">
        <w:t xml:space="preserve">Typ in het veld </w:t>
      </w:r>
      <w:r w:rsidR="00CF203A" w:rsidRPr="005A20CA">
        <w:t>[Kledingprofiel]</w:t>
      </w:r>
      <w:r w:rsidRPr="005A20CA">
        <w:t xml:space="preserve"> de codering in voor het profiel dat u gaat aanmaken.</w:t>
      </w:r>
    </w:p>
    <w:p w14:paraId="2186822F" w14:textId="77777777" w:rsidR="00A15D4A" w:rsidRPr="005A20CA" w:rsidRDefault="00A15D4A" w:rsidP="00551CE9">
      <w:pPr>
        <w:pStyle w:val="ListNumber"/>
      </w:pPr>
      <w:r w:rsidRPr="005A20CA">
        <w:t>Selecteer in de lijst beschikbare artikelen het benodigde artikel.</w:t>
      </w:r>
    </w:p>
    <w:p w14:paraId="403D0B22" w14:textId="77777777" w:rsidR="00A15D4A" w:rsidRPr="005A20CA" w:rsidRDefault="00A15D4A" w:rsidP="00551CE9">
      <w:pPr>
        <w:pStyle w:val="ListNumber"/>
      </w:pPr>
      <w:r w:rsidRPr="005A20CA">
        <w:t xml:space="preserve">Klik op de button </w:t>
      </w:r>
      <w:r w:rsidR="00CF203A" w:rsidRPr="005A20CA">
        <w:t>[Kopiëren]</w:t>
      </w:r>
      <w:r w:rsidRPr="005A20CA">
        <w:t>.</w:t>
      </w:r>
    </w:p>
    <w:p w14:paraId="00E0EAD3" w14:textId="77777777" w:rsidR="00A15D4A" w:rsidRPr="005A20CA" w:rsidRDefault="00CF203A" w:rsidP="00551CE9">
      <w:pPr>
        <w:pStyle w:val="ListNumber"/>
      </w:pPr>
      <w:r w:rsidRPr="005A20CA">
        <w:t>Klik op de button [Nieuw]</w:t>
      </w:r>
      <w:r w:rsidR="00A15D4A" w:rsidRPr="005A20CA">
        <w:t xml:space="preserve"> om het profiel aan te maken.</w:t>
      </w:r>
    </w:p>
    <w:p w14:paraId="4F9D6177" w14:textId="77777777" w:rsidR="00A15D4A" w:rsidRPr="005A20CA" w:rsidRDefault="00A15D4A" w:rsidP="00551CE9">
      <w:pPr>
        <w:pStyle w:val="ListNumber"/>
      </w:pPr>
      <w:r w:rsidRPr="005A20CA">
        <w:t>Herhaal de procedure vanaf punt 4 voor het toevoegen van meerdere artikelen.</w:t>
      </w:r>
    </w:p>
    <w:p w14:paraId="63B0F0A4" w14:textId="77777777" w:rsidR="00A15D4A" w:rsidRPr="005A20CA" w:rsidRDefault="009E2B06" w:rsidP="009E2B06">
      <w:pPr>
        <w:pStyle w:val="Heading3"/>
        <w:rPr>
          <w:noProof/>
        </w:rPr>
      </w:pPr>
      <w:bookmarkStart w:id="138" w:name="_Toc300757419"/>
      <w:bookmarkStart w:id="139" w:name="_Toc433278307"/>
      <w:bookmarkStart w:id="140" w:name="_Toc454179505"/>
      <w:r w:rsidRPr="005A20CA">
        <w:rPr>
          <w:noProof/>
        </w:rPr>
        <w:t>A</w:t>
      </w:r>
      <w:r w:rsidR="00A15D4A" w:rsidRPr="005A20CA">
        <w:rPr>
          <w:noProof/>
        </w:rPr>
        <w:t>rtikelen toevoegen aan een bestaand kledingprofiel</w:t>
      </w:r>
      <w:bookmarkEnd w:id="138"/>
      <w:bookmarkEnd w:id="139"/>
      <w:bookmarkEnd w:id="140"/>
    </w:p>
    <w:p w14:paraId="160CA3CA" w14:textId="77777777" w:rsidR="00A15D4A" w:rsidRPr="005A20CA" w:rsidRDefault="00A15D4A" w:rsidP="00551CE9">
      <w:pPr>
        <w:pStyle w:val="ListNumber"/>
        <w:numPr>
          <w:ilvl w:val="0"/>
          <w:numId w:val="36"/>
        </w:numPr>
      </w:pPr>
      <w:r w:rsidRPr="005A20CA">
        <w:t xml:space="preserve">Selecteer het menu </w:t>
      </w:r>
      <w:r w:rsidR="00CF203A" w:rsidRPr="005A20CA">
        <w:t>[Definities]</w:t>
      </w:r>
      <w:r w:rsidRPr="005A20CA">
        <w:t>.</w:t>
      </w:r>
    </w:p>
    <w:p w14:paraId="7DF4388C" w14:textId="77777777" w:rsidR="00A15D4A" w:rsidRPr="005A20CA" w:rsidRDefault="00A15D4A" w:rsidP="00551CE9">
      <w:pPr>
        <w:pStyle w:val="ListNumber"/>
      </w:pPr>
      <w:r w:rsidRPr="005A20CA">
        <w:t xml:space="preserve">Klik op de button </w:t>
      </w:r>
      <w:r w:rsidR="00CF203A" w:rsidRPr="005A20CA">
        <w:t>[Auto kledingprofiel]</w:t>
      </w:r>
      <w:r w:rsidRPr="005A20CA">
        <w:t>.</w:t>
      </w:r>
    </w:p>
    <w:p w14:paraId="1D2A4D98"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7AEF8812" w14:textId="77777777" w:rsidR="00A15D4A" w:rsidRPr="005A20CA" w:rsidRDefault="00A15D4A" w:rsidP="00551CE9">
      <w:pPr>
        <w:pStyle w:val="ListNumber"/>
      </w:pPr>
      <w:r w:rsidRPr="005A20CA">
        <w:lastRenderedPageBreak/>
        <w:t xml:space="preserve">Klik op de button </w:t>
      </w:r>
      <w:r w:rsidR="00CF203A" w:rsidRPr="005A20CA">
        <w:t>[Reset]</w:t>
      </w:r>
    </w:p>
    <w:p w14:paraId="52442229" w14:textId="77777777" w:rsidR="00A15D4A" w:rsidRPr="005A20CA" w:rsidRDefault="00CF203A" w:rsidP="00551CE9">
      <w:pPr>
        <w:pStyle w:val="ListNumber"/>
      </w:pPr>
      <w:r w:rsidRPr="005A20CA">
        <w:t>Typ in het veld &lt;A</w:t>
      </w:r>
      <w:r w:rsidR="00A15D4A" w:rsidRPr="005A20CA">
        <w:t>uto kledingprofiel</w:t>
      </w:r>
      <w:r w:rsidRPr="005A20CA">
        <w:t>&gt;</w:t>
      </w:r>
      <w:r w:rsidR="00A15D4A" w:rsidRPr="005A20CA">
        <w:t xml:space="preserve"> de codering in van het profiel waaraan het artikel moet worden toegevoegd.</w:t>
      </w:r>
    </w:p>
    <w:p w14:paraId="1ADF500B" w14:textId="77777777" w:rsidR="00A15D4A" w:rsidRPr="005A20CA" w:rsidRDefault="00A15D4A" w:rsidP="00551CE9">
      <w:pPr>
        <w:pStyle w:val="ListNumber"/>
      </w:pPr>
      <w:r w:rsidRPr="005A20CA">
        <w:t>Selecteer in de lijst beschikbare artikelen het artikel.</w:t>
      </w:r>
    </w:p>
    <w:p w14:paraId="040E84F9" w14:textId="77777777" w:rsidR="00A15D4A" w:rsidRPr="005A20CA" w:rsidRDefault="00A15D4A" w:rsidP="00551CE9">
      <w:pPr>
        <w:pStyle w:val="ListNumber"/>
      </w:pPr>
      <w:r w:rsidRPr="005A20CA">
        <w:t xml:space="preserve">Klik op de button </w:t>
      </w:r>
      <w:r w:rsidR="00CF203A" w:rsidRPr="005A20CA">
        <w:t>[Kopiëren]</w:t>
      </w:r>
      <w:r w:rsidRPr="005A20CA">
        <w:t>.</w:t>
      </w:r>
    </w:p>
    <w:p w14:paraId="3C10092B" w14:textId="77777777" w:rsidR="00A15D4A" w:rsidRPr="005A20CA" w:rsidRDefault="00CF203A" w:rsidP="00551CE9">
      <w:pPr>
        <w:pStyle w:val="ListNumber"/>
      </w:pPr>
      <w:r w:rsidRPr="005A20CA">
        <w:t>Klik op de button [N</w:t>
      </w:r>
      <w:r w:rsidR="00A15D4A" w:rsidRPr="005A20CA">
        <w:t>ieuw</w:t>
      </w:r>
      <w:r w:rsidRPr="005A20CA">
        <w:t>]</w:t>
      </w:r>
      <w:r w:rsidR="00A15D4A" w:rsidRPr="005A20CA">
        <w:t xml:space="preserve"> om het artikel aan het profiel toe te voegen.</w:t>
      </w:r>
    </w:p>
    <w:p w14:paraId="4E3C7FC0" w14:textId="77777777" w:rsidR="00A15D4A" w:rsidRPr="005A20CA" w:rsidRDefault="00A15D4A" w:rsidP="008C4F3E">
      <w:pPr>
        <w:ind w:left="357"/>
        <w:rPr>
          <w:noProof/>
        </w:rPr>
      </w:pPr>
      <w:r w:rsidRPr="005A20CA">
        <w:rPr>
          <w:noProof/>
          <w:lang w:val="de-DE" w:eastAsia="de-DE"/>
        </w:rPr>
        <w:drawing>
          <wp:anchor distT="0" distB="0" distL="114300" distR="114300" simplePos="0" relativeHeight="251673600" behindDoc="0" locked="0" layoutInCell="1" allowOverlap="1" wp14:anchorId="04D41A62" wp14:editId="5804C770">
            <wp:simplePos x="0" y="0"/>
            <wp:positionH relativeFrom="column">
              <wp:posOffset>718185</wp:posOffset>
            </wp:positionH>
            <wp:positionV relativeFrom="paragraph">
              <wp:posOffset>76835</wp:posOffset>
            </wp:positionV>
            <wp:extent cx="4112895" cy="1246505"/>
            <wp:effectExtent l="0" t="0" r="1905" b="0"/>
            <wp:wrapSquare wrapText="bothSides"/>
            <wp:docPr id="11" name="Afbeelding 11" descr="warn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ing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12895"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DCD62" w14:textId="77777777" w:rsidR="00A15D4A" w:rsidRPr="005A20CA" w:rsidRDefault="00A15D4A" w:rsidP="00A15D4A">
      <w:pPr>
        <w:rPr>
          <w:rFonts w:cstheme="minorHAnsi"/>
        </w:rPr>
      </w:pPr>
    </w:p>
    <w:p w14:paraId="00BCD9E9" w14:textId="77777777" w:rsidR="00A15D4A" w:rsidRPr="005A20CA" w:rsidRDefault="00A15D4A" w:rsidP="00A15D4A">
      <w:pPr>
        <w:rPr>
          <w:rFonts w:cstheme="minorHAnsi"/>
        </w:rPr>
      </w:pPr>
    </w:p>
    <w:p w14:paraId="680060B0" w14:textId="77777777" w:rsidR="00A15D4A" w:rsidRPr="005A20CA" w:rsidRDefault="00A15D4A" w:rsidP="00A15D4A">
      <w:pPr>
        <w:rPr>
          <w:rFonts w:cstheme="minorHAnsi"/>
        </w:rPr>
      </w:pPr>
    </w:p>
    <w:p w14:paraId="718A34BE" w14:textId="77777777" w:rsidR="009E2B06" w:rsidRPr="005A20CA" w:rsidRDefault="009E2B06" w:rsidP="00A15D4A">
      <w:pPr>
        <w:rPr>
          <w:rFonts w:cstheme="minorHAnsi"/>
        </w:rPr>
      </w:pPr>
    </w:p>
    <w:p w14:paraId="5E1650F0" w14:textId="77777777" w:rsidR="00A15D4A" w:rsidRPr="005A20CA" w:rsidRDefault="00A15D4A" w:rsidP="00A15D4A">
      <w:pPr>
        <w:rPr>
          <w:rFonts w:cstheme="minorHAnsi"/>
        </w:rPr>
      </w:pPr>
    </w:p>
    <w:p w14:paraId="192BE107" w14:textId="77777777" w:rsidR="00A15D4A" w:rsidRPr="005A20CA" w:rsidRDefault="009E2B06" w:rsidP="009E2B06">
      <w:pPr>
        <w:pStyle w:val="Heading3"/>
      </w:pPr>
      <w:bookmarkStart w:id="141" w:name="_Toc300757420"/>
      <w:bookmarkStart w:id="142" w:name="_Toc433278308"/>
      <w:bookmarkStart w:id="143" w:name="_Toc454179506"/>
      <w:r w:rsidRPr="005A20CA">
        <w:t>V</w:t>
      </w:r>
      <w:r w:rsidR="00A15D4A" w:rsidRPr="005A20CA">
        <w:t>erwijderen kledingprofiel</w:t>
      </w:r>
      <w:bookmarkEnd w:id="141"/>
      <w:bookmarkEnd w:id="142"/>
      <w:bookmarkEnd w:id="143"/>
    </w:p>
    <w:p w14:paraId="43649B37" w14:textId="77777777" w:rsidR="00A15D4A" w:rsidRPr="005A20CA" w:rsidRDefault="00A15D4A" w:rsidP="00A15D4A">
      <w:pPr>
        <w:spacing w:after="0" w:line="240" w:lineRule="auto"/>
        <w:rPr>
          <w:rFonts w:cstheme="minorHAnsi"/>
          <w:noProof/>
        </w:rPr>
      </w:pPr>
      <w:r w:rsidRPr="005A20CA">
        <w:rPr>
          <w:rFonts w:cstheme="minorHAnsi"/>
          <w:noProof/>
        </w:rPr>
        <w:t>Indien een kledingprofiel niet meer gebruikt wordt kan het verwijderd worden. Kledingprofielen die nog gebruikt worden mogen niet verwijderd worden.</w:t>
      </w:r>
    </w:p>
    <w:p w14:paraId="05A36660" w14:textId="77777777" w:rsidR="00A15D4A" w:rsidRPr="005A20CA" w:rsidRDefault="00A15D4A" w:rsidP="00551CE9">
      <w:pPr>
        <w:pStyle w:val="ListNumber"/>
        <w:numPr>
          <w:ilvl w:val="0"/>
          <w:numId w:val="37"/>
        </w:numPr>
      </w:pPr>
      <w:r w:rsidRPr="005A20CA">
        <w:t xml:space="preserve">Selecteer het menu </w:t>
      </w:r>
      <w:r w:rsidR="00CF203A" w:rsidRPr="005A20CA">
        <w:t>[Definities]</w:t>
      </w:r>
      <w:r w:rsidRPr="005A20CA">
        <w:t>.</w:t>
      </w:r>
    </w:p>
    <w:p w14:paraId="689B18BC" w14:textId="77777777" w:rsidR="00A15D4A" w:rsidRPr="005A20CA" w:rsidRDefault="00CF203A" w:rsidP="00551CE9">
      <w:pPr>
        <w:pStyle w:val="ListNumber"/>
      </w:pPr>
      <w:r w:rsidRPr="005A20CA">
        <w:t>Klik op de button [Auto kledingprofiel]</w:t>
      </w:r>
      <w:r w:rsidR="00A15D4A" w:rsidRPr="005A20CA">
        <w:t>.</w:t>
      </w:r>
    </w:p>
    <w:p w14:paraId="2110D66A"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1DFE6C7D" w14:textId="77777777" w:rsidR="00A15D4A" w:rsidRPr="005A20CA" w:rsidRDefault="00A15D4A" w:rsidP="00551CE9">
      <w:pPr>
        <w:pStyle w:val="ListNumber"/>
      </w:pPr>
      <w:r w:rsidRPr="005A20CA">
        <w:t>Zoek het kledingprofiel dat verw</w:t>
      </w:r>
      <w:r w:rsidR="00CF203A" w:rsidRPr="005A20CA">
        <w:t>ijderd moet worden, en klik op [V</w:t>
      </w:r>
      <w:r w:rsidRPr="005A20CA">
        <w:t>erwijder</w:t>
      </w:r>
      <w:r w:rsidR="00CF203A" w:rsidRPr="005A20CA">
        <w:t>]</w:t>
      </w:r>
      <w:r w:rsidRPr="005A20CA">
        <w:t>.</w:t>
      </w:r>
    </w:p>
    <w:p w14:paraId="4494B1EE" w14:textId="77777777" w:rsidR="00A15D4A" w:rsidRPr="005A20CA" w:rsidRDefault="00CF203A" w:rsidP="00551CE9">
      <w:pPr>
        <w:pStyle w:val="ListNumber"/>
      </w:pPr>
      <w:r w:rsidRPr="005A20CA">
        <w:t>De melding “W</w:t>
      </w:r>
      <w:r w:rsidR="00A15D4A" w:rsidRPr="005A20CA">
        <w:t>eet u zeker dat u wilt verwijderen</w:t>
      </w:r>
      <w:r w:rsidRPr="005A20CA">
        <w:t>?</w:t>
      </w:r>
      <w:r w:rsidR="00A15D4A" w:rsidRPr="005A20CA">
        <w:t>”</w:t>
      </w:r>
      <w:r w:rsidRPr="005A20CA">
        <w:t xml:space="preserve"> verschijnt. Klik op de button [</w:t>
      </w:r>
      <w:r w:rsidR="00A15D4A" w:rsidRPr="005A20CA">
        <w:t>JA</w:t>
      </w:r>
      <w:r w:rsidRPr="005A20CA">
        <w:t>]</w:t>
      </w:r>
      <w:r w:rsidR="00A15D4A" w:rsidRPr="005A20CA">
        <w:t xml:space="preserve"> om het kledingprofiel definitief te verwijderen. Klik op de button </w:t>
      </w:r>
      <w:r w:rsidRPr="005A20CA">
        <w:t>[</w:t>
      </w:r>
      <w:r w:rsidR="00A15D4A" w:rsidRPr="005A20CA">
        <w:t>NEE</w:t>
      </w:r>
      <w:r w:rsidRPr="005A20CA">
        <w:t>]</w:t>
      </w:r>
      <w:r w:rsidR="00A15D4A" w:rsidRPr="005A20CA">
        <w:t xml:space="preserve"> om de verwijdering af te breken.</w:t>
      </w:r>
    </w:p>
    <w:p w14:paraId="177ACBFC" w14:textId="77777777" w:rsidR="00A15D4A" w:rsidRPr="005A20CA" w:rsidRDefault="00D63EFA" w:rsidP="009E2B06">
      <w:pPr>
        <w:pStyle w:val="Heading3"/>
      </w:pPr>
      <w:bookmarkStart w:id="144" w:name="_Toc300757421"/>
      <w:bookmarkStart w:id="145" w:name="_Toc433278309"/>
      <w:bookmarkStart w:id="146" w:name="_Toc454179507"/>
      <w:r w:rsidRPr="005A20CA">
        <w:t>T</w:t>
      </w:r>
      <w:r w:rsidR="00A15D4A" w:rsidRPr="005A20CA">
        <w:t>oevoegen functie</w:t>
      </w:r>
      <w:bookmarkEnd w:id="144"/>
      <w:bookmarkEnd w:id="145"/>
      <w:bookmarkEnd w:id="146"/>
    </w:p>
    <w:p w14:paraId="5CF031D3" w14:textId="77777777" w:rsidR="00A15D4A" w:rsidRPr="005A20CA" w:rsidRDefault="00A15D4A" w:rsidP="00A15D4A">
      <w:pPr>
        <w:spacing w:after="0" w:line="240" w:lineRule="auto"/>
        <w:rPr>
          <w:rFonts w:cstheme="minorHAnsi"/>
          <w:noProof/>
        </w:rPr>
      </w:pPr>
      <w:r w:rsidRPr="005A20CA">
        <w:rPr>
          <w:rFonts w:cstheme="minorHAnsi"/>
          <w:noProof/>
        </w:rPr>
        <w:t>Voor een optimaal beheer is het raadzaam alle bestaande functies in te voeren om vervolgens een link te maken met de afdeling naar het kledingprofiel.</w:t>
      </w:r>
    </w:p>
    <w:p w14:paraId="05B45D19" w14:textId="77777777" w:rsidR="00A15D4A" w:rsidRPr="005A20CA" w:rsidRDefault="00A15D4A" w:rsidP="00551CE9">
      <w:pPr>
        <w:pStyle w:val="ListNumber"/>
        <w:numPr>
          <w:ilvl w:val="0"/>
          <w:numId w:val="38"/>
        </w:numPr>
      </w:pPr>
      <w:r w:rsidRPr="005A20CA">
        <w:t xml:space="preserve">Selecteer het menu </w:t>
      </w:r>
      <w:r w:rsidR="00CF203A" w:rsidRPr="005A20CA">
        <w:t>[Definities]</w:t>
      </w:r>
      <w:r w:rsidRPr="005A20CA">
        <w:t>.</w:t>
      </w:r>
    </w:p>
    <w:p w14:paraId="73643BB4" w14:textId="77777777" w:rsidR="00A15D4A" w:rsidRPr="005A20CA" w:rsidRDefault="00A15D4A" w:rsidP="00551CE9">
      <w:pPr>
        <w:pStyle w:val="ListNumber"/>
      </w:pPr>
      <w:r w:rsidRPr="005A20CA">
        <w:t xml:space="preserve">Klik op de button </w:t>
      </w:r>
      <w:r w:rsidR="00CF203A" w:rsidRPr="005A20CA">
        <w:t>[F</w:t>
      </w:r>
      <w:r w:rsidRPr="005A20CA">
        <w:t>unctie</w:t>
      </w:r>
      <w:r w:rsidR="00CF203A" w:rsidRPr="005A20CA">
        <w:t>]</w:t>
      </w:r>
      <w:r w:rsidRPr="005A20CA">
        <w:t>.</w:t>
      </w:r>
    </w:p>
    <w:p w14:paraId="67536E5C"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06BDB6F0" w14:textId="77777777" w:rsidR="00A15D4A" w:rsidRPr="005A20CA" w:rsidRDefault="00A15D4A" w:rsidP="00551CE9">
      <w:pPr>
        <w:pStyle w:val="ListNumber"/>
      </w:pPr>
      <w:r w:rsidRPr="005A20CA">
        <w:t>Typ in het</w:t>
      </w:r>
      <w:r w:rsidR="00CF203A" w:rsidRPr="005A20CA">
        <w:t xml:space="preserve"> veld &lt;F</w:t>
      </w:r>
      <w:r w:rsidRPr="005A20CA">
        <w:t>unctiecode</w:t>
      </w:r>
      <w:r w:rsidR="00CF203A" w:rsidRPr="005A20CA">
        <w:t>&gt;</w:t>
      </w:r>
      <w:r w:rsidRPr="005A20CA">
        <w:t xml:space="preserve"> de codering voor de functie.</w:t>
      </w:r>
      <w:r w:rsidR="00CF203A" w:rsidRPr="005A20CA">
        <w:t xml:space="preserve"> B</w:t>
      </w:r>
      <w:r w:rsidRPr="005A20CA">
        <w:t>ijvoorbeeld 01</w:t>
      </w:r>
    </w:p>
    <w:p w14:paraId="371FBDCD" w14:textId="77777777" w:rsidR="00CF203A" w:rsidRPr="005A20CA" w:rsidRDefault="00CF203A" w:rsidP="00551CE9">
      <w:pPr>
        <w:pStyle w:val="ListNumber"/>
      </w:pPr>
      <w:r w:rsidRPr="005A20CA">
        <w:t>Typ in het veld &lt;F</w:t>
      </w:r>
      <w:r w:rsidR="00A15D4A" w:rsidRPr="005A20CA">
        <w:t>unctienaam</w:t>
      </w:r>
      <w:r w:rsidRPr="005A20CA">
        <w:t>&gt;</w:t>
      </w:r>
      <w:r w:rsidR="00A15D4A" w:rsidRPr="005A20CA">
        <w:t xml:space="preserve"> de omschrijving van de functie.</w:t>
      </w:r>
      <w:r w:rsidRPr="005A20CA">
        <w:t xml:space="preserve"> B</w:t>
      </w:r>
      <w:r w:rsidR="00A15D4A" w:rsidRPr="005A20CA">
        <w:t>ijvoorbeeld verpleegkundige</w:t>
      </w:r>
    </w:p>
    <w:p w14:paraId="57C1262E" w14:textId="77777777" w:rsidR="00A15D4A" w:rsidRPr="005A20CA" w:rsidRDefault="00A15D4A" w:rsidP="00551CE9">
      <w:pPr>
        <w:pStyle w:val="ListNumber"/>
      </w:pPr>
      <w:r w:rsidRPr="005A20CA">
        <w:t>Kies het standaard kledingprofiel uit de lijst beschikbare kledingprofielen. De lijst verschijnt door op het zwarte driehoekje te klikken.</w:t>
      </w:r>
    </w:p>
    <w:p w14:paraId="27E2A235" w14:textId="77777777" w:rsidR="00A15D4A" w:rsidRPr="005A20CA" w:rsidRDefault="00A15D4A" w:rsidP="00551CE9">
      <w:pPr>
        <w:pStyle w:val="ListNumber"/>
      </w:pPr>
      <w:r w:rsidRPr="005A20CA">
        <w:t>K</w:t>
      </w:r>
      <w:r w:rsidR="00CF203A" w:rsidRPr="005A20CA">
        <w:t>lik op de button [T</w:t>
      </w:r>
      <w:r w:rsidRPr="005A20CA">
        <w:t>oevoegen</w:t>
      </w:r>
      <w:r w:rsidR="00CF203A" w:rsidRPr="005A20CA">
        <w:t>]</w:t>
      </w:r>
      <w:r w:rsidRPr="005A20CA">
        <w:t xml:space="preserve"> om de functie op te slaan.</w:t>
      </w:r>
    </w:p>
    <w:p w14:paraId="3C758985" w14:textId="77777777" w:rsidR="00A15D4A" w:rsidRPr="005A20CA" w:rsidRDefault="00D63EFA" w:rsidP="009E2B06">
      <w:pPr>
        <w:pStyle w:val="Heading3"/>
        <w:rPr>
          <w:noProof/>
        </w:rPr>
      </w:pPr>
      <w:bookmarkStart w:id="147" w:name="_Toc300757422"/>
      <w:bookmarkStart w:id="148" w:name="_Toc433278310"/>
      <w:bookmarkStart w:id="149" w:name="_Toc454179508"/>
      <w:r w:rsidRPr="005A20CA">
        <w:rPr>
          <w:noProof/>
        </w:rPr>
        <w:lastRenderedPageBreak/>
        <w:t>W</w:t>
      </w:r>
      <w:r w:rsidR="00A15D4A" w:rsidRPr="005A20CA">
        <w:rPr>
          <w:noProof/>
        </w:rPr>
        <w:t>ijzigen functie</w:t>
      </w:r>
      <w:bookmarkEnd w:id="147"/>
      <w:bookmarkEnd w:id="148"/>
      <w:bookmarkEnd w:id="149"/>
    </w:p>
    <w:p w14:paraId="04298AFD" w14:textId="77777777" w:rsidR="00A15D4A" w:rsidRPr="005A20CA" w:rsidRDefault="00A15D4A" w:rsidP="00551CE9">
      <w:pPr>
        <w:pStyle w:val="ListNumber"/>
        <w:numPr>
          <w:ilvl w:val="0"/>
          <w:numId w:val="39"/>
        </w:numPr>
      </w:pPr>
      <w:r w:rsidRPr="005A20CA">
        <w:t xml:space="preserve">Selecteer het menu </w:t>
      </w:r>
      <w:r w:rsidR="00CF203A" w:rsidRPr="005A20CA">
        <w:t>[Definities]</w:t>
      </w:r>
      <w:r w:rsidRPr="005A20CA">
        <w:t>.</w:t>
      </w:r>
    </w:p>
    <w:p w14:paraId="48C5ACF4" w14:textId="77777777" w:rsidR="00A15D4A" w:rsidRPr="005A20CA" w:rsidRDefault="00A15D4A" w:rsidP="00551CE9">
      <w:pPr>
        <w:pStyle w:val="ListNumber"/>
      </w:pPr>
      <w:r w:rsidRPr="005A20CA">
        <w:t>K</w:t>
      </w:r>
      <w:r w:rsidR="00CF203A" w:rsidRPr="005A20CA">
        <w:t>lik op de button [F</w:t>
      </w:r>
      <w:r w:rsidRPr="005A20CA">
        <w:t>unctie</w:t>
      </w:r>
      <w:r w:rsidR="00CF203A" w:rsidRPr="005A20CA">
        <w:t>]</w:t>
      </w:r>
      <w:r w:rsidRPr="005A20CA">
        <w:t>.</w:t>
      </w:r>
    </w:p>
    <w:p w14:paraId="6288EA73"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39972780" w14:textId="77777777" w:rsidR="00A15D4A" w:rsidRPr="005A20CA" w:rsidRDefault="00A15D4A" w:rsidP="00551CE9">
      <w:pPr>
        <w:pStyle w:val="ListNumber"/>
      </w:pPr>
      <w:r w:rsidRPr="005A20CA">
        <w:t>Zoek de functie die gewijzigd moet worden.</w:t>
      </w:r>
    </w:p>
    <w:p w14:paraId="76D33EA6" w14:textId="77777777" w:rsidR="00A15D4A" w:rsidRPr="005A20CA" w:rsidRDefault="00A15D4A" w:rsidP="00551CE9">
      <w:pPr>
        <w:pStyle w:val="ListNumber"/>
      </w:pPr>
      <w:r w:rsidRPr="005A20CA">
        <w:t>Maak de wijziging.</w:t>
      </w:r>
    </w:p>
    <w:p w14:paraId="21176EC0" w14:textId="77777777" w:rsidR="00A15D4A" w:rsidRPr="005A20CA" w:rsidRDefault="00A15D4A" w:rsidP="00551CE9">
      <w:pPr>
        <w:pStyle w:val="ListNumber"/>
      </w:pPr>
      <w:r w:rsidRPr="005A20CA">
        <w:t>Klik op de button “aanpassen” om de wijziging op te slaan.</w:t>
      </w:r>
    </w:p>
    <w:p w14:paraId="1B008CC0" w14:textId="77777777" w:rsidR="00A15D4A" w:rsidRPr="005A20CA" w:rsidRDefault="009E2B06" w:rsidP="009E2B06">
      <w:pPr>
        <w:pStyle w:val="Heading3"/>
      </w:pPr>
      <w:bookmarkStart w:id="150" w:name="_Toc300757423"/>
      <w:bookmarkStart w:id="151" w:name="_Toc433278311"/>
      <w:bookmarkStart w:id="152" w:name="_Toc454179509"/>
      <w:r w:rsidRPr="005A20CA">
        <w:t>V</w:t>
      </w:r>
      <w:r w:rsidR="00A15D4A" w:rsidRPr="005A20CA">
        <w:t>erwijderen functie</w:t>
      </w:r>
      <w:bookmarkEnd w:id="150"/>
      <w:bookmarkEnd w:id="151"/>
      <w:bookmarkEnd w:id="152"/>
    </w:p>
    <w:p w14:paraId="7F2462C9" w14:textId="77777777" w:rsidR="00A15D4A" w:rsidRPr="005A20CA" w:rsidRDefault="00A15D4A" w:rsidP="00551CE9">
      <w:pPr>
        <w:pStyle w:val="ListNumber"/>
        <w:numPr>
          <w:ilvl w:val="0"/>
          <w:numId w:val="40"/>
        </w:numPr>
      </w:pPr>
      <w:r w:rsidRPr="005A20CA">
        <w:t xml:space="preserve">Selecteer het menu </w:t>
      </w:r>
      <w:r w:rsidR="00CF203A" w:rsidRPr="005A20CA">
        <w:t>[Definities]</w:t>
      </w:r>
      <w:r w:rsidRPr="005A20CA">
        <w:t>.</w:t>
      </w:r>
    </w:p>
    <w:p w14:paraId="31EEAC56" w14:textId="77777777" w:rsidR="00A15D4A" w:rsidRPr="005A20CA" w:rsidRDefault="00A15D4A" w:rsidP="00551CE9">
      <w:pPr>
        <w:pStyle w:val="ListNumber"/>
      </w:pPr>
      <w:r w:rsidRPr="005A20CA">
        <w:t>K</w:t>
      </w:r>
      <w:r w:rsidR="00CF203A" w:rsidRPr="005A20CA">
        <w:t>lik op de button [F</w:t>
      </w:r>
      <w:r w:rsidRPr="005A20CA">
        <w:t>unctie</w:t>
      </w:r>
      <w:r w:rsidR="00CF203A" w:rsidRPr="005A20CA">
        <w:t>]</w:t>
      </w:r>
      <w:r w:rsidRPr="005A20CA">
        <w:t>.</w:t>
      </w:r>
    </w:p>
    <w:p w14:paraId="2C5627B3"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003DCA4F" w14:textId="77777777" w:rsidR="00A15D4A" w:rsidRPr="005A20CA" w:rsidRDefault="00A15D4A" w:rsidP="00551CE9">
      <w:pPr>
        <w:pStyle w:val="ListNumber"/>
      </w:pPr>
      <w:r w:rsidRPr="005A20CA">
        <w:t>Zoek de functie die verwijderd moet worden en kl</w:t>
      </w:r>
      <w:r w:rsidR="00993F92" w:rsidRPr="005A20CA">
        <w:t>ik op [V</w:t>
      </w:r>
      <w:r w:rsidRPr="005A20CA">
        <w:t>erwijder</w:t>
      </w:r>
      <w:r w:rsidR="00993F92" w:rsidRPr="005A20CA">
        <w:t>]</w:t>
      </w:r>
      <w:r w:rsidRPr="005A20CA">
        <w:t>.</w:t>
      </w:r>
    </w:p>
    <w:p w14:paraId="5D86E8BA" w14:textId="77777777" w:rsidR="00A15D4A" w:rsidRPr="005A20CA" w:rsidRDefault="00A15D4A" w:rsidP="00551CE9">
      <w:pPr>
        <w:pStyle w:val="ListNumber"/>
      </w:pPr>
      <w:r w:rsidRPr="005A20CA">
        <w:t>De melding “</w:t>
      </w:r>
      <w:r w:rsidR="00993F92" w:rsidRPr="005A20CA">
        <w:t>W</w:t>
      </w:r>
      <w:r w:rsidRPr="005A20CA">
        <w:t>eet u zeker dat u wilt verwijderen</w:t>
      </w:r>
      <w:r w:rsidR="00993F92" w:rsidRPr="005A20CA">
        <w:t>?</w:t>
      </w:r>
      <w:r w:rsidRPr="005A20CA">
        <w:t>”</w:t>
      </w:r>
      <w:r w:rsidR="00993F92" w:rsidRPr="005A20CA">
        <w:t xml:space="preserve"> verschijnt. Klik op de button [</w:t>
      </w:r>
      <w:r w:rsidRPr="005A20CA">
        <w:t>JA</w:t>
      </w:r>
      <w:r w:rsidR="00993F92" w:rsidRPr="005A20CA">
        <w:t>]</w:t>
      </w:r>
      <w:r w:rsidRPr="005A20CA">
        <w:t xml:space="preserve"> om de functie definitief te verwijderen. Klik op de button </w:t>
      </w:r>
      <w:r w:rsidR="00993F92" w:rsidRPr="005A20CA">
        <w:t>[</w:t>
      </w:r>
      <w:r w:rsidRPr="005A20CA">
        <w:t>NEE</w:t>
      </w:r>
      <w:r w:rsidR="00993F92" w:rsidRPr="005A20CA">
        <w:t>]</w:t>
      </w:r>
      <w:r w:rsidRPr="005A20CA">
        <w:t xml:space="preserve"> om de verwijdering af te breken.</w:t>
      </w:r>
    </w:p>
    <w:p w14:paraId="1B9B11F9" w14:textId="77777777" w:rsidR="00A15D4A" w:rsidRPr="005A20CA" w:rsidRDefault="009E2B06" w:rsidP="00993F92">
      <w:pPr>
        <w:pStyle w:val="Heading3"/>
      </w:pPr>
      <w:bookmarkStart w:id="153" w:name="_Toc300757424"/>
      <w:bookmarkStart w:id="154" w:name="_Toc433278312"/>
      <w:bookmarkStart w:id="155" w:name="_Toc454179510"/>
      <w:r w:rsidRPr="005A20CA">
        <w:t>T</w:t>
      </w:r>
      <w:r w:rsidR="00A15D4A" w:rsidRPr="005A20CA">
        <w:t>oevoegen afdeling</w:t>
      </w:r>
      <w:bookmarkEnd w:id="153"/>
      <w:bookmarkEnd w:id="154"/>
      <w:bookmarkEnd w:id="155"/>
    </w:p>
    <w:p w14:paraId="270D3CA0" w14:textId="77777777" w:rsidR="00A15D4A" w:rsidRPr="005A20CA" w:rsidRDefault="00A15D4A" w:rsidP="00551CE9">
      <w:pPr>
        <w:pStyle w:val="ListNumber"/>
        <w:numPr>
          <w:ilvl w:val="0"/>
          <w:numId w:val="41"/>
        </w:numPr>
      </w:pPr>
      <w:r w:rsidRPr="005A20CA">
        <w:t>Voor een optimaal beheer is het raadzaam alle bestaande afdelingen in te voeren voor een link met de functie naar het kledingprofiel.</w:t>
      </w:r>
    </w:p>
    <w:p w14:paraId="41DB7E52" w14:textId="77777777" w:rsidR="00A15D4A" w:rsidRPr="005A20CA" w:rsidRDefault="00A15D4A" w:rsidP="00551CE9">
      <w:pPr>
        <w:pStyle w:val="ListNumber"/>
      </w:pPr>
      <w:r w:rsidRPr="005A20CA">
        <w:t xml:space="preserve">Selecteer het menu </w:t>
      </w:r>
      <w:r w:rsidR="00CF203A" w:rsidRPr="005A20CA">
        <w:t>[Definities]</w:t>
      </w:r>
      <w:r w:rsidRPr="005A20CA">
        <w:t>.</w:t>
      </w:r>
    </w:p>
    <w:p w14:paraId="1C89F279" w14:textId="77777777" w:rsidR="00A15D4A" w:rsidRPr="005A20CA" w:rsidRDefault="00993F92" w:rsidP="00551CE9">
      <w:pPr>
        <w:pStyle w:val="ListNumber"/>
      </w:pPr>
      <w:r w:rsidRPr="005A20CA">
        <w:t>Klik op de button [A</w:t>
      </w:r>
      <w:r w:rsidR="00A15D4A" w:rsidRPr="005A20CA">
        <w:t>fdeling</w:t>
      </w:r>
      <w:r w:rsidRPr="005A20CA">
        <w:t>]</w:t>
      </w:r>
      <w:r w:rsidR="00A15D4A" w:rsidRPr="005A20CA">
        <w:t>.</w:t>
      </w:r>
    </w:p>
    <w:p w14:paraId="7327C7E6"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582CA862" w14:textId="77777777" w:rsidR="00A15D4A" w:rsidRPr="005A20CA" w:rsidRDefault="00993F92" w:rsidP="00551CE9">
      <w:pPr>
        <w:pStyle w:val="ListNumber"/>
      </w:pPr>
      <w:r w:rsidRPr="005A20CA">
        <w:t>Typ in het veld &lt;a</w:t>
      </w:r>
      <w:r w:rsidR="00A15D4A" w:rsidRPr="005A20CA">
        <w:t>fdelingscode</w:t>
      </w:r>
      <w:r w:rsidRPr="005A20CA">
        <w:t>&gt;</w:t>
      </w:r>
      <w:r w:rsidR="00A15D4A" w:rsidRPr="005A20CA">
        <w:t xml:space="preserve"> de codering voor de afdeling.</w:t>
      </w:r>
      <w:r w:rsidRPr="005A20CA">
        <w:t xml:space="preserve"> Bijvoorbeeld 01</w:t>
      </w:r>
    </w:p>
    <w:p w14:paraId="44448BBF" w14:textId="77777777" w:rsidR="00A15D4A" w:rsidRPr="005A20CA" w:rsidRDefault="00993F92" w:rsidP="00551CE9">
      <w:pPr>
        <w:pStyle w:val="ListNumber"/>
      </w:pPr>
      <w:r w:rsidRPr="005A20CA">
        <w:t>Typ in het veld &lt;A</w:t>
      </w:r>
      <w:r w:rsidR="00A15D4A" w:rsidRPr="005A20CA">
        <w:t>fdelingsnaam</w:t>
      </w:r>
      <w:r w:rsidRPr="005A20CA">
        <w:t>&gt;</w:t>
      </w:r>
      <w:r w:rsidR="00A15D4A" w:rsidRPr="005A20CA">
        <w:t xml:space="preserve"> de omschrijving van de afdeling.</w:t>
      </w:r>
      <w:r w:rsidRPr="005A20CA">
        <w:t xml:space="preserve"> Bijvoorbeeld Neurologie</w:t>
      </w:r>
    </w:p>
    <w:p w14:paraId="14B1F78E" w14:textId="77777777" w:rsidR="00A15D4A" w:rsidRPr="005A20CA" w:rsidRDefault="00A15D4A" w:rsidP="00551CE9">
      <w:pPr>
        <w:pStyle w:val="ListNumber"/>
      </w:pPr>
      <w:r w:rsidRPr="005A20CA">
        <w:t>Kies de standaard functie uit de lijst beschikbare functies. De lijst verschijnt door op het zwarte driehoekje te klikken.</w:t>
      </w:r>
    </w:p>
    <w:p w14:paraId="0A72BBE9" w14:textId="77777777" w:rsidR="00A15D4A" w:rsidRPr="005A20CA" w:rsidRDefault="00A15D4A" w:rsidP="00993F92">
      <w:pPr>
        <w:ind w:left="993"/>
        <w:rPr>
          <w:rFonts w:cstheme="minorHAnsi"/>
          <w:noProof/>
        </w:rPr>
      </w:pPr>
      <w:r w:rsidRPr="005A20CA">
        <w:rPr>
          <w:rFonts w:cstheme="minorHAnsi"/>
          <w:noProof/>
        </w:rPr>
        <w:t>Bij invoer van een nieuwe drager wordt eerst de afdeling ingevoerd, automatisch verschijnt dan de standaard functie. De functie kan op dragerniveau gewijzigd worden.</w:t>
      </w:r>
    </w:p>
    <w:p w14:paraId="6E9F8B65" w14:textId="77777777" w:rsidR="00A15D4A" w:rsidRPr="005A20CA" w:rsidRDefault="00993F92" w:rsidP="00551CE9">
      <w:pPr>
        <w:pStyle w:val="ListNumber"/>
      </w:pPr>
      <w:r w:rsidRPr="005A20CA">
        <w:t>Klik op de button [T</w:t>
      </w:r>
      <w:r w:rsidR="00A15D4A" w:rsidRPr="005A20CA">
        <w:t>oevoegen</w:t>
      </w:r>
      <w:r w:rsidRPr="005A20CA">
        <w:t>]</w:t>
      </w:r>
      <w:r w:rsidR="00A15D4A" w:rsidRPr="005A20CA">
        <w:t xml:space="preserve"> om de afdeling op te slaan.</w:t>
      </w:r>
    </w:p>
    <w:p w14:paraId="79B392E8" w14:textId="77777777" w:rsidR="00A15D4A" w:rsidRPr="005A20CA" w:rsidRDefault="00A15D4A" w:rsidP="008C4F3E">
      <w:pPr>
        <w:rPr>
          <w:noProof/>
        </w:rPr>
      </w:pPr>
    </w:p>
    <w:p w14:paraId="7917B9CD" w14:textId="77777777" w:rsidR="00A15D4A" w:rsidRPr="005A20CA" w:rsidRDefault="009E2B06" w:rsidP="009E2B06">
      <w:pPr>
        <w:pStyle w:val="Heading3"/>
        <w:rPr>
          <w:noProof/>
        </w:rPr>
      </w:pPr>
      <w:bookmarkStart w:id="156" w:name="_Toc300757425"/>
      <w:bookmarkStart w:id="157" w:name="_Toc433278313"/>
      <w:bookmarkStart w:id="158" w:name="_Toc454179511"/>
      <w:r w:rsidRPr="005A20CA">
        <w:rPr>
          <w:noProof/>
        </w:rPr>
        <w:t>W</w:t>
      </w:r>
      <w:r w:rsidR="00A15D4A" w:rsidRPr="005A20CA">
        <w:rPr>
          <w:noProof/>
        </w:rPr>
        <w:t>ijzigen afdeling</w:t>
      </w:r>
      <w:bookmarkEnd w:id="156"/>
      <w:bookmarkEnd w:id="157"/>
      <w:bookmarkEnd w:id="158"/>
    </w:p>
    <w:p w14:paraId="1E3FE07D" w14:textId="77777777" w:rsidR="00A15D4A" w:rsidRPr="005A20CA" w:rsidRDefault="00A15D4A" w:rsidP="00551CE9">
      <w:pPr>
        <w:pStyle w:val="ListNumber"/>
        <w:numPr>
          <w:ilvl w:val="0"/>
          <w:numId w:val="42"/>
        </w:numPr>
      </w:pPr>
      <w:r w:rsidRPr="005A20CA">
        <w:t xml:space="preserve">Selecteer het menu </w:t>
      </w:r>
      <w:r w:rsidR="00CF203A" w:rsidRPr="005A20CA">
        <w:t>[Definities]</w:t>
      </w:r>
      <w:r w:rsidRPr="005A20CA">
        <w:t>.</w:t>
      </w:r>
    </w:p>
    <w:p w14:paraId="1393EE5C" w14:textId="77777777" w:rsidR="00A15D4A" w:rsidRPr="005A20CA" w:rsidRDefault="00A15D4A" w:rsidP="00551CE9">
      <w:pPr>
        <w:pStyle w:val="ListNumber"/>
      </w:pPr>
      <w:r w:rsidRPr="005A20CA">
        <w:t>Klik op</w:t>
      </w:r>
      <w:r w:rsidR="00993F92" w:rsidRPr="005A20CA">
        <w:t xml:space="preserve"> de button [A</w:t>
      </w:r>
      <w:r w:rsidRPr="005A20CA">
        <w:t>fdeling</w:t>
      </w:r>
      <w:r w:rsidR="00993F92" w:rsidRPr="005A20CA">
        <w:t>]</w:t>
      </w:r>
      <w:r w:rsidRPr="005A20CA">
        <w:t>.</w:t>
      </w:r>
    </w:p>
    <w:p w14:paraId="2D2BF5D2"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0A824E30" w14:textId="77777777" w:rsidR="00A15D4A" w:rsidRPr="005A20CA" w:rsidRDefault="00A15D4A" w:rsidP="00551CE9">
      <w:pPr>
        <w:pStyle w:val="ListNumber"/>
      </w:pPr>
      <w:r w:rsidRPr="005A20CA">
        <w:t>Zoek de afdeling die gewijzigd moet worden.</w:t>
      </w:r>
    </w:p>
    <w:p w14:paraId="43FE3332" w14:textId="77777777" w:rsidR="00A15D4A" w:rsidRPr="005A20CA" w:rsidRDefault="00A15D4A" w:rsidP="00551CE9">
      <w:pPr>
        <w:pStyle w:val="ListNumber"/>
      </w:pPr>
      <w:r w:rsidRPr="005A20CA">
        <w:lastRenderedPageBreak/>
        <w:t>Maak de wijziging.</w:t>
      </w:r>
    </w:p>
    <w:p w14:paraId="09FEE201" w14:textId="77777777" w:rsidR="00A15D4A" w:rsidRPr="005A20CA" w:rsidRDefault="00993F92" w:rsidP="00551CE9">
      <w:pPr>
        <w:pStyle w:val="ListNumber"/>
      </w:pPr>
      <w:r w:rsidRPr="005A20CA">
        <w:t>Klik op de button [A</w:t>
      </w:r>
      <w:r w:rsidR="00A15D4A" w:rsidRPr="005A20CA">
        <w:t>anpassen</w:t>
      </w:r>
      <w:r w:rsidRPr="005A20CA">
        <w:t>]</w:t>
      </w:r>
      <w:r w:rsidR="00A15D4A" w:rsidRPr="005A20CA">
        <w:t xml:space="preserve"> om de wijziging op te slaan.</w:t>
      </w:r>
    </w:p>
    <w:p w14:paraId="1230F5DD" w14:textId="77777777" w:rsidR="00A15D4A" w:rsidRPr="005A20CA" w:rsidRDefault="009E2B06" w:rsidP="009E2B06">
      <w:pPr>
        <w:pStyle w:val="Heading3"/>
        <w:rPr>
          <w:noProof/>
        </w:rPr>
      </w:pPr>
      <w:bookmarkStart w:id="159" w:name="_Toc300757426"/>
      <w:bookmarkStart w:id="160" w:name="_Toc433278314"/>
      <w:bookmarkStart w:id="161" w:name="_Toc454179512"/>
      <w:r w:rsidRPr="005A20CA">
        <w:rPr>
          <w:noProof/>
        </w:rPr>
        <w:t>V</w:t>
      </w:r>
      <w:r w:rsidR="00A15D4A" w:rsidRPr="005A20CA">
        <w:rPr>
          <w:noProof/>
        </w:rPr>
        <w:t>erwijderen afdeling</w:t>
      </w:r>
      <w:bookmarkEnd w:id="159"/>
      <w:bookmarkEnd w:id="160"/>
      <w:bookmarkEnd w:id="161"/>
    </w:p>
    <w:p w14:paraId="7B54ED48" w14:textId="77777777" w:rsidR="00A15D4A" w:rsidRPr="005A20CA" w:rsidRDefault="00A15D4A" w:rsidP="00551CE9">
      <w:pPr>
        <w:pStyle w:val="ListNumber"/>
        <w:numPr>
          <w:ilvl w:val="0"/>
          <w:numId w:val="43"/>
        </w:numPr>
      </w:pPr>
      <w:r w:rsidRPr="005A20CA">
        <w:t xml:space="preserve">Selecteer het menu </w:t>
      </w:r>
      <w:r w:rsidR="00CF203A" w:rsidRPr="005A20CA">
        <w:t>[Definities]</w:t>
      </w:r>
      <w:r w:rsidRPr="005A20CA">
        <w:t>.</w:t>
      </w:r>
    </w:p>
    <w:p w14:paraId="041FE6BC" w14:textId="77777777" w:rsidR="00A15D4A" w:rsidRPr="005A20CA" w:rsidRDefault="00993F92" w:rsidP="00551CE9">
      <w:pPr>
        <w:pStyle w:val="ListNumber"/>
      </w:pPr>
      <w:r w:rsidRPr="005A20CA">
        <w:t>Klik op de button [A</w:t>
      </w:r>
      <w:r w:rsidR="00A15D4A" w:rsidRPr="005A20CA">
        <w:t>fdeling</w:t>
      </w:r>
      <w:r w:rsidRPr="005A20CA">
        <w:t>]</w:t>
      </w:r>
      <w:r w:rsidR="00A15D4A" w:rsidRPr="005A20CA">
        <w:t>.</w:t>
      </w:r>
    </w:p>
    <w:p w14:paraId="56E36C46" w14:textId="77777777" w:rsidR="00A15D4A" w:rsidRPr="005A20CA" w:rsidRDefault="00A15D4A" w:rsidP="00551CE9">
      <w:pPr>
        <w:pStyle w:val="ListNumber"/>
      </w:pPr>
      <w:r w:rsidRPr="005A20CA">
        <w:t xml:space="preserve">Klik op de button </w:t>
      </w:r>
      <w:r w:rsidR="00CF203A" w:rsidRPr="005A20CA">
        <w:t>[Edit modus]</w:t>
      </w:r>
      <w:r w:rsidRPr="005A20CA">
        <w:t>.</w:t>
      </w:r>
    </w:p>
    <w:p w14:paraId="6DBD9930" w14:textId="77777777" w:rsidR="00A15D4A" w:rsidRPr="005A20CA" w:rsidRDefault="00A15D4A" w:rsidP="00551CE9">
      <w:pPr>
        <w:pStyle w:val="ListNumber"/>
      </w:pPr>
      <w:r w:rsidRPr="005A20CA">
        <w:t>Zoek de afdeling die verwijderd moet worden.</w:t>
      </w:r>
    </w:p>
    <w:p w14:paraId="1DAAA586" w14:textId="77777777" w:rsidR="00A15D4A" w:rsidRPr="005A20CA" w:rsidRDefault="00993F92" w:rsidP="00551CE9">
      <w:pPr>
        <w:pStyle w:val="ListNumber"/>
      </w:pPr>
      <w:r w:rsidRPr="005A20CA">
        <w:t>Klik op de button [V</w:t>
      </w:r>
      <w:r w:rsidR="00A15D4A" w:rsidRPr="005A20CA">
        <w:t>erwijderen</w:t>
      </w:r>
      <w:r w:rsidRPr="005A20CA">
        <w:t>]</w:t>
      </w:r>
      <w:r w:rsidR="00A15D4A" w:rsidRPr="005A20CA">
        <w:t>.</w:t>
      </w:r>
    </w:p>
    <w:p w14:paraId="369CCC7D" w14:textId="77777777" w:rsidR="00A15D4A" w:rsidRPr="005A20CA" w:rsidRDefault="00993F92" w:rsidP="00A15D4A">
      <w:pPr>
        <w:rPr>
          <w:rFonts w:cstheme="minorHAnsi"/>
          <w:noProof/>
        </w:rPr>
      </w:pPr>
      <w:r w:rsidRPr="005A20CA">
        <w:rPr>
          <w:rFonts w:cstheme="minorHAnsi"/>
          <w:noProof/>
        </w:rPr>
        <w:t>De melding “W</w:t>
      </w:r>
      <w:r w:rsidR="00A15D4A" w:rsidRPr="005A20CA">
        <w:rPr>
          <w:rFonts w:cstheme="minorHAnsi"/>
          <w:noProof/>
        </w:rPr>
        <w:t>eet u zeker dat u wilt verwijderen</w:t>
      </w:r>
      <w:r w:rsidRPr="005A20CA">
        <w:rPr>
          <w:rFonts w:cstheme="minorHAnsi"/>
          <w:noProof/>
        </w:rPr>
        <w:t>?</w:t>
      </w:r>
      <w:r w:rsidR="00A15D4A" w:rsidRPr="005A20CA">
        <w:rPr>
          <w:rFonts w:cstheme="minorHAnsi"/>
          <w:noProof/>
        </w:rPr>
        <w:t xml:space="preserve">” verschijnt. Klik op de button </w:t>
      </w:r>
      <w:r w:rsidRPr="005A20CA">
        <w:rPr>
          <w:rFonts w:cstheme="minorHAnsi"/>
          <w:noProof/>
        </w:rPr>
        <w:t>[</w:t>
      </w:r>
      <w:r w:rsidR="00A15D4A" w:rsidRPr="005A20CA">
        <w:rPr>
          <w:rFonts w:cstheme="minorHAnsi"/>
          <w:noProof/>
        </w:rPr>
        <w:t>JA</w:t>
      </w:r>
      <w:r w:rsidRPr="005A20CA">
        <w:rPr>
          <w:rFonts w:cstheme="minorHAnsi"/>
          <w:noProof/>
        </w:rPr>
        <w:t>]</w:t>
      </w:r>
      <w:r w:rsidR="00A15D4A" w:rsidRPr="005A20CA">
        <w:rPr>
          <w:rFonts w:cstheme="minorHAnsi"/>
          <w:noProof/>
        </w:rPr>
        <w:t xml:space="preserve"> om de afdeling definitief te verwijderen. Klik op de button </w:t>
      </w:r>
      <w:r w:rsidRPr="005A20CA">
        <w:rPr>
          <w:rFonts w:cstheme="minorHAnsi"/>
          <w:noProof/>
        </w:rPr>
        <w:t>[</w:t>
      </w:r>
      <w:r w:rsidR="00A15D4A" w:rsidRPr="005A20CA">
        <w:rPr>
          <w:rFonts w:cstheme="minorHAnsi"/>
          <w:noProof/>
        </w:rPr>
        <w:t>NEE</w:t>
      </w:r>
      <w:r w:rsidRPr="005A20CA">
        <w:rPr>
          <w:rFonts w:cstheme="minorHAnsi"/>
          <w:noProof/>
        </w:rPr>
        <w:t>]</w:t>
      </w:r>
      <w:r w:rsidR="00A15D4A" w:rsidRPr="005A20CA">
        <w:rPr>
          <w:rFonts w:cstheme="minorHAnsi"/>
          <w:noProof/>
        </w:rPr>
        <w:t xml:space="preserve"> om de verwijdering af te breken</w:t>
      </w:r>
      <w:r w:rsidR="00024722" w:rsidRPr="005A20CA">
        <w:rPr>
          <w:rFonts w:cstheme="minorHAnsi"/>
          <w:noProof/>
        </w:rPr>
        <w:t>.</w:t>
      </w:r>
    </w:p>
    <w:p w14:paraId="385DA3D6" w14:textId="77777777" w:rsidR="00A15D4A" w:rsidRPr="005A20CA" w:rsidRDefault="009E2B06" w:rsidP="009E2B06">
      <w:pPr>
        <w:pStyle w:val="Heading3"/>
      </w:pPr>
      <w:bookmarkStart w:id="162" w:name="_Toc300757427"/>
      <w:bookmarkStart w:id="163" w:name="_Toc433278315"/>
      <w:bookmarkStart w:id="164" w:name="_Toc454179513"/>
      <w:r w:rsidRPr="005A20CA">
        <w:t>K</w:t>
      </w:r>
      <w:r w:rsidR="00A15D4A" w:rsidRPr="005A20CA">
        <w:t>oppeltabel afdeling en functie</w:t>
      </w:r>
      <w:bookmarkEnd w:id="162"/>
      <w:bookmarkEnd w:id="163"/>
      <w:bookmarkEnd w:id="164"/>
    </w:p>
    <w:p w14:paraId="7B632D11" w14:textId="77777777" w:rsidR="00A15D4A" w:rsidRPr="005A20CA" w:rsidRDefault="00A15D4A" w:rsidP="00A15D4A">
      <w:pPr>
        <w:rPr>
          <w:rFonts w:cstheme="minorHAnsi"/>
          <w:noProof/>
        </w:rPr>
      </w:pPr>
      <w:r w:rsidRPr="005A20CA">
        <w:rPr>
          <w:rFonts w:cstheme="minorHAnsi"/>
          <w:noProof/>
        </w:rPr>
        <w:t xml:space="preserve">Alle combinaties van afdelingen en functies komen in de koppeltabel met een standaard kledingprofiel. In de koppeltabel kan voor iedere combinatie een aanpassing gedaan worden die direct doorgevoerd wordt bij de gebruikers van die combinatie. </w:t>
      </w:r>
    </w:p>
    <w:p w14:paraId="26C4EDB2" w14:textId="77777777" w:rsidR="00A15D4A" w:rsidRPr="005A20CA" w:rsidRDefault="00A15D4A" w:rsidP="00A15D4A">
      <w:pPr>
        <w:rPr>
          <w:rFonts w:cstheme="minorHAnsi"/>
          <w:noProof/>
        </w:rPr>
      </w:pPr>
      <w:r w:rsidRPr="005A20CA">
        <w:rPr>
          <w:rFonts w:cstheme="minorHAnsi"/>
          <w:noProof/>
        </w:rPr>
        <w:t>Voorbeelden:</w:t>
      </w:r>
    </w:p>
    <w:p w14:paraId="6BDF9DB4" w14:textId="77777777" w:rsidR="00A15D4A" w:rsidRPr="005A20CA" w:rsidRDefault="00A15D4A" w:rsidP="00024722">
      <w:pPr>
        <w:rPr>
          <w:rFonts w:cstheme="minorHAnsi"/>
          <w:b/>
          <w:noProof/>
        </w:rPr>
      </w:pPr>
      <w:r w:rsidRPr="005A20CA">
        <w:rPr>
          <w:rFonts w:cstheme="minorHAnsi"/>
          <w:b/>
          <w:noProof/>
        </w:rPr>
        <w:t>Krediet aanpassing voor alle verpleegkundigen van de afdeling neurologie.</w:t>
      </w:r>
    </w:p>
    <w:p w14:paraId="7CB1ECA3" w14:textId="77777777" w:rsidR="00A15D4A" w:rsidRPr="005A20CA" w:rsidRDefault="00A15D4A" w:rsidP="00551CE9">
      <w:pPr>
        <w:pStyle w:val="ListNumber"/>
        <w:numPr>
          <w:ilvl w:val="0"/>
          <w:numId w:val="44"/>
        </w:numPr>
      </w:pPr>
      <w:r w:rsidRPr="005A20CA">
        <w:t>Zoek de combinatie in de koppeltabel.</w:t>
      </w:r>
    </w:p>
    <w:p w14:paraId="50D018EF" w14:textId="77777777" w:rsidR="00A15D4A" w:rsidRPr="005A20CA" w:rsidRDefault="00024722" w:rsidP="00551CE9">
      <w:pPr>
        <w:pStyle w:val="ListNumber"/>
      </w:pPr>
      <w:r w:rsidRPr="005A20CA">
        <w:t>Activeer de invoer [T</w:t>
      </w:r>
      <w:r w:rsidR="00A15D4A" w:rsidRPr="005A20CA">
        <w:t>otaal krediet</w:t>
      </w:r>
      <w:r w:rsidRPr="005A20CA">
        <w:t>]</w:t>
      </w:r>
      <w:r w:rsidR="00A15D4A" w:rsidRPr="005A20CA">
        <w:t xml:space="preserve"> door in het selectieblokje te klikken.</w:t>
      </w:r>
    </w:p>
    <w:p w14:paraId="5A595C11" w14:textId="77777777" w:rsidR="00A15D4A" w:rsidRPr="005A20CA" w:rsidRDefault="00A15D4A" w:rsidP="00551CE9">
      <w:pPr>
        <w:pStyle w:val="ListNumber"/>
      </w:pPr>
      <w:r w:rsidRPr="005A20CA">
        <w:t>Geef de nieuwe waarde van het krediet in.</w:t>
      </w:r>
    </w:p>
    <w:p w14:paraId="312DF0D0" w14:textId="77777777" w:rsidR="00A15D4A" w:rsidRPr="005A20CA" w:rsidRDefault="00024722" w:rsidP="00551CE9">
      <w:pPr>
        <w:pStyle w:val="ListNumber"/>
      </w:pPr>
      <w:r w:rsidRPr="005A20CA">
        <w:t>Klik op de button [</w:t>
      </w:r>
      <w:r w:rsidR="00A15D4A" w:rsidRPr="005A20CA">
        <w:t>OK</w:t>
      </w:r>
      <w:r w:rsidRPr="005A20CA">
        <w:t>]</w:t>
      </w:r>
      <w:r w:rsidR="00A15D4A" w:rsidRPr="005A20CA">
        <w:t>.</w:t>
      </w:r>
    </w:p>
    <w:p w14:paraId="4A7C1FF9" w14:textId="77777777" w:rsidR="00A15D4A" w:rsidRPr="005A20CA" w:rsidRDefault="00A15D4A" w:rsidP="00551CE9">
      <w:pPr>
        <w:pStyle w:val="ListNumber"/>
      </w:pPr>
      <w:r w:rsidRPr="005A20CA">
        <w:t>Wijziging kledingprofiel voor alle verpleegkundige van de afdeling neurologie.</w:t>
      </w:r>
    </w:p>
    <w:p w14:paraId="16E36714" w14:textId="77777777" w:rsidR="00A15D4A" w:rsidRPr="005A20CA" w:rsidRDefault="00A15D4A" w:rsidP="00551CE9">
      <w:pPr>
        <w:pStyle w:val="ListNumber"/>
      </w:pPr>
      <w:r w:rsidRPr="005A20CA">
        <w:t>Zoek de combinatie in de koppeltabel.</w:t>
      </w:r>
    </w:p>
    <w:p w14:paraId="2CF63904" w14:textId="77777777" w:rsidR="00A15D4A" w:rsidRPr="005A20CA" w:rsidRDefault="00A15D4A" w:rsidP="00551CE9">
      <w:pPr>
        <w:pStyle w:val="ListNumber"/>
      </w:pPr>
      <w:r w:rsidRPr="005A20CA">
        <w:t xml:space="preserve">Activeer de invoer </w:t>
      </w:r>
      <w:r w:rsidR="00CF203A" w:rsidRPr="005A20CA">
        <w:t>[Kledingprofiel]</w:t>
      </w:r>
      <w:r w:rsidRPr="005A20CA">
        <w:t xml:space="preserve"> door in het selectieblokje te klikken.</w:t>
      </w:r>
    </w:p>
    <w:p w14:paraId="7CF6249E" w14:textId="77777777" w:rsidR="00A15D4A" w:rsidRPr="005A20CA" w:rsidRDefault="00A15D4A" w:rsidP="00551CE9">
      <w:pPr>
        <w:pStyle w:val="ListNumber"/>
      </w:pPr>
      <w:r w:rsidRPr="005A20CA">
        <w:t>Selecteer het nieuwe kledingprofiel in de lijst beschikbare kledingprofielen. De lijst verschijnt door op het zwarte driehoekje te klikken.</w:t>
      </w:r>
    </w:p>
    <w:p w14:paraId="09E7BD42" w14:textId="77777777" w:rsidR="00A15D4A" w:rsidRPr="005A20CA" w:rsidRDefault="00024722" w:rsidP="00551CE9">
      <w:pPr>
        <w:pStyle w:val="ListNumber"/>
      </w:pPr>
      <w:r w:rsidRPr="005A20CA">
        <w:t>Klik op de button [</w:t>
      </w:r>
      <w:r w:rsidR="00A15D4A" w:rsidRPr="005A20CA">
        <w:t>OK</w:t>
      </w:r>
      <w:r w:rsidRPr="005A20CA">
        <w:t>]</w:t>
      </w:r>
      <w:r w:rsidR="00A15D4A" w:rsidRPr="005A20CA">
        <w:t>.</w:t>
      </w:r>
    </w:p>
    <w:p w14:paraId="1A544A32" w14:textId="77777777" w:rsidR="0030313B" w:rsidRDefault="0030313B" w:rsidP="0030313B">
      <w:pPr>
        <w:pStyle w:val="ListParagraph"/>
        <w:numPr>
          <w:ilvl w:val="0"/>
          <w:numId w:val="0"/>
        </w:numPr>
        <w:ind w:left="567"/>
      </w:pPr>
      <w:r w:rsidRPr="005A20CA">
        <w:rPr>
          <w:lang w:val="de-DE" w:eastAsia="de-DE"/>
        </w:rPr>
        <w:lastRenderedPageBreak/>
        <w:drawing>
          <wp:anchor distT="0" distB="0" distL="114300" distR="114300" simplePos="0" relativeHeight="251675648" behindDoc="0" locked="0" layoutInCell="1" allowOverlap="1" wp14:anchorId="4A640979" wp14:editId="7ACC5579">
            <wp:simplePos x="0" y="0"/>
            <wp:positionH relativeFrom="column">
              <wp:posOffset>396240</wp:posOffset>
            </wp:positionH>
            <wp:positionV relativeFrom="paragraph">
              <wp:posOffset>1901190</wp:posOffset>
            </wp:positionV>
            <wp:extent cx="4932045" cy="5598795"/>
            <wp:effectExtent l="0" t="0" r="1905" b="1905"/>
            <wp:wrapSquare wrapText="bothSides"/>
            <wp:docPr id="9" name="Afbeelding 9" descr="Stap 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ap 2367"/>
                    <pic:cNvPicPr>
                      <a:picLocks noChangeAspect="1" noChangeArrowheads="1"/>
                    </pic:cNvPicPr>
                  </pic:nvPicPr>
                  <pic:blipFill>
                    <a:blip r:embed="rId32">
                      <a:extLst>
                        <a:ext uri="{28A0092B-C50C-407E-A947-70E740481C1C}">
                          <a14:useLocalDpi xmlns:a14="http://schemas.microsoft.com/office/drawing/2010/main" val="0"/>
                        </a:ext>
                      </a:extLst>
                    </a:blip>
                    <a:srcRect l="11288" t="10779"/>
                    <a:stretch>
                      <a:fillRect/>
                    </a:stretch>
                  </pic:blipFill>
                  <pic:spPr bwMode="auto">
                    <a:xfrm>
                      <a:off x="0" y="0"/>
                      <a:ext cx="4932045" cy="5598795"/>
                    </a:xfrm>
                    <a:prstGeom prst="rect">
                      <a:avLst/>
                    </a:prstGeom>
                    <a:noFill/>
                    <a:ln>
                      <a:noFill/>
                    </a:ln>
                  </pic:spPr>
                </pic:pic>
              </a:graphicData>
            </a:graphic>
            <wp14:sizeRelH relativeFrom="page">
              <wp14:pctWidth>0</wp14:pctWidth>
            </wp14:sizeRelH>
            <wp14:sizeRelV relativeFrom="page">
              <wp14:pctHeight>0</wp14:pctHeight>
            </wp14:sizeRelV>
          </wp:anchor>
        </w:drawing>
      </w:r>
      <w:r w:rsidR="00A15D4A" w:rsidRPr="005A20CA">
        <w:rPr>
          <w:lang w:val="de-DE" w:eastAsia="de-DE"/>
        </w:rPr>
        <w:drawing>
          <wp:anchor distT="0" distB="0" distL="114300" distR="114300" simplePos="0" relativeHeight="251674624" behindDoc="0" locked="0" layoutInCell="1" allowOverlap="1" wp14:anchorId="0BF80017" wp14:editId="44283305">
            <wp:simplePos x="0" y="0"/>
            <wp:positionH relativeFrom="column">
              <wp:posOffset>318135</wp:posOffset>
            </wp:positionH>
            <wp:positionV relativeFrom="paragraph">
              <wp:posOffset>147320</wp:posOffset>
            </wp:positionV>
            <wp:extent cx="4972050" cy="1510665"/>
            <wp:effectExtent l="0" t="0" r="0" b="0"/>
            <wp:wrapSquare wrapText="bothSides"/>
            <wp:docPr id="10" name="Afbeelding 10" descr="warn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ning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72050" cy="1510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AF2300" w14:textId="77777777" w:rsidR="0030313B" w:rsidRDefault="0030313B" w:rsidP="0030313B">
      <w:pPr>
        <w:pStyle w:val="ListParagraph"/>
        <w:numPr>
          <w:ilvl w:val="0"/>
          <w:numId w:val="0"/>
        </w:numPr>
        <w:ind w:left="567"/>
      </w:pPr>
    </w:p>
    <w:p w14:paraId="0FDE91BE" w14:textId="77777777" w:rsidR="0030313B" w:rsidRDefault="0030313B" w:rsidP="0030313B">
      <w:pPr>
        <w:pStyle w:val="ListParagraph"/>
        <w:numPr>
          <w:ilvl w:val="0"/>
          <w:numId w:val="0"/>
        </w:numPr>
        <w:ind w:left="567"/>
      </w:pPr>
    </w:p>
    <w:p w14:paraId="6889D839" w14:textId="77777777" w:rsidR="0030313B" w:rsidRDefault="0030313B" w:rsidP="0030313B">
      <w:pPr>
        <w:pStyle w:val="ListParagraph"/>
        <w:numPr>
          <w:ilvl w:val="0"/>
          <w:numId w:val="0"/>
        </w:numPr>
        <w:ind w:left="567"/>
      </w:pPr>
    </w:p>
    <w:p w14:paraId="0B38F760" w14:textId="77777777" w:rsidR="0030313B" w:rsidRDefault="0030313B" w:rsidP="0030313B">
      <w:pPr>
        <w:pStyle w:val="ListParagraph"/>
        <w:numPr>
          <w:ilvl w:val="0"/>
          <w:numId w:val="0"/>
        </w:numPr>
        <w:ind w:left="567"/>
      </w:pPr>
    </w:p>
    <w:p w14:paraId="2376CA3C" w14:textId="77777777" w:rsidR="0030313B" w:rsidRDefault="0030313B" w:rsidP="0030313B">
      <w:pPr>
        <w:pStyle w:val="ListParagraph"/>
        <w:numPr>
          <w:ilvl w:val="0"/>
          <w:numId w:val="0"/>
        </w:numPr>
        <w:ind w:left="567"/>
      </w:pPr>
    </w:p>
    <w:p w14:paraId="1F3927A8" w14:textId="77777777" w:rsidR="0030313B" w:rsidRDefault="0030313B" w:rsidP="0030313B">
      <w:pPr>
        <w:pStyle w:val="ListParagraph"/>
        <w:numPr>
          <w:ilvl w:val="0"/>
          <w:numId w:val="0"/>
        </w:numPr>
        <w:ind w:left="567"/>
      </w:pPr>
    </w:p>
    <w:p w14:paraId="6EB312EC" w14:textId="77777777" w:rsidR="0030313B" w:rsidRDefault="0030313B" w:rsidP="0030313B">
      <w:pPr>
        <w:pStyle w:val="ListParagraph"/>
        <w:numPr>
          <w:ilvl w:val="0"/>
          <w:numId w:val="0"/>
        </w:numPr>
        <w:ind w:left="567"/>
      </w:pPr>
    </w:p>
    <w:p w14:paraId="66E9DF18" w14:textId="77777777" w:rsidR="0030313B" w:rsidRDefault="0030313B" w:rsidP="0030313B">
      <w:pPr>
        <w:pStyle w:val="ListParagraph"/>
        <w:numPr>
          <w:ilvl w:val="0"/>
          <w:numId w:val="0"/>
        </w:numPr>
        <w:ind w:left="567"/>
      </w:pPr>
    </w:p>
    <w:p w14:paraId="35208332" w14:textId="77777777" w:rsidR="0030313B" w:rsidRDefault="0030313B" w:rsidP="0030313B">
      <w:pPr>
        <w:pStyle w:val="ListParagraph"/>
        <w:numPr>
          <w:ilvl w:val="0"/>
          <w:numId w:val="0"/>
        </w:numPr>
        <w:ind w:left="567"/>
      </w:pPr>
    </w:p>
    <w:p w14:paraId="3B55E916" w14:textId="77777777" w:rsidR="00A15D4A" w:rsidRPr="005A20CA" w:rsidRDefault="0030313B" w:rsidP="0030313B">
      <w:pPr>
        <w:pStyle w:val="ListParagraph"/>
        <w:numPr>
          <w:ilvl w:val="0"/>
          <w:numId w:val="0"/>
        </w:numPr>
        <w:ind w:left="567"/>
      </w:pPr>
      <w:r>
        <w:t xml:space="preserve">      </w:t>
      </w:r>
    </w:p>
    <w:p w14:paraId="69DBB540" w14:textId="77777777" w:rsidR="00A15D4A" w:rsidRDefault="00A15D4A" w:rsidP="00A15D4A">
      <w:pPr>
        <w:rPr>
          <w:rFonts w:cstheme="minorHAnsi"/>
        </w:rPr>
      </w:pPr>
    </w:p>
    <w:p w14:paraId="2CC5444C" w14:textId="77777777" w:rsidR="0030313B" w:rsidRDefault="0030313B" w:rsidP="00A15D4A">
      <w:pPr>
        <w:rPr>
          <w:rFonts w:cstheme="minorHAnsi"/>
        </w:rPr>
      </w:pPr>
    </w:p>
    <w:p w14:paraId="26D9EE9A" w14:textId="77777777" w:rsidR="0030313B" w:rsidRDefault="0030313B" w:rsidP="00A15D4A">
      <w:pPr>
        <w:rPr>
          <w:rFonts w:cstheme="minorHAnsi"/>
        </w:rPr>
      </w:pPr>
    </w:p>
    <w:p w14:paraId="11A35F5E" w14:textId="77777777" w:rsidR="0030313B" w:rsidRDefault="0030313B" w:rsidP="00A15D4A">
      <w:pPr>
        <w:rPr>
          <w:rFonts w:cstheme="minorHAnsi"/>
        </w:rPr>
      </w:pPr>
    </w:p>
    <w:p w14:paraId="438E4F52" w14:textId="77777777" w:rsidR="0030313B" w:rsidRDefault="0030313B" w:rsidP="00A15D4A">
      <w:pPr>
        <w:rPr>
          <w:rFonts w:cstheme="minorHAnsi"/>
        </w:rPr>
      </w:pPr>
    </w:p>
    <w:p w14:paraId="4585E324" w14:textId="77777777" w:rsidR="0030313B" w:rsidRDefault="0030313B" w:rsidP="00A15D4A">
      <w:pPr>
        <w:rPr>
          <w:rFonts w:cstheme="minorHAnsi"/>
        </w:rPr>
      </w:pPr>
    </w:p>
    <w:p w14:paraId="3C67BA90" w14:textId="77777777" w:rsidR="0030313B" w:rsidRDefault="0030313B" w:rsidP="00A15D4A">
      <w:pPr>
        <w:rPr>
          <w:rFonts w:cstheme="minorHAnsi"/>
        </w:rPr>
      </w:pPr>
    </w:p>
    <w:p w14:paraId="726D0206" w14:textId="77777777" w:rsidR="0030313B" w:rsidRDefault="0030313B" w:rsidP="00A15D4A">
      <w:pPr>
        <w:rPr>
          <w:rFonts w:cstheme="minorHAnsi"/>
        </w:rPr>
      </w:pPr>
    </w:p>
    <w:p w14:paraId="5AF3869B" w14:textId="77777777" w:rsidR="0030313B" w:rsidRDefault="0030313B" w:rsidP="00A15D4A">
      <w:pPr>
        <w:rPr>
          <w:rFonts w:cstheme="minorHAnsi"/>
        </w:rPr>
      </w:pPr>
    </w:p>
    <w:p w14:paraId="4B7FCDD6" w14:textId="77777777" w:rsidR="0030313B" w:rsidRDefault="0030313B" w:rsidP="00A15D4A">
      <w:pPr>
        <w:rPr>
          <w:rFonts w:cstheme="minorHAnsi"/>
        </w:rPr>
      </w:pPr>
    </w:p>
    <w:p w14:paraId="0108694E" w14:textId="77777777" w:rsidR="0030313B" w:rsidRDefault="0030313B" w:rsidP="00A15D4A">
      <w:pPr>
        <w:rPr>
          <w:rFonts w:cstheme="minorHAnsi"/>
        </w:rPr>
      </w:pPr>
    </w:p>
    <w:p w14:paraId="3ABC91A7" w14:textId="77777777" w:rsidR="0030313B" w:rsidRDefault="0030313B" w:rsidP="00A15D4A">
      <w:pPr>
        <w:rPr>
          <w:rFonts w:cstheme="minorHAnsi"/>
        </w:rPr>
      </w:pPr>
    </w:p>
    <w:p w14:paraId="6F2C95F9" w14:textId="77777777" w:rsidR="0030313B" w:rsidRDefault="0030313B" w:rsidP="00A15D4A">
      <w:pPr>
        <w:rPr>
          <w:rFonts w:cstheme="minorHAnsi"/>
        </w:rPr>
      </w:pPr>
    </w:p>
    <w:p w14:paraId="1C8262C0" w14:textId="77777777" w:rsidR="0030313B" w:rsidRDefault="0030313B" w:rsidP="00A15D4A">
      <w:pPr>
        <w:rPr>
          <w:rFonts w:cstheme="minorHAnsi"/>
        </w:rPr>
      </w:pPr>
    </w:p>
    <w:p w14:paraId="51132BCD" w14:textId="77777777" w:rsidR="0030313B" w:rsidRDefault="0030313B" w:rsidP="00A15D4A">
      <w:pPr>
        <w:rPr>
          <w:rFonts w:cstheme="minorHAnsi"/>
        </w:rPr>
      </w:pPr>
    </w:p>
    <w:p w14:paraId="67843F52" w14:textId="77777777" w:rsidR="0030313B" w:rsidRDefault="0030313B" w:rsidP="00A15D4A">
      <w:pPr>
        <w:rPr>
          <w:rFonts w:cstheme="minorHAnsi"/>
        </w:rPr>
      </w:pPr>
    </w:p>
    <w:p w14:paraId="577E238D" w14:textId="77777777" w:rsidR="0030313B" w:rsidRDefault="0030313B" w:rsidP="00A15D4A">
      <w:pPr>
        <w:rPr>
          <w:rFonts w:cstheme="minorHAnsi"/>
        </w:rPr>
      </w:pPr>
    </w:p>
    <w:p w14:paraId="1D26AE3E" w14:textId="77777777" w:rsidR="0030313B" w:rsidRDefault="0030313B" w:rsidP="00A15D4A">
      <w:pPr>
        <w:rPr>
          <w:rFonts w:cstheme="minorHAnsi"/>
        </w:rPr>
      </w:pPr>
    </w:p>
    <w:p w14:paraId="6FF74814" w14:textId="77777777" w:rsidR="0030313B" w:rsidRDefault="0030313B" w:rsidP="00A15D4A">
      <w:pPr>
        <w:rPr>
          <w:rFonts w:cstheme="minorHAnsi"/>
        </w:rPr>
      </w:pPr>
    </w:p>
    <w:p w14:paraId="7C951302" w14:textId="77777777" w:rsidR="0030313B" w:rsidRDefault="0030313B" w:rsidP="00A15D4A">
      <w:pPr>
        <w:rPr>
          <w:rFonts w:cstheme="minorHAnsi"/>
        </w:rPr>
      </w:pPr>
    </w:p>
    <w:p w14:paraId="7E073BB8" w14:textId="77777777" w:rsidR="0030313B" w:rsidRDefault="0030313B" w:rsidP="00A15D4A">
      <w:pPr>
        <w:rPr>
          <w:rFonts w:cstheme="minorHAnsi"/>
        </w:rPr>
      </w:pPr>
    </w:p>
    <w:p w14:paraId="768AF5C1" w14:textId="77777777" w:rsidR="0030313B" w:rsidRPr="005A20CA" w:rsidRDefault="0030313B" w:rsidP="00A15D4A">
      <w:pPr>
        <w:rPr>
          <w:rFonts w:cstheme="minorHAnsi"/>
        </w:rPr>
      </w:pPr>
    </w:p>
    <w:p w14:paraId="4C02ED51" w14:textId="77777777" w:rsidR="00A15D4A" w:rsidRPr="0030313B" w:rsidRDefault="009E2B06" w:rsidP="0030313B">
      <w:pPr>
        <w:pStyle w:val="Heading3"/>
      </w:pPr>
      <w:bookmarkStart w:id="165" w:name="_Toc300757428"/>
      <w:bookmarkStart w:id="166" w:name="_Toc433278316"/>
      <w:bookmarkStart w:id="167" w:name="_Toc454179514"/>
      <w:proofErr w:type="spellStart"/>
      <w:r w:rsidRPr="0030313B">
        <w:lastRenderedPageBreak/>
        <w:t>S</w:t>
      </w:r>
      <w:r w:rsidR="00A15D4A" w:rsidRPr="0030313B">
        <w:t>etreeks</w:t>
      </w:r>
      <w:bookmarkEnd w:id="165"/>
      <w:bookmarkEnd w:id="166"/>
      <w:bookmarkEnd w:id="167"/>
      <w:proofErr w:type="spellEnd"/>
    </w:p>
    <w:p w14:paraId="27570E2D" w14:textId="77777777" w:rsidR="00A15D4A" w:rsidRPr="005A20CA" w:rsidRDefault="00A15D4A" w:rsidP="00A15D4A">
      <w:pPr>
        <w:spacing w:after="0"/>
        <w:rPr>
          <w:rFonts w:cstheme="minorHAnsi"/>
          <w:noProof/>
        </w:rPr>
      </w:pPr>
    </w:p>
    <w:p w14:paraId="51C78E57" w14:textId="77777777" w:rsidR="00A15D4A" w:rsidRPr="005A20CA" w:rsidRDefault="00A15D4A" w:rsidP="00A15D4A">
      <w:pPr>
        <w:rPr>
          <w:rFonts w:cstheme="minorHAnsi"/>
          <w:noProof/>
        </w:rPr>
      </w:pPr>
      <w:r w:rsidRPr="005A20CA">
        <w:rPr>
          <w:rFonts w:cstheme="minorHAnsi"/>
          <w:noProof/>
        </w:rPr>
        <w:t>De setreeks is optioneel</w:t>
      </w:r>
      <w:r w:rsidR="00002DD8">
        <w:rPr>
          <w:rFonts w:cstheme="minorHAnsi"/>
          <w:noProof/>
        </w:rPr>
        <w:t xml:space="preserve"> </w:t>
      </w:r>
      <w:r w:rsidRPr="005A20CA">
        <w:rPr>
          <w:rFonts w:cstheme="minorHAnsi"/>
          <w:noProof/>
        </w:rPr>
        <w:t xml:space="preserve"> en bedoeld voor de mogelijkheid tot snelkeuze op het bestelscherm. De artikelen in de setreeks zijn vaak een deel van de artikelen uit het kledingprofiel. Indien een drager een kledingprofiel heeft met vijf artikelen en geen setreeks, worden bij aanmelding altijd de vijf artikelen weergegeven en dient de drager daaruit de keuze te maken. In geval van een setreeks krijgt de drager bij aanmelding een snelkeuze aangeboden van de standaardcombinatie. Een veel gebruikt voorbeeld zijn de medewerkers van de technische dienst. Zij hebben vaak veel verschillende artikelen maar gebruiken dagelijks voornamelijk een broek en een T-shirt. </w:t>
      </w:r>
    </w:p>
    <w:p w14:paraId="6FAC9012" w14:textId="77777777" w:rsidR="00A15D4A" w:rsidRPr="005A20CA" w:rsidRDefault="002F4071" w:rsidP="00551CE9">
      <w:pPr>
        <w:pStyle w:val="ListNumber"/>
        <w:numPr>
          <w:ilvl w:val="0"/>
          <w:numId w:val="45"/>
        </w:numPr>
      </w:pPr>
      <w:r w:rsidRPr="005A20CA">
        <w:t>Selecteer het menu [D</w:t>
      </w:r>
      <w:r w:rsidR="00A15D4A" w:rsidRPr="005A20CA">
        <w:t>efinities</w:t>
      </w:r>
      <w:r w:rsidRPr="005A20CA">
        <w:t>]</w:t>
      </w:r>
      <w:r w:rsidR="00A15D4A" w:rsidRPr="005A20CA">
        <w:t>.</w:t>
      </w:r>
    </w:p>
    <w:p w14:paraId="4A1FF507" w14:textId="77777777" w:rsidR="00A15D4A" w:rsidRPr="005A20CA" w:rsidRDefault="002F4071" w:rsidP="00551CE9">
      <w:pPr>
        <w:pStyle w:val="ListNumber"/>
      </w:pPr>
      <w:r w:rsidRPr="005A20CA">
        <w:t>Klik op de button [Setreeks]</w:t>
      </w:r>
      <w:r w:rsidR="00A15D4A" w:rsidRPr="005A20CA">
        <w:t>.</w:t>
      </w:r>
    </w:p>
    <w:p w14:paraId="4707FC5D" w14:textId="77777777" w:rsidR="00A15D4A" w:rsidRPr="005A20CA" w:rsidRDefault="002F4071" w:rsidP="00551CE9">
      <w:pPr>
        <w:pStyle w:val="ListNumber"/>
      </w:pPr>
      <w:r w:rsidRPr="005A20CA">
        <w:t>Klik op de button [E</w:t>
      </w:r>
      <w:r w:rsidR="00A15D4A" w:rsidRPr="005A20CA">
        <w:t>dit modus</w:t>
      </w:r>
      <w:r w:rsidRPr="005A20CA">
        <w:t>]</w:t>
      </w:r>
      <w:r w:rsidR="00A15D4A" w:rsidRPr="005A20CA">
        <w:t>.</w:t>
      </w:r>
    </w:p>
    <w:p w14:paraId="18694811" w14:textId="77777777" w:rsidR="00A15D4A" w:rsidRPr="005A20CA" w:rsidRDefault="002F4071" w:rsidP="00551CE9">
      <w:pPr>
        <w:pStyle w:val="ListNumber"/>
      </w:pPr>
      <w:r w:rsidRPr="005A20CA">
        <w:t>Klik op de button [Reset]</w:t>
      </w:r>
      <w:r w:rsidR="00A15D4A" w:rsidRPr="005A20CA">
        <w:t>.</w:t>
      </w:r>
    </w:p>
    <w:p w14:paraId="19FE6435" w14:textId="77777777" w:rsidR="00A15D4A" w:rsidRPr="005A20CA" w:rsidRDefault="002F4071" w:rsidP="00551CE9">
      <w:pPr>
        <w:pStyle w:val="ListNumber"/>
      </w:pPr>
      <w:r w:rsidRPr="005A20CA">
        <w:t>Typ in het veld [S</w:t>
      </w:r>
      <w:r w:rsidR="00A15D4A" w:rsidRPr="005A20CA">
        <w:t>etcode</w:t>
      </w:r>
      <w:r w:rsidRPr="005A20CA">
        <w:t>]</w:t>
      </w:r>
      <w:r w:rsidR="00A15D4A" w:rsidRPr="005A20CA">
        <w:t xml:space="preserve"> de codering voor de setreeks.</w:t>
      </w:r>
    </w:p>
    <w:p w14:paraId="4F57094A" w14:textId="77777777" w:rsidR="00A15D4A" w:rsidRPr="005A20CA" w:rsidRDefault="00A15D4A" w:rsidP="00551CE9">
      <w:pPr>
        <w:pStyle w:val="ListNumber"/>
      </w:pPr>
      <w:r w:rsidRPr="005A20CA">
        <w:t>Bijvoorbeeld 01. Advies is om dezelfde code aan te houden als de code van het bijbehorende kledingprofiel.</w:t>
      </w:r>
    </w:p>
    <w:p w14:paraId="590C3306" w14:textId="77777777" w:rsidR="00A15D4A" w:rsidRPr="005A20CA" w:rsidRDefault="00A15D4A" w:rsidP="00551CE9">
      <w:pPr>
        <w:pStyle w:val="ListNumber"/>
      </w:pPr>
      <w:r w:rsidRPr="005A20CA">
        <w:t>Selecteer in de lijst beschikbare artikelen het benodigde artikel.</w:t>
      </w:r>
    </w:p>
    <w:p w14:paraId="440E5089" w14:textId="77777777" w:rsidR="00A15D4A" w:rsidRPr="005A20CA" w:rsidRDefault="002F4071" w:rsidP="00551CE9">
      <w:pPr>
        <w:pStyle w:val="ListNumber"/>
      </w:pPr>
      <w:r w:rsidRPr="005A20CA">
        <w:t>Klik op de button [K</w:t>
      </w:r>
      <w:r w:rsidR="00A15D4A" w:rsidRPr="005A20CA">
        <w:t>opiëren</w:t>
      </w:r>
      <w:r w:rsidRPr="005A20CA">
        <w:t>]</w:t>
      </w:r>
      <w:r w:rsidR="00A15D4A" w:rsidRPr="005A20CA">
        <w:t>.</w:t>
      </w:r>
    </w:p>
    <w:p w14:paraId="74346C10" w14:textId="77777777" w:rsidR="00A15D4A" w:rsidRPr="005A20CA" w:rsidRDefault="002F4071" w:rsidP="00551CE9">
      <w:pPr>
        <w:pStyle w:val="ListNumber"/>
      </w:pPr>
      <w:r w:rsidRPr="005A20CA">
        <w:t>Klik op de button [Nieuw]</w:t>
      </w:r>
      <w:r w:rsidR="00A15D4A" w:rsidRPr="005A20CA">
        <w:t xml:space="preserve"> om de setreeks aan te maken.</w:t>
      </w:r>
    </w:p>
    <w:p w14:paraId="1A2288EB" w14:textId="77777777" w:rsidR="00A15D4A" w:rsidRPr="005A20CA" w:rsidRDefault="00A15D4A" w:rsidP="00551CE9">
      <w:pPr>
        <w:pStyle w:val="ListNumber"/>
      </w:pPr>
      <w:r w:rsidRPr="005A20CA">
        <w:t>Herhaal de procedure vanaf punt 4 voor het toevoegen van meerdere artikelen aan de setreeks.</w:t>
      </w:r>
    </w:p>
    <w:p w14:paraId="39EB5073" w14:textId="77777777" w:rsidR="00A15D4A" w:rsidRPr="005A20CA" w:rsidRDefault="009E2B06" w:rsidP="009E2B06">
      <w:pPr>
        <w:pStyle w:val="Heading3"/>
        <w:rPr>
          <w:noProof/>
        </w:rPr>
      </w:pPr>
      <w:bookmarkStart w:id="168" w:name="_Toc300757429"/>
      <w:bookmarkStart w:id="169" w:name="_Toc433278317"/>
      <w:bookmarkStart w:id="170" w:name="_Toc454179515"/>
      <w:r w:rsidRPr="005A20CA">
        <w:rPr>
          <w:noProof/>
        </w:rPr>
        <w:t>W</w:t>
      </w:r>
      <w:r w:rsidR="00A15D4A" w:rsidRPr="005A20CA">
        <w:rPr>
          <w:noProof/>
        </w:rPr>
        <w:t>ijzigen setreeks</w:t>
      </w:r>
      <w:bookmarkEnd w:id="168"/>
      <w:bookmarkEnd w:id="169"/>
      <w:bookmarkEnd w:id="170"/>
    </w:p>
    <w:p w14:paraId="137A24A5" w14:textId="77777777" w:rsidR="00A15D4A" w:rsidRPr="005A20CA" w:rsidRDefault="002F4071" w:rsidP="00551CE9">
      <w:pPr>
        <w:pStyle w:val="ListNumber"/>
        <w:numPr>
          <w:ilvl w:val="0"/>
          <w:numId w:val="46"/>
        </w:numPr>
      </w:pPr>
      <w:r w:rsidRPr="005A20CA">
        <w:t>Selecteer het menu [D</w:t>
      </w:r>
      <w:r w:rsidR="00A15D4A" w:rsidRPr="005A20CA">
        <w:t>efinities</w:t>
      </w:r>
      <w:r w:rsidRPr="005A20CA">
        <w:t>]</w:t>
      </w:r>
      <w:r w:rsidR="00A15D4A" w:rsidRPr="005A20CA">
        <w:t>.</w:t>
      </w:r>
    </w:p>
    <w:p w14:paraId="4FDC91C0" w14:textId="77777777" w:rsidR="00A15D4A" w:rsidRPr="005A20CA" w:rsidRDefault="002F4071" w:rsidP="00551CE9">
      <w:pPr>
        <w:pStyle w:val="ListNumber"/>
      </w:pPr>
      <w:r w:rsidRPr="005A20CA">
        <w:t>Klik op de button [Setreeks]</w:t>
      </w:r>
      <w:r w:rsidR="00A15D4A" w:rsidRPr="005A20CA">
        <w:t>.</w:t>
      </w:r>
    </w:p>
    <w:p w14:paraId="5BD05B59" w14:textId="77777777" w:rsidR="00A15D4A" w:rsidRPr="005A20CA" w:rsidRDefault="002F4071" w:rsidP="00551CE9">
      <w:pPr>
        <w:pStyle w:val="ListNumber"/>
      </w:pPr>
      <w:r w:rsidRPr="005A20CA">
        <w:t>Klik op de button [E</w:t>
      </w:r>
      <w:r w:rsidR="00A15D4A" w:rsidRPr="005A20CA">
        <w:t>dit modus</w:t>
      </w:r>
      <w:r w:rsidRPr="005A20CA">
        <w:t>]</w:t>
      </w:r>
      <w:r w:rsidR="00A15D4A" w:rsidRPr="005A20CA">
        <w:t>.</w:t>
      </w:r>
    </w:p>
    <w:p w14:paraId="634D550C" w14:textId="77777777" w:rsidR="00A15D4A" w:rsidRPr="005A20CA" w:rsidRDefault="00A15D4A" w:rsidP="00551CE9">
      <w:pPr>
        <w:pStyle w:val="ListNumber"/>
      </w:pPr>
      <w:r w:rsidRPr="005A20CA">
        <w:t>Selecteer het artikel in de set dat gewijzigd moet worden.</w:t>
      </w:r>
    </w:p>
    <w:p w14:paraId="28C4A6E5" w14:textId="77777777" w:rsidR="00A15D4A" w:rsidRPr="005A20CA" w:rsidRDefault="00A15D4A" w:rsidP="00551CE9">
      <w:pPr>
        <w:pStyle w:val="ListNumber"/>
      </w:pPr>
      <w:r w:rsidRPr="005A20CA">
        <w:t>Selecteer in de lijst beschikbare artikelen het artikel dat in de plaats komt voor het huidige artikel.</w:t>
      </w:r>
    </w:p>
    <w:p w14:paraId="1B436A7F" w14:textId="77777777" w:rsidR="00A15D4A" w:rsidRPr="005A20CA" w:rsidRDefault="002F4071" w:rsidP="00551CE9">
      <w:pPr>
        <w:pStyle w:val="ListNumber"/>
      </w:pPr>
      <w:r w:rsidRPr="005A20CA">
        <w:t>Klik op de button [K</w:t>
      </w:r>
      <w:r w:rsidR="00A15D4A" w:rsidRPr="005A20CA">
        <w:t>opiëren</w:t>
      </w:r>
      <w:r w:rsidRPr="005A20CA">
        <w:t>]</w:t>
      </w:r>
      <w:r w:rsidR="00A15D4A" w:rsidRPr="005A20CA">
        <w:t>.</w:t>
      </w:r>
    </w:p>
    <w:p w14:paraId="045952AC" w14:textId="77777777" w:rsidR="00A15D4A" w:rsidRPr="005A20CA" w:rsidRDefault="002F4071" w:rsidP="00551CE9">
      <w:pPr>
        <w:pStyle w:val="ListNumber"/>
      </w:pPr>
      <w:r w:rsidRPr="005A20CA">
        <w:t>Klik op de button [W</w:t>
      </w:r>
      <w:r w:rsidR="00A15D4A" w:rsidRPr="005A20CA">
        <w:t>ijzigen</w:t>
      </w:r>
      <w:r w:rsidRPr="005A20CA">
        <w:t>]</w:t>
      </w:r>
      <w:r w:rsidR="00A15D4A" w:rsidRPr="005A20CA">
        <w:t>.</w:t>
      </w:r>
    </w:p>
    <w:p w14:paraId="71C53D5D" w14:textId="77777777" w:rsidR="00A15D4A" w:rsidRPr="005A20CA" w:rsidRDefault="00A15D4A" w:rsidP="00A15D4A">
      <w:pPr>
        <w:rPr>
          <w:rFonts w:cstheme="minorHAnsi"/>
        </w:rPr>
      </w:pPr>
      <w:r w:rsidRPr="005A20CA">
        <w:rPr>
          <w:rFonts w:cstheme="minorHAnsi"/>
          <w:noProof/>
          <w:lang w:val="de-DE" w:eastAsia="de-DE"/>
        </w:rPr>
        <w:drawing>
          <wp:anchor distT="0" distB="0" distL="114300" distR="114300" simplePos="0" relativeHeight="251676672" behindDoc="0" locked="0" layoutInCell="1" allowOverlap="1" wp14:anchorId="553A174A" wp14:editId="309C4EDF">
            <wp:simplePos x="0" y="0"/>
            <wp:positionH relativeFrom="column">
              <wp:posOffset>801370</wp:posOffset>
            </wp:positionH>
            <wp:positionV relativeFrom="paragraph">
              <wp:posOffset>46990</wp:posOffset>
            </wp:positionV>
            <wp:extent cx="3975100" cy="1223010"/>
            <wp:effectExtent l="0" t="0" r="6350" b="0"/>
            <wp:wrapSquare wrapText="bothSides"/>
            <wp:docPr id="8" name="Afbeelding 8" descr="warn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arning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7510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D0116C" w14:textId="77777777" w:rsidR="00A15D4A" w:rsidRPr="005A20CA" w:rsidRDefault="00A15D4A" w:rsidP="00A15D4A">
      <w:pPr>
        <w:rPr>
          <w:rFonts w:cstheme="minorHAnsi"/>
        </w:rPr>
      </w:pPr>
    </w:p>
    <w:p w14:paraId="673920CB" w14:textId="77777777" w:rsidR="00A15D4A" w:rsidRPr="005A20CA" w:rsidRDefault="00A15D4A" w:rsidP="00A15D4A">
      <w:pPr>
        <w:rPr>
          <w:rFonts w:cstheme="minorHAnsi"/>
        </w:rPr>
      </w:pPr>
    </w:p>
    <w:p w14:paraId="15ABED4E" w14:textId="77777777" w:rsidR="00A15D4A" w:rsidRPr="005A20CA" w:rsidRDefault="00A15D4A" w:rsidP="00A15D4A">
      <w:pPr>
        <w:rPr>
          <w:rFonts w:cstheme="minorHAnsi"/>
        </w:rPr>
      </w:pPr>
    </w:p>
    <w:p w14:paraId="7FBB8FD7" w14:textId="77777777" w:rsidR="009E2B06" w:rsidRPr="005A20CA" w:rsidRDefault="009E2B06" w:rsidP="00A15D4A">
      <w:pPr>
        <w:rPr>
          <w:rFonts w:cstheme="minorHAnsi"/>
        </w:rPr>
      </w:pPr>
    </w:p>
    <w:p w14:paraId="598A2862" w14:textId="77777777" w:rsidR="00A15D4A" w:rsidRPr="005A20CA" w:rsidRDefault="009E2B06" w:rsidP="009E2B06">
      <w:pPr>
        <w:pStyle w:val="Heading3"/>
      </w:pPr>
      <w:bookmarkStart w:id="171" w:name="_Toc300757430"/>
      <w:bookmarkStart w:id="172" w:name="_Toc433278318"/>
      <w:bookmarkStart w:id="173" w:name="_Toc454179516"/>
      <w:r w:rsidRPr="005A20CA">
        <w:lastRenderedPageBreak/>
        <w:t>V</w:t>
      </w:r>
      <w:r w:rsidR="00A15D4A" w:rsidRPr="005A20CA">
        <w:t xml:space="preserve">erwijderen </w:t>
      </w:r>
      <w:proofErr w:type="spellStart"/>
      <w:r w:rsidR="00A15D4A" w:rsidRPr="005A20CA">
        <w:t>setreeks</w:t>
      </w:r>
      <w:bookmarkEnd w:id="171"/>
      <w:bookmarkEnd w:id="172"/>
      <w:bookmarkEnd w:id="173"/>
      <w:proofErr w:type="spellEnd"/>
    </w:p>
    <w:p w14:paraId="243C2C6B" w14:textId="77777777" w:rsidR="00A15D4A" w:rsidRPr="005A20CA" w:rsidRDefault="002F4071" w:rsidP="00551CE9">
      <w:pPr>
        <w:pStyle w:val="ListNumber"/>
        <w:numPr>
          <w:ilvl w:val="0"/>
          <w:numId w:val="47"/>
        </w:numPr>
      </w:pPr>
      <w:r w:rsidRPr="005A20CA">
        <w:t>Selecteer het menu [D</w:t>
      </w:r>
      <w:r w:rsidR="00A15D4A" w:rsidRPr="005A20CA">
        <w:t>efinities</w:t>
      </w:r>
      <w:r w:rsidRPr="005A20CA">
        <w:t>]</w:t>
      </w:r>
      <w:r w:rsidR="00A15D4A" w:rsidRPr="005A20CA">
        <w:t>.</w:t>
      </w:r>
    </w:p>
    <w:p w14:paraId="3380BF2B" w14:textId="77777777" w:rsidR="00A15D4A" w:rsidRPr="005A20CA" w:rsidRDefault="002F4071" w:rsidP="00551CE9">
      <w:pPr>
        <w:pStyle w:val="ListNumber"/>
      </w:pPr>
      <w:r w:rsidRPr="005A20CA">
        <w:t>Klik op de button [Setreeks]</w:t>
      </w:r>
      <w:r w:rsidR="00A15D4A" w:rsidRPr="005A20CA">
        <w:t>.</w:t>
      </w:r>
    </w:p>
    <w:p w14:paraId="6D32943C" w14:textId="77777777" w:rsidR="00A15D4A" w:rsidRPr="005A20CA" w:rsidRDefault="002F4071" w:rsidP="00551CE9">
      <w:pPr>
        <w:pStyle w:val="ListNumber"/>
      </w:pPr>
      <w:r w:rsidRPr="005A20CA">
        <w:t>Klik op de button [E</w:t>
      </w:r>
      <w:r w:rsidR="00A15D4A" w:rsidRPr="005A20CA">
        <w:t>dit modus</w:t>
      </w:r>
      <w:r w:rsidRPr="005A20CA">
        <w:t>]</w:t>
      </w:r>
      <w:r w:rsidR="00A15D4A" w:rsidRPr="005A20CA">
        <w:t>.</w:t>
      </w:r>
    </w:p>
    <w:p w14:paraId="486DA3CE" w14:textId="77777777" w:rsidR="00A15D4A" w:rsidRPr="005A20CA" w:rsidRDefault="00A15D4A" w:rsidP="00551CE9">
      <w:pPr>
        <w:pStyle w:val="ListNumber"/>
      </w:pPr>
      <w:r w:rsidRPr="005A20CA">
        <w:t>Selecteer het artikel in de set dat verwijderd moet worden</w:t>
      </w:r>
    </w:p>
    <w:p w14:paraId="3131DFCB" w14:textId="77777777" w:rsidR="00A15D4A" w:rsidRPr="005A20CA" w:rsidRDefault="002F4071" w:rsidP="00551CE9">
      <w:pPr>
        <w:pStyle w:val="ListNumber"/>
      </w:pPr>
      <w:r w:rsidRPr="005A20CA">
        <w:t>Klik op de button [Verwijderen]</w:t>
      </w:r>
      <w:r w:rsidR="00A15D4A" w:rsidRPr="005A20CA">
        <w:t>.</w:t>
      </w:r>
    </w:p>
    <w:p w14:paraId="61632CEF" w14:textId="77777777" w:rsidR="00A15D4A" w:rsidRPr="005A20CA" w:rsidRDefault="00024722" w:rsidP="00551CE9">
      <w:pPr>
        <w:pStyle w:val="ListNumber"/>
      </w:pPr>
      <w:r w:rsidRPr="005A20CA">
        <w:t>De melding “W</w:t>
      </w:r>
      <w:r w:rsidR="00A15D4A" w:rsidRPr="005A20CA">
        <w:t>eet u zeker dat u wilt verwijderen</w:t>
      </w:r>
      <w:r w:rsidRPr="005A20CA">
        <w:t>?</w:t>
      </w:r>
      <w:r w:rsidR="00A15D4A" w:rsidRPr="005A20CA">
        <w:t>”</w:t>
      </w:r>
      <w:r w:rsidR="002F4071" w:rsidRPr="005A20CA">
        <w:t xml:space="preserve"> verschijnt. Klik op de button [</w:t>
      </w:r>
      <w:r w:rsidR="00A15D4A" w:rsidRPr="005A20CA">
        <w:t>JA</w:t>
      </w:r>
      <w:r w:rsidR="002F4071" w:rsidRPr="005A20CA">
        <w:t>]</w:t>
      </w:r>
      <w:r w:rsidR="00A15D4A" w:rsidRPr="005A20CA">
        <w:t xml:space="preserve"> om de setreeks definitief te </w:t>
      </w:r>
      <w:r w:rsidR="002F4071" w:rsidRPr="005A20CA">
        <w:t>verwijderen. Klik op de button [</w:t>
      </w:r>
      <w:r w:rsidR="00A15D4A" w:rsidRPr="005A20CA">
        <w:t>NEE</w:t>
      </w:r>
      <w:r w:rsidR="002F4071" w:rsidRPr="005A20CA">
        <w:t>]</w:t>
      </w:r>
      <w:r w:rsidR="00A15D4A" w:rsidRPr="005A20CA">
        <w:t xml:space="preserve"> om de verwijdering af te breken.</w:t>
      </w:r>
    </w:p>
    <w:p w14:paraId="34BFC3E3" w14:textId="77777777" w:rsidR="00A15D4A" w:rsidRPr="005A20CA" w:rsidRDefault="009E2B06" w:rsidP="009E2B06">
      <w:pPr>
        <w:pStyle w:val="Heading3"/>
        <w:rPr>
          <w:noProof/>
        </w:rPr>
      </w:pPr>
      <w:bookmarkStart w:id="174" w:name="_Toc300757431"/>
      <w:bookmarkStart w:id="175" w:name="_Toc433278319"/>
      <w:bookmarkStart w:id="176" w:name="_Toc454179517"/>
      <w:r w:rsidRPr="005A20CA">
        <w:rPr>
          <w:noProof/>
        </w:rPr>
        <w:t>G</w:t>
      </w:r>
      <w:r w:rsidR="00A15D4A" w:rsidRPr="005A20CA">
        <w:rPr>
          <w:noProof/>
        </w:rPr>
        <w:t>roep</w:t>
      </w:r>
      <w:bookmarkEnd w:id="174"/>
      <w:bookmarkEnd w:id="175"/>
      <w:bookmarkEnd w:id="176"/>
    </w:p>
    <w:p w14:paraId="3BCAA6FE" w14:textId="77777777" w:rsidR="00A15D4A" w:rsidRPr="005A20CA" w:rsidRDefault="00A15D4A" w:rsidP="00A15D4A">
      <w:pPr>
        <w:rPr>
          <w:rFonts w:cstheme="minorHAnsi"/>
          <w:noProof/>
        </w:rPr>
      </w:pPr>
      <w:r w:rsidRPr="005A20CA">
        <w:rPr>
          <w:rFonts w:cstheme="minorHAnsi"/>
          <w:noProof/>
        </w:rPr>
        <w:t>De definitie groep is bedoeld om onderscheid aan te geven tussen groepen gebruikers. Meerdere locaties kunnen bijvoorbeeld als afzonderlijke groepen aangemaakt worden, dit komt ten goede aan de beheersbaarheid.</w:t>
      </w:r>
    </w:p>
    <w:p w14:paraId="68753BB5" w14:textId="77777777" w:rsidR="00A15D4A" w:rsidRPr="005A20CA" w:rsidRDefault="00ED0E55" w:rsidP="00551CE9">
      <w:pPr>
        <w:pStyle w:val="ListNumber"/>
        <w:numPr>
          <w:ilvl w:val="0"/>
          <w:numId w:val="48"/>
        </w:numPr>
      </w:pPr>
      <w:r w:rsidRPr="005A20CA">
        <w:t>Selecteer het menu [D</w:t>
      </w:r>
      <w:r w:rsidR="00A15D4A" w:rsidRPr="005A20CA">
        <w:t>efinities</w:t>
      </w:r>
      <w:r w:rsidRPr="005A20CA">
        <w:t>]</w:t>
      </w:r>
      <w:r w:rsidR="00A15D4A" w:rsidRPr="005A20CA">
        <w:t>.</w:t>
      </w:r>
    </w:p>
    <w:p w14:paraId="74807BFF" w14:textId="77777777" w:rsidR="00A15D4A" w:rsidRPr="005A20CA" w:rsidRDefault="00ED0E55" w:rsidP="00551CE9">
      <w:pPr>
        <w:pStyle w:val="ListNumber"/>
      </w:pPr>
      <w:r w:rsidRPr="005A20CA">
        <w:t>Klik op de button [G</w:t>
      </w:r>
      <w:r w:rsidR="00A15D4A" w:rsidRPr="005A20CA">
        <w:t>roep</w:t>
      </w:r>
      <w:r w:rsidRPr="005A20CA">
        <w:t>]</w:t>
      </w:r>
      <w:r w:rsidR="00A15D4A" w:rsidRPr="005A20CA">
        <w:t>.</w:t>
      </w:r>
    </w:p>
    <w:p w14:paraId="0021DF66" w14:textId="77777777" w:rsidR="00A15D4A" w:rsidRPr="005A20CA" w:rsidRDefault="00ED0E55" w:rsidP="00551CE9">
      <w:pPr>
        <w:pStyle w:val="ListNumber"/>
      </w:pPr>
      <w:r w:rsidRPr="005A20CA">
        <w:t>Klik op de button [Edit modus]</w:t>
      </w:r>
      <w:r w:rsidR="00A15D4A" w:rsidRPr="005A20CA">
        <w:t>.</w:t>
      </w:r>
    </w:p>
    <w:p w14:paraId="2E8405FA" w14:textId="77777777" w:rsidR="00A15D4A" w:rsidRPr="005A20CA" w:rsidRDefault="00ED0E55" w:rsidP="00551CE9">
      <w:pPr>
        <w:pStyle w:val="ListNumber"/>
      </w:pPr>
      <w:r w:rsidRPr="005A20CA">
        <w:t>Klik in het veld [G</w:t>
      </w:r>
      <w:r w:rsidR="00A15D4A" w:rsidRPr="005A20CA">
        <w:t>ebruikersgroep code</w:t>
      </w:r>
      <w:r w:rsidRPr="005A20CA">
        <w:t>]</w:t>
      </w:r>
      <w:r w:rsidR="00A15D4A" w:rsidRPr="005A20CA">
        <w:t>.</w:t>
      </w:r>
    </w:p>
    <w:p w14:paraId="19E60AF6" w14:textId="77777777" w:rsidR="00A15D4A" w:rsidRPr="005A20CA" w:rsidRDefault="00A15D4A" w:rsidP="00551CE9">
      <w:pPr>
        <w:pStyle w:val="ListNumber"/>
      </w:pPr>
      <w:r w:rsidRPr="005A20CA">
        <w:t>Typ de code in, bijvoorbeeld 1.</w:t>
      </w:r>
    </w:p>
    <w:p w14:paraId="293F37A4" w14:textId="77777777" w:rsidR="00A15D4A" w:rsidRPr="005A20CA" w:rsidRDefault="00ED0E55" w:rsidP="00551CE9">
      <w:pPr>
        <w:pStyle w:val="ListNumber"/>
      </w:pPr>
      <w:r w:rsidRPr="005A20CA">
        <w:t>Klik in het veld [G</w:t>
      </w:r>
      <w:r w:rsidR="00A15D4A" w:rsidRPr="005A20CA">
        <w:t>roepsnaam</w:t>
      </w:r>
      <w:r w:rsidRPr="005A20CA">
        <w:t>]</w:t>
      </w:r>
      <w:r w:rsidR="00A15D4A" w:rsidRPr="005A20CA">
        <w:t>.</w:t>
      </w:r>
    </w:p>
    <w:p w14:paraId="794651DC" w14:textId="77777777" w:rsidR="00A15D4A" w:rsidRPr="005A20CA" w:rsidRDefault="00A15D4A" w:rsidP="00551CE9">
      <w:pPr>
        <w:pStyle w:val="ListNumber"/>
      </w:pPr>
      <w:r w:rsidRPr="005A20CA">
        <w:t>Typ de omschrijving van de groep in, bijvoorbeeld locatie Noord.</w:t>
      </w:r>
    </w:p>
    <w:p w14:paraId="19BF6979" w14:textId="77777777" w:rsidR="00A15D4A" w:rsidRPr="005A20CA" w:rsidRDefault="00ED0E55" w:rsidP="00551CE9">
      <w:pPr>
        <w:pStyle w:val="ListNumber"/>
      </w:pPr>
      <w:r w:rsidRPr="005A20CA">
        <w:t>Klik op de button [Nieuw]</w:t>
      </w:r>
      <w:r w:rsidR="00A15D4A" w:rsidRPr="005A20CA">
        <w:t xml:space="preserve"> om de groep toe te voegen.</w:t>
      </w:r>
    </w:p>
    <w:p w14:paraId="5F3E06DF" w14:textId="77777777" w:rsidR="00A15D4A" w:rsidRPr="005A20CA" w:rsidRDefault="009E2B06" w:rsidP="009E2B06">
      <w:pPr>
        <w:pStyle w:val="Heading3"/>
      </w:pPr>
      <w:bookmarkStart w:id="177" w:name="_Toc300757432"/>
      <w:bookmarkStart w:id="178" w:name="_Toc433278320"/>
      <w:bookmarkStart w:id="179" w:name="_Toc454179518"/>
      <w:r w:rsidRPr="005A20CA">
        <w:t>W</w:t>
      </w:r>
      <w:r w:rsidR="00A15D4A" w:rsidRPr="005A20CA">
        <w:t>ijzigen groep</w:t>
      </w:r>
      <w:bookmarkEnd w:id="177"/>
      <w:bookmarkEnd w:id="178"/>
      <w:bookmarkEnd w:id="179"/>
    </w:p>
    <w:p w14:paraId="699A7087" w14:textId="77777777" w:rsidR="00A15D4A" w:rsidRPr="005A20CA" w:rsidRDefault="00A15D4A" w:rsidP="00551CE9">
      <w:pPr>
        <w:pStyle w:val="ListNumber"/>
        <w:numPr>
          <w:ilvl w:val="0"/>
          <w:numId w:val="49"/>
        </w:numPr>
      </w:pPr>
      <w:r w:rsidRPr="005A20CA">
        <w:t xml:space="preserve">Selecteer het menu </w:t>
      </w:r>
      <w:r w:rsidR="00ED0E55" w:rsidRPr="005A20CA">
        <w:t>[D</w:t>
      </w:r>
      <w:r w:rsidRPr="005A20CA">
        <w:t>efinities</w:t>
      </w:r>
      <w:r w:rsidR="00ED0E55" w:rsidRPr="005A20CA">
        <w:t>]</w:t>
      </w:r>
      <w:r w:rsidRPr="005A20CA">
        <w:t>.</w:t>
      </w:r>
    </w:p>
    <w:p w14:paraId="64DBCAE0" w14:textId="77777777" w:rsidR="00A15D4A" w:rsidRPr="005A20CA" w:rsidRDefault="00ED0E55" w:rsidP="00551CE9">
      <w:pPr>
        <w:pStyle w:val="ListNumber"/>
      </w:pPr>
      <w:r w:rsidRPr="005A20CA">
        <w:t>Klik op de button [Groep]</w:t>
      </w:r>
      <w:r w:rsidR="00A15D4A" w:rsidRPr="005A20CA">
        <w:t>.</w:t>
      </w:r>
    </w:p>
    <w:p w14:paraId="5F02D96D" w14:textId="77777777" w:rsidR="00A15D4A" w:rsidRPr="005A20CA" w:rsidRDefault="00ED0E55" w:rsidP="00551CE9">
      <w:pPr>
        <w:pStyle w:val="ListNumber"/>
      </w:pPr>
      <w:r w:rsidRPr="005A20CA">
        <w:t>Klik op de button [E</w:t>
      </w:r>
      <w:r w:rsidR="00A15D4A" w:rsidRPr="005A20CA">
        <w:t>dit modus</w:t>
      </w:r>
      <w:r w:rsidRPr="005A20CA">
        <w:t>]</w:t>
      </w:r>
      <w:r w:rsidR="00A15D4A" w:rsidRPr="005A20CA">
        <w:t>.</w:t>
      </w:r>
    </w:p>
    <w:p w14:paraId="0B5C1393" w14:textId="77777777" w:rsidR="00A15D4A" w:rsidRPr="005A20CA" w:rsidRDefault="00A15D4A" w:rsidP="00551CE9">
      <w:pPr>
        <w:pStyle w:val="ListNumber"/>
      </w:pPr>
      <w:r w:rsidRPr="005A20CA">
        <w:t>Selecteer de gewenste groep.</w:t>
      </w:r>
    </w:p>
    <w:p w14:paraId="6667B43C" w14:textId="77777777" w:rsidR="00A15D4A" w:rsidRPr="005A20CA" w:rsidRDefault="00A15D4A" w:rsidP="00551CE9">
      <w:pPr>
        <w:pStyle w:val="ListNumber"/>
      </w:pPr>
      <w:r w:rsidRPr="005A20CA">
        <w:t>Voer de wijziging door.</w:t>
      </w:r>
    </w:p>
    <w:p w14:paraId="337A46BA" w14:textId="77777777" w:rsidR="00A15D4A" w:rsidRPr="005A20CA" w:rsidRDefault="00ED0E55" w:rsidP="00551CE9">
      <w:pPr>
        <w:pStyle w:val="ListNumber"/>
      </w:pPr>
      <w:r w:rsidRPr="005A20CA">
        <w:t>Klik op de button [W</w:t>
      </w:r>
      <w:r w:rsidR="00A15D4A" w:rsidRPr="005A20CA">
        <w:t>ijzigen</w:t>
      </w:r>
      <w:r w:rsidRPr="005A20CA">
        <w:t>]</w:t>
      </w:r>
      <w:r w:rsidR="00A15D4A" w:rsidRPr="005A20CA">
        <w:t>.</w:t>
      </w:r>
    </w:p>
    <w:p w14:paraId="74F81ABE" w14:textId="77777777" w:rsidR="00A15D4A" w:rsidRPr="005A20CA" w:rsidRDefault="009E2B06" w:rsidP="009E2B06">
      <w:pPr>
        <w:pStyle w:val="Heading3"/>
      </w:pPr>
      <w:bookmarkStart w:id="180" w:name="_Toc300757433"/>
      <w:bookmarkStart w:id="181" w:name="_Toc433278321"/>
      <w:bookmarkStart w:id="182" w:name="_Toc454179519"/>
      <w:r w:rsidRPr="005A20CA">
        <w:t>V</w:t>
      </w:r>
      <w:r w:rsidR="00A15D4A" w:rsidRPr="005A20CA">
        <w:t>erwijderen groep</w:t>
      </w:r>
      <w:bookmarkEnd w:id="180"/>
      <w:bookmarkEnd w:id="181"/>
      <w:bookmarkEnd w:id="182"/>
    </w:p>
    <w:p w14:paraId="6D26EEAC" w14:textId="77777777" w:rsidR="00A15D4A" w:rsidRPr="005A20CA" w:rsidRDefault="00ED0E55" w:rsidP="00551CE9">
      <w:pPr>
        <w:pStyle w:val="ListNumber"/>
        <w:numPr>
          <w:ilvl w:val="0"/>
          <w:numId w:val="50"/>
        </w:numPr>
      </w:pPr>
      <w:r w:rsidRPr="005A20CA">
        <w:t>Selecteer het menu [D</w:t>
      </w:r>
      <w:r w:rsidR="00A15D4A" w:rsidRPr="005A20CA">
        <w:t>efinities</w:t>
      </w:r>
      <w:r w:rsidRPr="005A20CA">
        <w:t>]</w:t>
      </w:r>
      <w:r w:rsidR="00A15D4A" w:rsidRPr="005A20CA">
        <w:t>.</w:t>
      </w:r>
    </w:p>
    <w:p w14:paraId="099F1BDF" w14:textId="77777777" w:rsidR="00A15D4A" w:rsidRPr="005A20CA" w:rsidRDefault="00ED0E55" w:rsidP="00551CE9">
      <w:pPr>
        <w:pStyle w:val="ListNumber"/>
      </w:pPr>
      <w:r w:rsidRPr="005A20CA">
        <w:t>Klik op de button [G</w:t>
      </w:r>
      <w:r w:rsidR="00A15D4A" w:rsidRPr="005A20CA">
        <w:t>roep</w:t>
      </w:r>
      <w:r w:rsidRPr="005A20CA">
        <w:t>]</w:t>
      </w:r>
      <w:r w:rsidR="00A15D4A" w:rsidRPr="005A20CA">
        <w:t>.</w:t>
      </w:r>
    </w:p>
    <w:p w14:paraId="37FCF654" w14:textId="77777777" w:rsidR="00A15D4A" w:rsidRPr="005A20CA" w:rsidRDefault="00ED0E55" w:rsidP="00551CE9">
      <w:pPr>
        <w:pStyle w:val="ListNumber"/>
      </w:pPr>
      <w:r w:rsidRPr="005A20CA">
        <w:t>Klik op de button [Edit modus]</w:t>
      </w:r>
      <w:r w:rsidR="00A15D4A" w:rsidRPr="005A20CA">
        <w:t>.</w:t>
      </w:r>
    </w:p>
    <w:p w14:paraId="7E82D6D1" w14:textId="77777777" w:rsidR="00A15D4A" w:rsidRPr="005A20CA" w:rsidRDefault="00A15D4A" w:rsidP="00551CE9">
      <w:pPr>
        <w:pStyle w:val="ListNumber"/>
      </w:pPr>
      <w:r w:rsidRPr="005A20CA">
        <w:t>Selecteer de gewenste groep.</w:t>
      </w:r>
    </w:p>
    <w:p w14:paraId="7C781C1D" w14:textId="77777777" w:rsidR="00A15D4A" w:rsidRPr="005A20CA" w:rsidRDefault="00A15D4A" w:rsidP="00551CE9">
      <w:pPr>
        <w:pStyle w:val="ListNumber"/>
      </w:pPr>
      <w:r w:rsidRPr="005A20CA">
        <w:t xml:space="preserve">Klik op de button </w:t>
      </w:r>
      <w:r w:rsidR="00ED0E55" w:rsidRPr="005A20CA">
        <w:t>[V</w:t>
      </w:r>
      <w:r w:rsidRPr="005A20CA">
        <w:t>erwijderen</w:t>
      </w:r>
      <w:r w:rsidR="00ED0E55" w:rsidRPr="005A20CA">
        <w:t>]</w:t>
      </w:r>
      <w:r w:rsidRPr="005A20CA">
        <w:t>.</w:t>
      </w:r>
    </w:p>
    <w:p w14:paraId="26DB7F0B" w14:textId="77777777" w:rsidR="00A15D4A" w:rsidRPr="005A20CA" w:rsidRDefault="00ED0E55" w:rsidP="00551CE9">
      <w:pPr>
        <w:pStyle w:val="ListNumber"/>
      </w:pPr>
      <w:r w:rsidRPr="005A20CA">
        <w:lastRenderedPageBreak/>
        <w:t>De melding [W</w:t>
      </w:r>
      <w:r w:rsidR="00A15D4A" w:rsidRPr="005A20CA">
        <w:t>eet u zeker dat u wilt v</w:t>
      </w:r>
      <w:r w:rsidRPr="005A20CA">
        <w:t>erwijderen] verschijnt. Klik op de button [</w:t>
      </w:r>
      <w:r w:rsidR="00A15D4A" w:rsidRPr="005A20CA">
        <w:t>JA</w:t>
      </w:r>
      <w:r w:rsidRPr="005A20CA">
        <w:t>]</w:t>
      </w:r>
      <w:r w:rsidR="00A15D4A" w:rsidRPr="005A20CA">
        <w:t xml:space="preserve"> om de groep definitief te </w:t>
      </w:r>
      <w:r w:rsidRPr="005A20CA">
        <w:t>verwijderen. Klik op de button [</w:t>
      </w:r>
      <w:r w:rsidR="00A15D4A" w:rsidRPr="005A20CA">
        <w:t>NEE</w:t>
      </w:r>
      <w:r w:rsidRPr="005A20CA">
        <w:t>]</w:t>
      </w:r>
      <w:r w:rsidR="00A15D4A" w:rsidRPr="005A20CA">
        <w:t>” om de verwijdering af te breken.</w:t>
      </w:r>
    </w:p>
    <w:p w14:paraId="4DA5A23C" w14:textId="77777777" w:rsidR="00A15D4A" w:rsidRDefault="009E2B06" w:rsidP="009E2B06">
      <w:pPr>
        <w:pStyle w:val="Heading3"/>
        <w:rPr>
          <w:noProof/>
        </w:rPr>
      </w:pPr>
      <w:bookmarkStart w:id="183" w:name="_Toc300757434"/>
      <w:bookmarkStart w:id="184" w:name="_Toc433278322"/>
      <w:bookmarkStart w:id="185" w:name="_Toc454179520"/>
      <w:r w:rsidRPr="005A20CA">
        <w:rPr>
          <w:noProof/>
        </w:rPr>
        <w:t>U</w:t>
      </w:r>
      <w:r w:rsidR="00A15D4A" w:rsidRPr="005A20CA">
        <w:rPr>
          <w:noProof/>
        </w:rPr>
        <w:t>nit</w:t>
      </w:r>
      <w:bookmarkEnd w:id="183"/>
      <w:bookmarkEnd w:id="184"/>
      <w:bookmarkEnd w:id="185"/>
    </w:p>
    <w:p w14:paraId="664DBE72" w14:textId="77777777" w:rsidR="00551CE9" w:rsidRPr="00551CE9" w:rsidRDefault="00551CE9" w:rsidP="00551CE9"/>
    <w:p w14:paraId="4F9015C5" w14:textId="77777777" w:rsidR="00A15D4A" w:rsidRPr="005A20CA" w:rsidRDefault="00A15D4A" w:rsidP="00A15D4A">
      <w:pPr>
        <w:spacing w:after="0"/>
        <w:rPr>
          <w:rFonts w:cstheme="minorHAnsi"/>
          <w:noProof/>
          <w:color w:val="FF0000"/>
        </w:rPr>
      </w:pPr>
    </w:p>
    <w:p w14:paraId="65A01828" w14:textId="77777777" w:rsidR="00A15D4A" w:rsidRDefault="00A15D4A" w:rsidP="00A15D4A">
      <w:pPr>
        <w:rPr>
          <w:rFonts w:cstheme="minorHAnsi"/>
          <w:b/>
          <w:noProof/>
          <w:color w:val="FF0000"/>
        </w:rPr>
      </w:pPr>
      <w:r w:rsidRPr="005A20CA">
        <w:rPr>
          <w:rFonts w:cstheme="minorHAnsi"/>
          <w:b/>
          <w:noProof/>
          <w:color w:val="FF0000"/>
        </w:rPr>
        <w:t>DEZE OPTIE WORDT ALLEEN DOOR LCT UITGEVOERD!!</w:t>
      </w:r>
    </w:p>
    <w:p w14:paraId="49CB9E75" w14:textId="77777777" w:rsidR="00551CE9" w:rsidRDefault="00551CE9" w:rsidP="00A15D4A">
      <w:pPr>
        <w:rPr>
          <w:rFonts w:cstheme="minorHAnsi"/>
          <w:b/>
          <w:noProof/>
          <w:color w:val="FF0000"/>
        </w:rPr>
      </w:pPr>
    </w:p>
    <w:p w14:paraId="238AC5DF" w14:textId="77777777" w:rsidR="00A15D4A" w:rsidRPr="005A20CA" w:rsidRDefault="009E2B06" w:rsidP="009E2B06">
      <w:pPr>
        <w:pStyle w:val="Heading3"/>
      </w:pPr>
      <w:bookmarkStart w:id="186" w:name="_Toc300757435"/>
      <w:bookmarkStart w:id="187" w:name="_Toc433278323"/>
      <w:bookmarkStart w:id="188" w:name="_Toc454179521"/>
      <w:r w:rsidRPr="005A20CA">
        <w:t>S</w:t>
      </w:r>
      <w:r w:rsidR="00A15D4A" w:rsidRPr="005A20CA">
        <w:t>ein</w:t>
      </w:r>
      <w:bookmarkEnd w:id="186"/>
      <w:bookmarkEnd w:id="187"/>
      <w:bookmarkEnd w:id="188"/>
    </w:p>
    <w:p w14:paraId="1DD5CDE9" w14:textId="77777777" w:rsidR="00A15D4A" w:rsidRPr="005A20CA" w:rsidRDefault="00A15D4A" w:rsidP="00A15D4A">
      <w:pPr>
        <w:spacing w:after="0"/>
        <w:rPr>
          <w:rFonts w:cstheme="minorHAnsi"/>
          <w:noProof/>
        </w:rPr>
      </w:pPr>
    </w:p>
    <w:p w14:paraId="2E492B94" w14:textId="77777777" w:rsidR="00A15D4A" w:rsidRPr="005A20CA" w:rsidRDefault="00A15D4A" w:rsidP="00A15D4A">
      <w:pPr>
        <w:rPr>
          <w:rFonts w:cstheme="minorHAnsi"/>
          <w:noProof/>
        </w:rPr>
      </w:pPr>
      <w:r w:rsidRPr="005A20CA">
        <w:rPr>
          <w:rFonts w:cstheme="minorHAnsi"/>
          <w:noProof/>
        </w:rPr>
        <w:t>Indien een kledingstuk tijdelijk of volledig uit roulatie genomen dient te worden kan het van een sein worden voorzien. Dit is bijvoorbeeld mogelijk als het gaat om een persoonsgebonden kledingstuk en de gebruiker uit dienst is. De Chiptex-Liner geeft een melding op het moment dat het kledingstuk voor de belading wordt aangeboden. In geval van automatische belading wordt het kledingstuk afgeworpen en niet beladen. Bij handmatig beladen is de keus aan de beheerder om het kledingstuk wel of niet te beladen. De verschillende seinen worden als definitie aangemaakt en kunnen daarna op chipcode niveau geselecteerd worden.</w:t>
      </w:r>
    </w:p>
    <w:p w14:paraId="48198EA1" w14:textId="77777777" w:rsidR="00A15D4A" w:rsidRPr="005A20CA" w:rsidRDefault="00ED0E55" w:rsidP="00551CE9">
      <w:pPr>
        <w:pStyle w:val="ListNumber"/>
        <w:numPr>
          <w:ilvl w:val="0"/>
          <w:numId w:val="51"/>
        </w:numPr>
      </w:pPr>
      <w:r w:rsidRPr="005A20CA">
        <w:t>Selecteer het menu [D</w:t>
      </w:r>
      <w:r w:rsidR="00A15D4A" w:rsidRPr="005A20CA">
        <w:t>efinities</w:t>
      </w:r>
      <w:r w:rsidRPr="005A20CA">
        <w:t>]</w:t>
      </w:r>
      <w:r w:rsidR="00A15D4A" w:rsidRPr="005A20CA">
        <w:t>.</w:t>
      </w:r>
    </w:p>
    <w:p w14:paraId="1781835E" w14:textId="77777777" w:rsidR="00A15D4A" w:rsidRPr="005A20CA" w:rsidRDefault="00ED0E55" w:rsidP="00551CE9">
      <w:pPr>
        <w:pStyle w:val="ListNumber"/>
      </w:pPr>
      <w:r w:rsidRPr="005A20CA">
        <w:t>Klik op de button [Sein]</w:t>
      </w:r>
      <w:r w:rsidR="00A15D4A" w:rsidRPr="005A20CA">
        <w:t>.</w:t>
      </w:r>
    </w:p>
    <w:p w14:paraId="5E996E8F" w14:textId="77777777" w:rsidR="00A15D4A" w:rsidRPr="005A20CA" w:rsidRDefault="00A15D4A" w:rsidP="00551CE9">
      <w:pPr>
        <w:pStyle w:val="ListNumber"/>
      </w:pPr>
      <w:r w:rsidRPr="005A20CA">
        <w:t xml:space="preserve">Klik op de button </w:t>
      </w:r>
      <w:r w:rsidR="00ED0E55" w:rsidRPr="005A20CA">
        <w:t>[E</w:t>
      </w:r>
      <w:r w:rsidRPr="005A20CA">
        <w:t>dit modus</w:t>
      </w:r>
      <w:r w:rsidR="00ED0E55" w:rsidRPr="005A20CA">
        <w:t>]</w:t>
      </w:r>
      <w:r w:rsidRPr="005A20CA">
        <w:t>.</w:t>
      </w:r>
    </w:p>
    <w:p w14:paraId="3F3353BE" w14:textId="77777777" w:rsidR="00A15D4A" w:rsidRPr="005A20CA" w:rsidRDefault="00ED0E55" w:rsidP="00551CE9">
      <w:pPr>
        <w:pStyle w:val="ListNumber"/>
      </w:pPr>
      <w:r w:rsidRPr="005A20CA">
        <w:t>Klik in het veld [S</w:t>
      </w:r>
      <w:r w:rsidR="00A15D4A" w:rsidRPr="005A20CA">
        <w:t>eincode</w:t>
      </w:r>
      <w:r w:rsidRPr="005A20CA">
        <w:t>]</w:t>
      </w:r>
      <w:r w:rsidR="00A15D4A" w:rsidRPr="005A20CA">
        <w:t>.</w:t>
      </w:r>
    </w:p>
    <w:p w14:paraId="2F207A2A" w14:textId="77777777" w:rsidR="00A15D4A" w:rsidRPr="005A20CA" w:rsidRDefault="00A15D4A" w:rsidP="00551CE9">
      <w:pPr>
        <w:pStyle w:val="ListNumber"/>
      </w:pPr>
      <w:r w:rsidRPr="005A20CA">
        <w:t xml:space="preserve">Klik op de button </w:t>
      </w:r>
      <w:r w:rsidR="00ED0E55" w:rsidRPr="005A20CA">
        <w:t>[R</w:t>
      </w:r>
      <w:r w:rsidRPr="005A20CA">
        <w:t>eset</w:t>
      </w:r>
      <w:r w:rsidR="00ED0E55" w:rsidRPr="005A20CA">
        <w:t>]</w:t>
      </w:r>
    </w:p>
    <w:p w14:paraId="0BFB6471" w14:textId="77777777" w:rsidR="00A15D4A" w:rsidRPr="005A20CA" w:rsidRDefault="00A15D4A" w:rsidP="00551CE9">
      <w:pPr>
        <w:pStyle w:val="ListNumber"/>
      </w:pPr>
      <w:r w:rsidRPr="005A20CA">
        <w:t>Typ de code in, bijvoorbeeld 01.</w:t>
      </w:r>
    </w:p>
    <w:p w14:paraId="46490BF5" w14:textId="77777777" w:rsidR="00A15D4A" w:rsidRPr="005A20CA" w:rsidRDefault="00ED0E55" w:rsidP="00551CE9">
      <w:pPr>
        <w:pStyle w:val="ListNumber"/>
      </w:pPr>
      <w:r w:rsidRPr="005A20CA">
        <w:t>Klik in het veld [S</w:t>
      </w:r>
      <w:r w:rsidR="00A15D4A" w:rsidRPr="005A20CA">
        <w:t>ein omschrijving</w:t>
      </w:r>
      <w:r w:rsidRPr="005A20CA">
        <w:t>]</w:t>
      </w:r>
      <w:r w:rsidR="00A15D4A" w:rsidRPr="005A20CA">
        <w:t>.</w:t>
      </w:r>
    </w:p>
    <w:p w14:paraId="7B5C85B9" w14:textId="77777777" w:rsidR="00A15D4A" w:rsidRPr="005A20CA" w:rsidRDefault="00A15D4A" w:rsidP="00551CE9">
      <w:pPr>
        <w:pStyle w:val="ListNumber"/>
      </w:pPr>
      <w:r w:rsidRPr="005A20CA">
        <w:t>Typ de omschrijving in die aangeeft wat er met het kledingstuk is, bijvoorbeeld pg-drager uitdienst of maximaal aantal wasbeurten bereikt.</w:t>
      </w:r>
    </w:p>
    <w:p w14:paraId="2783149A" w14:textId="77777777" w:rsidR="00A15D4A" w:rsidRPr="005A20CA" w:rsidRDefault="00A15D4A" w:rsidP="00551CE9">
      <w:pPr>
        <w:pStyle w:val="ListNumber"/>
      </w:pPr>
      <w:r w:rsidRPr="005A20CA">
        <w:t xml:space="preserve">Vink het selectievakje </w:t>
      </w:r>
      <w:r w:rsidR="00ED0E55" w:rsidRPr="005A20CA">
        <w:t>[S</w:t>
      </w:r>
      <w:r w:rsidRPr="005A20CA">
        <w:t>orteer</w:t>
      </w:r>
      <w:r w:rsidR="00ED0E55" w:rsidRPr="005A20CA">
        <w:t>]</w:t>
      </w:r>
      <w:r w:rsidRPr="005A20CA">
        <w:t>aan indien het sein ook door de wasserij gebruikt wordt en het daar uit roulatie genomen dient te worden. Deze optie kan alleen gebruikt worden indien er een softwarekoppeling is tussen de Chiptex-Liner en de wasserij.</w:t>
      </w:r>
    </w:p>
    <w:p w14:paraId="6ABA1E4D" w14:textId="77777777" w:rsidR="00A15D4A" w:rsidRPr="005A20CA" w:rsidRDefault="00ED0E55" w:rsidP="00551CE9">
      <w:pPr>
        <w:pStyle w:val="ListNumber"/>
      </w:pPr>
      <w:r w:rsidRPr="005A20CA">
        <w:t>Klik op de button [N</w:t>
      </w:r>
      <w:r w:rsidR="00A15D4A" w:rsidRPr="005A20CA">
        <w:t>ieuw</w:t>
      </w:r>
      <w:r w:rsidRPr="005A20CA">
        <w:t>]</w:t>
      </w:r>
      <w:r w:rsidR="00A15D4A" w:rsidRPr="005A20CA">
        <w:t xml:space="preserve"> om het sein toe te voegen.</w:t>
      </w:r>
    </w:p>
    <w:p w14:paraId="01295F52" w14:textId="77777777" w:rsidR="00A15D4A" w:rsidRPr="005A20CA" w:rsidRDefault="009E2B06" w:rsidP="009E2B06">
      <w:pPr>
        <w:pStyle w:val="Heading3"/>
        <w:rPr>
          <w:noProof/>
        </w:rPr>
      </w:pPr>
      <w:bookmarkStart w:id="189" w:name="_Toc300757436"/>
      <w:bookmarkStart w:id="190" w:name="_Toc433278324"/>
      <w:bookmarkStart w:id="191" w:name="_Toc454179522"/>
      <w:r w:rsidRPr="005A20CA">
        <w:rPr>
          <w:noProof/>
        </w:rPr>
        <w:t>S</w:t>
      </w:r>
      <w:r w:rsidR="00A15D4A" w:rsidRPr="005A20CA">
        <w:rPr>
          <w:noProof/>
        </w:rPr>
        <w:t>ein omschrijving wijzigen</w:t>
      </w:r>
      <w:bookmarkEnd w:id="189"/>
      <w:bookmarkEnd w:id="190"/>
      <w:bookmarkEnd w:id="191"/>
    </w:p>
    <w:p w14:paraId="2B3A7D1F" w14:textId="77777777" w:rsidR="00A15D4A" w:rsidRPr="005A20CA" w:rsidRDefault="00FA44BA" w:rsidP="00551CE9">
      <w:pPr>
        <w:pStyle w:val="ListNumber"/>
        <w:numPr>
          <w:ilvl w:val="0"/>
          <w:numId w:val="52"/>
        </w:numPr>
      </w:pPr>
      <w:r w:rsidRPr="005A20CA">
        <w:t>Selecteer het menu [D</w:t>
      </w:r>
      <w:r w:rsidR="00A15D4A" w:rsidRPr="005A20CA">
        <w:t>efinities</w:t>
      </w:r>
      <w:r w:rsidRPr="005A20CA">
        <w:t>]</w:t>
      </w:r>
      <w:r w:rsidR="00A15D4A" w:rsidRPr="005A20CA">
        <w:t>.</w:t>
      </w:r>
    </w:p>
    <w:p w14:paraId="7DDEC7CE" w14:textId="77777777" w:rsidR="00A15D4A" w:rsidRPr="005A20CA" w:rsidRDefault="00FA44BA" w:rsidP="00551CE9">
      <w:pPr>
        <w:pStyle w:val="ListNumber"/>
      </w:pPr>
      <w:r w:rsidRPr="005A20CA">
        <w:t>Klik op de button [Sein]</w:t>
      </w:r>
      <w:r w:rsidR="00A15D4A" w:rsidRPr="005A20CA">
        <w:t>.</w:t>
      </w:r>
    </w:p>
    <w:p w14:paraId="66A4225B" w14:textId="77777777" w:rsidR="00A15D4A" w:rsidRPr="005A20CA" w:rsidRDefault="00FA44BA" w:rsidP="00551CE9">
      <w:pPr>
        <w:pStyle w:val="ListNumber"/>
      </w:pPr>
      <w:r w:rsidRPr="005A20CA">
        <w:t>Klik op de button [E</w:t>
      </w:r>
      <w:r w:rsidR="00A15D4A" w:rsidRPr="005A20CA">
        <w:t>dit modus</w:t>
      </w:r>
      <w:r w:rsidRPr="005A20CA">
        <w:t>]</w:t>
      </w:r>
      <w:r w:rsidR="00A15D4A" w:rsidRPr="005A20CA">
        <w:t>.</w:t>
      </w:r>
    </w:p>
    <w:p w14:paraId="41C6F0AC" w14:textId="77777777" w:rsidR="00A15D4A" w:rsidRPr="005A20CA" w:rsidRDefault="00A15D4A" w:rsidP="00551CE9">
      <w:pPr>
        <w:pStyle w:val="ListNumber"/>
      </w:pPr>
      <w:r w:rsidRPr="005A20CA">
        <w:t>Selecteer het sein dat gewijzigd dient te worden.</w:t>
      </w:r>
    </w:p>
    <w:p w14:paraId="080BDABE" w14:textId="77777777" w:rsidR="00A15D4A" w:rsidRPr="005A20CA" w:rsidRDefault="00A15D4A" w:rsidP="00551CE9">
      <w:pPr>
        <w:pStyle w:val="ListNumber"/>
      </w:pPr>
      <w:r w:rsidRPr="005A20CA">
        <w:t>Wijzig de omschrijving</w:t>
      </w:r>
    </w:p>
    <w:p w14:paraId="49D35FD9" w14:textId="77777777" w:rsidR="00A15D4A" w:rsidRPr="005A20CA" w:rsidRDefault="00FA44BA" w:rsidP="00551CE9">
      <w:pPr>
        <w:pStyle w:val="ListNumber"/>
      </w:pPr>
      <w:r w:rsidRPr="005A20CA">
        <w:t>Klik op de button [Aanpassen]</w:t>
      </w:r>
      <w:r w:rsidR="00A15D4A" w:rsidRPr="005A20CA">
        <w:t>.</w:t>
      </w:r>
    </w:p>
    <w:p w14:paraId="4D10E3D8" w14:textId="77777777" w:rsidR="00A15D4A" w:rsidRPr="005A20CA" w:rsidRDefault="009E2B06" w:rsidP="009E2B06">
      <w:pPr>
        <w:pStyle w:val="Heading3"/>
      </w:pPr>
      <w:bookmarkStart w:id="192" w:name="_Toc300757437"/>
      <w:bookmarkStart w:id="193" w:name="_Toc433278325"/>
      <w:bookmarkStart w:id="194" w:name="_Toc454179523"/>
      <w:r w:rsidRPr="005A20CA">
        <w:lastRenderedPageBreak/>
        <w:t>S</w:t>
      </w:r>
      <w:r w:rsidR="00A15D4A" w:rsidRPr="005A20CA">
        <w:t>ein verwijderen</w:t>
      </w:r>
      <w:bookmarkEnd w:id="192"/>
      <w:bookmarkEnd w:id="193"/>
      <w:bookmarkEnd w:id="194"/>
    </w:p>
    <w:p w14:paraId="1C01B169" w14:textId="77777777" w:rsidR="00A15D4A" w:rsidRPr="005A20CA" w:rsidRDefault="00A15D4A" w:rsidP="00551CE9">
      <w:pPr>
        <w:pStyle w:val="ListNumber"/>
        <w:numPr>
          <w:ilvl w:val="0"/>
          <w:numId w:val="53"/>
        </w:numPr>
      </w:pPr>
      <w:r w:rsidRPr="005A20CA">
        <w:t xml:space="preserve">Selecteer het menu </w:t>
      </w:r>
      <w:r w:rsidR="00FA44BA" w:rsidRPr="005A20CA">
        <w:t>[D</w:t>
      </w:r>
      <w:r w:rsidRPr="005A20CA">
        <w:t>efinities</w:t>
      </w:r>
      <w:r w:rsidR="00FA44BA" w:rsidRPr="005A20CA">
        <w:t>]</w:t>
      </w:r>
      <w:r w:rsidRPr="005A20CA">
        <w:t>.</w:t>
      </w:r>
    </w:p>
    <w:p w14:paraId="07FFB7C1" w14:textId="77777777" w:rsidR="00A15D4A" w:rsidRPr="005A20CA" w:rsidRDefault="00FA44BA" w:rsidP="00551CE9">
      <w:pPr>
        <w:pStyle w:val="ListNumber"/>
      </w:pPr>
      <w:r w:rsidRPr="005A20CA">
        <w:t>Klik op de button [Sein]</w:t>
      </w:r>
      <w:r w:rsidR="00A15D4A" w:rsidRPr="005A20CA">
        <w:t>.</w:t>
      </w:r>
    </w:p>
    <w:p w14:paraId="783919D6" w14:textId="77777777" w:rsidR="00A15D4A" w:rsidRPr="005A20CA" w:rsidRDefault="00A15D4A" w:rsidP="00551CE9">
      <w:pPr>
        <w:pStyle w:val="ListNumber"/>
      </w:pPr>
      <w:r w:rsidRPr="005A20CA">
        <w:t>Klik op d</w:t>
      </w:r>
      <w:r w:rsidR="00FA44BA" w:rsidRPr="005A20CA">
        <w:t>e button [E</w:t>
      </w:r>
      <w:r w:rsidRPr="005A20CA">
        <w:t>dit modus</w:t>
      </w:r>
      <w:r w:rsidR="00FA44BA" w:rsidRPr="005A20CA">
        <w:t>]</w:t>
      </w:r>
      <w:r w:rsidRPr="005A20CA">
        <w:t>.</w:t>
      </w:r>
    </w:p>
    <w:p w14:paraId="41A125D2" w14:textId="77777777" w:rsidR="00A15D4A" w:rsidRPr="005A20CA" w:rsidRDefault="00A15D4A" w:rsidP="00551CE9">
      <w:pPr>
        <w:pStyle w:val="ListNumber"/>
      </w:pPr>
      <w:r w:rsidRPr="005A20CA">
        <w:t>Selecteer het sein dat verwijderd dient te worden.</w:t>
      </w:r>
    </w:p>
    <w:p w14:paraId="5E34C586" w14:textId="77777777" w:rsidR="00A15D4A" w:rsidRPr="005A20CA" w:rsidRDefault="00A15D4A" w:rsidP="00551CE9">
      <w:pPr>
        <w:pStyle w:val="ListNumber"/>
      </w:pPr>
      <w:r w:rsidRPr="005A20CA">
        <w:t>De melding “Sein bij kleding wordt ook verwijderd. Verwijderen ja/nee”</w:t>
      </w:r>
      <w:r w:rsidR="00FA44BA" w:rsidRPr="005A20CA">
        <w:t xml:space="preserve"> verschijnt. Klik op de button [</w:t>
      </w:r>
      <w:r w:rsidRPr="005A20CA">
        <w:t>JA</w:t>
      </w:r>
      <w:r w:rsidR="00FA44BA" w:rsidRPr="005A20CA">
        <w:t>]</w:t>
      </w:r>
      <w:r w:rsidRPr="005A20CA">
        <w:t xml:space="preserve"> om het sein definitief te verwijderen. Klik op de button </w:t>
      </w:r>
      <w:r w:rsidR="00FA44BA" w:rsidRPr="005A20CA">
        <w:t>[</w:t>
      </w:r>
      <w:r w:rsidRPr="005A20CA">
        <w:t>NEE</w:t>
      </w:r>
      <w:r w:rsidR="00FA44BA" w:rsidRPr="005A20CA">
        <w:t>]</w:t>
      </w:r>
      <w:r w:rsidRPr="005A20CA">
        <w:t xml:space="preserve"> om de verwijdering af te breken.</w:t>
      </w:r>
    </w:p>
    <w:p w14:paraId="298A9686" w14:textId="77777777" w:rsidR="00A15D4A" w:rsidRPr="005A20CA" w:rsidRDefault="009E2B06" w:rsidP="009E2B06">
      <w:pPr>
        <w:pStyle w:val="Heading3"/>
      </w:pPr>
      <w:bookmarkStart w:id="195" w:name="_Toc300757438"/>
      <w:bookmarkStart w:id="196" w:name="_Toc433278326"/>
      <w:bookmarkStart w:id="197" w:name="_Toc454179524"/>
      <w:r w:rsidRPr="005A20CA">
        <w:t>M</w:t>
      </w:r>
      <w:r w:rsidR="00A15D4A" w:rsidRPr="005A20CA">
        <w:t>aximale en minimale belading</w:t>
      </w:r>
      <w:bookmarkEnd w:id="195"/>
      <w:bookmarkEnd w:id="196"/>
      <w:bookmarkEnd w:id="197"/>
    </w:p>
    <w:p w14:paraId="44BD5B49" w14:textId="77777777" w:rsidR="00A15D4A" w:rsidRPr="005A20CA" w:rsidRDefault="00A15D4A" w:rsidP="00A15D4A">
      <w:pPr>
        <w:spacing w:after="0" w:line="240" w:lineRule="auto"/>
        <w:rPr>
          <w:rFonts w:cstheme="minorHAnsi"/>
          <w:noProof/>
        </w:rPr>
      </w:pPr>
    </w:p>
    <w:p w14:paraId="2F63D9BC" w14:textId="77777777" w:rsidR="00A15D4A" w:rsidRPr="005A20CA" w:rsidRDefault="00A15D4A" w:rsidP="00FA44BA">
      <w:pPr>
        <w:rPr>
          <w:rFonts w:cstheme="minorHAnsi"/>
          <w:noProof/>
        </w:rPr>
      </w:pPr>
      <w:r w:rsidRPr="005A20CA">
        <w:rPr>
          <w:rFonts w:cstheme="minorHAnsi"/>
          <w:noProof/>
        </w:rPr>
        <w:t>Voor een goede verdeling van de kledingstukken over de units is het raadzaam de maximale belading in te stellen. Dit is het aantal dat per artikel en per maat in een bepaalde unit en/of baan beladen mag worden. Hierdoor wordt voorkomen dat er een teveel van een kledingstuk is beladen waardoor een tekort aan opslagposities ontstaat voor een ander kledingstuk. Houd u bij de berekening van de maximale belading rekening met het aantal opslagposities en het gebruik van de verschillende uitgiftepunten. Het is raadzaam om specifieke kleding en kleding waarvan de inzet laag is niet te verdelen, maar juist te beladen op één vaste baan en/of unit.</w:t>
      </w:r>
    </w:p>
    <w:p w14:paraId="24A4CF73" w14:textId="77777777" w:rsidR="00FA44BA" w:rsidRPr="005A20CA" w:rsidRDefault="00FA44BA" w:rsidP="00A15D4A">
      <w:pPr>
        <w:spacing w:after="0" w:line="240" w:lineRule="auto"/>
        <w:rPr>
          <w:rFonts w:cstheme="minorHAnsi"/>
          <w:noProof/>
        </w:rPr>
      </w:pPr>
    </w:p>
    <w:p w14:paraId="61B7338F" w14:textId="77777777" w:rsidR="00A15D4A" w:rsidRPr="005A20CA" w:rsidRDefault="00FA44BA" w:rsidP="00551CE9">
      <w:pPr>
        <w:pStyle w:val="ListNumber"/>
        <w:numPr>
          <w:ilvl w:val="0"/>
          <w:numId w:val="54"/>
        </w:numPr>
      </w:pPr>
      <w:r w:rsidRPr="005A20CA">
        <w:t>Selecteer het menu [D</w:t>
      </w:r>
      <w:r w:rsidR="00A15D4A" w:rsidRPr="005A20CA">
        <w:t>efinities</w:t>
      </w:r>
      <w:r w:rsidRPr="005A20CA">
        <w:t>]</w:t>
      </w:r>
      <w:r w:rsidR="00A15D4A" w:rsidRPr="005A20CA">
        <w:t>.</w:t>
      </w:r>
    </w:p>
    <w:p w14:paraId="4C41EB69" w14:textId="77777777" w:rsidR="00A15D4A" w:rsidRPr="005A20CA" w:rsidRDefault="00FA44BA" w:rsidP="00551CE9">
      <w:pPr>
        <w:pStyle w:val="ListNumber"/>
      </w:pPr>
      <w:r w:rsidRPr="005A20CA">
        <w:t>Klik op de button [</w:t>
      </w:r>
      <w:r w:rsidR="00A15D4A" w:rsidRPr="005A20CA">
        <w:t>Max. belading maatkleding</w:t>
      </w:r>
      <w:r w:rsidRPr="005A20CA">
        <w:t>]</w:t>
      </w:r>
      <w:r w:rsidR="00A15D4A" w:rsidRPr="005A20CA">
        <w:t>.</w:t>
      </w:r>
    </w:p>
    <w:p w14:paraId="17F0FBA8" w14:textId="77777777" w:rsidR="00A15D4A" w:rsidRPr="005A20CA" w:rsidRDefault="00A15D4A" w:rsidP="00551CE9">
      <w:pPr>
        <w:pStyle w:val="ListNumber"/>
      </w:pPr>
      <w:r w:rsidRPr="005A20CA">
        <w:t>Selecteer middels het overzicht in de selectievelden de juiste unit, het artikel en de maat.</w:t>
      </w:r>
    </w:p>
    <w:p w14:paraId="12F30DB6" w14:textId="77777777" w:rsidR="00A15D4A" w:rsidRPr="005A20CA" w:rsidRDefault="00A15D4A" w:rsidP="00551CE9">
      <w:pPr>
        <w:pStyle w:val="ListNumber"/>
      </w:pPr>
      <w:r w:rsidRPr="005A20CA">
        <w:t>Vink het vakje maximale belading aan.</w:t>
      </w:r>
    </w:p>
    <w:p w14:paraId="1161C301" w14:textId="77777777" w:rsidR="00A15D4A" w:rsidRPr="005A20CA" w:rsidRDefault="00A15D4A" w:rsidP="00551CE9">
      <w:pPr>
        <w:pStyle w:val="ListNumber"/>
      </w:pPr>
      <w:r w:rsidRPr="005A20CA">
        <w:t>Typ het juiste aantal in. (het aantal kledingstukken dat maximaal beladen mag worden in deze unit)</w:t>
      </w:r>
    </w:p>
    <w:p w14:paraId="6E82C691" w14:textId="77777777" w:rsidR="00A15D4A" w:rsidRPr="005A20CA" w:rsidRDefault="00A15D4A" w:rsidP="00551CE9">
      <w:pPr>
        <w:pStyle w:val="ListNumber"/>
      </w:pPr>
      <w:r w:rsidRPr="005A20CA">
        <w:t>Vink het selectie</w:t>
      </w:r>
      <w:r w:rsidR="00FA44BA" w:rsidRPr="005A20CA">
        <w:t>vakje [P</w:t>
      </w:r>
      <w:r w:rsidRPr="005A20CA">
        <w:t>ercentage baan A</w:t>
      </w:r>
      <w:r w:rsidR="00FA44BA" w:rsidRPr="005A20CA">
        <w:t>]</w:t>
      </w:r>
      <w:r w:rsidRPr="005A20CA">
        <w:t xml:space="preserve"> aan.</w:t>
      </w:r>
    </w:p>
    <w:p w14:paraId="2A089446" w14:textId="77777777" w:rsidR="00A15D4A" w:rsidRPr="005A20CA" w:rsidRDefault="00A15D4A" w:rsidP="00551CE9">
      <w:pPr>
        <w:pStyle w:val="ListNumber"/>
      </w:pPr>
      <w:r w:rsidRPr="005A20CA">
        <w:t>Kies de verdeling over de beide banen. Indien het volledige aantal in baan A beladen dient te worden kies dan 100%. Indien het volledige aantal in baan B beladen dient te worden kies dan 0%. (let op: dit is slechts een voorbeeld, andere verdeling zijn natuurlijk ook mogelijk!)</w:t>
      </w:r>
    </w:p>
    <w:p w14:paraId="262D14FA" w14:textId="77777777" w:rsidR="00A15D4A" w:rsidRPr="005A20CA" w:rsidRDefault="00A15D4A" w:rsidP="00551CE9">
      <w:pPr>
        <w:pStyle w:val="ListNumber"/>
      </w:pPr>
      <w:r w:rsidRPr="005A20CA">
        <w:t>Indien een minimale beladi</w:t>
      </w:r>
      <w:r w:rsidR="00FA44BA" w:rsidRPr="005A20CA">
        <w:t>ng gewenst is, vink het vakje [M</w:t>
      </w:r>
      <w:r w:rsidRPr="005A20CA">
        <w:t>inimale belading</w:t>
      </w:r>
      <w:r w:rsidR="00FA44BA" w:rsidRPr="005A20CA">
        <w:t>]</w:t>
      </w:r>
      <w:r w:rsidRPr="005A20CA">
        <w:t xml:space="preserve"> aan.</w:t>
      </w:r>
    </w:p>
    <w:p w14:paraId="2A8A829A" w14:textId="77777777" w:rsidR="00A15D4A" w:rsidRPr="005A20CA" w:rsidRDefault="00A15D4A" w:rsidP="00551CE9">
      <w:pPr>
        <w:pStyle w:val="ListNumber"/>
      </w:pPr>
      <w:r w:rsidRPr="005A20CA">
        <w:t>Vul het gewenste aantal minimaal te beladen kledingstukken in.</w:t>
      </w:r>
    </w:p>
    <w:p w14:paraId="1EC1283C" w14:textId="77777777" w:rsidR="00A15D4A" w:rsidRPr="005A20CA" w:rsidRDefault="00A15D4A" w:rsidP="00551CE9">
      <w:pPr>
        <w:pStyle w:val="ListNumber"/>
      </w:pPr>
      <w:r w:rsidRPr="005A20CA">
        <w:t xml:space="preserve">Kies de verdeling over de beide banen. </w:t>
      </w:r>
    </w:p>
    <w:p w14:paraId="73315AEA" w14:textId="77777777" w:rsidR="00A15D4A" w:rsidRPr="005A20CA" w:rsidRDefault="00FA44BA" w:rsidP="00551CE9">
      <w:pPr>
        <w:pStyle w:val="ListNumber"/>
      </w:pPr>
      <w:r w:rsidRPr="005A20CA">
        <w:t>Klik op de button [</w:t>
      </w:r>
      <w:r w:rsidR="00A15D4A" w:rsidRPr="005A20CA">
        <w:t>OK</w:t>
      </w:r>
      <w:r w:rsidRPr="005A20CA">
        <w:t>]</w:t>
      </w:r>
      <w:r w:rsidR="00A15D4A" w:rsidRPr="005A20CA">
        <w:t xml:space="preserve"> om de maximale belading door te voeren.</w:t>
      </w:r>
    </w:p>
    <w:p w14:paraId="4779AA09" w14:textId="77777777" w:rsidR="00A15D4A" w:rsidRPr="005A20CA" w:rsidRDefault="00A15D4A" w:rsidP="00551CE9">
      <w:pPr>
        <w:pStyle w:val="ListNumber"/>
        <w:numPr>
          <w:ilvl w:val="0"/>
          <w:numId w:val="0"/>
        </w:numPr>
        <w:ind w:left="720"/>
      </w:pPr>
    </w:p>
    <w:p w14:paraId="217CEBD2" w14:textId="77777777" w:rsidR="00A15D4A" w:rsidRPr="005A20CA" w:rsidRDefault="00A15D4A" w:rsidP="00024722">
      <w:pPr>
        <w:rPr>
          <w:rFonts w:cstheme="minorHAnsi"/>
          <w:noProof/>
        </w:rPr>
      </w:pPr>
      <w:r w:rsidRPr="005A20CA">
        <w:rPr>
          <w:rFonts w:cstheme="minorHAnsi"/>
          <w:noProof/>
          <w:lang w:val="de-DE" w:eastAsia="de-DE"/>
        </w:rPr>
        <w:lastRenderedPageBreak/>
        <w:drawing>
          <wp:anchor distT="0" distB="0" distL="114300" distR="114300" simplePos="0" relativeHeight="251677696" behindDoc="0" locked="0" layoutInCell="1" allowOverlap="1" wp14:anchorId="778A8472" wp14:editId="1807F58A">
            <wp:simplePos x="0" y="0"/>
            <wp:positionH relativeFrom="column">
              <wp:posOffset>0</wp:posOffset>
            </wp:positionH>
            <wp:positionV relativeFrom="paragraph">
              <wp:posOffset>0</wp:posOffset>
            </wp:positionV>
            <wp:extent cx="5348605" cy="3907790"/>
            <wp:effectExtent l="0" t="0" r="4445" b="0"/>
            <wp:wrapSquare wrapText="bothSides"/>
            <wp:docPr id="7" name="Afbeelding 7" descr="maxmin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xminbe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48605" cy="390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6F94E1" w14:textId="77777777" w:rsidR="00A15D4A" w:rsidRPr="005A20CA" w:rsidRDefault="00A15D4A" w:rsidP="00A15D4A">
      <w:pPr>
        <w:rPr>
          <w:rFonts w:cstheme="minorHAnsi"/>
        </w:rPr>
      </w:pPr>
    </w:p>
    <w:p w14:paraId="63AF616A" w14:textId="77777777" w:rsidR="00A15D4A" w:rsidRPr="005A20CA" w:rsidRDefault="00A15D4A" w:rsidP="009E2B06">
      <w:pPr>
        <w:pStyle w:val="Heading3"/>
      </w:pPr>
      <w:r w:rsidRPr="005A20CA">
        <w:br w:type="page"/>
      </w:r>
      <w:bookmarkStart w:id="198" w:name="_Toc300757439"/>
      <w:bookmarkStart w:id="199" w:name="_Toc433278327"/>
      <w:bookmarkStart w:id="200" w:name="_Toc454179525"/>
      <w:r w:rsidR="003E1EF8" w:rsidRPr="005A20CA">
        <w:lastRenderedPageBreak/>
        <w:t>B</w:t>
      </w:r>
      <w:r w:rsidRPr="005A20CA">
        <w:t>oodschap</w:t>
      </w:r>
      <w:bookmarkEnd w:id="198"/>
      <w:bookmarkEnd w:id="199"/>
      <w:bookmarkEnd w:id="200"/>
    </w:p>
    <w:p w14:paraId="5A390C01" w14:textId="77777777" w:rsidR="00A15D4A" w:rsidRPr="005A20CA" w:rsidRDefault="00A15D4A" w:rsidP="00A15D4A">
      <w:pPr>
        <w:spacing w:after="0"/>
        <w:rPr>
          <w:rFonts w:cstheme="minorHAnsi"/>
          <w:noProof/>
        </w:rPr>
      </w:pPr>
    </w:p>
    <w:p w14:paraId="598E5CCD" w14:textId="77777777" w:rsidR="00A15D4A" w:rsidRPr="005A20CA" w:rsidRDefault="00A15D4A" w:rsidP="00A15D4A">
      <w:pPr>
        <w:rPr>
          <w:rFonts w:cstheme="minorHAnsi"/>
          <w:noProof/>
        </w:rPr>
      </w:pPr>
      <w:r w:rsidRPr="005A20CA">
        <w:rPr>
          <w:rFonts w:cstheme="minorHAnsi"/>
          <w:noProof/>
        </w:rPr>
        <w:t xml:space="preserve">De definitie boodschap maakt het mogelijk een bericht te laten verschijnen voor een medewerker. Dit bericht komt op het bestelscherm nadat de medewerker zich meldt. Nadat de medewerker het bericht voor gelezen bevestigd heeft middels een </w:t>
      </w:r>
      <w:r w:rsidR="00024722" w:rsidRPr="005A20CA">
        <w:rPr>
          <w:rFonts w:cstheme="minorHAnsi"/>
          <w:noProof/>
        </w:rPr>
        <w:t>[</w:t>
      </w:r>
      <w:r w:rsidRPr="005A20CA">
        <w:rPr>
          <w:rFonts w:cstheme="minorHAnsi"/>
          <w:noProof/>
        </w:rPr>
        <w:t>OK</w:t>
      </w:r>
      <w:r w:rsidR="00024722" w:rsidRPr="005A20CA">
        <w:rPr>
          <w:rFonts w:cstheme="minorHAnsi"/>
          <w:noProof/>
        </w:rPr>
        <w:t>]</w:t>
      </w:r>
      <w:r w:rsidRPr="005A20CA">
        <w:rPr>
          <w:rFonts w:cstheme="minorHAnsi"/>
          <w:noProof/>
        </w:rPr>
        <w:t xml:space="preserve"> button kan deze persoon zijn kleding bestellen.</w:t>
      </w:r>
    </w:p>
    <w:p w14:paraId="458B0787" w14:textId="77777777" w:rsidR="00A15D4A" w:rsidRPr="005A20CA" w:rsidRDefault="00FA44BA" w:rsidP="00551CE9">
      <w:pPr>
        <w:pStyle w:val="ListNumber"/>
        <w:numPr>
          <w:ilvl w:val="0"/>
          <w:numId w:val="55"/>
        </w:numPr>
      </w:pPr>
      <w:r w:rsidRPr="005A20CA">
        <w:t>Selecteer het menu [D</w:t>
      </w:r>
      <w:r w:rsidR="00A15D4A" w:rsidRPr="005A20CA">
        <w:t>efinities</w:t>
      </w:r>
      <w:r w:rsidRPr="005A20CA">
        <w:t>]</w:t>
      </w:r>
      <w:r w:rsidR="00A15D4A" w:rsidRPr="005A20CA">
        <w:t>.</w:t>
      </w:r>
    </w:p>
    <w:p w14:paraId="01ACA4D5" w14:textId="77777777" w:rsidR="00A15D4A" w:rsidRPr="005A20CA" w:rsidRDefault="00FA44BA" w:rsidP="00551CE9">
      <w:pPr>
        <w:pStyle w:val="ListNumber"/>
      </w:pPr>
      <w:r w:rsidRPr="005A20CA">
        <w:t>Klik op de button [B</w:t>
      </w:r>
      <w:r w:rsidR="00A15D4A" w:rsidRPr="005A20CA">
        <w:t>oodschap</w:t>
      </w:r>
      <w:r w:rsidRPr="005A20CA">
        <w:t>]</w:t>
      </w:r>
      <w:r w:rsidR="00A15D4A" w:rsidRPr="005A20CA">
        <w:t>.</w:t>
      </w:r>
    </w:p>
    <w:p w14:paraId="573C2A3D" w14:textId="77777777" w:rsidR="00A15D4A" w:rsidRPr="005A20CA" w:rsidRDefault="00FA44BA" w:rsidP="00551CE9">
      <w:pPr>
        <w:pStyle w:val="ListNumber"/>
      </w:pPr>
      <w:r w:rsidRPr="005A20CA">
        <w:t>Klik op de button [E</w:t>
      </w:r>
      <w:r w:rsidR="00A15D4A" w:rsidRPr="005A20CA">
        <w:t>dit modus</w:t>
      </w:r>
      <w:r w:rsidRPr="005A20CA">
        <w:t>]</w:t>
      </w:r>
      <w:r w:rsidR="00A15D4A" w:rsidRPr="005A20CA">
        <w:t>.</w:t>
      </w:r>
    </w:p>
    <w:p w14:paraId="3A2D3C1B" w14:textId="77777777" w:rsidR="00A15D4A" w:rsidRPr="005A20CA" w:rsidRDefault="00FA44BA" w:rsidP="00551CE9">
      <w:pPr>
        <w:pStyle w:val="ListNumber"/>
      </w:pPr>
      <w:r w:rsidRPr="005A20CA">
        <w:t>Klik in het veld [Bericht tekst]</w:t>
      </w:r>
      <w:r w:rsidR="00A15D4A" w:rsidRPr="005A20CA">
        <w:t>.</w:t>
      </w:r>
    </w:p>
    <w:p w14:paraId="7467AF66" w14:textId="77777777" w:rsidR="00A15D4A" w:rsidRPr="005A20CA" w:rsidRDefault="00A15D4A" w:rsidP="00551CE9">
      <w:pPr>
        <w:pStyle w:val="ListNumber"/>
      </w:pPr>
      <w:r w:rsidRPr="005A20CA">
        <w:t>Typ de tekst in.</w:t>
      </w:r>
    </w:p>
    <w:p w14:paraId="48C0C2DB" w14:textId="77777777" w:rsidR="00A15D4A" w:rsidRPr="005A20CA" w:rsidRDefault="00A15D4A" w:rsidP="00551CE9">
      <w:pPr>
        <w:pStyle w:val="ListNumber"/>
      </w:pPr>
      <w:r w:rsidRPr="005A20CA">
        <w:t>Vink het selec</w:t>
      </w:r>
      <w:r w:rsidR="00FA44BA" w:rsidRPr="005A20CA">
        <w:t>tievakje [V</w:t>
      </w:r>
      <w:r w:rsidRPr="005A20CA">
        <w:t>erwijderen</w:t>
      </w:r>
      <w:r w:rsidR="00FA44BA" w:rsidRPr="005A20CA">
        <w:t>]</w:t>
      </w:r>
      <w:r w:rsidRPr="005A20CA">
        <w:t xml:space="preserve"> aan zodat de boodschap bij de drager wordt verwijderd nadat deze is gelezen.</w:t>
      </w:r>
    </w:p>
    <w:p w14:paraId="26002D7E" w14:textId="77777777" w:rsidR="00A15D4A" w:rsidRPr="005A20CA" w:rsidRDefault="00FA44BA" w:rsidP="00551CE9">
      <w:pPr>
        <w:pStyle w:val="ListNumber"/>
      </w:pPr>
      <w:r w:rsidRPr="005A20CA">
        <w:t>Klik op de button [N</w:t>
      </w:r>
      <w:r w:rsidR="00A15D4A" w:rsidRPr="005A20CA">
        <w:t>ieuw</w:t>
      </w:r>
      <w:r w:rsidRPr="005A20CA">
        <w:t>]</w:t>
      </w:r>
      <w:r w:rsidR="00A15D4A" w:rsidRPr="005A20CA">
        <w:t xml:space="preserve"> om de boodschap toe te voegen.</w:t>
      </w:r>
    </w:p>
    <w:p w14:paraId="6FDDFDC2" w14:textId="77777777" w:rsidR="00A15D4A" w:rsidRPr="005A20CA" w:rsidRDefault="00A15D4A" w:rsidP="00A15D4A">
      <w:pPr>
        <w:rPr>
          <w:rFonts w:cstheme="minorHAnsi"/>
        </w:rPr>
      </w:pPr>
    </w:p>
    <w:p w14:paraId="325CE427" w14:textId="77777777" w:rsidR="0007007E" w:rsidRPr="005A20CA" w:rsidRDefault="0007007E">
      <w:pPr>
        <w:spacing w:before="200" w:after="200" w:line="276" w:lineRule="auto"/>
        <w:rPr>
          <w:rFonts w:eastAsia="Tw Cen MT" w:cstheme="minorHAnsi"/>
        </w:rPr>
      </w:pPr>
    </w:p>
    <w:p w14:paraId="30A97C91" w14:textId="77777777" w:rsidR="0007007E" w:rsidRPr="005A20CA" w:rsidRDefault="0007007E">
      <w:pPr>
        <w:spacing w:before="200" w:after="200" w:line="276" w:lineRule="auto"/>
        <w:rPr>
          <w:rFonts w:eastAsia="Tw Cen MT" w:cstheme="minorHAnsi"/>
        </w:rPr>
      </w:pPr>
    </w:p>
    <w:p w14:paraId="711C9CB1" w14:textId="77777777" w:rsidR="0007007E" w:rsidRPr="005A20CA" w:rsidRDefault="0007007E">
      <w:pPr>
        <w:spacing w:before="200" w:after="200" w:line="276" w:lineRule="auto"/>
        <w:rPr>
          <w:rFonts w:eastAsia="Tw Cen MT" w:cstheme="minorHAnsi"/>
        </w:rPr>
      </w:pPr>
    </w:p>
    <w:p w14:paraId="71B42038" w14:textId="77777777" w:rsidR="0007007E" w:rsidRPr="005A20CA" w:rsidRDefault="0007007E">
      <w:pPr>
        <w:spacing w:before="200" w:after="200" w:line="276" w:lineRule="auto"/>
        <w:rPr>
          <w:rFonts w:eastAsia="Tw Cen MT" w:cstheme="minorHAnsi"/>
        </w:rPr>
      </w:pPr>
    </w:p>
    <w:p w14:paraId="2644F02B" w14:textId="77777777" w:rsidR="0007007E" w:rsidRPr="005A20CA" w:rsidRDefault="0007007E">
      <w:pPr>
        <w:spacing w:before="200" w:after="200" w:line="276" w:lineRule="auto"/>
        <w:rPr>
          <w:rFonts w:eastAsia="Tw Cen MT" w:cstheme="minorHAnsi"/>
        </w:rPr>
      </w:pPr>
    </w:p>
    <w:p w14:paraId="3DBE63C9" w14:textId="77777777" w:rsidR="0007007E" w:rsidRPr="005A20CA" w:rsidRDefault="0007007E">
      <w:pPr>
        <w:spacing w:before="200" w:after="200" w:line="276" w:lineRule="auto"/>
        <w:rPr>
          <w:rFonts w:eastAsia="Tw Cen MT" w:cstheme="minorHAnsi"/>
        </w:rPr>
      </w:pPr>
    </w:p>
    <w:p w14:paraId="4C06D868" w14:textId="77777777" w:rsidR="0007007E" w:rsidRPr="005A20CA" w:rsidRDefault="0007007E">
      <w:pPr>
        <w:spacing w:before="200" w:after="200" w:line="276" w:lineRule="auto"/>
        <w:rPr>
          <w:rFonts w:eastAsia="Tw Cen MT" w:cstheme="minorHAnsi"/>
        </w:rPr>
      </w:pPr>
    </w:p>
    <w:p w14:paraId="3DA8E513" w14:textId="77777777" w:rsidR="0007007E" w:rsidRPr="005A20CA" w:rsidRDefault="0007007E">
      <w:pPr>
        <w:spacing w:before="200" w:after="200" w:line="276" w:lineRule="auto"/>
        <w:rPr>
          <w:rFonts w:eastAsia="Tw Cen MT" w:cstheme="minorHAnsi"/>
        </w:rPr>
      </w:pPr>
    </w:p>
    <w:p w14:paraId="1368D4D5" w14:textId="77777777" w:rsidR="0007007E" w:rsidRPr="005A20CA" w:rsidRDefault="0007007E">
      <w:pPr>
        <w:spacing w:before="200" w:after="200" w:line="276" w:lineRule="auto"/>
        <w:rPr>
          <w:rFonts w:eastAsia="Tw Cen MT" w:cstheme="minorHAnsi"/>
        </w:rPr>
      </w:pPr>
    </w:p>
    <w:p w14:paraId="37B9BB6F" w14:textId="77777777" w:rsidR="0007007E" w:rsidRPr="005A20CA" w:rsidRDefault="0007007E">
      <w:pPr>
        <w:spacing w:before="200" w:after="200" w:line="276" w:lineRule="auto"/>
        <w:rPr>
          <w:rFonts w:eastAsia="Tw Cen MT" w:cstheme="minorHAnsi"/>
        </w:rPr>
      </w:pPr>
    </w:p>
    <w:p w14:paraId="6B5852CF" w14:textId="77777777" w:rsidR="0007007E" w:rsidRPr="005A20CA" w:rsidRDefault="0007007E">
      <w:pPr>
        <w:spacing w:before="200" w:after="200" w:line="276" w:lineRule="auto"/>
        <w:rPr>
          <w:rFonts w:eastAsia="Tw Cen MT" w:cstheme="minorHAnsi"/>
        </w:rPr>
      </w:pPr>
    </w:p>
    <w:p w14:paraId="366DC5F6" w14:textId="77777777" w:rsidR="0007007E" w:rsidRPr="005A20CA" w:rsidRDefault="0007007E">
      <w:pPr>
        <w:spacing w:before="200" w:after="200" w:line="276" w:lineRule="auto"/>
        <w:rPr>
          <w:rFonts w:eastAsia="Tw Cen MT" w:cstheme="minorHAnsi"/>
        </w:rPr>
      </w:pPr>
    </w:p>
    <w:p w14:paraId="2C504476" w14:textId="77777777" w:rsidR="0007007E" w:rsidRPr="005A20CA" w:rsidRDefault="0007007E">
      <w:pPr>
        <w:spacing w:before="200" w:after="200" w:line="276" w:lineRule="auto"/>
        <w:rPr>
          <w:rFonts w:eastAsia="Tw Cen MT" w:cstheme="minorHAnsi"/>
        </w:rPr>
      </w:pPr>
    </w:p>
    <w:p w14:paraId="1E5F3165" w14:textId="77777777" w:rsidR="0007007E" w:rsidRPr="005A20CA" w:rsidRDefault="0007007E">
      <w:pPr>
        <w:spacing w:before="200" w:after="200" w:line="276" w:lineRule="auto"/>
        <w:rPr>
          <w:rFonts w:eastAsia="Tw Cen MT" w:cstheme="minorHAnsi"/>
        </w:rPr>
      </w:pPr>
    </w:p>
    <w:sectPr w:rsidR="0007007E" w:rsidRPr="005A20CA" w:rsidSect="0058388E">
      <w:headerReference w:type="default" r:id="rId35"/>
      <w:footerReference w:type="default" r:id="rId36"/>
      <w:pgSz w:w="11906" w:h="16838"/>
      <w:pgMar w:top="1417" w:right="1417" w:bottom="1417"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69097" w14:textId="77777777" w:rsidR="0030313B" w:rsidRDefault="0030313B" w:rsidP="00C4372C">
      <w:pPr>
        <w:spacing w:after="0" w:line="240" w:lineRule="auto"/>
      </w:pPr>
      <w:r>
        <w:separator/>
      </w:r>
    </w:p>
  </w:endnote>
  <w:endnote w:type="continuationSeparator" w:id="0">
    <w:p w14:paraId="5488C255" w14:textId="77777777" w:rsidR="0030313B" w:rsidRDefault="0030313B" w:rsidP="00C4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646154"/>
      <w:docPartObj>
        <w:docPartGallery w:val="Page Numbers (Bottom of Page)"/>
        <w:docPartUnique/>
      </w:docPartObj>
    </w:sdtPr>
    <w:sdtEndPr/>
    <w:sdtContent>
      <w:p w14:paraId="3C25C75D" w14:textId="77777777" w:rsidR="0030313B" w:rsidRDefault="0030313B">
        <w:pPr>
          <w:pStyle w:val="Footer"/>
        </w:pPr>
        <w:r>
          <w:rPr>
            <w:noProof/>
            <w:lang w:val="de-DE" w:eastAsia="de-DE"/>
          </w:rPr>
          <w:drawing>
            <wp:anchor distT="0" distB="0" distL="114300" distR="114300" simplePos="0" relativeHeight="251662336" behindDoc="1" locked="0" layoutInCell="1" allowOverlap="1" wp14:anchorId="3DD0D411" wp14:editId="0F64703D">
              <wp:simplePos x="0" y="0"/>
              <wp:positionH relativeFrom="page">
                <wp:posOffset>1788316</wp:posOffset>
              </wp:positionH>
              <wp:positionV relativeFrom="paragraph">
                <wp:posOffset>85689</wp:posOffset>
              </wp:positionV>
              <wp:extent cx="5759450" cy="684530"/>
              <wp:effectExtent l="0" t="0" r="0" b="1270"/>
              <wp:wrapTight wrapText="bothSides">
                <wp:wrapPolygon edited="0">
                  <wp:start x="0" y="0"/>
                  <wp:lineTo x="0" y="21039"/>
                  <wp:lineTo x="21505" y="21039"/>
                  <wp:lineTo x="21505" y="0"/>
                  <wp:lineTo x="0" y="0"/>
                </wp:wrapPolygon>
              </wp:wrapTight>
              <wp:docPr id="297" name="Afbeelding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olgvel brief.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84530"/>
                      </a:xfrm>
                      <a:prstGeom prst="rect">
                        <a:avLst/>
                      </a:prstGeom>
                    </pic:spPr>
                  </pic:pic>
                </a:graphicData>
              </a:graphic>
            </wp:anchor>
          </w:drawing>
        </w:r>
        <w:r>
          <w:fldChar w:fldCharType="begin"/>
        </w:r>
        <w:r>
          <w:instrText>PAGE   \* MERGEFORMAT</w:instrText>
        </w:r>
        <w:r>
          <w:fldChar w:fldCharType="separate"/>
        </w:r>
        <w:r w:rsidR="006B113D">
          <w:rPr>
            <w:noProof/>
          </w:rPr>
          <w:t>32</w:t>
        </w:r>
        <w:r>
          <w:fldChar w:fldCharType="end"/>
        </w:r>
      </w:p>
    </w:sdtContent>
  </w:sdt>
  <w:p w14:paraId="105E0E42" w14:textId="77777777" w:rsidR="0030313B" w:rsidRDefault="00303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366CF" w14:textId="77777777" w:rsidR="0030313B" w:rsidRDefault="0030313B" w:rsidP="00C4372C">
      <w:pPr>
        <w:spacing w:after="0" w:line="240" w:lineRule="auto"/>
      </w:pPr>
      <w:r>
        <w:separator/>
      </w:r>
    </w:p>
  </w:footnote>
  <w:footnote w:type="continuationSeparator" w:id="0">
    <w:p w14:paraId="65754F3C" w14:textId="77777777" w:rsidR="0030313B" w:rsidRDefault="0030313B" w:rsidP="00C43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F01E" w14:textId="77777777" w:rsidR="0030313B" w:rsidRDefault="0030313B" w:rsidP="00D16138">
    <w:pPr>
      <w:pStyle w:val="Header"/>
    </w:pPr>
  </w:p>
  <w:p w14:paraId="160F95A1" w14:textId="77777777" w:rsidR="0030313B" w:rsidRDefault="0030313B" w:rsidP="00D16138">
    <w:pPr>
      <w:pStyle w:val="Header"/>
    </w:pPr>
    <w:r>
      <w:rPr>
        <w:noProof/>
        <w:u w:color="548DD4"/>
        <w:lang w:val="de-DE" w:eastAsia="de-DE"/>
      </w:rPr>
      <w:drawing>
        <wp:anchor distT="0" distB="0" distL="114300" distR="114300" simplePos="0" relativeHeight="251659264" behindDoc="1" locked="0" layoutInCell="1" allowOverlap="1" wp14:anchorId="0FAA017E" wp14:editId="080802F6">
          <wp:simplePos x="0" y="0"/>
          <wp:positionH relativeFrom="margin">
            <wp:align>left</wp:align>
          </wp:positionH>
          <wp:positionV relativeFrom="paragraph">
            <wp:posOffset>8379</wp:posOffset>
          </wp:positionV>
          <wp:extent cx="816610" cy="740410"/>
          <wp:effectExtent l="0" t="0" r="2540" b="2540"/>
          <wp:wrapSquare wrapText="bothSides"/>
          <wp:docPr id="296"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w_logo_LC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6610" cy="740410"/>
                  </a:xfrm>
                  <a:prstGeom prst="rect">
                    <a:avLst/>
                  </a:prstGeom>
                </pic:spPr>
              </pic:pic>
            </a:graphicData>
          </a:graphic>
        </wp:anchor>
      </w:drawing>
    </w:r>
  </w:p>
  <w:p w14:paraId="6EEBF616" w14:textId="77777777" w:rsidR="0030313B" w:rsidRDefault="0030313B" w:rsidP="00D16138">
    <w:pPr>
      <w:pStyle w:val="Header"/>
    </w:pPr>
  </w:p>
  <w:p w14:paraId="6D4C9776" w14:textId="77777777" w:rsidR="0030313B" w:rsidRPr="00D16138" w:rsidRDefault="0030313B" w:rsidP="00D16138">
    <w:pPr>
      <w:pStyle w:val="KoptekstHL"/>
      <w:tabs>
        <w:tab w:val="left" w:pos="1560"/>
      </w:tabs>
      <w:rPr>
        <w:rStyle w:val="IntenseReference"/>
        <w:b w:val="0"/>
        <w:smallCaps w:val="0"/>
      </w:rPr>
    </w:pPr>
    <w:r>
      <w:rPr>
        <w:rStyle w:val="IntenseReference"/>
        <w:b w:val="0"/>
        <w:szCs w:val="24"/>
      </w:rPr>
      <w:t>Management programma</w:t>
    </w:r>
  </w:p>
  <w:p w14:paraId="2E5B723E" w14:textId="77777777" w:rsidR="0030313B" w:rsidRDefault="0030313B" w:rsidP="00D16138">
    <w:pPr>
      <w:pStyle w:val="Header"/>
    </w:pPr>
    <w:r>
      <w:rPr>
        <w:noProof/>
        <w:lang w:val="de-DE" w:eastAsia="de-DE"/>
      </w:rPr>
      <mc:AlternateContent>
        <mc:Choice Requires="wps">
          <w:drawing>
            <wp:anchor distT="0" distB="0" distL="114300" distR="114300" simplePos="0" relativeHeight="251660288" behindDoc="0" locked="0" layoutInCell="1" allowOverlap="1" wp14:anchorId="36665615" wp14:editId="0F013EBF">
              <wp:simplePos x="0" y="0"/>
              <wp:positionH relativeFrom="column">
                <wp:posOffset>13970</wp:posOffset>
              </wp:positionH>
              <wp:positionV relativeFrom="paragraph">
                <wp:posOffset>126909</wp:posOffset>
              </wp:positionV>
              <wp:extent cx="5747657" cy="11876"/>
              <wp:effectExtent l="0" t="0" r="24765" b="26670"/>
              <wp:wrapNone/>
              <wp:docPr id="311" name="Rechte verbindingslijn 311"/>
              <wp:cNvGraphicFramePr/>
              <a:graphic xmlns:a="http://schemas.openxmlformats.org/drawingml/2006/main">
                <a:graphicData uri="http://schemas.microsoft.com/office/word/2010/wordprocessingShape">
                  <wps:wsp>
                    <wps:cNvCnPr/>
                    <wps:spPr>
                      <a:xfrm>
                        <a:off x="0" y="0"/>
                        <a:ext cx="5747657" cy="118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A5367E" id="Rechte verbindingslijn 31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10pt" to="453.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" strokecolor="#5b9bd5 [3204]" strokeweight=".5pt">
              <v:stroke joinstyle="miter"/>
            </v:line>
          </w:pict>
        </mc:Fallback>
      </mc:AlternateContent>
    </w:r>
  </w:p>
  <w:p w14:paraId="053A8F6A" w14:textId="77777777" w:rsidR="0030313B" w:rsidRDefault="00303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04B91"/>
    <w:multiLevelType w:val="hybridMultilevel"/>
    <w:tmpl w:val="ED72B3E6"/>
    <w:lvl w:ilvl="0" w:tplc="32A66232">
      <w:start w:val="1"/>
      <w:numFmt w:val="decimal"/>
      <w:pStyle w:val="ListNumb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8D75E4"/>
    <w:multiLevelType w:val="hybridMultilevel"/>
    <w:tmpl w:val="92FC71E2"/>
    <w:lvl w:ilvl="0" w:tplc="4EC8AE74">
      <w:start w:val="1"/>
      <w:numFmt w:val="bullet"/>
      <w:pStyle w:val="ListParagraph"/>
      <w:lvlText w:val=""/>
      <w:lvlJc w:val="left"/>
      <w:pPr>
        <w:ind w:left="360" w:hanging="360"/>
      </w:pPr>
      <w:rPr>
        <w:rFonts w:ascii="Symbol" w:hAnsi="Symbol" w:hint="default"/>
        <w:color w:val="0062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6042D3"/>
    <w:multiLevelType w:val="hybridMultilevel"/>
    <w:tmpl w:val="016A9E40"/>
    <w:lvl w:ilvl="0" w:tplc="0C9C16FC">
      <w:start w:val="1"/>
      <w:numFmt w:val="bullet"/>
      <w:lvlText w:val=""/>
      <w:lvlJc w:val="left"/>
      <w:pPr>
        <w:ind w:left="1080" w:hanging="360"/>
      </w:pPr>
      <w:rPr>
        <w:rFonts w:ascii="Wingdings" w:eastAsia="Times New Roman" w:hAnsi="Wingdings"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72544253"/>
    <w:multiLevelType w:val="multilevel"/>
    <w:tmpl w:val="F8628BF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215505779">
    <w:abstractNumId w:val="3"/>
  </w:num>
  <w:num w:numId="2" w16cid:durableId="509954426">
    <w:abstractNumId w:val="1"/>
  </w:num>
  <w:num w:numId="3" w16cid:durableId="997726892">
    <w:abstractNumId w:val="2"/>
  </w:num>
  <w:num w:numId="4" w16cid:durableId="1163930683">
    <w:abstractNumId w:val="0"/>
  </w:num>
  <w:num w:numId="5" w16cid:durableId="1545676830">
    <w:abstractNumId w:val="0"/>
    <w:lvlOverride w:ilvl="0">
      <w:startOverride w:val="1"/>
    </w:lvlOverride>
  </w:num>
  <w:num w:numId="6" w16cid:durableId="1699817574">
    <w:abstractNumId w:val="0"/>
    <w:lvlOverride w:ilvl="0">
      <w:startOverride w:val="1"/>
    </w:lvlOverride>
  </w:num>
  <w:num w:numId="7" w16cid:durableId="1065303438">
    <w:abstractNumId w:val="0"/>
    <w:lvlOverride w:ilvl="0">
      <w:startOverride w:val="1"/>
    </w:lvlOverride>
  </w:num>
  <w:num w:numId="8" w16cid:durableId="412354993">
    <w:abstractNumId w:val="0"/>
    <w:lvlOverride w:ilvl="0">
      <w:startOverride w:val="1"/>
    </w:lvlOverride>
  </w:num>
  <w:num w:numId="9" w16cid:durableId="400180786">
    <w:abstractNumId w:val="0"/>
    <w:lvlOverride w:ilvl="0">
      <w:startOverride w:val="1"/>
    </w:lvlOverride>
  </w:num>
  <w:num w:numId="10" w16cid:durableId="552275227">
    <w:abstractNumId w:val="0"/>
    <w:lvlOverride w:ilvl="0">
      <w:startOverride w:val="1"/>
    </w:lvlOverride>
  </w:num>
  <w:num w:numId="11" w16cid:durableId="2115442425">
    <w:abstractNumId w:val="0"/>
    <w:lvlOverride w:ilvl="0">
      <w:startOverride w:val="1"/>
    </w:lvlOverride>
  </w:num>
  <w:num w:numId="12" w16cid:durableId="917401607">
    <w:abstractNumId w:val="0"/>
    <w:lvlOverride w:ilvl="0">
      <w:startOverride w:val="1"/>
    </w:lvlOverride>
  </w:num>
  <w:num w:numId="13" w16cid:durableId="1923492377">
    <w:abstractNumId w:val="0"/>
    <w:lvlOverride w:ilvl="0">
      <w:startOverride w:val="1"/>
    </w:lvlOverride>
  </w:num>
  <w:num w:numId="14" w16cid:durableId="1586257998">
    <w:abstractNumId w:val="0"/>
    <w:lvlOverride w:ilvl="0">
      <w:startOverride w:val="1"/>
    </w:lvlOverride>
  </w:num>
  <w:num w:numId="15" w16cid:durableId="992175500">
    <w:abstractNumId w:val="0"/>
    <w:lvlOverride w:ilvl="0">
      <w:startOverride w:val="1"/>
    </w:lvlOverride>
  </w:num>
  <w:num w:numId="16" w16cid:durableId="878392831">
    <w:abstractNumId w:val="0"/>
    <w:lvlOverride w:ilvl="0">
      <w:startOverride w:val="1"/>
    </w:lvlOverride>
  </w:num>
  <w:num w:numId="17" w16cid:durableId="2110738678">
    <w:abstractNumId w:val="0"/>
    <w:lvlOverride w:ilvl="0">
      <w:startOverride w:val="1"/>
    </w:lvlOverride>
  </w:num>
  <w:num w:numId="18" w16cid:durableId="2145082215">
    <w:abstractNumId w:val="0"/>
    <w:lvlOverride w:ilvl="0">
      <w:startOverride w:val="1"/>
    </w:lvlOverride>
  </w:num>
  <w:num w:numId="19" w16cid:durableId="1365474077">
    <w:abstractNumId w:val="0"/>
    <w:lvlOverride w:ilvl="0">
      <w:startOverride w:val="1"/>
    </w:lvlOverride>
  </w:num>
  <w:num w:numId="20" w16cid:durableId="70275588">
    <w:abstractNumId w:val="0"/>
    <w:lvlOverride w:ilvl="0">
      <w:startOverride w:val="1"/>
    </w:lvlOverride>
  </w:num>
  <w:num w:numId="21" w16cid:durableId="2067753486">
    <w:abstractNumId w:val="0"/>
    <w:lvlOverride w:ilvl="0">
      <w:startOverride w:val="1"/>
    </w:lvlOverride>
  </w:num>
  <w:num w:numId="22" w16cid:durableId="1639605562">
    <w:abstractNumId w:val="0"/>
    <w:lvlOverride w:ilvl="0">
      <w:startOverride w:val="1"/>
    </w:lvlOverride>
  </w:num>
  <w:num w:numId="23" w16cid:durableId="1989939310">
    <w:abstractNumId w:val="0"/>
    <w:lvlOverride w:ilvl="0">
      <w:startOverride w:val="1"/>
    </w:lvlOverride>
  </w:num>
  <w:num w:numId="24" w16cid:durableId="595676667">
    <w:abstractNumId w:val="0"/>
    <w:lvlOverride w:ilvl="0">
      <w:startOverride w:val="1"/>
    </w:lvlOverride>
  </w:num>
  <w:num w:numId="25" w16cid:durableId="1316107816">
    <w:abstractNumId w:val="0"/>
    <w:lvlOverride w:ilvl="0">
      <w:startOverride w:val="1"/>
    </w:lvlOverride>
  </w:num>
  <w:num w:numId="26" w16cid:durableId="1802265058">
    <w:abstractNumId w:val="0"/>
    <w:lvlOverride w:ilvl="0">
      <w:startOverride w:val="1"/>
    </w:lvlOverride>
  </w:num>
  <w:num w:numId="27" w16cid:durableId="1565026376">
    <w:abstractNumId w:val="0"/>
    <w:lvlOverride w:ilvl="0">
      <w:startOverride w:val="1"/>
    </w:lvlOverride>
  </w:num>
  <w:num w:numId="28" w16cid:durableId="274561460">
    <w:abstractNumId w:val="0"/>
    <w:lvlOverride w:ilvl="0">
      <w:startOverride w:val="1"/>
    </w:lvlOverride>
  </w:num>
  <w:num w:numId="29" w16cid:durableId="74674151">
    <w:abstractNumId w:val="0"/>
    <w:lvlOverride w:ilvl="0">
      <w:startOverride w:val="1"/>
    </w:lvlOverride>
  </w:num>
  <w:num w:numId="30" w16cid:durableId="2029210404">
    <w:abstractNumId w:val="0"/>
    <w:lvlOverride w:ilvl="0">
      <w:startOverride w:val="1"/>
    </w:lvlOverride>
  </w:num>
  <w:num w:numId="31" w16cid:durableId="2070961617">
    <w:abstractNumId w:val="0"/>
    <w:lvlOverride w:ilvl="0">
      <w:startOverride w:val="1"/>
    </w:lvlOverride>
  </w:num>
  <w:num w:numId="32" w16cid:durableId="1500190280">
    <w:abstractNumId w:val="0"/>
    <w:lvlOverride w:ilvl="0">
      <w:startOverride w:val="1"/>
    </w:lvlOverride>
  </w:num>
  <w:num w:numId="33" w16cid:durableId="320621759">
    <w:abstractNumId w:val="0"/>
    <w:lvlOverride w:ilvl="0">
      <w:startOverride w:val="1"/>
    </w:lvlOverride>
  </w:num>
  <w:num w:numId="34" w16cid:durableId="7757160">
    <w:abstractNumId w:val="0"/>
    <w:lvlOverride w:ilvl="0">
      <w:startOverride w:val="1"/>
    </w:lvlOverride>
  </w:num>
  <w:num w:numId="35" w16cid:durableId="139079265">
    <w:abstractNumId w:val="0"/>
    <w:lvlOverride w:ilvl="0">
      <w:startOverride w:val="1"/>
    </w:lvlOverride>
  </w:num>
  <w:num w:numId="36" w16cid:durableId="1224290647">
    <w:abstractNumId w:val="0"/>
    <w:lvlOverride w:ilvl="0">
      <w:startOverride w:val="1"/>
    </w:lvlOverride>
  </w:num>
  <w:num w:numId="37" w16cid:durableId="1715038285">
    <w:abstractNumId w:val="0"/>
    <w:lvlOverride w:ilvl="0">
      <w:startOverride w:val="1"/>
    </w:lvlOverride>
  </w:num>
  <w:num w:numId="38" w16cid:durableId="1785151959">
    <w:abstractNumId w:val="0"/>
    <w:lvlOverride w:ilvl="0">
      <w:startOverride w:val="1"/>
    </w:lvlOverride>
  </w:num>
  <w:num w:numId="39" w16cid:durableId="597177503">
    <w:abstractNumId w:val="0"/>
    <w:lvlOverride w:ilvl="0">
      <w:startOverride w:val="1"/>
    </w:lvlOverride>
  </w:num>
  <w:num w:numId="40" w16cid:durableId="261687430">
    <w:abstractNumId w:val="0"/>
    <w:lvlOverride w:ilvl="0">
      <w:startOverride w:val="1"/>
    </w:lvlOverride>
  </w:num>
  <w:num w:numId="41" w16cid:durableId="462232000">
    <w:abstractNumId w:val="0"/>
    <w:lvlOverride w:ilvl="0">
      <w:startOverride w:val="1"/>
    </w:lvlOverride>
  </w:num>
  <w:num w:numId="42" w16cid:durableId="1510488669">
    <w:abstractNumId w:val="0"/>
    <w:lvlOverride w:ilvl="0">
      <w:startOverride w:val="1"/>
    </w:lvlOverride>
  </w:num>
  <w:num w:numId="43" w16cid:durableId="870071002">
    <w:abstractNumId w:val="0"/>
    <w:lvlOverride w:ilvl="0">
      <w:startOverride w:val="1"/>
    </w:lvlOverride>
  </w:num>
  <w:num w:numId="44" w16cid:durableId="89935684">
    <w:abstractNumId w:val="0"/>
    <w:lvlOverride w:ilvl="0">
      <w:startOverride w:val="1"/>
    </w:lvlOverride>
  </w:num>
  <w:num w:numId="45" w16cid:durableId="841117031">
    <w:abstractNumId w:val="0"/>
    <w:lvlOverride w:ilvl="0">
      <w:startOverride w:val="1"/>
    </w:lvlOverride>
  </w:num>
  <w:num w:numId="46" w16cid:durableId="166948361">
    <w:abstractNumId w:val="0"/>
    <w:lvlOverride w:ilvl="0">
      <w:startOverride w:val="1"/>
    </w:lvlOverride>
  </w:num>
  <w:num w:numId="47" w16cid:durableId="990139824">
    <w:abstractNumId w:val="0"/>
    <w:lvlOverride w:ilvl="0">
      <w:startOverride w:val="1"/>
    </w:lvlOverride>
  </w:num>
  <w:num w:numId="48" w16cid:durableId="1665816948">
    <w:abstractNumId w:val="0"/>
    <w:lvlOverride w:ilvl="0">
      <w:startOverride w:val="1"/>
    </w:lvlOverride>
  </w:num>
  <w:num w:numId="49" w16cid:durableId="946886079">
    <w:abstractNumId w:val="0"/>
    <w:lvlOverride w:ilvl="0">
      <w:startOverride w:val="1"/>
    </w:lvlOverride>
  </w:num>
  <w:num w:numId="50" w16cid:durableId="304942254">
    <w:abstractNumId w:val="0"/>
    <w:lvlOverride w:ilvl="0">
      <w:startOverride w:val="1"/>
    </w:lvlOverride>
  </w:num>
  <w:num w:numId="51" w16cid:durableId="97871941">
    <w:abstractNumId w:val="0"/>
    <w:lvlOverride w:ilvl="0">
      <w:startOverride w:val="1"/>
    </w:lvlOverride>
  </w:num>
  <w:num w:numId="52" w16cid:durableId="2065518215">
    <w:abstractNumId w:val="0"/>
    <w:lvlOverride w:ilvl="0">
      <w:startOverride w:val="1"/>
    </w:lvlOverride>
  </w:num>
  <w:num w:numId="53" w16cid:durableId="225649895">
    <w:abstractNumId w:val="0"/>
    <w:lvlOverride w:ilvl="0">
      <w:startOverride w:val="1"/>
    </w:lvlOverride>
  </w:num>
  <w:num w:numId="54" w16cid:durableId="708069813">
    <w:abstractNumId w:val="0"/>
    <w:lvlOverride w:ilvl="0">
      <w:startOverride w:val="1"/>
    </w:lvlOverride>
  </w:num>
  <w:num w:numId="55" w16cid:durableId="2018144205">
    <w:abstractNumId w:val="0"/>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D4A"/>
    <w:rsid w:val="00002DD8"/>
    <w:rsid w:val="00012C08"/>
    <w:rsid w:val="0001456F"/>
    <w:rsid w:val="000224E9"/>
    <w:rsid w:val="00024722"/>
    <w:rsid w:val="000613EE"/>
    <w:rsid w:val="0006175D"/>
    <w:rsid w:val="0007007E"/>
    <w:rsid w:val="000C5FC3"/>
    <w:rsid w:val="000D5B0E"/>
    <w:rsid w:val="000E64D6"/>
    <w:rsid w:val="00117191"/>
    <w:rsid w:val="00134DD7"/>
    <w:rsid w:val="00176894"/>
    <w:rsid w:val="001855E8"/>
    <w:rsid w:val="00191D22"/>
    <w:rsid w:val="00195BE6"/>
    <w:rsid w:val="001A0788"/>
    <w:rsid w:val="001C7362"/>
    <w:rsid w:val="001D0C43"/>
    <w:rsid w:val="001D20BB"/>
    <w:rsid w:val="001E2031"/>
    <w:rsid w:val="001E47B1"/>
    <w:rsid w:val="0021008C"/>
    <w:rsid w:val="002210F8"/>
    <w:rsid w:val="00237BEB"/>
    <w:rsid w:val="00251BB6"/>
    <w:rsid w:val="00296647"/>
    <w:rsid w:val="002C6960"/>
    <w:rsid w:val="002D10F3"/>
    <w:rsid w:val="002D43E5"/>
    <w:rsid w:val="002E4913"/>
    <w:rsid w:val="002F4071"/>
    <w:rsid w:val="00300BAD"/>
    <w:rsid w:val="0030313B"/>
    <w:rsid w:val="00312CDE"/>
    <w:rsid w:val="00321CF0"/>
    <w:rsid w:val="00327A31"/>
    <w:rsid w:val="00340333"/>
    <w:rsid w:val="003416A6"/>
    <w:rsid w:val="00353659"/>
    <w:rsid w:val="00365B61"/>
    <w:rsid w:val="003A6B6D"/>
    <w:rsid w:val="003B16CC"/>
    <w:rsid w:val="003B3B4B"/>
    <w:rsid w:val="003E1EF8"/>
    <w:rsid w:val="003E4BFD"/>
    <w:rsid w:val="004612EA"/>
    <w:rsid w:val="00466CBE"/>
    <w:rsid w:val="00474E4E"/>
    <w:rsid w:val="004B2DE3"/>
    <w:rsid w:val="004D38BE"/>
    <w:rsid w:val="004E7B8A"/>
    <w:rsid w:val="005152F5"/>
    <w:rsid w:val="00545534"/>
    <w:rsid w:val="00551CE9"/>
    <w:rsid w:val="0058388E"/>
    <w:rsid w:val="005A1F13"/>
    <w:rsid w:val="005A20CA"/>
    <w:rsid w:val="005B2EDA"/>
    <w:rsid w:val="0065515E"/>
    <w:rsid w:val="0065582B"/>
    <w:rsid w:val="00673411"/>
    <w:rsid w:val="0068438C"/>
    <w:rsid w:val="0068725C"/>
    <w:rsid w:val="00695450"/>
    <w:rsid w:val="006A03E3"/>
    <w:rsid w:val="006B113D"/>
    <w:rsid w:val="006B5DE6"/>
    <w:rsid w:val="006D0CDA"/>
    <w:rsid w:val="006D6D0C"/>
    <w:rsid w:val="006F43DE"/>
    <w:rsid w:val="006F57B6"/>
    <w:rsid w:val="0071026D"/>
    <w:rsid w:val="007123F9"/>
    <w:rsid w:val="007371A8"/>
    <w:rsid w:val="00785170"/>
    <w:rsid w:val="007B0F35"/>
    <w:rsid w:val="007D27B1"/>
    <w:rsid w:val="007D43E7"/>
    <w:rsid w:val="007E0ADF"/>
    <w:rsid w:val="00812966"/>
    <w:rsid w:val="008753D5"/>
    <w:rsid w:val="008C4F3E"/>
    <w:rsid w:val="008D7BD6"/>
    <w:rsid w:val="008F30C2"/>
    <w:rsid w:val="00911658"/>
    <w:rsid w:val="00932999"/>
    <w:rsid w:val="0094776A"/>
    <w:rsid w:val="00964152"/>
    <w:rsid w:val="009771A2"/>
    <w:rsid w:val="00993F92"/>
    <w:rsid w:val="00994054"/>
    <w:rsid w:val="0099653E"/>
    <w:rsid w:val="009A323F"/>
    <w:rsid w:val="009A45FC"/>
    <w:rsid w:val="009A485B"/>
    <w:rsid w:val="009C09AC"/>
    <w:rsid w:val="009C2C66"/>
    <w:rsid w:val="009E2B06"/>
    <w:rsid w:val="009E35E0"/>
    <w:rsid w:val="00A01B35"/>
    <w:rsid w:val="00A15D4A"/>
    <w:rsid w:val="00A20BDC"/>
    <w:rsid w:val="00A26E73"/>
    <w:rsid w:val="00A53A90"/>
    <w:rsid w:val="00A568AD"/>
    <w:rsid w:val="00A60803"/>
    <w:rsid w:val="00A7557B"/>
    <w:rsid w:val="00A843C9"/>
    <w:rsid w:val="00AB0283"/>
    <w:rsid w:val="00AB7FD6"/>
    <w:rsid w:val="00AC5286"/>
    <w:rsid w:val="00AE5B47"/>
    <w:rsid w:val="00AF77E6"/>
    <w:rsid w:val="00B0777C"/>
    <w:rsid w:val="00B1153D"/>
    <w:rsid w:val="00B5079D"/>
    <w:rsid w:val="00BA7FAA"/>
    <w:rsid w:val="00BB0EDC"/>
    <w:rsid w:val="00BD30E2"/>
    <w:rsid w:val="00BF21C9"/>
    <w:rsid w:val="00C4372C"/>
    <w:rsid w:val="00C50C78"/>
    <w:rsid w:val="00C53C5E"/>
    <w:rsid w:val="00C57352"/>
    <w:rsid w:val="00C637C4"/>
    <w:rsid w:val="00C64B41"/>
    <w:rsid w:val="00C71981"/>
    <w:rsid w:val="00C86619"/>
    <w:rsid w:val="00CA004C"/>
    <w:rsid w:val="00CA3A39"/>
    <w:rsid w:val="00CC17AC"/>
    <w:rsid w:val="00CC1ADD"/>
    <w:rsid w:val="00CC71D3"/>
    <w:rsid w:val="00CD6D5B"/>
    <w:rsid w:val="00CF203A"/>
    <w:rsid w:val="00CF62E3"/>
    <w:rsid w:val="00D0700F"/>
    <w:rsid w:val="00D16138"/>
    <w:rsid w:val="00D179DA"/>
    <w:rsid w:val="00D17F1E"/>
    <w:rsid w:val="00D251BD"/>
    <w:rsid w:val="00D350C8"/>
    <w:rsid w:val="00D529C9"/>
    <w:rsid w:val="00D554C2"/>
    <w:rsid w:val="00D6292A"/>
    <w:rsid w:val="00D62977"/>
    <w:rsid w:val="00D63EFA"/>
    <w:rsid w:val="00D81C6A"/>
    <w:rsid w:val="00D9450C"/>
    <w:rsid w:val="00D97F16"/>
    <w:rsid w:val="00DB101C"/>
    <w:rsid w:val="00DB5DD2"/>
    <w:rsid w:val="00DD1D14"/>
    <w:rsid w:val="00DD6BC3"/>
    <w:rsid w:val="00DF01AB"/>
    <w:rsid w:val="00E31A3B"/>
    <w:rsid w:val="00E53DDA"/>
    <w:rsid w:val="00E63606"/>
    <w:rsid w:val="00E6559F"/>
    <w:rsid w:val="00E84EA8"/>
    <w:rsid w:val="00E858C3"/>
    <w:rsid w:val="00E92CEB"/>
    <w:rsid w:val="00EB4D6D"/>
    <w:rsid w:val="00ED0E55"/>
    <w:rsid w:val="00ED3058"/>
    <w:rsid w:val="00EE18FA"/>
    <w:rsid w:val="00F1451E"/>
    <w:rsid w:val="00F16502"/>
    <w:rsid w:val="00F2167D"/>
    <w:rsid w:val="00F248C8"/>
    <w:rsid w:val="00F447FC"/>
    <w:rsid w:val="00F645BD"/>
    <w:rsid w:val="00F6628D"/>
    <w:rsid w:val="00F67B17"/>
    <w:rsid w:val="00F93DF4"/>
    <w:rsid w:val="00FA44BA"/>
    <w:rsid w:val="00FB0D26"/>
    <w:rsid w:val="00FE10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C112F0"/>
  <w15:docId w15:val="{60E830F1-2CD2-400D-9DF8-67A62DEF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5BD"/>
  </w:style>
  <w:style w:type="paragraph" w:styleId="Heading1">
    <w:name w:val="heading 1"/>
    <w:basedOn w:val="Normal"/>
    <w:next w:val="Normal"/>
    <w:link w:val="Heading1Char"/>
    <w:uiPriority w:val="9"/>
    <w:qFormat/>
    <w:rsid w:val="00CC71D3"/>
    <w:pPr>
      <w:keepNext/>
      <w:keepLines/>
      <w:pageBreakBefore/>
      <w:numPr>
        <w:numId w:val="1"/>
      </w:numPr>
      <w:spacing w:after="120" w:line="240" w:lineRule="auto"/>
      <w:outlineLvl w:val="0"/>
    </w:pPr>
    <w:rPr>
      <w:rFonts w:asciiTheme="majorHAnsi" w:eastAsia="Tw Cen MT" w:hAnsiTheme="majorHAnsi" w:cstheme="majorBidi"/>
      <w:caps/>
      <w:color w:val="0062C7"/>
      <w:sz w:val="28"/>
      <w:szCs w:val="32"/>
      <w:lang w:val="fr-FR"/>
    </w:rPr>
  </w:style>
  <w:style w:type="paragraph" w:styleId="Heading2">
    <w:name w:val="heading 2"/>
    <w:basedOn w:val="Normal"/>
    <w:next w:val="Normal"/>
    <w:link w:val="Heading2Char"/>
    <w:uiPriority w:val="9"/>
    <w:unhideWhenUsed/>
    <w:qFormat/>
    <w:rsid w:val="003A6B6D"/>
    <w:pPr>
      <w:keepNext/>
      <w:keepLines/>
      <w:numPr>
        <w:ilvl w:val="1"/>
        <w:numId w:val="1"/>
      </w:numPr>
      <w:spacing w:before="240" w:after="120"/>
      <w:outlineLvl w:val="1"/>
    </w:pPr>
    <w:rPr>
      <w:rFonts w:asciiTheme="majorHAnsi" w:eastAsiaTheme="majorEastAsia" w:hAnsiTheme="majorHAnsi" w:cstheme="majorBidi"/>
      <w:noProof/>
      <w:color w:val="2E74B5" w:themeColor="accent1" w:themeShade="BF"/>
      <w:sz w:val="26"/>
      <w:szCs w:val="26"/>
    </w:rPr>
  </w:style>
  <w:style w:type="paragraph" w:styleId="Heading3">
    <w:name w:val="heading 3"/>
    <w:basedOn w:val="Normal"/>
    <w:next w:val="Normal"/>
    <w:link w:val="Heading3Char"/>
    <w:autoRedefine/>
    <w:uiPriority w:val="9"/>
    <w:unhideWhenUsed/>
    <w:qFormat/>
    <w:rsid w:val="0030313B"/>
    <w:pPr>
      <w:keepNext/>
      <w:keepLines/>
      <w:numPr>
        <w:ilvl w:val="2"/>
        <w:numId w:val="1"/>
      </w:numPr>
      <w:spacing w:before="240" w:after="120"/>
      <w:outlineLvl w:val="2"/>
    </w:pPr>
    <w:rPr>
      <w:rFonts w:eastAsiaTheme="majorEastAsia" w:cstheme="minorHAnsi"/>
      <w:color w:val="1F4D78" w:themeColor="accent1" w:themeShade="7F"/>
    </w:rPr>
  </w:style>
  <w:style w:type="paragraph" w:styleId="Heading4">
    <w:name w:val="heading 4"/>
    <w:basedOn w:val="Normal"/>
    <w:next w:val="Normal"/>
    <w:link w:val="Heading4Char"/>
    <w:uiPriority w:val="9"/>
    <w:semiHidden/>
    <w:unhideWhenUsed/>
    <w:qFormat/>
    <w:rsid w:val="00AB7FD6"/>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B7FD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B7FD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B7FD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7F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7F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rsid w:val="00545534"/>
    <w:pPr>
      <w:tabs>
        <w:tab w:val="left" w:pos="400"/>
        <w:tab w:val="right" w:leader="dot" w:pos="9401"/>
      </w:tabs>
      <w:spacing w:before="240" w:after="120" w:line="240" w:lineRule="auto"/>
    </w:pPr>
    <w:rPr>
      <w:rFonts w:eastAsia="Times New Roman" w:cstheme="minorHAnsi"/>
      <w:caps/>
      <w:noProof/>
      <w:sz w:val="24"/>
      <w:szCs w:val="18"/>
    </w:rPr>
  </w:style>
  <w:style w:type="paragraph" w:styleId="BodyText2">
    <w:name w:val="Body Text 2"/>
    <w:basedOn w:val="Normal"/>
    <w:link w:val="BodyText2Char"/>
    <w:rsid w:val="0007007E"/>
    <w:pPr>
      <w:suppressAutoHyphens/>
      <w:spacing w:before="240" w:after="200" w:line="276" w:lineRule="auto"/>
    </w:pPr>
    <w:rPr>
      <w:rFonts w:ascii="Calibri" w:eastAsia="Times New Roman" w:hAnsi="Calibri" w:cs="Times New Roman"/>
      <w:b/>
      <w:bCs/>
      <w:sz w:val="20"/>
      <w:szCs w:val="20"/>
      <w:lang w:val="fr-FR"/>
    </w:rPr>
  </w:style>
  <w:style w:type="character" w:customStyle="1" w:styleId="BodyText2Char">
    <w:name w:val="Body Text 2 Char"/>
    <w:basedOn w:val="DefaultParagraphFont"/>
    <w:link w:val="BodyText2"/>
    <w:rsid w:val="0007007E"/>
    <w:rPr>
      <w:rFonts w:ascii="Calibri" w:eastAsia="Times New Roman" w:hAnsi="Calibri" w:cs="Times New Roman"/>
      <w:b/>
      <w:bCs/>
      <w:sz w:val="20"/>
      <w:szCs w:val="20"/>
      <w:lang w:val="fr-FR"/>
    </w:rPr>
  </w:style>
  <w:style w:type="paragraph" w:styleId="ListParagraph">
    <w:name w:val="List Paragraph"/>
    <w:basedOn w:val="Normal"/>
    <w:uiPriority w:val="34"/>
    <w:qFormat/>
    <w:rsid w:val="008C4F3E"/>
    <w:pPr>
      <w:keepLines/>
      <w:numPr>
        <w:numId w:val="2"/>
      </w:numPr>
      <w:spacing w:after="120" w:line="240" w:lineRule="auto"/>
      <w:ind w:left="567" w:hanging="567"/>
      <w:contextualSpacing/>
    </w:pPr>
    <w:rPr>
      <w:rFonts w:eastAsia="Tw Cen MT" w:cstheme="minorHAnsi"/>
      <w:noProof/>
    </w:rPr>
  </w:style>
  <w:style w:type="paragraph" w:styleId="Header">
    <w:name w:val="header"/>
    <w:basedOn w:val="Normal"/>
    <w:link w:val="HeaderChar"/>
    <w:uiPriority w:val="99"/>
    <w:unhideWhenUsed/>
    <w:rsid w:val="00C437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372C"/>
  </w:style>
  <w:style w:type="paragraph" w:styleId="Footer">
    <w:name w:val="footer"/>
    <w:basedOn w:val="Normal"/>
    <w:link w:val="FooterChar"/>
    <w:uiPriority w:val="99"/>
    <w:unhideWhenUsed/>
    <w:rsid w:val="00C437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372C"/>
  </w:style>
  <w:style w:type="paragraph" w:customStyle="1" w:styleId="Default">
    <w:name w:val="Default"/>
    <w:rsid w:val="0006175D"/>
    <w:pPr>
      <w:autoSpaceDE w:val="0"/>
      <w:autoSpaceDN w:val="0"/>
      <w:adjustRightInd w:val="0"/>
      <w:spacing w:after="0" w:line="240" w:lineRule="auto"/>
    </w:pPr>
    <w:rPr>
      <w:rFonts w:ascii="Calibri" w:eastAsiaTheme="minorHAnsi" w:hAnsi="Calibri" w:cs="Calibri"/>
      <w:color w:val="000000"/>
      <w:sz w:val="24"/>
      <w:szCs w:val="24"/>
      <w:lang w:val="fr-FR" w:eastAsia="en-US"/>
    </w:rPr>
  </w:style>
  <w:style w:type="paragraph" w:styleId="BalloonText">
    <w:name w:val="Balloon Text"/>
    <w:basedOn w:val="Normal"/>
    <w:link w:val="BalloonTextChar"/>
    <w:uiPriority w:val="99"/>
    <w:semiHidden/>
    <w:unhideWhenUsed/>
    <w:rsid w:val="00D17F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F1E"/>
    <w:rPr>
      <w:rFonts w:ascii="Segoe UI" w:hAnsi="Segoe UI" w:cs="Segoe UI"/>
      <w:sz w:val="18"/>
      <w:szCs w:val="18"/>
    </w:rPr>
  </w:style>
  <w:style w:type="character" w:customStyle="1" w:styleId="Heading1Char">
    <w:name w:val="Heading 1 Char"/>
    <w:basedOn w:val="DefaultParagraphFont"/>
    <w:link w:val="Heading1"/>
    <w:uiPriority w:val="9"/>
    <w:rsid w:val="00CC71D3"/>
    <w:rPr>
      <w:rFonts w:asciiTheme="majorHAnsi" w:eastAsia="Tw Cen MT" w:hAnsiTheme="majorHAnsi" w:cstheme="majorBidi"/>
      <w:caps/>
      <w:color w:val="0062C7"/>
      <w:sz w:val="28"/>
      <w:szCs w:val="32"/>
      <w:lang w:val="fr-FR"/>
    </w:rPr>
  </w:style>
  <w:style w:type="paragraph" w:styleId="TOCHeading">
    <w:name w:val="TOC Heading"/>
    <w:basedOn w:val="Heading1"/>
    <w:next w:val="Normal"/>
    <w:uiPriority w:val="39"/>
    <w:unhideWhenUsed/>
    <w:qFormat/>
    <w:rsid w:val="00312CDE"/>
    <w:pPr>
      <w:outlineLvl w:val="9"/>
    </w:pPr>
  </w:style>
  <w:style w:type="character" w:styleId="Hyperlink">
    <w:name w:val="Hyperlink"/>
    <w:basedOn w:val="DefaultParagraphFont"/>
    <w:uiPriority w:val="99"/>
    <w:unhideWhenUsed/>
    <w:rsid w:val="00312CDE"/>
    <w:rPr>
      <w:color w:val="0563C1" w:themeColor="hyperlink"/>
      <w:u w:val="single"/>
    </w:rPr>
  </w:style>
  <w:style w:type="character" w:styleId="IntenseEmphasis">
    <w:name w:val="Intense Emphasis"/>
    <w:basedOn w:val="DefaultParagraphFont"/>
    <w:uiPriority w:val="21"/>
    <w:qFormat/>
    <w:rsid w:val="004D38BE"/>
    <w:rPr>
      <w:i/>
      <w:iCs/>
      <w:color w:val="5B9BD5" w:themeColor="accent1"/>
    </w:rPr>
  </w:style>
  <w:style w:type="character" w:styleId="IntenseReference">
    <w:name w:val="Intense Reference"/>
    <w:basedOn w:val="DefaultParagraphFont"/>
    <w:uiPriority w:val="32"/>
    <w:qFormat/>
    <w:rsid w:val="00D16138"/>
    <w:rPr>
      <w:b/>
      <w:bCs/>
      <w:smallCaps/>
      <w:color w:val="5B9BD5" w:themeColor="accent1"/>
      <w:spacing w:val="5"/>
    </w:rPr>
  </w:style>
  <w:style w:type="paragraph" w:customStyle="1" w:styleId="KoptekstHL">
    <w:name w:val="Koptekst HL"/>
    <w:basedOn w:val="Normal"/>
    <w:link w:val="KoptekstHLChar"/>
    <w:qFormat/>
    <w:rsid w:val="00D16138"/>
    <w:pPr>
      <w:spacing w:after="200" w:line="276" w:lineRule="auto"/>
    </w:pPr>
    <w:rPr>
      <w:rFonts w:ascii="Calibri" w:eastAsia="Calibri" w:hAnsi="Calibri" w:cs="Times New Roman"/>
      <w:sz w:val="24"/>
      <w:lang w:eastAsia="en-US"/>
    </w:rPr>
  </w:style>
  <w:style w:type="character" w:customStyle="1" w:styleId="KoptekstHLChar">
    <w:name w:val="Koptekst HL Char"/>
    <w:basedOn w:val="DefaultParagraphFont"/>
    <w:link w:val="KoptekstHL"/>
    <w:rsid w:val="00D16138"/>
    <w:rPr>
      <w:rFonts w:ascii="Calibri" w:eastAsia="Calibri" w:hAnsi="Calibri" w:cs="Times New Roman"/>
      <w:sz w:val="24"/>
      <w:lang w:eastAsia="en-US"/>
    </w:rPr>
  </w:style>
  <w:style w:type="character" w:customStyle="1" w:styleId="Heading2Char">
    <w:name w:val="Heading 2 Char"/>
    <w:basedOn w:val="DefaultParagraphFont"/>
    <w:link w:val="Heading2"/>
    <w:uiPriority w:val="9"/>
    <w:rsid w:val="003A6B6D"/>
    <w:rPr>
      <w:rFonts w:asciiTheme="majorHAnsi" w:eastAsiaTheme="majorEastAsia" w:hAnsiTheme="majorHAnsi" w:cstheme="majorBidi"/>
      <w:noProof/>
      <w:color w:val="2E74B5" w:themeColor="accent1" w:themeShade="BF"/>
      <w:sz w:val="26"/>
      <w:szCs w:val="26"/>
    </w:rPr>
  </w:style>
  <w:style w:type="character" w:customStyle="1" w:styleId="Heading3Char">
    <w:name w:val="Heading 3 Char"/>
    <w:basedOn w:val="DefaultParagraphFont"/>
    <w:link w:val="Heading3"/>
    <w:uiPriority w:val="9"/>
    <w:rsid w:val="0030313B"/>
    <w:rPr>
      <w:rFonts w:eastAsiaTheme="majorEastAsia" w:cstheme="minorHAnsi"/>
      <w:color w:val="1F4D78" w:themeColor="accent1" w:themeShade="7F"/>
    </w:rPr>
  </w:style>
  <w:style w:type="character" w:customStyle="1" w:styleId="Heading4Char">
    <w:name w:val="Heading 4 Char"/>
    <w:basedOn w:val="DefaultParagraphFont"/>
    <w:link w:val="Heading4"/>
    <w:uiPriority w:val="9"/>
    <w:semiHidden/>
    <w:rsid w:val="00AB7FD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B7FD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B7FD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B7FD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B7F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7FD6"/>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545534"/>
    <w:pPr>
      <w:tabs>
        <w:tab w:val="left" w:pos="880"/>
        <w:tab w:val="right" w:leader="dot" w:pos="9062"/>
      </w:tabs>
      <w:spacing w:after="100"/>
      <w:ind w:left="220"/>
    </w:pPr>
    <w:rPr>
      <w:noProof/>
      <w:lang w:val="fr-FR"/>
    </w:rPr>
  </w:style>
  <w:style w:type="paragraph" w:styleId="TOC3">
    <w:name w:val="toc 3"/>
    <w:basedOn w:val="Normal"/>
    <w:next w:val="Normal"/>
    <w:autoRedefine/>
    <w:uiPriority w:val="39"/>
    <w:unhideWhenUsed/>
    <w:rsid w:val="00545534"/>
    <w:pPr>
      <w:tabs>
        <w:tab w:val="left" w:pos="1320"/>
        <w:tab w:val="right" w:leader="dot" w:pos="9062"/>
      </w:tabs>
      <w:spacing w:after="100"/>
      <w:ind w:left="440"/>
    </w:pPr>
    <w:rPr>
      <w:noProof/>
      <w:lang w:val="fr-FR"/>
    </w:rPr>
  </w:style>
  <w:style w:type="character" w:customStyle="1" w:styleId="TOC1Char">
    <w:name w:val="TOC 1 Char"/>
    <w:basedOn w:val="DefaultParagraphFont"/>
    <w:link w:val="TOC1"/>
    <w:uiPriority w:val="39"/>
    <w:rsid w:val="00545534"/>
    <w:rPr>
      <w:rFonts w:eastAsia="Times New Roman" w:cstheme="minorHAnsi"/>
      <w:caps/>
      <w:noProof/>
      <w:sz w:val="24"/>
      <w:szCs w:val="18"/>
    </w:rPr>
  </w:style>
  <w:style w:type="paragraph" w:styleId="BodyText">
    <w:name w:val="Body Text"/>
    <w:basedOn w:val="Normal"/>
    <w:link w:val="BodyTextChar"/>
    <w:unhideWhenUsed/>
    <w:rsid w:val="00A15D4A"/>
    <w:pPr>
      <w:spacing w:after="120"/>
    </w:pPr>
  </w:style>
  <w:style w:type="character" w:customStyle="1" w:styleId="BodyTextChar">
    <w:name w:val="Body Text Char"/>
    <w:basedOn w:val="DefaultParagraphFont"/>
    <w:link w:val="BodyText"/>
    <w:rsid w:val="00A15D4A"/>
  </w:style>
  <w:style w:type="paragraph" w:customStyle="1" w:styleId="Opmaak2">
    <w:name w:val="Opmaak 2"/>
    <w:basedOn w:val="Normal"/>
    <w:link w:val="Opmaak2Char"/>
    <w:qFormat/>
    <w:rsid w:val="00A15D4A"/>
    <w:pPr>
      <w:spacing w:before="200" w:after="200" w:line="276" w:lineRule="auto"/>
    </w:pPr>
    <w:rPr>
      <w:rFonts w:ascii="Calibri" w:eastAsia="Times New Roman" w:hAnsi="Calibri" w:cs="Arial"/>
      <w:b/>
      <w:sz w:val="20"/>
      <w:szCs w:val="20"/>
      <w:lang w:eastAsia="de-DE"/>
    </w:rPr>
  </w:style>
  <w:style w:type="character" w:customStyle="1" w:styleId="Opmaak2Char">
    <w:name w:val="Opmaak 2 Char"/>
    <w:link w:val="Opmaak2"/>
    <w:rsid w:val="00A15D4A"/>
    <w:rPr>
      <w:rFonts w:ascii="Calibri" w:eastAsia="Times New Roman" w:hAnsi="Calibri" w:cs="Arial"/>
      <w:b/>
      <w:sz w:val="20"/>
      <w:szCs w:val="20"/>
      <w:lang w:eastAsia="de-DE"/>
    </w:rPr>
  </w:style>
  <w:style w:type="paragraph" w:customStyle="1" w:styleId="kop1">
    <w:name w:val="kop 1"/>
    <w:basedOn w:val="Normal"/>
    <w:link w:val="kop1Char"/>
    <w:qFormat/>
    <w:rsid w:val="00A15D4A"/>
    <w:pPr>
      <w:spacing w:before="200" w:after="200" w:line="276" w:lineRule="auto"/>
    </w:pPr>
    <w:rPr>
      <w:rFonts w:ascii="Calibri" w:eastAsia="Times New Roman" w:hAnsi="Calibri" w:cs="Arial"/>
      <w:b/>
      <w:sz w:val="20"/>
      <w:szCs w:val="20"/>
      <w:lang w:eastAsia="de-DE"/>
    </w:rPr>
  </w:style>
  <w:style w:type="character" w:customStyle="1" w:styleId="kop1Char">
    <w:name w:val="kop 1 Char"/>
    <w:link w:val="kop1"/>
    <w:rsid w:val="00A15D4A"/>
    <w:rPr>
      <w:rFonts w:ascii="Calibri" w:eastAsia="Times New Roman" w:hAnsi="Calibri" w:cs="Arial"/>
      <w:b/>
      <w:sz w:val="20"/>
      <w:szCs w:val="20"/>
      <w:lang w:eastAsia="de-DE"/>
    </w:rPr>
  </w:style>
  <w:style w:type="paragraph" w:customStyle="1" w:styleId="Opmaak3">
    <w:name w:val="Opmaak 3"/>
    <w:basedOn w:val="Normal"/>
    <w:link w:val="Opmaak3Char"/>
    <w:qFormat/>
    <w:rsid w:val="00A15D4A"/>
    <w:pPr>
      <w:spacing w:before="200" w:after="200" w:line="276" w:lineRule="auto"/>
    </w:pPr>
    <w:rPr>
      <w:rFonts w:ascii="Calibri" w:eastAsia="Times New Roman" w:hAnsi="Calibri" w:cs="Arial"/>
      <w:b/>
      <w:sz w:val="20"/>
      <w:szCs w:val="20"/>
      <w:lang w:eastAsia="de-DE"/>
    </w:rPr>
  </w:style>
  <w:style w:type="character" w:customStyle="1" w:styleId="Opmaak3Char">
    <w:name w:val="Opmaak 3 Char"/>
    <w:link w:val="Opmaak3"/>
    <w:rsid w:val="00A15D4A"/>
    <w:rPr>
      <w:rFonts w:ascii="Calibri" w:eastAsia="Times New Roman" w:hAnsi="Calibri" w:cs="Arial"/>
      <w:b/>
      <w:sz w:val="20"/>
      <w:szCs w:val="20"/>
      <w:lang w:eastAsia="de-DE"/>
    </w:rPr>
  </w:style>
  <w:style w:type="paragraph" w:styleId="ListNumber">
    <w:name w:val="List Number"/>
    <w:basedOn w:val="Normal"/>
    <w:autoRedefine/>
    <w:uiPriority w:val="99"/>
    <w:unhideWhenUsed/>
    <w:qFormat/>
    <w:rsid w:val="00551CE9"/>
    <w:pPr>
      <w:numPr>
        <w:numId w:val="4"/>
      </w:numPr>
      <w:tabs>
        <w:tab w:val="left" w:pos="1134"/>
      </w:tabs>
      <w:spacing w:before="120" w:after="100" w:afterAutospacing="1"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customXml" Target="../customXml/item2.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es.LT-Support-11\Documents\Aangepaste%20Office-sjablonen\DocumentatieLC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D557592BE4A947B4FC5A37440B978E" ma:contentTypeVersion="11" ma:contentTypeDescription="Een nieuw document maken." ma:contentTypeScope="" ma:versionID="1d50fc083fb31a0ecc08ec6073f1b3aa">
  <xsd:schema xmlns:xsd="http://www.w3.org/2001/XMLSchema" xmlns:xs="http://www.w3.org/2001/XMLSchema" xmlns:p="http://schemas.microsoft.com/office/2006/metadata/properties" xmlns:ns2="c4554f54-4055-42fb-8f19-a9b3e7483db6" xmlns:ns3="b07a4906-b8ab-43e9-8ec8-fb6658e5a466" targetNamespace="http://schemas.microsoft.com/office/2006/metadata/properties" ma:root="true" ma:fieldsID="bc6be4f4bea9446d01e7412564aeb590" ns2:_="" ns3:_="">
    <xsd:import namespace="c4554f54-4055-42fb-8f19-a9b3e7483db6"/>
    <xsd:import namespace="b07a4906-b8ab-43e9-8ec8-fb6658e5a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54f54-4055-42fb-8f19-a9b3e7483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a4906-b8ab-43e9-8ec8-fb6658e5a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427c4-365e-42d1-b16b-0623d319db53}" ma:internalName="TaxCatchAll" ma:showField="CatchAllData" ma:web="b07a4906-b8ab-43e9-8ec8-fb6658e5a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7a4906-b8ab-43e9-8ec8-fb6658e5a466" xsi:nil="true"/>
    <lcf76f155ced4ddcb4097134ff3c332f xmlns="c4554f54-4055-42fb-8f19-a9b3e7483d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02A95F-89AF-4359-8794-E61E03F5765B}">
  <ds:schemaRefs>
    <ds:schemaRef ds:uri="http://schemas.openxmlformats.org/officeDocument/2006/bibliography"/>
  </ds:schemaRefs>
</ds:datastoreItem>
</file>

<file path=customXml/itemProps2.xml><?xml version="1.0" encoding="utf-8"?>
<ds:datastoreItem xmlns:ds="http://schemas.openxmlformats.org/officeDocument/2006/customXml" ds:itemID="{E7B74C82-1861-47FA-9AF9-7B5CCA307DB9}"/>
</file>

<file path=customXml/itemProps3.xml><?xml version="1.0" encoding="utf-8"?>
<ds:datastoreItem xmlns:ds="http://schemas.openxmlformats.org/officeDocument/2006/customXml" ds:itemID="{1284EFD1-58AC-420D-A068-95B83156ECF1}"/>
</file>

<file path=customXml/itemProps4.xml><?xml version="1.0" encoding="utf-8"?>
<ds:datastoreItem xmlns:ds="http://schemas.openxmlformats.org/officeDocument/2006/customXml" ds:itemID="{C97602EB-5044-4D31-B745-578C7078421B}"/>
</file>

<file path=docProps/app.xml><?xml version="1.0" encoding="utf-8"?>
<Properties xmlns="http://schemas.openxmlformats.org/officeDocument/2006/extended-properties" xmlns:vt="http://schemas.openxmlformats.org/officeDocument/2006/docPropsVTypes">
  <Template>DocumentatieLCT</Template>
  <TotalTime>0</TotalTime>
  <Pages>32</Pages>
  <Words>5941</Words>
  <Characters>32678</Characters>
  <Application>Microsoft Office Word</Application>
  <DocSecurity>0</DocSecurity>
  <Lines>272</Lines>
  <Paragraphs>77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Elles</dc:creator>
  <cp:keywords/>
  <dc:description/>
  <cp:lastModifiedBy>Swets, G. (FB-Z&amp;V)</cp:lastModifiedBy>
  <cp:revision>2</cp:revision>
  <cp:lastPrinted>2016-06-20T07:49:00Z</cp:lastPrinted>
  <dcterms:created xsi:type="dcterms:W3CDTF">2025-03-25T08:41:00Z</dcterms:created>
  <dcterms:modified xsi:type="dcterms:W3CDTF">2025-03-25T08:41:00Z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0x01010077D557592BE4A947B4FC5A37440B978E</vt:lpwstr>
  </property>
</Properties>
</file>