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13A9A" w14:textId="21C1FD2D" w:rsidR="00FB1602" w:rsidRPr="00D62C78" w:rsidRDefault="006B211E" w:rsidP="00CF00E4">
      <w:pPr>
        <w:spacing w:line="240" w:lineRule="auto"/>
        <w:rPr>
          <w:color w:val="76923C" w:themeColor="accent3" w:themeShade="BF"/>
          <w:sz w:val="40"/>
          <w:szCs w:val="40"/>
        </w:rPr>
      </w:pPr>
      <w:r w:rsidRPr="00D62C78">
        <w:rPr>
          <w:noProof/>
          <w:color w:val="76923C" w:themeColor="accent3" w:themeShade="BF"/>
          <w:sz w:val="40"/>
          <w:szCs w:val="40"/>
        </w:rPr>
        <w:drawing>
          <wp:anchor distT="0" distB="0" distL="114300" distR="114300" simplePos="0" relativeHeight="251659264" behindDoc="1" locked="0" layoutInCell="1" allowOverlap="1" wp14:anchorId="2A1A6F48" wp14:editId="4D7EEE2C">
            <wp:simplePos x="0" y="0"/>
            <wp:positionH relativeFrom="margin">
              <wp:align>right</wp:align>
            </wp:positionH>
            <wp:positionV relativeFrom="margin">
              <wp:posOffset>-214472</wp:posOffset>
            </wp:positionV>
            <wp:extent cx="1130300" cy="9048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30300" cy="904875"/>
                    </a:xfrm>
                    <a:prstGeom prst="rect">
                      <a:avLst/>
                    </a:prstGeom>
                  </pic:spPr>
                </pic:pic>
              </a:graphicData>
            </a:graphic>
            <wp14:sizeRelH relativeFrom="margin">
              <wp14:pctWidth>0</wp14:pctWidth>
            </wp14:sizeRelH>
            <wp14:sizeRelV relativeFrom="margin">
              <wp14:pctHeight>0</wp14:pctHeight>
            </wp14:sizeRelV>
          </wp:anchor>
        </w:drawing>
      </w:r>
      <w:r w:rsidR="00FB1602" w:rsidRPr="00D62C78">
        <w:rPr>
          <w:color w:val="76923C" w:themeColor="accent3" w:themeShade="BF"/>
          <w:sz w:val="40"/>
          <w:szCs w:val="40"/>
        </w:rPr>
        <w:t xml:space="preserve">Bijlage 8 Plan van Aanpak </w:t>
      </w:r>
    </w:p>
    <w:p w14:paraId="48943922" w14:textId="77777777" w:rsidR="002D30E3" w:rsidRDefault="002D30E3" w:rsidP="00CC7D35"/>
    <w:p w14:paraId="0A2089D1" w14:textId="2A6065BF" w:rsidR="00CB2D13" w:rsidRPr="00327230" w:rsidRDefault="00501A96" w:rsidP="00CB2D13">
      <w:pPr>
        <w:rPr>
          <w:sz w:val="20"/>
          <w:szCs w:val="20"/>
        </w:rPr>
      </w:pPr>
      <w:r>
        <w:rPr>
          <w:szCs w:val="18"/>
        </w:rPr>
        <w:t>Uw bedrijfsnaam</w:t>
      </w:r>
      <w:r w:rsidR="00A24CE9">
        <w:rPr>
          <w:szCs w:val="18"/>
        </w:rPr>
        <w:t>:</w:t>
      </w:r>
      <w:r>
        <w:rPr>
          <w:szCs w:val="18"/>
        </w:rPr>
        <w:t xml:space="preserve"> </w:t>
      </w:r>
      <w:permStart w:id="1312782235" w:edGrp="everyone"/>
      <w:sdt>
        <w:sdtPr>
          <w:rPr>
            <w:sz w:val="20"/>
            <w:szCs w:val="20"/>
          </w:rPr>
          <w:id w:val="1031841372"/>
          <w:placeholder>
            <w:docPart w:val="2C0F64C5DBA04D2189B1C525536C4A1A"/>
          </w:placeholder>
          <w:showingPlcHdr/>
          <w:text/>
        </w:sdtPr>
        <w:sdtEndPr/>
        <w:sdtContent>
          <w:r w:rsidRPr="007D2900">
            <w:rPr>
              <w:rStyle w:val="Tekstvantijdelijkeaanduiding"/>
              <w:color w:val="C00000"/>
              <w:sz w:val="20"/>
              <w:szCs w:val="20"/>
            </w:rPr>
            <w:t>…</w:t>
          </w:r>
        </w:sdtContent>
      </w:sdt>
      <w:r w:rsidR="009363AE" w:rsidRPr="00327230">
        <w:rPr>
          <w:sz w:val="20"/>
          <w:szCs w:val="20"/>
        </w:rPr>
        <w:tab/>
      </w:r>
      <w:permEnd w:id="1312782235"/>
    </w:p>
    <w:p w14:paraId="5ABD1EB5" w14:textId="77777777" w:rsidR="00281D20" w:rsidRDefault="00281D20" w:rsidP="00383954">
      <w:pPr>
        <w:pBdr>
          <w:bottom w:val="single" w:sz="4" w:space="1" w:color="auto"/>
        </w:pBdr>
      </w:pPr>
    </w:p>
    <w:p w14:paraId="244FEA03" w14:textId="77777777" w:rsidR="00C4161C" w:rsidRDefault="00C4161C" w:rsidP="00CF00E4"/>
    <w:p w14:paraId="2722E5C1" w14:textId="6B0AB560" w:rsidR="00421FAE" w:rsidRDefault="00501A96" w:rsidP="00CF00E4">
      <w:r>
        <w:t xml:space="preserve">In dit document </w:t>
      </w:r>
      <w:r w:rsidR="002E4CA5">
        <w:t>kunt u</w:t>
      </w:r>
      <w:r w:rsidR="00053F87">
        <w:t xml:space="preserve"> als Inschrijver</w:t>
      </w:r>
      <w:r w:rsidR="002E4CA5">
        <w:t xml:space="preserve"> beschrijven</w:t>
      </w:r>
      <w:r>
        <w:t xml:space="preserve"> hoe u invulling geeft aan de punten die worden beoordeeld bij deze aanbesteding</w:t>
      </w:r>
      <w:r w:rsidR="00540B71">
        <w:t xml:space="preserve"> “Aanschaf rupsmaaimachine Drentsche Aa – TN </w:t>
      </w:r>
      <w:r w:rsidR="000C625B">
        <w:t>531242</w:t>
      </w:r>
      <w:r w:rsidR="00EE6A2F">
        <w:t>”</w:t>
      </w:r>
      <w:r>
        <w:t>.</w:t>
      </w:r>
    </w:p>
    <w:p w14:paraId="5DF03554" w14:textId="77777777" w:rsidR="00501A96" w:rsidRDefault="00501A96" w:rsidP="00CF00E4"/>
    <w:p w14:paraId="6141F8BC" w14:textId="025F0EA5" w:rsidR="00501A96" w:rsidRDefault="00501A96" w:rsidP="00CF00E4">
      <w:r>
        <w:t>Per onderdeel</w:t>
      </w:r>
      <w:r w:rsidR="00316740">
        <w:t>/(sub)gunningscriteri</w:t>
      </w:r>
      <w:r w:rsidR="7361F008">
        <w:t>um</w:t>
      </w:r>
      <w:r>
        <w:t xml:space="preserve"> heeft u maximaal 1 A4 om uw aanpak te beschrijven, exclusief eventuele tekeningen. Deze </w:t>
      </w:r>
      <w:r w:rsidR="1FC24661">
        <w:t>kunnen</w:t>
      </w:r>
      <w:r>
        <w:t xml:space="preserve"> als aparte bijlage toegevoegd worden. Op basis daarvan worden punten toegekend </w:t>
      </w:r>
      <w:r w:rsidR="002E409B">
        <w:t>door het Beoordelingstea</w:t>
      </w:r>
      <w:r w:rsidR="00E352A5">
        <w:t>m</w:t>
      </w:r>
      <w:r>
        <w:t>.</w:t>
      </w:r>
    </w:p>
    <w:p w14:paraId="48E77BC2" w14:textId="1287F508" w:rsidR="00AB3053" w:rsidRDefault="00AB3053">
      <w:pPr>
        <w:spacing w:line="240" w:lineRule="auto"/>
      </w:pPr>
      <w:r>
        <w:br w:type="page"/>
      </w:r>
    </w:p>
    <w:tbl>
      <w:tblPr>
        <w:tblStyle w:val="Tabelraster"/>
        <w:tblW w:w="9135" w:type="dxa"/>
        <w:tblLook w:val="04A0" w:firstRow="1" w:lastRow="0" w:firstColumn="1" w:lastColumn="0" w:noHBand="0" w:noVBand="1"/>
      </w:tblPr>
      <w:tblGrid>
        <w:gridCol w:w="1275"/>
        <w:gridCol w:w="7860"/>
      </w:tblGrid>
      <w:tr w:rsidR="00AB3053" w:rsidRPr="00501A96" w14:paraId="047FDE4A" w14:textId="77777777" w:rsidTr="00442E12">
        <w:trPr>
          <w:cantSplit/>
          <w:tblHeader/>
        </w:trPr>
        <w:tc>
          <w:tcPr>
            <w:tcW w:w="1275" w:type="dxa"/>
            <w:tcBorders>
              <w:top w:val="single" w:sz="12" w:space="0" w:color="auto"/>
              <w:left w:val="single" w:sz="18" w:space="0" w:color="auto"/>
              <w:bottom w:val="single" w:sz="18" w:space="0" w:color="auto"/>
              <w:right w:val="single" w:sz="12" w:space="0" w:color="auto"/>
            </w:tcBorders>
          </w:tcPr>
          <w:p w14:paraId="36CCCDB2" w14:textId="77777777" w:rsidR="00AB3053" w:rsidRPr="00501A96" w:rsidRDefault="00AB3053" w:rsidP="00442E12">
            <w:pPr>
              <w:rPr>
                <w:b/>
                <w:bCs/>
              </w:rPr>
            </w:pPr>
            <w:r>
              <w:rPr>
                <w:b/>
                <w:bCs/>
              </w:rPr>
              <w:lastRenderedPageBreak/>
              <w:t>Maximaal te behalen punten</w:t>
            </w:r>
          </w:p>
        </w:tc>
        <w:tc>
          <w:tcPr>
            <w:tcW w:w="7860" w:type="dxa"/>
            <w:tcBorders>
              <w:top w:val="single" w:sz="12" w:space="0" w:color="auto"/>
              <w:left w:val="single" w:sz="12" w:space="0" w:color="auto"/>
              <w:bottom w:val="single" w:sz="18" w:space="0" w:color="auto"/>
              <w:right w:val="single" w:sz="18" w:space="0" w:color="auto"/>
            </w:tcBorders>
          </w:tcPr>
          <w:p w14:paraId="69FC0605" w14:textId="77777777" w:rsidR="00AB3053" w:rsidRPr="00501A96" w:rsidRDefault="00AB3053" w:rsidP="00442E12">
            <w:pPr>
              <w:rPr>
                <w:b/>
                <w:bCs/>
              </w:rPr>
            </w:pPr>
            <w:r>
              <w:rPr>
                <w:b/>
                <w:bCs/>
              </w:rPr>
              <w:t>Gunningscriterium</w:t>
            </w:r>
          </w:p>
        </w:tc>
      </w:tr>
      <w:tr w:rsidR="00AB3053" w:rsidRPr="00501A96" w14:paraId="61E68677" w14:textId="77777777" w:rsidTr="00442E12">
        <w:trPr>
          <w:cantSplit/>
        </w:trPr>
        <w:tc>
          <w:tcPr>
            <w:tcW w:w="1275" w:type="dxa"/>
            <w:tcBorders>
              <w:top w:val="single" w:sz="18" w:space="0" w:color="auto"/>
              <w:left w:val="single" w:sz="18" w:space="0" w:color="auto"/>
              <w:bottom w:val="single" w:sz="4" w:space="0" w:color="auto"/>
              <w:right w:val="single" w:sz="12" w:space="0" w:color="auto"/>
            </w:tcBorders>
          </w:tcPr>
          <w:p w14:paraId="387F62A6" w14:textId="77777777" w:rsidR="00AB3053" w:rsidRDefault="00AB3053" w:rsidP="00442E12">
            <w:r>
              <w:t>25</w:t>
            </w:r>
          </w:p>
        </w:tc>
        <w:tc>
          <w:tcPr>
            <w:tcW w:w="7860" w:type="dxa"/>
            <w:tcBorders>
              <w:top w:val="single" w:sz="18" w:space="0" w:color="auto"/>
              <w:left w:val="single" w:sz="12" w:space="0" w:color="auto"/>
              <w:bottom w:val="single" w:sz="4" w:space="0" w:color="auto"/>
              <w:right w:val="single" w:sz="18" w:space="0" w:color="auto"/>
            </w:tcBorders>
          </w:tcPr>
          <w:p w14:paraId="09F842C4" w14:textId="77777777" w:rsidR="00AB3053" w:rsidRPr="00B0782D" w:rsidRDefault="00AB3053" w:rsidP="00442E12">
            <w:pPr>
              <w:spacing w:line="240" w:lineRule="auto"/>
              <w:rPr>
                <w:color w:val="000000"/>
                <w:szCs w:val="18"/>
              </w:rPr>
            </w:pPr>
            <w:r w:rsidRPr="00B0782D">
              <w:rPr>
                <w:b/>
                <w:bCs/>
                <w:color w:val="000000"/>
                <w:szCs w:val="18"/>
              </w:rPr>
              <w:t xml:space="preserve">Kwaliteit: </w:t>
            </w:r>
            <w:r w:rsidRPr="00B0782D">
              <w:rPr>
                <w:color w:val="000000"/>
                <w:szCs w:val="18"/>
              </w:rPr>
              <w:t xml:space="preserve">in het </w:t>
            </w:r>
            <w:r>
              <w:rPr>
                <w:color w:val="000000"/>
                <w:szCs w:val="18"/>
              </w:rPr>
              <w:t>P</w:t>
            </w:r>
            <w:r w:rsidRPr="00B0782D">
              <w:rPr>
                <w:color w:val="000000"/>
                <w:szCs w:val="18"/>
              </w:rPr>
              <w:t xml:space="preserve">lan van </w:t>
            </w:r>
            <w:r>
              <w:rPr>
                <w:color w:val="000000"/>
                <w:szCs w:val="18"/>
              </w:rPr>
              <w:t>A</w:t>
            </w:r>
            <w:r w:rsidRPr="00B0782D">
              <w:rPr>
                <w:color w:val="000000"/>
                <w:szCs w:val="18"/>
              </w:rPr>
              <w:t>anpak beschrijft de leverancier hoe ze er</w:t>
            </w:r>
            <w:r>
              <w:rPr>
                <w:color w:val="000000"/>
                <w:szCs w:val="18"/>
              </w:rPr>
              <w:t xml:space="preserve"> </w:t>
            </w:r>
            <w:r w:rsidRPr="00B0782D">
              <w:rPr>
                <w:color w:val="000000"/>
                <w:szCs w:val="18"/>
              </w:rPr>
              <w:t>voor zorgt dat een optimale verhouding tussen maaicapaciteit en het voorkomen van bodembeschadiging wordt behaald. Hierbij wordt in ieder geval (niet limitatief) aandacht besteed aan het voorkomen van bodembeschadiging door:</w:t>
            </w:r>
          </w:p>
          <w:p w14:paraId="1425FF1F" w14:textId="77777777" w:rsidR="00AB3053" w:rsidRPr="00B0782D" w:rsidRDefault="00AB3053" w:rsidP="00442E12">
            <w:pPr>
              <w:spacing w:line="240" w:lineRule="auto"/>
              <w:rPr>
                <w:color w:val="000000"/>
                <w:szCs w:val="18"/>
              </w:rPr>
            </w:pPr>
            <w:r w:rsidRPr="00B0782D">
              <w:rPr>
                <w:color w:val="000000"/>
                <w:szCs w:val="18"/>
              </w:rPr>
              <w:t>- insnijding door de rupsen aan de zijkanten van de rups</w:t>
            </w:r>
          </w:p>
          <w:p w14:paraId="10B8F84B" w14:textId="77777777" w:rsidR="00AB3053" w:rsidRPr="00B0782D" w:rsidRDefault="00AB3053" w:rsidP="00442E12">
            <w:pPr>
              <w:spacing w:line="240" w:lineRule="auto"/>
              <w:rPr>
                <w:color w:val="000000"/>
                <w:szCs w:val="18"/>
              </w:rPr>
            </w:pPr>
            <w:r w:rsidRPr="00B0782D">
              <w:rPr>
                <w:color w:val="000000"/>
                <w:szCs w:val="18"/>
              </w:rPr>
              <w:t>- het "breken" van de zode tussen de rupsen</w:t>
            </w:r>
          </w:p>
          <w:p w14:paraId="231A1948" w14:textId="77777777" w:rsidR="00AB3053" w:rsidRPr="00B0782D" w:rsidRDefault="00AB3053" w:rsidP="00442E12">
            <w:pPr>
              <w:spacing w:line="240" w:lineRule="auto"/>
              <w:rPr>
                <w:color w:val="000000"/>
                <w:szCs w:val="18"/>
              </w:rPr>
            </w:pPr>
            <w:r w:rsidRPr="00B0782D">
              <w:rPr>
                <w:color w:val="000000"/>
                <w:szCs w:val="18"/>
              </w:rPr>
              <w:t>- verdichten van de bodem door bodemdruk; bodemdruk wordt berekend volgens methode beschreven in het PvE</w:t>
            </w:r>
          </w:p>
          <w:p w14:paraId="3B48B64C" w14:textId="77777777" w:rsidR="00AB3053" w:rsidRPr="00B0782D" w:rsidRDefault="00AB3053" w:rsidP="00442E12">
            <w:pPr>
              <w:spacing w:line="240" w:lineRule="auto"/>
              <w:rPr>
                <w:color w:val="000000"/>
                <w:szCs w:val="18"/>
              </w:rPr>
            </w:pPr>
            <w:r w:rsidRPr="00B0782D">
              <w:rPr>
                <w:color w:val="000000"/>
                <w:szCs w:val="18"/>
              </w:rPr>
              <w:t xml:space="preserve">- het "vooruitstuwen" van de zode door rupsen </w:t>
            </w:r>
          </w:p>
          <w:p w14:paraId="6F8664F6" w14:textId="77777777" w:rsidR="00AB3053" w:rsidRPr="00B0782D" w:rsidRDefault="00AB3053" w:rsidP="00442E12">
            <w:pPr>
              <w:spacing w:line="240" w:lineRule="auto"/>
              <w:rPr>
                <w:color w:val="000000"/>
                <w:szCs w:val="18"/>
              </w:rPr>
            </w:pPr>
            <w:r w:rsidRPr="00B0782D">
              <w:rPr>
                <w:color w:val="000000"/>
                <w:szCs w:val="18"/>
              </w:rPr>
              <w:t>- insporing door het profiel van de rupsen</w:t>
            </w:r>
          </w:p>
          <w:p w14:paraId="11DC2C07" w14:textId="77777777" w:rsidR="00AB3053" w:rsidRPr="00B0782D" w:rsidRDefault="00AB3053" w:rsidP="00442E12">
            <w:pPr>
              <w:spacing w:line="240" w:lineRule="auto"/>
              <w:rPr>
                <w:color w:val="000000"/>
                <w:szCs w:val="18"/>
              </w:rPr>
            </w:pPr>
          </w:p>
          <w:p w14:paraId="4691C95B" w14:textId="77777777" w:rsidR="00AB3053" w:rsidRPr="00501A96" w:rsidRDefault="00AB3053" w:rsidP="00442E12">
            <w:pPr>
              <w:spacing w:line="240" w:lineRule="auto"/>
              <w:rPr>
                <w:szCs w:val="18"/>
              </w:rPr>
            </w:pPr>
            <w:r w:rsidRPr="00B0782D">
              <w:rPr>
                <w:color w:val="000000"/>
                <w:szCs w:val="18"/>
              </w:rPr>
              <w:t>Leverancier beschrijft hoe maaicapaciteit wordt behaald met minimaal gewicht. Minimale capaciteit is 1 ha/uur in oneffen terrein met weinig draagkracht.</w:t>
            </w:r>
            <w:r w:rsidRPr="00B0782D">
              <w:rPr>
                <w:b/>
                <w:bCs/>
                <w:color w:val="000000"/>
                <w:szCs w:val="18"/>
              </w:rPr>
              <w:t xml:space="preserve"> </w:t>
            </w:r>
          </w:p>
        </w:tc>
      </w:tr>
      <w:tr w:rsidR="00AB3053" w14:paraId="0CEDAF58" w14:textId="77777777" w:rsidTr="00442E12">
        <w:trPr>
          <w:cantSplit/>
          <w:trHeight w:val="8722"/>
        </w:trPr>
        <w:tc>
          <w:tcPr>
            <w:tcW w:w="1275" w:type="dxa"/>
            <w:tcBorders>
              <w:left w:val="single" w:sz="18" w:space="0" w:color="auto"/>
              <w:bottom w:val="single" w:sz="18" w:space="0" w:color="auto"/>
              <w:right w:val="single" w:sz="12" w:space="0" w:color="auto"/>
            </w:tcBorders>
          </w:tcPr>
          <w:p w14:paraId="63C17E56" w14:textId="77777777" w:rsidR="00AB3053" w:rsidRPr="00501A96" w:rsidRDefault="00AB3053" w:rsidP="00442E12">
            <w:pPr>
              <w:rPr>
                <w:i/>
                <w:iCs/>
              </w:rPr>
            </w:pPr>
            <w:r w:rsidRPr="3345A112">
              <w:rPr>
                <w:i/>
                <w:iCs/>
              </w:rPr>
              <w:t>Invulling</w:t>
            </w:r>
            <w:r>
              <w:rPr>
                <w:i/>
                <w:iCs/>
              </w:rPr>
              <w:t xml:space="preserve"> door Inschrijver:</w:t>
            </w:r>
          </w:p>
        </w:tc>
        <w:tc>
          <w:tcPr>
            <w:tcW w:w="7860" w:type="dxa"/>
            <w:tcBorders>
              <w:left w:val="single" w:sz="12" w:space="0" w:color="auto"/>
              <w:bottom w:val="single" w:sz="18" w:space="0" w:color="auto"/>
              <w:right w:val="single" w:sz="18" w:space="0" w:color="auto"/>
            </w:tcBorders>
          </w:tcPr>
          <w:p w14:paraId="111893CB" w14:textId="77777777" w:rsidR="00AB3053" w:rsidRDefault="00AB3053" w:rsidP="00442E12">
            <w:pPr>
              <w:rPr>
                <w:i/>
              </w:rPr>
            </w:pPr>
            <w:permStart w:id="1571229718" w:edGrp="everyone"/>
            <w:r w:rsidRPr="0855571E">
              <w:rPr>
                <w:i/>
                <w:iCs/>
              </w:rPr>
              <w:t>Max 1 A4</w:t>
            </w:r>
          </w:p>
          <w:p w14:paraId="76EA9175" w14:textId="77777777" w:rsidR="00AB3053" w:rsidRDefault="00AB3053" w:rsidP="00442E12"/>
          <w:p w14:paraId="1FDB36FB" w14:textId="77777777" w:rsidR="00AB3053" w:rsidRDefault="00AB3053" w:rsidP="00442E12"/>
          <w:p w14:paraId="37D9103A" w14:textId="77777777" w:rsidR="00AB3053" w:rsidRDefault="00AB3053" w:rsidP="00442E12"/>
          <w:p w14:paraId="1D506121" w14:textId="77777777" w:rsidR="00AB3053" w:rsidRDefault="00AB3053" w:rsidP="00442E12"/>
          <w:p w14:paraId="2FAB0395" w14:textId="77777777" w:rsidR="00AB3053" w:rsidRDefault="00AB3053" w:rsidP="00442E12"/>
          <w:p w14:paraId="4EB547BD" w14:textId="77777777" w:rsidR="00AB3053" w:rsidRDefault="00AB3053" w:rsidP="00442E12"/>
          <w:p w14:paraId="1B8E0AFC" w14:textId="77777777" w:rsidR="00AB3053" w:rsidRDefault="00AB3053" w:rsidP="00442E12"/>
          <w:p w14:paraId="3348198C" w14:textId="77777777" w:rsidR="00AB3053" w:rsidRDefault="00AB3053" w:rsidP="00442E12"/>
          <w:p w14:paraId="7008EBF2" w14:textId="77777777" w:rsidR="00AB3053" w:rsidRDefault="00AB3053" w:rsidP="00442E12"/>
          <w:p w14:paraId="215085D2" w14:textId="77777777" w:rsidR="00AB3053" w:rsidRDefault="00AB3053" w:rsidP="00442E12"/>
          <w:p w14:paraId="292A9A23" w14:textId="77777777" w:rsidR="00AB3053" w:rsidRDefault="00AB3053" w:rsidP="00442E12"/>
          <w:p w14:paraId="62680A2D" w14:textId="77777777" w:rsidR="00AB3053" w:rsidRDefault="00AB3053" w:rsidP="00442E12"/>
          <w:p w14:paraId="4C5B5BE7" w14:textId="77777777" w:rsidR="00AB3053" w:rsidRDefault="00AB3053" w:rsidP="00442E12"/>
          <w:p w14:paraId="58A7F75F" w14:textId="77777777" w:rsidR="00A61A61" w:rsidRDefault="00A61A61" w:rsidP="00442E12"/>
          <w:p w14:paraId="664E290B" w14:textId="77777777" w:rsidR="00A61A61" w:rsidRDefault="00A61A61" w:rsidP="00442E12"/>
          <w:p w14:paraId="0F38FDF4" w14:textId="77777777" w:rsidR="00A61A61" w:rsidRDefault="00A61A61" w:rsidP="00442E12"/>
          <w:p w14:paraId="00C3561B" w14:textId="77777777" w:rsidR="00A61A61" w:rsidRDefault="00A61A61" w:rsidP="00442E12"/>
          <w:p w14:paraId="1A23E4B4" w14:textId="77777777" w:rsidR="00A61A61" w:rsidRDefault="00A61A61" w:rsidP="00442E12"/>
          <w:p w14:paraId="7610A1CC" w14:textId="77777777" w:rsidR="00A61A61" w:rsidRDefault="00A61A61" w:rsidP="00442E12"/>
          <w:p w14:paraId="1C83115C" w14:textId="77777777" w:rsidR="00A61A61" w:rsidRDefault="00A61A61" w:rsidP="00442E12"/>
          <w:p w14:paraId="5F571087" w14:textId="77777777" w:rsidR="00A61A61" w:rsidRDefault="00A61A61" w:rsidP="00442E12"/>
          <w:p w14:paraId="7EA72094" w14:textId="77777777" w:rsidR="00A61A61" w:rsidRDefault="00A61A61" w:rsidP="00442E12"/>
          <w:p w14:paraId="47EB4907" w14:textId="77777777" w:rsidR="00A61A61" w:rsidRDefault="00A61A61" w:rsidP="00442E12"/>
          <w:p w14:paraId="08B17CA4" w14:textId="77777777" w:rsidR="00A61A61" w:rsidRDefault="00A61A61" w:rsidP="00442E12"/>
          <w:p w14:paraId="52005A2B" w14:textId="77777777" w:rsidR="00A61A61" w:rsidRDefault="00A61A61" w:rsidP="00442E12"/>
          <w:p w14:paraId="08C26879" w14:textId="77777777" w:rsidR="00A61A61" w:rsidRDefault="00A61A61" w:rsidP="00442E12"/>
          <w:p w14:paraId="3C2F9F7B" w14:textId="77777777" w:rsidR="00A61A61" w:rsidRDefault="00A61A61" w:rsidP="00442E12"/>
          <w:p w14:paraId="19F60591" w14:textId="77777777" w:rsidR="00A61A61" w:rsidRDefault="00A61A61" w:rsidP="00442E12"/>
          <w:p w14:paraId="139D1524" w14:textId="77777777" w:rsidR="00A61A61" w:rsidRDefault="00A61A61" w:rsidP="00442E12"/>
          <w:p w14:paraId="1DAB5C0D" w14:textId="77777777" w:rsidR="00A61A61" w:rsidRDefault="00A61A61" w:rsidP="00442E12"/>
          <w:p w14:paraId="100B0497" w14:textId="77777777" w:rsidR="00A61A61" w:rsidRDefault="00A61A61" w:rsidP="00442E12"/>
          <w:p w14:paraId="31B57394" w14:textId="77777777" w:rsidR="00A61A61" w:rsidRDefault="00A61A61" w:rsidP="00442E12"/>
          <w:permEnd w:id="1571229718"/>
          <w:p w14:paraId="2FF2B3EF" w14:textId="77777777" w:rsidR="00AB3053" w:rsidRDefault="00AB3053" w:rsidP="00442E12"/>
        </w:tc>
      </w:tr>
    </w:tbl>
    <w:p w14:paraId="04CFE690" w14:textId="4A7ECDA2" w:rsidR="00AB3053" w:rsidRDefault="00AB3053">
      <w:pPr>
        <w:spacing w:line="240" w:lineRule="auto"/>
      </w:pPr>
    </w:p>
    <w:p w14:paraId="7DA3AC1F" w14:textId="77777777" w:rsidR="00AB3053" w:rsidRDefault="00AB3053">
      <w:pPr>
        <w:spacing w:line="240" w:lineRule="auto"/>
      </w:pPr>
      <w:r>
        <w:br w:type="page"/>
      </w:r>
    </w:p>
    <w:tbl>
      <w:tblPr>
        <w:tblStyle w:val="Tabelraster"/>
        <w:tblW w:w="9135" w:type="dxa"/>
        <w:tblLook w:val="04A0" w:firstRow="1" w:lastRow="0" w:firstColumn="1" w:lastColumn="0" w:noHBand="0" w:noVBand="1"/>
      </w:tblPr>
      <w:tblGrid>
        <w:gridCol w:w="1275"/>
        <w:gridCol w:w="7860"/>
      </w:tblGrid>
      <w:tr w:rsidR="00AB3053" w:rsidRPr="00501A96" w14:paraId="3EA995F0" w14:textId="77777777" w:rsidTr="00442E12">
        <w:trPr>
          <w:cantSplit/>
          <w:tblHeader/>
        </w:trPr>
        <w:tc>
          <w:tcPr>
            <w:tcW w:w="1275" w:type="dxa"/>
            <w:tcBorders>
              <w:top w:val="single" w:sz="12" w:space="0" w:color="auto"/>
              <w:left w:val="single" w:sz="18" w:space="0" w:color="auto"/>
              <w:bottom w:val="single" w:sz="18" w:space="0" w:color="auto"/>
              <w:right w:val="single" w:sz="12" w:space="0" w:color="auto"/>
            </w:tcBorders>
          </w:tcPr>
          <w:p w14:paraId="0B0F0D29" w14:textId="77777777" w:rsidR="00AB3053" w:rsidRPr="00501A96" w:rsidRDefault="00AB3053" w:rsidP="00442E12">
            <w:pPr>
              <w:rPr>
                <w:b/>
                <w:bCs/>
              </w:rPr>
            </w:pPr>
            <w:r>
              <w:rPr>
                <w:b/>
                <w:bCs/>
              </w:rPr>
              <w:lastRenderedPageBreak/>
              <w:t>Maximaal te behalen punten</w:t>
            </w:r>
          </w:p>
        </w:tc>
        <w:tc>
          <w:tcPr>
            <w:tcW w:w="7860" w:type="dxa"/>
            <w:tcBorders>
              <w:top w:val="single" w:sz="12" w:space="0" w:color="auto"/>
              <w:left w:val="single" w:sz="12" w:space="0" w:color="auto"/>
              <w:bottom w:val="single" w:sz="18" w:space="0" w:color="auto"/>
              <w:right w:val="single" w:sz="18" w:space="0" w:color="auto"/>
            </w:tcBorders>
          </w:tcPr>
          <w:p w14:paraId="5B78A6F3" w14:textId="77777777" w:rsidR="00AB3053" w:rsidRPr="00501A96" w:rsidRDefault="00AB3053" w:rsidP="00442E12">
            <w:pPr>
              <w:rPr>
                <w:b/>
                <w:bCs/>
              </w:rPr>
            </w:pPr>
            <w:r>
              <w:rPr>
                <w:b/>
                <w:bCs/>
              </w:rPr>
              <w:t>Gunningscriterium</w:t>
            </w:r>
          </w:p>
        </w:tc>
      </w:tr>
      <w:tr w:rsidR="00AB3053" w:rsidRPr="00501A96" w14:paraId="0F8E45D4" w14:textId="77777777" w:rsidTr="00442E12">
        <w:trPr>
          <w:cantSplit/>
        </w:trPr>
        <w:tc>
          <w:tcPr>
            <w:tcW w:w="1275" w:type="dxa"/>
            <w:tcBorders>
              <w:top w:val="single" w:sz="18" w:space="0" w:color="auto"/>
              <w:left w:val="single" w:sz="18" w:space="0" w:color="auto"/>
              <w:bottom w:val="single" w:sz="4" w:space="0" w:color="auto"/>
              <w:right w:val="single" w:sz="12" w:space="0" w:color="auto"/>
            </w:tcBorders>
          </w:tcPr>
          <w:p w14:paraId="0AE9F3FA" w14:textId="3B8B9DC3" w:rsidR="00AB3053" w:rsidRDefault="00AB3053" w:rsidP="00AB3053">
            <w:r>
              <w:t>10</w:t>
            </w:r>
          </w:p>
        </w:tc>
        <w:tc>
          <w:tcPr>
            <w:tcW w:w="7860" w:type="dxa"/>
            <w:tcBorders>
              <w:top w:val="single" w:sz="18" w:space="0" w:color="auto"/>
              <w:left w:val="single" w:sz="12" w:space="0" w:color="auto"/>
              <w:bottom w:val="single" w:sz="4" w:space="0" w:color="auto"/>
              <w:right w:val="single" w:sz="18" w:space="0" w:color="auto"/>
            </w:tcBorders>
          </w:tcPr>
          <w:p w14:paraId="2CEAE7AC" w14:textId="77777777" w:rsidR="00AB3053" w:rsidRPr="00DF3EC1" w:rsidRDefault="00AB3053" w:rsidP="00AB3053">
            <w:pPr>
              <w:spacing w:line="240" w:lineRule="auto"/>
            </w:pPr>
            <w:r w:rsidRPr="00DF3EC1">
              <w:rPr>
                <w:b/>
                <w:bCs/>
              </w:rPr>
              <w:t xml:space="preserve">Robuustheid: </w:t>
            </w:r>
            <w:r w:rsidRPr="00DF3EC1">
              <w:t xml:space="preserve">in het </w:t>
            </w:r>
            <w:r>
              <w:t>P</w:t>
            </w:r>
            <w:r w:rsidRPr="00DF3EC1">
              <w:t xml:space="preserve">lan van </w:t>
            </w:r>
            <w:r>
              <w:t>A</w:t>
            </w:r>
            <w:r w:rsidRPr="00DF3EC1">
              <w:t>anpak beschrijft de leverancier hoe ze ervoor zorgt dat een optimale verhouding wordt behaald tussen robuustheid van de machine en beperken van gewicht.</w:t>
            </w:r>
          </w:p>
          <w:p w14:paraId="298C89C6" w14:textId="4AC6754B" w:rsidR="00AB3053" w:rsidRPr="00501A96" w:rsidRDefault="00AB3053" w:rsidP="00AB3053">
            <w:pPr>
              <w:spacing w:line="240" w:lineRule="auto"/>
              <w:rPr>
                <w:szCs w:val="18"/>
              </w:rPr>
            </w:pPr>
            <w:r w:rsidRPr="00DF3EC1">
              <w:t>Door middel van tekeningen en uitleg wordt beschreven hoe ervoor wordt gezorgd dat de krachten die op de machine komen in oneffen en ruig terrein niet leiden tot schade en daarmee stilstand.</w:t>
            </w:r>
          </w:p>
        </w:tc>
      </w:tr>
      <w:tr w:rsidR="00AB3053" w14:paraId="60071001" w14:textId="77777777" w:rsidTr="00442E12">
        <w:trPr>
          <w:cantSplit/>
          <w:trHeight w:val="8722"/>
        </w:trPr>
        <w:tc>
          <w:tcPr>
            <w:tcW w:w="1275" w:type="dxa"/>
            <w:tcBorders>
              <w:left w:val="single" w:sz="18" w:space="0" w:color="auto"/>
              <w:bottom w:val="single" w:sz="18" w:space="0" w:color="auto"/>
              <w:right w:val="single" w:sz="12" w:space="0" w:color="auto"/>
            </w:tcBorders>
          </w:tcPr>
          <w:p w14:paraId="601981C6" w14:textId="77777777" w:rsidR="00AB3053" w:rsidRPr="00501A96" w:rsidRDefault="00AB3053" w:rsidP="00442E12">
            <w:pPr>
              <w:rPr>
                <w:i/>
                <w:iCs/>
              </w:rPr>
            </w:pPr>
            <w:r w:rsidRPr="3345A112">
              <w:rPr>
                <w:i/>
                <w:iCs/>
              </w:rPr>
              <w:t>Invulling</w:t>
            </w:r>
            <w:r>
              <w:rPr>
                <w:i/>
                <w:iCs/>
              </w:rPr>
              <w:t xml:space="preserve"> door Inschrijver:</w:t>
            </w:r>
          </w:p>
        </w:tc>
        <w:tc>
          <w:tcPr>
            <w:tcW w:w="7860" w:type="dxa"/>
            <w:tcBorders>
              <w:left w:val="single" w:sz="12" w:space="0" w:color="auto"/>
              <w:bottom w:val="single" w:sz="18" w:space="0" w:color="auto"/>
              <w:right w:val="single" w:sz="18" w:space="0" w:color="auto"/>
            </w:tcBorders>
          </w:tcPr>
          <w:p w14:paraId="4D9465C4" w14:textId="77777777" w:rsidR="00AB3053" w:rsidRDefault="00AB3053" w:rsidP="00442E12">
            <w:pPr>
              <w:rPr>
                <w:i/>
              </w:rPr>
            </w:pPr>
            <w:permStart w:id="836572048" w:edGrp="everyone"/>
            <w:r w:rsidRPr="0855571E">
              <w:rPr>
                <w:i/>
                <w:iCs/>
              </w:rPr>
              <w:t>Max 1 A4</w:t>
            </w:r>
          </w:p>
          <w:p w14:paraId="5110EC11" w14:textId="77777777" w:rsidR="00AB3053" w:rsidRDefault="00AB3053" w:rsidP="00442E12"/>
          <w:p w14:paraId="113D162E" w14:textId="77777777" w:rsidR="00AB3053" w:rsidRDefault="00AB3053" w:rsidP="00442E12"/>
          <w:p w14:paraId="6F88998E" w14:textId="77777777" w:rsidR="00AB3053" w:rsidRDefault="00AB3053" w:rsidP="00442E12"/>
          <w:p w14:paraId="6677DB4A" w14:textId="77777777" w:rsidR="00AB3053" w:rsidRDefault="00AB3053" w:rsidP="00442E12"/>
          <w:p w14:paraId="1F2485B8" w14:textId="77777777" w:rsidR="00AB3053" w:rsidRDefault="00AB3053" w:rsidP="00442E12"/>
          <w:p w14:paraId="572AA388" w14:textId="77777777" w:rsidR="00AB3053" w:rsidRDefault="00AB3053" w:rsidP="00442E12"/>
          <w:p w14:paraId="19D08162" w14:textId="77777777" w:rsidR="00AB3053" w:rsidRDefault="00AB3053" w:rsidP="00442E12"/>
          <w:p w14:paraId="6F00526F" w14:textId="77777777" w:rsidR="00AB3053" w:rsidRDefault="00AB3053" w:rsidP="00442E12"/>
          <w:p w14:paraId="7A675140" w14:textId="77777777" w:rsidR="00AB3053" w:rsidRDefault="00AB3053" w:rsidP="00442E12"/>
          <w:p w14:paraId="68A4F7DD" w14:textId="77777777" w:rsidR="00AB3053" w:rsidRDefault="00AB3053" w:rsidP="00442E12"/>
          <w:p w14:paraId="1BC5BD9E" w14:textId="77777777" w:rsidR="00AB3053" w:rsidRDefault="00AB3053" w:rsidP="00442E12"/>
          <w:p w14:paraId="0C081232" w14:textId="77777777" w:rsidR="00AB3053" w:rsidRDefault="00AB3053" w:rsidP="00442E12"/>
          <w:p w14:paraId="2CAEB9B1" w14:textId="77777777" w:rsidR="00AB3053" w:rsidRDefault="00AB3053" w:rsidP="00442E12"/>
          <w:p w14:paraId="4616979D" w14:textId="77777777" w:rsidR="00AB3053" w:rsidRDefault="00AB3053" w:rsidP="00442E12"/>
          <w:p w14:paraId="6BC3337B" w14:textId="77777777" w:rsidR="00AB3053" w:rsidRDefault="00AB3053" w:rsidP="00442E12"/>
          <w:p w14:paraId="3A9AE088" w14:textId="77777777" w:rsidR="00AB3053" w:rsidRDefault="00AB3053" w:rsidP="00442E12"/>
          <w:p w14:paraId="07674863" w14:textId="77777777" w:rsidR="009006C3" w:rsidRDefault="009006C3" w:rsidP="00442E12"/>
          <w:p w14:paraId="44147ECE" w14:textId="77777777" w:rsidR="009006C3" w:rsidRDefault="009006C3" w:rsidP="00442E12"/>
          <w:p w14:paraId="2C58E87D" w14:textId="77777777" w:rsidR="009006C3" w:rsidRDefault="009006C3" w:rsidP="00442E12"/>
          <w:p w14:paraId="585D6581" w14:textId="77777777" w:rsidR="009006C3" w:rsidRDefault="009006C3" w:rsidP="00442E12"/>
          <w:p w14:paraId="387452BA" w14:textId="77777777" w:rsidR="009006C3" w:rsidRDefault="009006C3" w:rsidP="00442E12"/>
          <w:p w14:paraId="25D867C9" w14:textId="77777777" w:rsidR="009006C3" w:rsidRDefault="009006C3" w:rsidP="00442E12"/>
          <w:p w14:paraId="50D32B1D" w14:textId="77777777" w:rsidR="009006C3" w:rsidRDefault="009006C3" w:rsidP="00442E12"/>
          <w:p w14:paraId="5E50CBF2" w14:textId="77777777" w:rsidR="009006C3" w:rsidRDefault="009006C3" w:rsidP="00442E12"/>
          <w:p w14:paraId="5B4FCA20" w14:textId="77777777" w:rsidR="009006C3" w:rsidRDefault="009006C3" w:rsidP="00442E12"/>
          <w:p w14:paraId="498168FB" w14:textId="77777777" w:rsidR="009006C3" w:rsidRDefault="009006C3" w:rsidP="00442E12"/>
          <w:p w14:paraId="1617E299" w14:textId="77777777" w:rsidR="009006C3" w:rsidRDefault="009006C3" w:rsidP="00442E12"/>
          <w:p w14:paraId="1AA6E4CB" w14:textId="77777777" w:rsidR="009006C3" w:rsidRDefault="009006C3" w:rsidP="00442E12"/>
          <w:p w14:paraId="0EF4E605" w14:textId="77777777" w:rsidR="009006C3" w:rsidRDefault="009006C3" w:rsidP="00442E12"/>
          <w:p w14:paraId="6B0F5AE2" w14:textId="77777777" w:rsidR="009006C3" w:rsidRDefault="009006C3" w:rsidP="00442E12"/>
          <w:p w14:paraId="1DA02111" w14:textId="77777777" w:rsidR="009006C3" w:rsidRDefault="009006C3" w:rsidP="00442E12"/>
          <w:p w14:paraId="00EF05FA" w14:textId="77777777" w:rsidR="009006C3" w:rsidRDefault="009006C3" w:rsidP="00442E12"/>
          <w:p w14:paraId="41D159E2" w14:textId="77777777" w:rsidR="009006C3" w:rsidRDefault="009006C3" w:rsidP="00442E12"/>
          <w:p w14:paraId="76979D6B" w14:textId="77777777" w:rsidR="009006C3" w:rsidRDefault="009006C3" w:rsidP="00442E12"/>
          <w:p w14:paraId="5468E4C0" w14:textId="77777777" w:rsidR="009006C3" w:rsidRDefault="009006C3" w:rsidP="00442E12"/>
          <w:p w14:paraId="4DAC4D40" w14:textId="77777777" w:rsidR="009006C3" w:rsidRDefault="009006C3" w:rsidP="00442E12"/>
          <w:p w14:paraId="310308EA" w14:textId="77777777" w:rsidR="009006C3" w:rsidRDefault="009006C3" w:rsidP="00442E12"/>
          <w:p w14:paraId="1E019846" w14:textId="77777777" w:rsidR="009006C3" w:rsidRDefault="009006C3" w:rsidP="00442E12"/>
          <w:permEnd w:id="836572048"/>
          <w:p w14:paraId="62A49C25" w14:textId="77777777" w:rsidR="00AB3053" w:rsidRDefault="00AB3053" w:rsidP="00442E12"/>
        </w:tc>
      </w:tr>
    </w:tbl>
    <w:p w14:paraId="7DEEBABD" w14:textId="22177E90" w:rsidR="00AB3053" w:rsidRDefault="00AB3053">
      <w:pPr>
        <w:spacing w:line="240" w:lineRule="auto"/>
      </w:pPr>
    </w:p>
    <w:p w14:paraId="7A5F1547" w14:textId="77777777" w:rsidR="00AB3053" w:rsidRDefault="00AB3053">
      <w:pPr>
        <w:spacing w:line="240" w:lineRule="auto"/>
      </w:pPr>
      <w:r>
        <w:br w:type="page"/>
      </w:r>
    </w:p>
    <w:tbl>
      <w:tblPr>
        <w:tblStyle w:val="Tabelraster"/>
        <w:tblW w:w="9135" w:type="dxa"/>
        <w:tblLook w:val="04A0" w:firstRow="1" w:lastRow="0" w:firstColumn="1" w:lastColumn="0" w:noHBand="0" w:noVBand="1"/>
      </w:tblPr>
      <w:tblGrid>
        <w:gridCol w:w="1275"/>
        <w:gridCol w:w="7860"/>
      </w:tblGrid>
      <w:tr w:rsidR="00AB3053" w:rsidRPr="00501A96" w14:paraId="1C216491" w14:textId="77777777" w:rsidTr="00442E12">
        <w:trPr>
          <w:cantSplit/>
          <w:tblHeader/>
        </w:trPr>
        <w:tc>
          <w:tcPr>
            <w:tcW w:w="1275" w:type="dxa"/>
            <w:tcBorders>
              <w:top w:val="single" w:sz="12" w:space="0" w:color="auto"/>
              <w:left w:val="single" w:sz="18" w:space="0" w:color="auto"/>
              <w:bottom w:val="single" w:sz="18" w:space="0" w:color="auto"/>
              <w:right w:val="single" w:sz="12" w:space="0" w:color="auto"/>
            </w:tcBorders>
          </w:tcPr>
          <w:p w14:paraId="2CC04320" w14:textId="77777777" w:rsidR="00AB3053" w:rsidRPr="00501A96" w:rsidRDefault="00AB3053" w:rsidP="00442E12">
            <w:pPr>
              <w:rPr>
                <w:b/>
                <w:bCs/>
              </w:rPr>
            </w:pPr>
            <w:r>
              <w:rPr>
                <w:b/>
                <w:bCs/>
              </w:rPr>
              <w:lastRenderedPageBreak/>
              <w:t>Maximaal te behalen punten</w:t>
            </w:r>
          </w:p>
        </w:tc>
        <w:tc>
          <w:tcPr>
            <w:tcW w:w="7860" w:type="dxa"/>
            <w:tcBorders>
              <w:top w:val="single" w:sz="12" w:space="0" w:color="auto"/>
              <w:left w:val="single" w:sz="12" w:space="0" w:color="auto"/>
              <w:bottom w:val="single" w:sz="18" w:space="0" w:color="auto"/>
              <w:right w:val="single" w:sz="18" w:space="0" w:color="auto"/>
            </w:tcBorders>
          </w:tcPr>
          <w:p w14:paraId="66DBDFB1" w14:textId="77777777" w:rsidR="00AB3053" w:rsidRPr="00501A96" w:rsidRDefault="00AB3053" w:rsidP="00442E12">
            <w:pPr>
              <w:rPr>
                <w:b/>
                <w:bCs/>
              </w:rPr>
            </w:pPr>
            <w:r>
              <w:rPr>
                <w:b/>
                <w:bCs/>
              </w:rPr>
              <w:t>Gunningscriterium</w:t>
            </w:r>
          </w:p>
        </w:tc>
      </w:tr>
      <w:tr w:rsidR="00AB3053" w:rsidRPr="00501A96" w14:paraId="14B47C07" w14:textId="77777777" w:rsidTr="00442E12">
        <w:trPr>
          <w:cantSplit/>
        </w:trPr>
        <w:tc>
          <w:tcPr>
            <w:tcW w:w="1275" w:type="dxa"/>
            <w:tcBorders>
              <w:top w:val="single" w:sz="18" w:space="0" w:color="auto"/>
              <w:left w:val="single" w:sz="18" w:space="0" w:color="auto"/>
              <w:bottom w:val="single" w:sz="4" w:space="0" w:color="auto"/>
              <w:right w:val="single" w:sz="12" w:space="0" w:color="auto"/>
            </w:tcBorders>
          </w:tcPr>
          <w:p w14:paraId="481BCB4B" w14:textId="4AB40A3E" w:rsidR="00AB3053" w:rsidRDefault="00AB3053" w:rsidP="00AB3053">
            <w:r>
              <w:t>15</w:t>
            </w:r>
          </w:p>
        </w:tc>
        <w:tc>
          <w:tcPr>
            <w:tcW w:w="7860" w:type="dxa"/>
            <w:tcBorders>
              <w:top w:val="single" w:sz="18" w:space="0" w:color="auto"/>
              <w:left w:val="single" w:sz="12" w:space="0" w:color="auto"/>
              <w:bottom w:val="single" w:sz="4" w:space="0" w:color="auto"/>
              <w:right w:val="single" w:sz="18" w:space="0" w:color="auto"/>
            </w:tcBorders>
          </w:tcPr>
          <w:p w14:paraId="43DCD3BA" w14:textId="77777777" w:rsidR="00AB3053" w:rsidRPr="00867931" w:rsidRDefault="00AB3053" w:rsidP="00AB3053">
            <w:pPr>
              <w:spacing w:line="240" w:lineRule="auto"/>
            </w:pPr>
            <w:r w:rsidRPr="00867931">
              <w:rPr>
                <w:b/>
                <w:bCs/>
              </w:rPr>
              <w:t xml:space="preserve">Ergonomie en ARBO: </w:t>
            </w:r>
            <w:r w:rsidRPr="00867931">
              <w:t xml:space="preserve">in het </w:t>
            </w:r>
            <w:r>
              <w:t>P</w:t>
            </w:r>
            <w:r w:rsidRPr="00867931">
              <w:t xml:space="preserve">lan van </w:t>
            </w:r>
            <w:r>
              <w:t>A</w:t>
            </w:r>
            <w:r w:rsidRPr="00867931">
              <w:t>anpak beschrijft de leverancier hoe wordt gezorgd voor maximaal comfort voor de bestuurder. Hierbij wordt ten minste (niet limitatief) aandacht besteed aan:</w:t>
            </w:r>
          </w:p>
          <w:p w14:paraId="09B34E94" w14:textId="77777777" w:rsidR="00AB3053" w:rsidRPr="00867931" w:rsidRDefault="00AB3053" w:rsidP="00AB3053">
            <w:pPr>
              <w:spacing w:line="240" w:lineRule="auto"/>
            </w:pPr>
            <w:r w:rsidRPr="00867931">
              <w:t>- bediening van de machine</w:t>
            </w:r>
          </w:p>
          <w:p w14:paraId="3EDA4C99" w14:textId="77777777" w:rsidR="00AB3053" w:rsidRPr="00867931" w:rsidRDefault="00AB3053" w:rsidP="00AB3053">
            <w:pPr>
              <w:spacing w:line="240" w:lineRule="auto"/>
            </w:pPr>
            <w:r w:rsidRPr="00867931">
              <w:t>- toegankelijkheid van smeerpunten voor dagelijks onderhoud</w:t>
            </w:r>
          </w:p>
          <w:p w14:paraId="57B95256" w14:textId="77777777" w:rsidR="00AB3053" w:rsidRPr="00867931" w:rsidRDefault="00AB3053" w:rsidP="00AB3053">
            <w:pPr>
              <w:spacing w:line="240" w:lineRule="auto"/>
            </w:pPr>
            <w:r w:rsidRPr="00867931">
              <w:t>- toegankelijkheid van onderdelen die door slijtage regelmatig vervangen moeten worden</w:t>
            </w:r>
          </w:p>
          <w:p w14:paraId="508B8D31" w14:textId="7B989564" w:rsidR="00AB3053" w:rsidRPr="00501A96" w:rsidRDefault="00AB3053" w:rsidP="00AB3053">
            <w:pPr>
              <w:spacing w:line="240" w:lineRule="auto"/>
              <w:rPr>
                <w:szCs w:val="18"/>
              </w:rPr>
            </w:pPr>
            <w:r w:rsidRPr="00867931">
              <w:t>- comfort in de cabine</w:t>
            </w:r>
          </w:p>
        </w:tc>
      </w:tr>
      <w:tr w:rsidR="00AB3053" w14:paraId="4FBBED34" w14:textId="77777777" w:rsidTr="00442E12">
        <w:trPr>
          <w:cantSplit/>
          <w:trHeight w:val="8722"/>
        </w:trPr>
        <w:tc>
          <w:tcPr>
            <w:tcW w:w="1275" w:type="dxa"/>
            <w:tcBorders>
              <w:left w:val="single" w:sz="18" w:space="0" w:color="auto"/>
              <w:bottom w:val="single" w:sz="18" w:space="0" w:color="auto"/>
              <w:right w:val="single" w:sz="12" w:space="0" w:color="auto"/>
            </w:tcBorders>
          </w:tcPr>
          <w:p w14:paraId="6B06C93E" w14:textId="77777777" w:rsidR="00AB3053" w:rsidRPr="00501A96" w:rsidRDefault="00AB3053" w:rsidP="00442E12">
            <w:pPr>
              <w:rPr>
                <w:i/>
                <w:iCs/>
              </w:rPr>
            </w:pPr>
            <w:permStart w:id="1513687919" w:edGrp="everyone" w:colFirst="1" w:colLast="1"/>
            <w:r w:rsidRPr="3345A112">
              <w:rPr>
                <w:i/>
                <w:iCs/>
              </w:rPr>
              <w:t>Invulling</w:t>
            </w:r>
            <w:r>
              <w:rPr>
                <w:i/>
                <w:iCs/>
              </w:rPr>
              <w:t xml:space="preserve"> door Inschrijver:</w:t>
            </w:r>
          </w:p>
        </w:tc>
        <w:tc>
          <w:tcPr>
            <w:tcW w:w="7860" w:type="dxa"/>
            <w:tcBorders>
              <w:left w:val="single" w:sz="12" w:space="0" w:color="auto"/>
              <w:bottom w:val="single" w:sz="18" w:space="0" w:color="auto"/>
              <w:right w:val="single" w:sz="18" w:space="0" w:color="auto"/>
            </w:tcBorders>
          </w:tcPr>
          <w:p w14:paraId="7E635245" w14:textId="77777777" w:rsidR="00AB3053" w:rsidRDefault="00AB3053" w:rsidP="00442E12">
            <w:pPr>
              <w:rPr>
                <w:i/>
              </w:rPr>
            </w:pPr>
            <w:r w:rsidRPr="0855571E">
              <w:rPr>
                <w:i/>
                <w:iCs/>
              </w:rPr>
              <w:t>Max 1 A4</w:t>
            </w:r>
          </w:p>
          <w:p w14:paraId="43581FEC" w14:textId="77777777" w:rsidR="00AB3053" w:rsidRDefault="00AB3053" w:rsidP="00442E12"/>
          <w:p w14:paraId="26CD6825" w14:textId="77777777" w:rsidR="00AB3053" w:rsidRDefault="00AB3053" w:rsidP="00442E12"/>
          <w:p w14:paraId="31210AE4" w14:textId="77777777" w:rsidR="00AB3053" w:rsidRDefault="00AB3053" w:rsidP="00442E12"/>
          <w:p w14:paraId="5BAB9030" w14:textId="77777777" w:rsidR="00AB3053" w:rsidRDefault="00AB3053" w:rsidP="00442E12"/>
          <w:p w14:paraId="5FC76697" w14:textId="77777777" w:rsidR="00AB3053" w:rsidRDefault="00AB3053" w:rsidP="00442E12"/>
          <w:p w14:paraId="7FB790EF" w14:textId="77777777" w:rsidR="00AB3053" w:rsidRDefault="00AB3053" w:rsidP="00442E12"/>
          <w:p w14:paraId="4040181C" w14:textId="77777777" w:rsidR="00AB3053" w:rsidRDefault="00AB3053" w:rsidP="00442E12"/>
          <w:p w14:paraId="75E9CA9A" w14:textId="77777777" w:rsidR="00AB3053" w:rsidRDefault="00AB3053" w:rsidP="00442E12"/>
          <w:p w14:paraId="250E6D62" w14:textId="77777777" w:rsidR="00AB3053" w:rsidRDefault="00AB3053" w:rsidP="00442E12"/>
          <w:p w14:paraId="358710C2" w14:textId="77777777" w:rsidR="00AB3053" w:rsidRDefault="00AB3053" w:rsidP="00442E12"/>
          <w:p w14:paraId="199AB93F" w14:textId="77777777" w:rsidR="00AB3053" w:rsidRDefault="00AB3053" w:rsidP="00442E12"/>
          <w:p w14:paraId="5FC16666" w14:textId="77777777" w:rsidR="00AB3053" w:rsidRDefault="00AB3053" w:rsidP="00442E12"/>
          <w:p w14:paraId="19823FF5" w14:textId="77777777" w:rsidR="00AB3053" w:rsidRDefault="00AB3053" w:rsidP="00442E12"/>
          <w:p w14:paraId="34DC58DF" w14:textId="77777777" w:rsidR="00AB3053" w:rsidRDefault="00AB3053" w:rsidP="00442E12"/>
          <w:p w14:paraId="044A25B4" w14:textId="77777777" w:rsidR="00AB3053" w:rsidRDefault="00AB3053" w:rsidP="00442E12"/>
          <w:p w14:paraId="2B9510D5" w14:textId="77777777" w:rsidR="00AB3053" w:rsidRDefault="00AB3053" w:rsidP="00442E12"/>
          <w:p w14:paraId="3614E303" w14:textId="77777777" w:rsidR="00AB3053" w:rsidRDefault="00AB3053" w:rsidP="00442E12"/>
          <w:p w14:paraId="3CCD6D73" w14:textId="77777777" w:rsidR="009006C3" w:rsidRDefault="009006C3" w:rsidP="00442E12"/>
          <w:p w14:paraId="26D10B1D" w14:textId="77777777" w:rsidR="009006C3" w:rsidRDefault="009006C3" w:rsidP="00442E12"/>
          <w:p w14:paraId="0066344E" w14:textId="77777777" w:rsidR="009006C3" w:rsidRDefault="009006C3" w:rsidP="00442E12"/>
          <w:p w14:paraId="1FDBC514" w14:textId="77777777" w:rsidR="009006C3" w:rsidRDefault="009006C3" w:rsidP="00442E12"/>
          <w:p w14:paraId="051F0C7D" w14:textId="77777777" w:rsidR="009006C3" w:rsidRDefault="009006C3" w:rsidP="00442E12"/>
          <w:p w14:paraId="074C5F92" w14:textId="77777777" w:rsidR="009006C3" w:rsidRDefault="009006C3" w:rsidP="00442E12"/>
          <w:p w14:paraId="14551090" w14:textId="77777777" w:rsidR="009006C3" w:rsidRDefault="009006C3" w:rsidP="00442E12"/>
          <w:p w14:paraId="41DC2562" w14:textId="77777777" w:rsidR="009006C3" w:rsidRDefault="009006C3" w:rsidP="00442E12"/>
          <w:p w14:paraId="5F85366A" w14:textId="77777777" w:rsidR="009006C3" w:rsidRDefault="009006C3" w:rsidP="00442E12"/>
          <w:p w14:paraId="5E90EFD8" w14:textId="77777777" w:rsidR="009006C3" w:rsidRDefault="009006C3" w:rsidP="00442E12"/>
          <w:p w14:paraId="41E6A971" w14:textId="77777777" w:rsidR="009006C3" w:rsidRDefault="009006C3" w:rsidP="00442E12"/>
          <w:p w14:paraId="7EE6E8A3" w14:textId="77777777" w:rsidR="009006C3" w:rsidRDefault="009006C3" w:rsidP="00442E12"/>
          <w:p w14:paraId="39D0E31F" w14:textId="77777777" w:rsidR="009006C3" w:rsidRDefault="009006C3" w:rsidP="00442E12"/>
          <w:p w14:paraId="7F6F7CB0" w14:textId="77777777" w:rsidR="009006C3" w:rsidRDefault="009006C3" w:rsidP="00442E12"/>
          <w:p w14:paraId="30E57C23" w14:textId="77777777" w:rsidR="009006C3" w:rsidRDefault="009006C3" w:rsidP="00442E12"/>
          <w:p w14:paraId="74753376" w14:textId="77777777" w:rsidR="009006C3" w:rsidRDefault="009006C3" w:rsidP="00442E12"/>
          <w:p w14:paraId="07B59876" w14:textId="77777777" w:rsidR="009006C3" w:rsidRDefault="009006C3" w:rsidP="00442E12"/>
          <w:p w14:paraId="7E849340" w14:textId="77777777" w:rsidR="009006C3" w:rsidRDefault="009006C3" w:rsidP="00442E12"/>
          <w:p w14:paraId="2E6FEFEE" w14:textId="77777777" w:rsidR="009006C3" w:rsidRDefault="009006C3" w:rsidP="00442E12"/>
          <w:p w14:paraId="15F44132" w14:textId="77777777" w:rsidR="009006C3" w:rsidRDefault="009006C3" w:rsidP="00442E12"/>
          <w:p w14:paraId="10B375D4" w14:textId="77777777" w:rsidR="009006C3" w:rsidRDefault="009006C3" w:rsidP="00442E12"/>
        </w:tc>
      </w:tr>
      <w:permEnd w:id="1513687919"/>
    </w:tbl>
    <w:p w14:paraId="6D2E3E43" w14:textId="2DBA29E2" w:rsidR="00AB3053" w:rsidRDefault="00AB3053">
      <w:pPr>
        <w:spacing w:line="240" w:lineRule="auto"/>
      </w:pPr>
    </w:p>
    <w:p w14:paraId="59E597EB" w14:textId="77777777" w:rsidR="00AB3053" w:rsidRDefault="00AB3053">
      <w:pPr>
        <w:spacing w:line="240" w:lineRule="auto"/>
      </w:pPr>
      <w:r>
        <w:br w:type="page"/>
      </w:r>
    </w:p>
    <w:tbl>
      <w:tblPr>
        <w:tblStyle w:val="Tabelraster"/>
        <w:tblW w:w="9135" w:type="dxa"/>
        <w:tblLook w:val="04A0" w:firstRow="1" w:lastRow="0" w:firstColumn="1" w:lastColumn="0" w:noHBand="0" w:noVBand="1"/>
      </w:tblPr>
      <w:tblGrid>
        <w:gridCol w:w="1275"/>
        <w:gridCol w:w="7860"/>
      </w:tblGrid>
      <w:tr w:rsidR="00AB3053" w:rsidRPr="00501A96" w14:paraId="43EF96B9" w14:textId="77777777" w:rsidTr="00442E12">
        <w:trPr>
          <w:cantSplit/>
          <w:tblHeader/>
        </w:trPr>
        <w:tc>
          <w:tcPr>
            <w:tcW w:w="1275" w:type="dxa"/>
            <w:tcBorders>
              <w:top w:val="single" w:sz="12" w:space="0" w:color="auto"/>
              <w:left w:val="single" w:sz="18" w:space="0" w:color="auto"/>
              <w:bottom w:val="single" w:sz="18" w:space="0" w:color="auto"/>
              <w:right w:val="single" w:sz="12" w:space="0" w:color="auto"/>
            </w:tcBorders>
          </w:tcPr>
          <w:p w14:paraId="580203E3" w14:textId="77777777" w:rsidR="00AB3053" w:rsidRPr="00501A96" w:rsidRDefault="00AB3053" w:rsidP="00442E12">
            <w:pPr>
              <w:rPr>
                <w:b/>
                <w:bCs/>
              </w:rPr>
            </w:pPr>
            <w:r>
              <w:rPr>
                <w:b/>
                <w:bCs/>
              </w:rPr>
              <w:lastRenderedPageBreak/>
              <w:t>Maximaal te behalen punten</w:t>
            </w:r>
          </w:p>
        </w:tc>
        <w:tc>
          <w:tcPr>
            <w:tcW w:w="7860" w:type="dxa"/>
            <w:tcBorders>
              <w:top w:val="single" w:sz="12" w:space="0" w:color="auto"/>
              <w:left w:val="single" w:sz="12" w:space="0" w:color="auto"/>
              <w:bottom w:val="single" w:sz="18" w:space="0" w:color="auto"/>
              <w:right w:val="single" w:sz="18" w:space="0" w:color="auto"/>
            </w:tcBorders>
          </w:tcPr>
          <w:p w14:paraId="605BFC6C" w14:textId="77777777" w:rsidR="00AB3053" w:rsidRPr="00501A96" w:rsidRDefault="00AB3053" w:rsidP="00442E12">
            <w:pPr>
              <w:rPr>
                <w:b/>
                <w:bCs/>
              </w:rPr>
            </w:pPr>
            <w:r>
              <w:rPr>
                <w:b/>
                <w:bCs/>
              </w:rPr>
              <w:t>Gunningscriterium</w:t>
            </w:r>
          </w:p>
        </w:tc>
      </w:tr>
      <w:tr w:rsidR="00AB3053" w:rsidRPr="00501A96" w14:paraId="555DA5D3" w14:textId="77777777" w:rsidTr="00442E12">
        <w:trPr>
          <w:cantSplit/>
        </w:trPr>
        <w:tc>
          <w:tcPr>
            <w:tcW w:w="1275" w:type="dxa"/>
            <w:tcBorders>
              <w:top w:val="single" w:sz="18" w:space="0" w:color="auto"/>
              <w:left w:val="single" w:sz="18" w:space="0" w:color="auto"/>
              <w:bottom w:val="single" w:sz="4" w:space="0" w:color="auto"/>
              <w:right w:val="single" w:sz="12" w:space="0" w:color="auto"/>
            </w:tcBorders>
          </w:tcPr>
          <w:p w14:paraId="597608BA" w14:textId="7B5F23D0" w:rsidR="00AB3053" w:rsidRDefault="00AB3053" w:rsidP="00AB3053">
            <w:r>
              <w:t>40</w:t>
            </w:r>
          </w:p>
        </w:tc>
        <w:tc>
          <w:tcPr>
            <w:tcW w:w="7860" w:type="dxa"/>
            <w:tcBorders>
              <w:top w:val="single" w:sz="18" w:space="0" w:color="auto"/>
              <w:left w:val="single" w:sz="12" w:space="0" w:color="auto"/>
              <w:bottom w:val="single" w:sz="4" w:space="0" w:color="auto"/>
              <w:right w:val="single" w:sz="18" w:space="0" w:color="auto"/>
            </w:tcBorders>
          </w:tcPr>
          <w:p w14:paraId="3E414079" w14:textId="77777777" w:rsidR="00AB3053" w:rsidRPr="00175505" w:rsidRDefault="00AB3053" w:rsidP="00AB3053">
            <w:pPr>
              <w:spacing w:line="240" w:lineRule="auto"/>
            </w:pPr>
            <w:r w:rsidRPr="00175505">
              <w:rPr>
                <w:b/>
                <w:bCs/>
              </w:rPr>
              <w:t xml:space="preserve">Service, onderhoud en reparatie: </w:t>
            </w:r>
            <w:r w:rsidRPr="00175505">
              <w:t>in het plan van aanpak beschrijft de leverancier hoe het onderhoudsplan eruit ziet. Daarnaast beschrijft de leverancier hoe spoedreparaties kunnen worden uitgevoerd. Hierbij wordt ten minste aandacht besteed aan:</w:t>
            </w:r>
          </w:p>
          <w:p w14:paraId="68533906" w14:textId="77777777" w:rsidR="00AB3053" w:rsidRPr="00175505" w:rsidRDefault="00AB3053" w:rsidP="00AB3053">
            <w:pPr>
              <w:spacing w:line="240" w:lineRule="auto"/>
            </w:pPr>
            <w:r w:rsidRPr="00175505">
              <w:t>- in welke mate wordt gewerkt met universele onderdelen</w:t>
            </w:r>
          </w:p>
          <w:p w14:paraId="5BBF7791" w14:textId="77777777" w:rsidR="00AB3053" w:rsidRPr="00175505" w:rsidRDefault="00AB3053" w:rsidP="00AB3053">
            <w:pPr>
              <w:spacing w:line="240" w:lineRule="auto"/>
            </w:pPr>
            <w:r w:rsidRPr="00175505">
              <w:t>- in welke mate gebruiker het onderhoud zelf kan uitvoeren</w:t>
            </w:r>
          </w:p>
          <w:p w14:paraId="5B5ACE17" w14:textId="77777777" w:rsidR="00AB3053" w:rsidRPr="00175505" w:rsidRDefault="00AB3053" w:rsidP="00AB3053">
            <w:pPr>
              <w:spacing w:line="240" w:lineRule="auto"/>
            </w:pPr>
            <w:r w:rsidRPr="00175505">
              <w:t>- de aanrijtijd bij spoedreparaties (referentielocatie: Oudemolen)</w:t>
            </w:r>
          </w:p>
          <w:p w14:paraId="45A12F15" w14:textId="77777777" w:rsidR="00AB3053" w:rsidRPr="00175505" w:rsidRDefault="00AB3053" w:rsidP="00AB3053">
            <w:pPr>
              <w:spacing w:line="240" w:lineRule="auto"/>
            </w:pPr>
            <w:r w:rsidRPr="00175505">
              <w:t>- het lokaal (t.o.v. Oudemolen) beschikbaar hebben van een gespecialiseerde monteur</w:t>
            </w:r>
          </w:p>
          <w:p w14:paraId="53981397" w14:textId="77777777" w:rsidR="00AB3053" w:rsidRPr="00175505" w:rsidRDefault="00AB3053" w:rsidP="00AB3053">
            <w:pPr>
              <w:spacing w:line="240" w:lineRule="auto"/>
            </w:pPr>
            <w:r w:rsidRPr="00175505">
              <w:t>- hoe ervoor wordt gezorgd dat spoedreparaties snel kunnen worden uitgevoerd (o.a. beschikbaarheid van onderdelen)</w:t>
            </w:r>
          </w:p>
          <w:p w14:paraId="3FCA77AB" w14:textId="0C347554" w:rsidR="00AB3053" w:rsidRPr="00501A96" w:rsidRDefault="00AB3053" w:rsidP="00AB3053">
            <w:pPr>
              <w:spacing w:line="240" w:lineRule="auto"/>
              <w:rPr>
                <w:szCs w:val="18"/>
              </w:rPr>
            </w:pPr>
            <w:r w:rsidRPr="00175505">
              <w:t>- eventueel aanvullende garantie</w:t>
            </w:r>
          </w:p>
        </w:tc>
      </w:tr>
      <w:tr w:rsidR="00AB3053" w14:paraId="2E925539" w14:textId="77777777" w:rsidTr="00442E12">
        <w:trPr>
          <w:cantSplit/>
          <w:trHeight w:val="8722"/>
        </w:trPr>
        <w:tc>
          <w:tcPr>
            <w:tcW w:w="1275" w:type="dxa"/>
            <w:tcBorders>
              <w:left w:val="single" w:sz="18" w:space="0" w:color="auto"/>
              <w:bottom w:val="single" w:sz="18" w:space="0" w:color="auto"/>
              <w:right w:val="single" w:sz="12" w:space="0" w:color="auto"/>
            </w:tcBorders>
          </w:tcPr>
          <w:p w14:paraId="04AF6D2B" w14:textId="77777777" w:rsidR="00AB3053" w:rsidRPr="00501A96" w:rsidRDefault="00AB3053" w:rsidP="00442E12">
            <w:pPr>
              <w:rPr>
                <w:i/>
                <w:iCs/>
              </w:rPr>
            </w:pPr>
            <w:r w:rsidRPr="3345A112">
              <w:rPr>
                <w:i/>
                <w:iCs/>
              </w:rPr>
              <w:t>Invulling</w:t>
            </w:r>
            <w:r>
              <w:rPr>
                <w:i/>
                <w:iCs/>
              </w:rPr>
              <w:t xml:space="preserve"> door Inschrijver:</w:t>
            </w:r>
          </w:p>
        </w:tc>
        <w:tc>
          <w:tcPr>
            <w:tcW w:w="7860" w:type="dxa"/>
            <w:tcBorders>
              <w:left w:val="single" w:sz="12" w:space="0" w:color="auto"/>
              <w:bottom w:val="single" w:sz="18" w:space="0" w:color="auto"/>
              <w:right w:val="single" w:sz="18" w:space="0" w:color="auto"/>
            </w:tcBorders>
          </w:tcPr>
          <w:p w14:paraId="58FBB21B" w14:textId="77777777" w:rsidR="00AB3053" w:rsidRDefault="00AB3053" w:rsidP="00442E12">
            <w:pPr>
              <w:rPr>
                <w:i/>
              </w:rPr>
            </w:pPr>
            <w:permStart w:id="426328018" w:edGrp="everyone"/>
            <w:r w:rsidRPr="0855571E">
              <w:rPr>
                <w:i/>
                <w:iCs/>
              </w:rPr>
              <w:t>Max 1 A4</w:t>
            </w:r>
          </w:p>
          <w:p w14:paraId="4AECAB72" w14:textId="77777777" w:rsidR="00AB3053" w:rsidRDefault="00AB3053" w:rsidP="00442E12"/>
          <w:p w14:paraId="747A14FE" w14:textId="77777777" w:rsidR="00AB3053" w:rsidRDefault="00AB3053" w:rsidP="00442E12"/>
          <w:p w14:paraId="0A8459A6" w14:textId="77777777" w:rsidR="00AB3053" w:rsidRDefault="00AB3053" w:rsidP="00442E12"/>
          <w:p w14:paraId="126FF512" w14:textId="77777777" w:rsidR="00AB3053" w:rsidRDefault="00AB3053" w:rsidP="00442E12"/>
          <w:p w14:paraId="6C197D1E" w14:textId="77777777" w:rsidR="00AB3053" w:rsidRDefault="00AB3053" w:rsidP="00442E12"/>
          <w:p w14:paraId="28E1CFFA" w14:textId="77777777" w:rsidR="00AB3053" w:rsidRDefault="00AB3053" w:rsidP="00442E12"/>
          <w:p w14:paraId="79F468D5" w14:textId="77777777" w:rsidR="00AB3053" w:rsidRDefault="00AB3053" w:rsidP="00442E12"/>
          <w:p w14:paraId="3066AA5E" w14:textId="77777777" w:rsidR="00AB3053" w:rsidRDefault="00AB3053" w:rsidP="00442E12"/>
          <w:p w14:paraId="6DA29CB5" w14:textId="77777777" w:rsidR="00AB3053" w:rsidRDefault="00AB3053" w:rsidP="00442E12"/>
          <w:p w14:paraId="1262AD50" w14:textId="77777777" w:rsidR="00AB3053" w:rsidRDefault="00AB3053" w:rsidP="00442E12"/>
          <w:p w14:paraId="6E9F9CB8" w14:textId="77777777" w:rsidR="00AB3053" w:rsidRDefault="00AB3053" w:rsidP="00442E12"/>
          <w:p w14:paraId="7C4C23B2" w14:textId="77777777" w:rsidR="00AB3053" w:rsidRDefault="00AB3053" w:rsidP="00442E12"/>
          <w:p w14:paraId="10025063" w14:textId="77777777" w:rsidR="00AB3053" w:rsidRDefault="00AB3053" w:rsidP="00442E12"/>
          <w:p w14:paraId="43D2AF05" w14:textId="77777777" w:rsidR="00AB3053" w:rsidRDefault="00AB3053" w:rsidP="00442E12"/>
          <w:p w14:paraId="0491307B" w14:textId="77777777" w:rsidR="00AB3053" w:rsidRDefault="00AB3053" w:rsidP="00442E12"/>
          <w:p w14:paraId="50FD941B" w14:textId="77777777" w:rsidR="00AB3053" w:rsidRDefault="00AB3053" w:rsidP="00442E12"/>
          <w:p w14:paraId="74733BB2" w14:textId="77777777" w:rsidR="009006C3" w:rsidRDefault="009006C3" w:rsidP="00442E12"/>
          <w:p w14:paraId="5CD8664D" w14:textId="77777777" w:rsidR="009006C3" w:rsidRDefault="009006C3" w:rsidP="00442E12"/>
          <w:p w14:paraId="1019D25B" w14:textId="77777777" w:rsidR="009006C3" w:rsidRDefault="009006C3" w:rsidP="00442E12"/>
          <w:p w14:paraId="09AC3252" w14:textId="77777777" w:rsidR="009006C3" w:rsidRDefault="009006C3" w:rsidP="00442E12"/>
          <w:p w14:paraId="03A73093" w14:textId="77777777" w:rsidR="009006C3" w:rsidRDefault="009006C3" w:rsidP="00442E12"/>
          <w:p w14:paraId="5BA313F5" w14:textId="77777777" w:rsidR="009006C3" w:rsidRDefault="009006C3" w:rsidP="00442E12"/>
          <w:p w14:paraId="06EAFAA5" w14:textId="77777777" w:rsidR="009006C3" w:rsidRDefault="009006C3" w:rsidP="00442E12"/>
          <w:p w14:paraId="556221D7" w14:textId="77777777" w:rsidR="009006C3" w:rsidRDefault="009006C3" w:rsidP="00442E12"/>
          <w:p w14:paraId="3A22BB66" w14:textId="77777777" w:rsidR="009006C3" w:rsidRDefault="009006C3" w:rsidP="00442E12"/>
          <w:p w14:paraId="16F91593" w14:textId="77777777" w:rsidR="009006C3" w:rsidRDefault="009006C3" w:rsidP="00442E12"/>
          <w:p w14:paraId="7EAC1A79" w14:textId="77777777" w:rsidR="009006C3" w:rsidRDefault="009006C3" w:rsidP="00442E12"/>
          <w:p w14:paraId="59A8365E" w14:textId="77777777" w:rsidR="009006C3" w:rsidRDefault="009006C3" w:rsidP="00442E12"/>
          <w:p w14:paraId="37E9BAD9" w14:textId="77777777" w:rsidR="009006C3" w:rsidRDefault="009006C3" w:rsidP="00442E12"/>
          <w:p w14:paraId="503803EE" w14:textId="77777777" w:rsidR="009006C3" w:rsidRDefault="009006C3" w:rsidP="00442E12"/>
          <w:p w14:paraId="211ECB6B" w14:textId="77777777" w:rsidR="009006C3" w:rsidRDefault="009006C3" w:rsidP="00442E12"/>
          <w:p w14:paraId="24AE4927" w14:textId="77777777" w:rsidR="009006C3" w:rsidRDefault="009006C3" w:rsidP="00442E12"/>
          <w:p w14:paraId="1449219A" w14:textId="77777777" w:rsidR="009006C3" w:rsidRDefault="009006C3" w:rsidP="00442E12"/>
          <w:p w14:paraId="379EEF74" w14:textId="77777777" w:rsidR="009006C3" w:rsidRDefault="009006C3" w:rsidP="00442E12"/>
          <w:p w14:paraId="1BDF8724" w14:textId="77777777" w:rsidR="009006C3" w:rsidRDefault="009006C3" w:rsidP="00442E12"/>
          <w:p w14:paraId="1BADEB08" w14:textId="77777777" w:rsidR="009006C3" w:rsidRDefault="009006C3" w:rsidP="00442E12"/>
          <w:p w14:paraId="58F15446" w14:textId="77777777" w:rsidR="009006C3" w:rsidRDefault="009006C3" w:rsidP="00442E12"/>
          <w:permEnd w:id="426328018"/>
          <w:p w14:paraId="2B27BD35" w14:textId="77777777" w:rsidR="00AB3053" w:rsidRDefault="00AB3053" w:rsidP="00442E12"/>
        </w:tc>
      </w:tr>
    </w:tbl>
    <w:p w14:paraId="2D83A0BC" w14:textId="2AB32C88" w:rsidR="00AB3053" w:rsidRDefault="00AB3053">
      <w:pPr>
        <w:spacing w:line="240" w:lineRule="auto"/>
      </w:pPr>
    </w:p>
    <w:p w14:paraId="36C02244" w14:textId="73F8F331" w:rsidR="00AB3053" w:rsidRDefault="00AB3053">
      <w:pPr>
        <w:spacing w:line="240" w:lineRule="auto"/>
      </w:pPr>
    </w:p>
    <w:sectPr w:rsidR="00AB3053" w:rsidSect="008569D4">
      <w:type w:val="continuous"/>
      <w:pgSz w:w="11906" w:h="16838" w:code="9"/>
      <w:pgMar w:top="1418" w:right="1418" w:bottom="1418" w:left="1418" w:header="1418"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BF4C9" w14:textId="77777777" w:rsidR="00740F31" w:rsidRDefault="00740F31">
      <w:r>
        <w:separator/>
      </w:r>
    </w:p>
  </w:endnote>
  <w:endnote w:type="continuationSeparator" w:id="0">
    <w:p w14:paraId="4BA2E563" w14:textId="77777777" w:rsidR="00740F31" w:rsidRDefault="00740F31">
      <w:r>
        <w:continuationSeparator/>
      </w:r>
    </w:p>
  </w:endnote>
  <w:endnote w:type="continuationNotice" w:id="1">
    <w:p w14:paraId="12B4DECB" w14:textId="77777777" w:rsidR="00740F31" w:rsidRDefault="00740F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CF623" w14:textId="77777777" w:rsidR="00740F31" w:rsidRDefault="00740F31">
      <w:r>
        <w:separator/>
      </w:r>
    </w:p>
  </w:footnote>
  <w:footnote w:type="continuationSeparator" w:id="0">
    <w:p w14:paraId="181CD2D3" w14:textId="77777777" w:rsidR="00740F31" w:rsidRDefault="00740F31">
      <w:r>
        <w:continuationSeparator/>
      </w:r>
    </w:p>
  </w:footnote>
  <w:footnote w:type="continuationNotice" w:id="1">
    <w:p w14:paraId="7241ACD0" w14:textId="77777777" w:rsidR="00740F31" w:rsidRDefault="00740F31">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removeDateAndTime/>
  <w:embedSystemFonts/>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6MG1iIeeBxRMikqJ0cWQ7+mM06xCWQGL3pi+5PLndBSXVluTo7sekCxp3jY5gYCmtpICrfd2Qb1ik7g5mWGNg==" w:salt="SUf1dhm7a7X3zoEKl9Lq3A=="/>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Afzender" w:val="DV"/>
    <w:docVar w:name="txtInvoerAan" w:val="henk,kees,"/>
    <w:docVar w:name="txtInvoerAantalBijlagen" w:val="1"/>
    <w:docVar w:name="txtInvoerBehandeld" w:val="as"/>
    <w:docVar w:name="txtInvoerDatum" w:val="23 maart 2007"/>
    <w:docVar w:name="txtInvoerOnderwerp" w:val="ad"/>
    <w:docVar w:name="txtInvoerOnsKenmerk" w:val="asdasd"/>
    <w:docVar w:name="TxtInvoerTAV" w:val="hier,daar,"/>
    <w:docVar w:name="txtInvoerUwKenmerk" w:val="da"/>
  </w:docVars>
  <w:rsids>
    <w:rsidRoot w:val="00501A96"/>
    <w:rsid w:val="00002B14"/>
    <w:rsid w:val="000068E3"/>
    <w:rsid w:val="00010059"/>
    <w:rsid w:val="000211C1"/>
    <w:rsid w:val="000236A9"/>
    <w:rsid w:val="0003106A"/>
    <w:rsid w:val="00033A85"/>
    <w:rsid w:val="00037865"/>
    <w:rsid w:val="000410BA"/>
    <w:rsid w:val="00053F87"/>
    <w:rsid w:val="000579F0"/>
    <w:rsid w:val="00063C22"/>
    <w:rsid w:val="00091552"/>
    <w:rsid w:val="000968DE"/>
    <w:rsid w:val="000C0146"/>
    <w:rsid w:val="000C625B"/>
    <w:rsid w:val="000E64F9"/>
    <w:rsid w:val="00100011"/>
    <w:rsid w:val="00104288"/>
    <w:rsid w:val="0011709C"/>
    <w:rsid w:val="00125FDC"/>
    <w:rsid w:val="0013504F"/>
    <w:rsid w:val="00154CE1"/>
    <w:rsid w:val="00160E53"/>
    <w:rsid w:val="00164E86"/>
    <w:rsid w:val="00175505"/>
    <w:rsid w:val="001A3866"/>
    <w:rsid w:val="001A4060"/>
    <w:rsid w:val="001C0F64"/>
    <w:rsid w:val="001D167C"/>
    <w:rsid w:val="001D1C9B"/>
    <w:rsid w:val="0020223C"/>
    <w:rsid w:val="0020629C"/>
    <w:rsid w:val="00212FAE"/>
    <w:rsid w:val="00233AE4"/>
    <w:rsid w:val="00234D75"/>
    <w:rsid w:val="0023732C"/>
    <w:rsid w:val="00246E34"/>
    <w:rsid w:val="002639EB"/>
    <w:rsid w:val="00273459"/>
    <w:rsid w:val="00281D20"/>
    <w:rsid w:val="00282264"/>
    <w:rsid w:val="002923FA"/>
    <w:rsid w:val="002A4B9E"/>
    <w:rsid w:val="002C42B3"/>
    <w:rsid w:val="002C669D"/>
    <w:rsid w:val="002D2C88"/>
    <w:rsid w:val="002D30E3"/>
    <w:rsid w:val="002D492E"/>
    <w:rsid w:val="002E409B"/>
    <w:rsid w:val="002E4CA5"/>
    <w:rsid w:val="002E7223"/>
    <w:rsid w:val="003062B3"/>
    <w:rsid w:val="00311D01"/>
    <w:rsid w:val="00316740"/>
    <w:rsid w:val="00327230"/>
    <w:rsid w:val="00333D41"/>
    <w:rsid w:val="00340510"/>
    <w:rsid w:val="0034523B"/>
    <w:rsid w:val="003521D6"/>
    <w:rsid w:val="00355F48"/>
    <w:rsid w:val="003709FB"/>
    <w:rsid w:val="00373D2C"/>
    <w:rsid w:val="00383954"/>
    <w:rsid w:val="00391532"/>
    <w:rsid w:val="003B07DF"/>
    <w:rsid w:val="003B361E"/>
    <w:rsid w:val="003B6C34"/>
    <w:rsid w:val="003E4A75"/>
    <w:rsid w:val="003E7DC0"/>
    <w:rsid w:val="00400E28"/>
    <w:rsid w:val="0041284D"/>
    <w:rsid w:val="00421FAE"/>
    <w:rsid w:val="00442F5B"/>
    <w:rsid w:val="00447761"/>
    <w:rsid w:val="00450887"/>
    <w:rsid w:val="00455C55"/>
    <w:rsid w:val="00463A59"/>
    <w:rsid w:val="004E225B"/>
    <w:rsid w:val="00501A96"/>
    <w:rsid w:val="00504997"/>
    <w:rsid w:val="00511A49"/>
    <w:rsid w:val="005164B2"/>
    <w:rsid w:val="0052094C"/>
    <w:rsid w:val="0052302B"/>
    <w:rsid w:val="0053106C"/>
    <w:rsid w:val="005401AD"/>
    <w:rsid w:val="00540B71"/>
    <w:rsid w:val="005466E9"/>
    <w:rsid w:val="00563839"/>
    <w:rsid w:val="005977C5"/>
    <w:rsid w:val="005B2E88"/>
    <w:rsid w:val="005B515A"/>
    <w:rsid w:val="005B563D"/>
    <w:rsid w:val="005C714C"/>
    <w:rsid w:val="005F3622"/>
    <w:rsid w:val="006215CD"/>
    <w:rsid w:val="00624AC4"/>
    <w:rsid w:val="00677856"/>
    <w:rsid w:val="006B211E"/>
    <w:rsid w:val="006B5E6D"/>
    <w:rsid w:val="006C252F"/>
    <w:rsid w:val="007000B9"/>
    <w:rsid w:val="00705572"/>
    <w:rsid w:val="00716CEE"/>
    <w:rsid w:val="00722C84"/>
    <w:rsid w:val="00737423"/>
    <w:rsid w:val="00740F31"/>
    <w:rsid w:val="0075071A"/>
    <w:rsid w:val="00760328"/>
    <w:rsid w:val="007603F9"/>
    <w:rsid w:val="00782BA8"/>
    <w:rsid w:val="00782FA1"/>
    <w:rsid w:val="007A5693"/>
    <w:rsid w:val="007B191E"/>
    <w:rsid w:val="007B7E61"/>
    <w:rsid w:val="007C6CB8"/>
    <w:rsid w:val="007D2900"/>
    <w:rsid w:val="007D4D4D"/>
    <w:rsid w:val="007E21D3"/>
    <w:rsid w:val="00824025"/>
    <w:rsid w:val="00831B36"/>
    <w:rsid w:val="008368D5"/>
    <w:rsid w:val="008569D4"/>
    <w:rsid w:val="0086428C"/>
    <w:rsid w:val="00864DD7"/>
    <w:rsid w:val="0086641B"/>
    <w:rsid w:val="00867931"/>
    <w:rsid w:val="008A483A"/>
    <w:rsid w:val="008B2F10"/>
    <w:rsid w:val="008B6F79"/>
    <w:rsid w:val="009006C3"/>
    <w:rsid w:val="00907CC0"/>
    <w:rsid w:val="009179F3"/>
    <w:rsid w:val="00924DA9"/>
    <w:rsid w:val="009363AE"/>
    <w:rsid w:val="0094471B"/>
    <w:rsid w:val="00984778"/>
    <w:rsid w:val="0099620A"/>
    <w:rsid w:val="009B33EE"/>
    <w:rsid w:val="009E48B7"/>
    <w:rsid w:val="009F01DC"/>
    <w:rsid w:val="00A21408"/>
    <w:rsid w:val="00A24CE9"/>
    <w:rsid w:val="00A5236D"/>
    <w:rsid w:val="00A61A61"/>
    <w:rsid w:val="00A8409A"/>
    <w:rsid w:val="00AA19D2"/>
    <w:rsid w:val="00AA3C1A"/>
    <w:rsid w:val="00AB2AB4"/>
    <w:rsid w:val="00AB3053"/>
    <w:rsid w:val="00AB491D"/>
    <w:rsid w:val="00AB6A44"/>
    <w:rsid w:val="00AB708F"/>
    <w:rsid w:val="00AD5FFC"/>
    <w:rsid w:val="00AD6830"/>
    <w:rsid w:val="00AE1BBB"/>
    <w:rsid w:val="00AF3939"/>
    <w:rsid w:val="00AF5F24"/>
    <w:rsid w:val="00AF66DB"/>
    <w:rsid w:val="00B03F4D"/>
    <w:rsid w:val="00B0782D"/>
    <w:rsid w:val="00B10882"/>
    <w:rsid w:val="00B23BB9"/>
    <w:rsid w:val="00B265BE"/>
    <w:rsid w:val="00B2781D"/>
    <w:rsid w:val="00B3189C"/>
    <w:rsid w:val="00B43149"/>
    <w:rsid w:val="00B519F2"/>
    <w:rsid w:val="00B67703"/>
    <w:rsid w:val="00B8079E"/>
    <w:rsid w:val="00B81470"/>
    <w:rsid w:val="00BE6A8D"/>
    <w:rsid w:val="00C00826"/>
    <w:rsid w:val="00C23561"/>
    <w:rsid w:val="00C26326"/>
    <w:rsid w:val="00C402C4"/>
    <w:rsid w:val="00C4161C"/>
    <w:rsid w:val="00C44939"/>
    <w:rsid w:val="00C52892"/>
    <w:rsid w:val="00C62F54"/>
    <w:rsid w:val="00C724F6"/>
    <w:rsid w:val="00C8341B"/>
    <w:rsid w:val="00C939A1"/>
    <w:rsid w:val="00C939AA"/>
    <w:rsid w:val="00CB2D13"/>
    <w:rsid w:val="00CC7D35"/>
    <w:rsid w:val="00CD63BA"/>
    <w:rsid w:val="00CF00E4"/>
    <w:rsid w:val="00D00784"/>
    <w:rsid w:val="00D04C24"/>
    <w:rsid w:val="00D07A4A"/>
    <w:rsid w:val="00D223ED"/>
    <w:rsid w:val="00D33203"/>
    <w:rsid w:val="00D62C78"/>
    <w:rsid w:val="00D971A8"/>
    <w:rsid w:val="00DA6EDC"/>
    <w:rsid w:val="00DB726F"/>
    <w:rsid w:val="00DE5A19"/>
    <w:rsid w:val="00DF2F78"/>
    <w:rsid w:val="00DF3EC1"/>
    <w:rsid w:val="00E15D77"/>
    <w:rsid w:val="00E32EC0"/>
    <w:rsid w:val="00E352A5"/>
    <w:rsid w:val="00E376AE"/>
    <w:rsid w:val="00E4661E"/>
    <w:rsid w:val="00E76DC5"/>
    <w:rsid w:val="00EA53E8"/>
    <w:rsid w:val="00EC287F"/>
    <w:rsid w:val="00ED38E0"/>
    <w:rsid w:val="00EE02C0"/>
    <w:rsid w:val="00EE4544"/>
    <w:rsid w:val="00EE6A2F"/>
    <w:rsid w:val="00F45246"/>
    <w:rsid w:val="00F45EF4"/>
    <w:rsid w:val="00F47FF1"/>
    <w:rsid w:val="00FA5C99"/>
    <w:rsid w:val="00FB1602"/>
    <w:rsid w:val="00FB215E"/>
    <w:rsid w:val="00FB4D42"/>
    <w:rsid w:val="00FC2467"/>
    <w:rsid w:val="00FD27C7"/>
    <w:rsid w:val="0855571E"/>
    <w:rsid w:val="17DBB2E7"/>
    <w:rsid w:val="1FC24661"/>
    <w:rsid w:val="23E182B8"/>
    <w:rsid w:val="28069CB5"/>
    <w:rsid w:val="2B057521"/>
    <w:rsid w:val="2BC6872B"/>
    <w:rsid w:val="2E7AFDD8"/>
    <w:rsid w:val="3086F186"/>
    <w:rsid w:val="3345A112"/>
    <w:rsid w:val="3D29DD78"/>
    <w:rsid w:val="430F237D"/>
    <w:rsid w:val="46C1A07B"/>
    <w:rsid w:val="4A0838A4"/>
    <w:rsid w:val="4E576D5F"/>
    <w:rsid w:val="53D56F07"/>
    <w:rsid w:val="576A2AB0"/>
    <w:rsid w:val="7361F0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F70476"/>
  <w15:docId w15:val="{5FC1787D-2E3E-45C3-BC51-5C236584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exact"/>
    </w:pPr>
    <w:rPr>
      <w:rFonts w:ascii="Agrofont" w:hAnsi="Agrofont"/>
      <w:sz w:val="18"/>
      <w:szCs w:val="24"/>
    </w:rPr>
  </w:style>
  <w:style w:type="paragraph" w:styleId="Kop1">
    <w:name w:val="heading 1"/>
    <w:basedOn w:val="Standaard"/>
    <w:next w:val="Standaard"/>
    <w:link w:val="Kop1Char"/>
    <w:qFormat/>
    <w:rsid w:val="004E225B"/>
    <w:pPr>
      <w:keepNext/>
      <w:keepLines/>
      <w:spacing w:before="480"/>
      <w:outlineLvl w:val="0"/>
    </w:pPr>
    <w:rPr>
      <w:rFonts w:eastAsiaTheme="majorEastAsia"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onder">
    <w:name w:val="onder"/>
    <w:basedOn w:val="Voettekst"/>
    <w:pPr>
      <w:tabs>
        <w:tab w:val="clear" w:pos="9072"/>
        <w:tab w:val="right" w:pos="10080"/>
      </w:tabs>
      <w:ind w:left="-1418" w:right="-454"/>
      <w:jc w:val="center"/>
    </w:pPr>
    <w:rPr>
      <w:sz w:val="14"/>
    </w:rPr>
  </w:style>
  <w:style w:type="paragraph" w:customStyle="1" w:styleId="5regelAanhef">
    <w:name w:val="5regelAanhef"/>
    <w:basedOn w:val="Koptekst"/>
    <w:pPr>
      <w:tabs>
        <w:tab w:val="clear" w:pos="4536"/>
        <w:tab w:val="clear" w:pos="9072"/>
      </w:tabs>
      <w:spacing w:line="240" w:lineRule="auto"/>
    </w:pPr>
  </w:style>
  <w:style w:type="paragraph" w:customStyle="1" w:styleId="4regelAanhef">
    <w:name w:val="4regelAanhef"/>
    <w:basedOn w:val="Koptekst"/>
    <w:autoRedefine/>
    <w:pPr>
      <w:framePr w:w="5670" w:h="992" w:hSpace="142" w:wrap="notBeside" w:vAnchor="page" w:hAnchor="page" w:x="1702" w:y="2297" w:anchorLock="1"/>
      <w:tabs>
        <w:tab w:val="clear" w:pos="4536"/>
        <w:tab w:val="clear" w:pos="9072"/>
      </w:tabs>
      <w:spacing w:line="260" w:lineRule="exact"/>
    </w:pPr>
  </w:style>
  <w:style w:type="table" w:styleId="Tabelraster">
    <w:name w:val="Table Grid"/>
    <w:basedOn w:val="Standaardtabel"/>
    <w:rsid w:val="00281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4E225B"/>
    <w:rPr>
      <w:rFonts w:ascii="Agrofont" w:eastAsiaTheme="majorEastAsia" w:hAnsi="Agrofont" w:cstheme="majorBidi"/>
      <w:b/>
      <w:bCs/>
      <w:sz w:val="28"/>
      <w:szCs w:val="28"/>
    </w:rPr>
  </w:style>
  <w:style w:type="character" w:styleId="Tekstvantijdelijkeaanduiding">
    <w:name w:val="Placeholder Text"/>
    <w:basedOn w:val="Standaardalinea-lettertype"/>
    <w:uiPriority w:val="99"/>
    <w:semiHidden/>
    <w:rsid w:val="007507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05830">
      <w:bodyDiv w:val="1"/>
      <w:marLeft w:val="0"/>
      <w:marRight w:val="0"/>
      <w:marTop w:val="0"/>
      <w:marBottom w:val="0"/>
      <w:divBdr>
        <w:top w:val="none" w:sz="0" w:space="0" w:color="auto"/>
        <w:left w:val="none" w:sz="0" w:space="0" w:color="auto"/>
        <w:bottom w:val="none" w:sz="0" w:space="0" w:color="auto"/>
        <w:right w:val="none" w:sz="0" w:space="0" w:color="auto"/>
      </w:divBdr>
    </w:div>
    <w:div w:id="741490540">
      <w:bodyDiv w:val="1"/>
      <w:marLeft w:val="0"/>
      <w:marRight w:val="0"/>
      <w:marTop w:val="0"/>
      <w:marBottom w:val="0"/>
      <w:divBdr>
        <w:top w:val="none" w:sz="0" w:space="0" w:color="auto"/>
        <w:left w:val="none" w:sz="0" w:space="0" w:color="auto"/>
        <w:bottom w:val="none" w:sz="0" w:space="0" w:color="auto"/>
        <w:right w:val="none" w:sz="0" w:space="0" w:color="auto"/>
      </w:divBdr>
    </w:div>
    <w:div w:id="174352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atsbosbeheer\Sjablonen\Office2013\Staatsbosbeheer\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F64C5DBA04D2189B1C525536C4A1A"/>
        <w:category>
          <w:name w:val="Algemeen"/>
          <w:gallery w:val="placeholder"/>
        </w:category>
        <w:types>
          <w:type w:val="bbPlcHdr"/>
        </w:types>
        <w:behaviors>
          <w:behavior w:val="content"/>
        </w:behaviors>
        <w:guid w:val="{0880B7C0-517B-4B34-B3DC-920729189BC1}"/>
      </w:docPartPr>
      <w:docPartBody>
        <w:p w:rsidR="00B519F2" w:rsidRDefault="00B519F2">
          <w:pPr>
            <w:pStyle w:val="2C0F64C5DBA04D2189B1C525536C4A1A"/>
          </w:pPr>
          <w:r w:rsidRPr="007D2900">
            <w:rPr>
              <w:rStyle w:val="Tekstvantijdelijkeaanduiding"/>
              <w:color w:val="C00000"/>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F2"/>
    <w:rsid w:val="002D492E"/>
    <w:rsid w:val="0037419A"/>
    <w:rsid w:val="00563839"/>
    <w:rsid w:val="006B5E6D"/>
    <w:rsid w:val="006C252F"/>
    <w:rsid w:val="00AD5FFC"/>
    <w:rsid w:val="00B519F2"/>
    <w:rsid w:val="00B67703"/>
    <w:rsid w:val="00CB0E6D"/>
    <w:rsid w:val="00D16E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C0F64C5DBA04D2189B1C525536C4A1A">
    <w:name w:val="2C0F64C5DBA04D2189B1C525536C4A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9C137BF140134E877A7CBD1F7FBF01" ma:contentTypeVersion="4" ma:contentTypeDescription="Een nieuw document maken." ma:contentTypeScope="" ma:versionID="a72383e964f383f947dad8ee21a1bdfd">
  <xsd:schema xmlns:xsd="http://www.w3.org/2001/XMLSchema" xmlns:xs="http://www.w3.org/2001/XMLSchema" xmlns:p="http://schemas.microsoft.com/office/2006/metadata/properties" xmlns:ns2="915ee29a-c866-4fca-990c-e824f71b4599" targetNamespace="http://schemas.microsoft.com/office/2006/metadata/properties" ma:root="true" ma:fieldsID="471950f4fafcf99ff61f85cef66de724" ns2:_="">
    <xsd:import namespace="915ee29a-c866-4fca-990c-e824f71b45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ee29a-c866-4fca-990c-e824f71b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42C213-31F0-41D0-8E87-9FBACBAFD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ee29a-c866-4fca-990c-e824f71b4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D9BBE-C400-452F-A798-4058C18C048F}">
  <ds:schemaRefs>
    <ds:schemaRef ds:uri="http://schemas.microsoft.com/sharepoint/v3/contenttype/forms"/>
  </ds:schemaRefs>
</ds:datastoreItem>
</file>

<file path=customXml/itemProps3.xml><?xml version="1.0" encoding="utf-8"?>
<ds:datastoreItem xmlns:ds="http://schemas.openxmlformats.org/officeDocument/2006/customXml" ds:itemID="{72DD7DE8-3B94-48C4-B292-6D2F8036E8D9}">
  <ds:schemaRefs>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 ds:uri="http://schemas.openxmlformats.org/package/2006/metadata/core-properties"/>
    <ds:schemaRef ds:uri="915ee29a-c866-4fca-990c-e824f71b459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Memo.dotx</Template>
  <TotalTime>20</TotalTime>
  <Pages>6</Pages>
  <Words>434</Words>
  <Characters>2725</Characters>
  <Application>Microsoft Office Word</Application>
  <DocSecurity>8</DocSecurity>
  <Lines>22</Lines>
  <Paragraphs>6</Paragraphs>
  <ScaleCrop>false</ScaleCrop>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Poyck, Suzanne</dc:creator>
  <cp:keywords/>
  <cp:lastModifiedBy>Basten, Rick</cp:lastModifiedBy>
  <cp:revision>44</cp:revision>
  <dcterms:created xsi:type="dcterms:W3CDTF">2025-04-28T21:49:00Z</dcterms:created>
  <dcterms:modified xsi:type="dcterms:W3CDTF">2025-06-24T13:55:00Z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0x010100D99C137BF140134E877A7CBD1F7FBF01</vt:lpwstr>
  </property>
</Properties>
</file>