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A049" w14:textId="77777777" w:rsidR="00BE00A3" w:rsidRDefault="00BE00A3" w:rsidP="00BE00A3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60550793"/>
      <w:bookmarkStart w:id="2" w:name="_Toc165039194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  <w:bookmarkEnd w:id="2"/>
    </w:p>
    <w:p w14:paraId="01DFD708" w14:textId="69DB6C67" w:rsidR="00BE00A3" w:rsidRDefault="00BE00A3" w:rsidP="00BE00A3">
      <w:r w:rsidRPr="0005526A">
        <w:t>Ter verantwoording van de referentie-eis als gesteld in paragraa</w:t>
      </w:r>
      <w:r w:rsidRPr="009E702A">
        <w:t>f 2.</w:t>
      </w:r>
      <w:r w:rsidR="00660D41">
        <w:t>3.2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256C352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348FE77" w14:textId="4291078A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3" w:name="_Hlk42863338"/>
            <w:r w:rsidRPr="0061366F">
              <w:rPr>
                <w:b w:val="0"/>
                <w:bCs w:val="0"/>
                <w:color w:val="FFFFFF"/>
                <w:u w:val="single"/>
              </w:rPr>
              <w:t>Kerncompetentie</w:t>
            </w:r>
            <w:r w:rsidR="00853CBA">
              <w:rPr>
                <w:b w:val="0"/>
                <w:bCs w:val="0"/>
                <w:color w:val="FFFFFF"/>
                <w:u w:val="single"/>
              </w:rPr>
              <w:t xml:space="preserve"> 1</w:t>
            </w: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0A448E">
              <w:rPr>
                <w:b w:val="0"/>
                <w:bCs w:val="0"/>
                <w:u w:val="single"/>
              </w:rPr>
              <w:t>Ervaring</w:t>
            </w:r>
            <w:r w:rsidR="000A448E" w:rsidRPr="000A448E">
              <w:rPr>
                <w:b w:val="0"/>
                <w:bCs w:val="0"/>
                <w:u w:val="single"/>
              </w:rPr>
              <w:t xml:space="preserve"> met het bouwkundig renoveren</w:t>
            </w:r>
          </w:p>
        </w:tc>
      </w:tr>
      <w:tr w:rsidR="00BE00A3" w:rsidRPr="0005526A" w14:paraId="70C81A4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8FF21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E46E4E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D73404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A5F88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53B4282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1C7C56F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76CA5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D3CB1C2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B88272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21F6F5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70C070B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3771C5F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5F7358B1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52D75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21AF13A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EA51DC1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A29F4" w:rsidRPr="0005526A" w14:paraId="72218166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90A44E" w14:textId="6C2FE980" w:rsidR="005A29F4" w:rsidRPr="005A29F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16F318FA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711EB84" w14:textId="41446DF1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50FC1795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4ADD36CF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2C52A1" w14:textId="4967B52B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671E677F" w14:textId="446AC441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1475743E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8F920B9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8694DE0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217A4DCD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8C7207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DFF2D50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A29F4" w:rsidRPr="0005526A" w14:paraId="240F196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67655E" w14:textId="2D8CB478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Minimaal 8.000 m2 bvo</w:t>
            </w:r>
          </w:p>
          <w:p w14:paraId="6C076EFD" w14:textId="09A89FB8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439BE9E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652A403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B6B0798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397DAF30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2F543E" w14:textId="0E06A485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Gegadigde heeft aantoonbare ervaring met het bouwkundig renoveren van een bestaand onderwijsgebouw.</w:t>
            </w:r>
          </w:p>
          <w:p w14:paraId="724E4D52" w14:textId="11BFCD3B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0F938E0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407CD68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2A5FD511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589D9E33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B69F41" w14:textId="43FDC6D0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A0839C8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3"/>
    <w:p w14:paraId="31CADDA0" w14:textId="7A9AB029" w:rsidR="00BE00A3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FBCD679" w14:textId="77777777" w:rsidR="0003558E" w:rsidRDefault="0003558E" w:rsidP="00BE00A3"/>
    <w:p w14:paraId="0F88562D" w14:textId="77777777" w:rsidR="0003558E" w:rsidRDefault="0003558E" w:rsidP="00BE00A3"/>
    <w:p w14:paraId="56F3AA2D" w14:textId="77777777" w:rsidR="0003558E" w:rsidRDefault="0003558E" w:rsidP="00BE00A3"/>
    <w:p w14:paraId="38A3EC70" w14:textId="77777777" w:rsidR="0003558E" w:rsidRDefault="0003558E" w:rsidP="00BE00A3"/>
    <w:p w14:paraId="37ECF413" w14:textId="77777777" w:rsidR="0003558E" w:rsidRDefault="0003558E" w:rsidP="00BE00A3"/>
    <w:p w14:paraId="37726E99" w14:textId="77777777" w:rsidR="0003558E" w:rsidRDefault="0003558E" w:rsidP="00BE00A3"/>
    <w:p w14:paraId="3DC390E7" w14:textId="77777777" w:rsidR="0003558E" w:rsidRDefault="0003558E" w:rsidP="00BE00A3"/>
    <w:p w14:paraId="7064A906" w14:textId="77777777" w:rsidR="0003558E" w:rsidRDefault="0003558E" w:rsidP="00BE00A3"/>
    <w:p w14:paraId="186E3AB5" w14:textId="77777777" w:rsidR="0003558E" w:rsidRPr="00E02065" w:rsidRDefault="0003558E" w:rsidP="00BE00A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C1C0685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EA50776" w14:textId="5DCBD6D1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4" w:name="_Hlk42863268"/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>Kerncompetentie</w:t>
            </w:r>
            <w:r w:rsidR="00853CBA">
              <w:rPr>
                <w:b w:val="0"/>
                <w:bCs w:val="0"/>
                <w:color w:val="FFFFFF"/>
                <w:u w:val="single"/>
              </w:rPr>
              <w:t xml:space="preserve"> 2</w:t>
            </w: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>:</w:t>
            </w:r>
            <w:r w:rsidR="007A181C"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0A448E">
              <w:rPr>
                <w:b w:val="0"/>
                <w:bCs w:val="0"/>
                <w:color w:val="FFFFFF"/>
                <w:u w:val="single"/>
              </w:rPr>
              <w:t>Ervaring met het r</w:t>
            </w:r>
            <w:r w:rsidR="007A181C">
              <w:rPr>
                <w:b w:val="0"/>
                <w:bCs w:val="0"/>
                <w:color w:val="FFFFFF"/>
                <w:u w:val="single"/>
              </w:rPr>
              <w:t>enoveren of vernieuwen</w:t>
            </w:r>
            <w:r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0A448E">
              <w:rPr>
                <w:b w:val="0"/>
                <w:bCs w:val="0"/>
                <w:color w:val="FFFFFF"/>
                <w:u w:val="single"/>
              </w:rPr>
              <w:t xml:space="preserve">van </w:t>
            </w:r>
            <w:r w:rsidR="007A181C">
              <w:rPr>
                <w:b w:val="0"/>
                <w:bCs w:val="0"/>
                <w:color w:val="FFFFFF"/>
                <w:u w:val="single"/>
              </w:rPr>
              <w:t>elektrotechnische installaties</w:t>
            </w:r>
          </w:p>
        </w:tc>
      </w:tr>
      <w:tr w:rsidR="00BE00A3" w:rsidRPr="0005526A" w14:paraId="17D6E27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32EF30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F0EDA3C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558E9BD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BA278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58B2009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9F1D86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0BC3C9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162E4D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9DD217A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06FDFF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D4AE3AC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D0D14A1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EA4183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5A3FFA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85540ED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9A8752E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A29F4" w:rsidRPr="0005526A" w14:paraId="7199E8F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9224B3" w14:textId="16C5F246" w:rsidR="005A29F4" w:rsidRPr="0061366F" w:rsidRDefault="005A29F4" w:rsidP="005A29F4">
            <w:pPr>
              <w:spacing w:line="260" w:lineRule="atLeast"/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42EC2578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86655B7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5696C895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728170DC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59629F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2841B9CB" w14:textId="3B2958FC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C81630E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AC206C7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08AA8FA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488F105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D3934B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1C6895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A29F4" w:rsidRPr="0005526A" w14:paraId="5EA41278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290A7C" w14:textId="65490A8A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Minimaal 8.000 m2 bvo</w:t>
            </w:r>
          </w:p>
          <w:p w14:paraId="3372B59E" w14:textId="2883EDD2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52AE4A56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3669A37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236E2B6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24F7CD21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E590C5" w14:textId="14972609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Gegadigde heeft aantoonbare ervaring met het vernieuwen of renoveren van de elektrotechnische installaties.</w:t>
            </w:r>
          </w:p>
          <w:p w14:paraId="576561D4" w14:textId="68EF98ED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6766F2DB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37FAA86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3BDD74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6AC6651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461F11" w14:textId="6F2AF50A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Bestaand onderwijsgebouw</w:t>
            </w:r>
          </w:p>
          <w:p w14:paraId="51852FC6" w14:textId="7B22B872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D868F06" w14:textId="059AD8BA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</w:t>
            </w:r>
          </w:p>
          <w:p w14:paraId="2E29E00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7852AC4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23EA4F4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20EC8F" w14:textId="57B97068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022015A0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EF01A74" w14:textId="77777777" w:rsidR="00BE00A3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58201B0" w14:textId="77777777" w:rsidR="0003558E" w:rsidRDefault="0003558E" w:rsidP="00BE00A3"/>
    <w:p w14:paraId="53A6E318" w14:textId="77777777" w:rsidR="0003558E" w:rsidRDefault="0003558E" w:rsidP="00BE00A3"/>
    <w:p w14:paraId="39C3E08C" w14:textId="77777777" w:rsidR="0003558E" w:rsidRDefault="0003558E" w:rsidP="00BE00A3"/>
    <w:p w14:paraId="0FB62F80" w14:textId="77777777" w:rsidR="0003558E" w:rsidRDefault="0003558E" w:rsidP="00BE00A3"/>
    <w:p w14:paraId="1A271E45" w14:textId="77777777" w:rsidR="0003558E" w:rsidRDefault="0003558E" w:rsidP="00BE00A3"/>
    <w:p w14:paraId="2AD5CACA" w14:textId="77777777" w:rsidR="0003558E" w:rsidRDefault="0003558E" w:rsidP="00BE00A3"/>
    <w:p w14:paraId="0BAB1829" w14:textId="77777777" w:rsidR="0003558E" w:rsidRDefault="0003558E" w:rsidP="00BE00A3"/>
    <w:p w14:paraId="2241B975" w14:textId="77777777" w:rsidR="0003558E" w:rsidRDefault="0003558E" w:rsidP="00BE00A3"/>
    <w:p w14:paraId="66E23F0A" w14:textId="77777777" w:rsidR="0003558E" w:rsidRDefault="0003558E" w:rsidP="00BE00A3"/>
    <w:p w14:paraId="64ED9A62" w14:textId="77777777" w:rsidR="0003558E" w:rsidRPr="00E02065" w:rsidRDefault="0003558E" w:rsidP="00BE00A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A181C" w:rsidRPr="0005526A" w14:paraId="0D8538CC" w14:textId="77777777" w:rsidTr="00681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8CBCD07" w14:textId="1BD3027E" w:rsidR="007A181C" w:rsidRPr="0061366F" w:rsidRDefault="007A181C" w:rsidP="00681DC1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>Kerncompetentie</w:t>
            </w:r>
            <w:r w:rsidR="00853CBA">
              <w:rPr>
                <w:b w:val="0"/>
                <w:bCs w:val="0"/>
                <w:color w:val="FFFFFF"/>
                <w:u w:val="single"/>
              </w:rPr>
              <w:t xml:space="preserve"> 3</w:t>
            </w: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>:</w:t>
            </w:r>
            <w:r w:rsidR="000A448E">
              <w:rPr>
                <w:b w:val="0"/>
                <w:bCs w:val="0"/>
                <w:color w:val="FFFFFF"/>
                <w:u w:val="single"/>
              </w:rPr>
              <w:t xml:space="preserve"> Ervaring met het renoveren</w:t>
            </w:r>
            <w:r>
              <w:rPr>
                <w:b w:val="0"/>
                <w:bCs w:val="0"/>
                <w:color w:val="FFFFFF"/>
                <w:u w:val="single"/>
              </w:rPr>
              <w:t xml:space="preserve"> of vernieuwen </w:t>
            </w:r>
            <w:r w:rsidR="000A448E">
              <w:rPr>
                <w:b w:val="0"/>
                <w:bCs w:val="0"/>
                <w:color w:val="FFFFFF"/>
                <w:u w:val="single"/>
              </w:rPr>
              <w:t xml:space="preserve">van </w:t>
            </w:r>
            <w:r>
              <w:rPr>
                <w:b w:val="0"/>
                <w:bCs w:val="0"/>
                <w:color w:val="FFFFFF"/>
                <w:u w:val="single"/>
              </w:rPr>
              <w:t>werktuigbouwkundige installaties</w:t>
            </w:r>
          </w:p>
        </w:tc>
      </w:tr>
      <w:tr w:rsidR="007A181C" w:rsidRPr="0005526A" w14:paraId="5F8D5017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E0A6E0" w14:textId="77777777" w:rsidR="007A181C" w:rsidRPr="0061366F" w:rsidRDefault="007A181C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76EC521" w14:textId="77777777" w:rsidR="007A181C" w:rsidRPr="0061366F" w:rsidRDefault="007A181C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A181C" w:rsidRPr="0005526A" w14:paraId="66846945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4658AC" w14:textId="77777777" w:rsidR="007A181C" w:rsidRPr="0061366F" w:rsidRDefault="007A181C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4C4A1EA" w14:textId="77777777" w:rsidR="007A181C" w:rsidRPr="0061366F" w:rsidRDefault="007A181C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A181C" w:rsidRPr="0005526A" w14:paraId="4A69BEB1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C75F0D" w14:textId="77777777" w:rsidR="007A181C" w:rsidRPr="0061366F" w:rsidRDefault="007A181C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B96272C" w14:textId="77777777" w:rsidR="007A181C" w:rsidRPr="0061366F" w:rsidRDefault="007A181C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A181C" w:rsidRPr="0005526A" w14:paraId="5DB70E2C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C56D7B" w14:textId="77777777" w:rsidR="007A181C" w:rsidRPr="0061366F" w:rsidRDefault="007A181C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205F814" w14:textId="77777777" w:rsidR="007A181C" w:rsidRPr="0061366F" w:rsidRDefault="007A181C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A0ADC6E" w14:textId="77777777" w:rsidR="007A181C" w:rsidRPr="0061366F" w:rsidRDefault="007A181C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A181C" w:rsidRPr="0005526A" w14:paraId="5FA6DCD2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A7A040" w14:textId="77777777" w:rsidR="007A181C" w:rsidRPr="0061366F" w:rsidRDefault="007A181C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3BB912B" w14:textId="77777777" w:rsidR="007A181C" w:rsidRPr="0061366F" w:rsidRDefault="007A181C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DBCD0E6" w14:textId="77777777" w:rsidR="007A181C" w:rsidRPr="0061366F" w:rsidRDefault="007A181C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A29F4" w:rsidRPr="0005526A" w14:paraId="36525EE7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85FCDF" w14:textId="4A514A7A" w:rsidR="005A29F4" w:rsidRPr="005A29F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2BA2FE2B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6FD74EA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2442EB87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5D801DE6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725941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00D6DAD9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D966E34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F0EA3A6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FA8E5AF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1B465973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07EAA8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5C1EA4D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A29F4" w:rsidRPr="0005526A" w14:paraId="591C2012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E26392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Minimaal 8.000 m2 bvo</w:t>
            </w:r>
          </w:p>
          <w:p w14:paraId="2C12CD3A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68580734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4194DA1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29C3D702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07F4BA5E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074328" w14:textId="3095060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Gegadigde heeft aantoonbare ervaring met het vernieuwen of renoveren van de werktuigbouwkundige installaties.</w:t>
            </w:r>
          </w:p>
          <w:p w14:paraId="5CA82F98" w14:textId="77777777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B36C0CC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E8F1F2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3AA5111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0197F0D3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9E5CAC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Bestaand onderwijsgebouw</w:t>
            </w:r>
          </w:p>
          <w:p w14:paraId="205618FD" w14:textId="77777777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220967F8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</w:t>
            </w:r>
          </w:p>
          <w:p w14:paraId="5DE66890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6B46437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10A600B0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FE7D09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0A0F8676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473E6D1" w14:textId="77777777" w:rsidR="007A181C" w:rsidRDefault="007A181C" w:rsidP="007A181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293883A" w14:textId="77777777" w:rsidR="00036F99" w:rsidRDefault="00036F99" w:rsidP="007A181C"/>
    <w:p w14:paraId="19FF2C5D" w14:textId="77777777" w:rsidR="0003558E" w:rsidRDefault="0003558E" w:rsidP="007A181C"/>
    <w:p w14:paraId="09EB1215" w14:textId="77777777" w:rsidR="0003558E" w:rsidRDefault="0003558E" w:rsidP="007A181C"/>
    <w:p w14:paraId="0F53C3EE" w14:textId="77777777" w:rsidR="0003558E" w:rsidRDefault="0003558E" w:rsidP="007A181C"/>
    <w:p w14:paraId="07AA5D16" w14:textId="77777777" w:rsidR="0003558E" w:rsidRDefault="0003558E" w:rsidP="007A181C"/>
    <w:p w14:paraId="7D87FD06" w14:textId="77777777" w:rsidR="0003558E" w:rsidRDefault="0003558E" w:rsidP="007A181C"/>
    <w:p w14:paraId="349919DB" w14:textId="77777777" w:rsidR="0003558E" w:rsidRDefault="0003558E" w:rsidP="007A181C"/>
    <w:p w14:paraId="38D9679A" w14:textId="77777777" w:rsidR="0003558E" w:rsidRDefault="0003558E" w:rsidP="007A181C"/>
    <w:p w14:paraId="4AA9D71A" w14:textId="77777777" w:rsidR="0003558E" w:rsidRPr="00E02065" w:rsidRDefault="0003558E" w:rsidP="007A181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36F99" w:rsidRPr="0005526A" w14:paraId="6D064A79" w14:textId="77777777" w:rsidTr="00681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4C036E1" w14:textId="70594DCD" w:rsidR="00036F99" w:rsidRPr="0061366F" w:rsidRDefault="00036F99" w:rsidP="00681DC1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>Kerncompetentie</w:t>
            </w:r>
            <w:r w:rsidR="00853CBA">
              <w:rPr>
                <w:b w:val="0"/>
                <w:bCs w:val="0"/>
                <w:color w:val="FFFFFF"/>
                <w:u w:val="single"/>
              </w:rPr>
              <w:t xml:space="preserve"> 4</w:t>
            </w: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0A448E">
              <w:rPr>
                <w:b w:val="0"/>
                <w:bCs w:val="0"/>
                <w:color w:val="FFFFFF"/>
                <w:u w:val="single"/>
              </w:rPr>
              <w:t>Ervaring met (her)ontwikkelen in bouwteamverband</w:t>
            </w:r>
          </w:p>
        </w:tc>
      </w:tr>
      <w:tr w:rsidR="00036F99" w:rsidRPr="0005526A" w14:paraId="137B2228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640403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8FAAAE7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20B43CAB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DA21E2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C52D4A3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5FA37BF1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884297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F6F65DC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2521F652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D6B048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0358AEE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11F9EF5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73F9D988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F36F0C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FF7EF3B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5A19C67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A29F4" w:rsidRPr="0005526A" w14:paraId="40F0B3E5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73E5A7" w14:textId="26CE954E" w:rsidR="005A29F4" w:rsidRPr="0061366F" w:rsidRDefault="005A29F4" w:rsidP="005A29F4">
            <w:pPr>
              <w:spacing w:line="260" w:lineRule="atLeast"/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5E428A94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9CB4747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173E027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35CDE28B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1B2680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53A0CC26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5AC4AAD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5DBD10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CEFC7BA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1272BE01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78BC46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0DB91BC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A29F4" w:rsidRPr="0005526A" w14:paraId="5682CD0F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EFE4A2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Minimaal 8.000 m2 bvo</w:t>
            </w:r>
          </w:p>
          <w:p w14:paraId="4C230480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67080AF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5059FC7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3CF65D7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64ADC678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1C1E20" w14:textId="51627710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036F99">
              <w:rPr>
                <w:b w:val="0"/>
                <w:bCs w:val="0"/>
              </w:rPr>
              <w:t>De Gegadigde beschikt over aantoonbare ervaring met het in bouwteamverband (op basis van een VO of DO en op basis van de UAV 2012) (her)ontwikkelen (ontwerpen en uitvoeren)</w:t>
            </w:r>
            <w:r>
              <w:rPr>
                <w:b w:val="0"/>
                <w:bCs w:val="0"/>
              </w:rPr>
              <w:t xml:space="preserve"> (door Gegadigde aan te vinken)</w:t>
            </w:r>
          </w:p>
        </w:tc>
        <w:tc>
          <w:tcPr>
            <w:tcW w:w="5865" w:type="dxa"/>
            <w:vAlign w:val="center"/>
          </w:tcPr>
          <w:p w14:paraId="71BC65B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3966715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BFD6F91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3DC49FD6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7B5DBC" w14:textId="51916AB9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</w:t>
            </w:r>
            <w:r w:rsidRPr="00036F99">
              <w:rPr>
                <w:b w:val="0"/>
                <w:bCs w:val="0"/>
              </w:rPr>
              <w:t>ermanent utiliteitsgebouw met een publieke functie</w:t>
            </w:r>
            <w:r w:rsidRPr="0090118E">
              <w:t xml:space="preserve"> </w:t>
            </w: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DC7B7C1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</w:t>
            </w:r>
          </w:p>
          <w:p w14:paraId="71E16BBC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6FEEF89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4B5BEB4E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34B7DF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707ECBC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DF343DC" w14:textId="77777777" w:rsidR="00036F99" w:rsidRDefault="00036F99" w:rsidP="00036F99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FDB6577" w14:textId="77777777" w:rsidR="0003558E" w:rsidRDefault="0003558E" w:rsidP="00036F99"/>
    <w:p w14:paraId="5AC99B1A" w14:textId="77777777" w:rsidR="0003558E" w:rsidRDefault="0003558E" w:rsidP="00036F99"/>
    <w:p w14:paraId="321B4E5D" w14:textId="77777777" w:rsidR="0003558E" w:rsidRDefault="0003558E" w:rsidP="00036F99"/>
    <w:p w14:paraId="1EB97171" w14:textId="77777777" w:rsidR="0003558E" w:rsidRDefault="0003558E" w:rsidP="00036F99"/>
    <w:p w14:paraId="3461A3E9" w14:textId="77777777" w:rsidR="0003558E" w:rsidRDefault="0003558E" w:rsidP="00036F99"/>
    <w:p w14:paraId="64F37CD4" w14:textId="77777777" w:rsidR="0003558E" w:rsidRDefault="0003558E" w:rsidP="00036F99"/>
    <w:p w14:paraId="28B6C9DF" w14:textId="77777777" w:rsidR="0003558E" w:rsidRDefault="0003558E" w:rsidP="00036F99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36F99" w:rsidRPr="0005526A" w14:paraId="0FA113C5" w14:textId="77777777" w:rsidTr="00681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96D429C" w14:textId="12709125" w:rsidR="00036F99" w:rsidRPr="0061366F" w:rsidRDefault="00036F99" w:rsidP="00681DC1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 w:rsidR="00853CBA">
              <w:rPr>
                <w:b w:val="0"/>
                <w:bCs w:val="0"/>
                <w:color w:val="FFFFFF"/>
                <w:u w:val="single"/>
              </w:rPr>
              <w:t xml:space="preserve">5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5A29F4">
              <w:rPr>
                <w:b w:val="0"/>
                <w:bCs w:val="0"/>
                <w:color w:val="FFFFFF"/>
                <w:u w:val="single"/>
              </w:rPr>
              <w:t>E</w:t>
            </w:r>
            <w:r>
              <w:rPr>
                <w:b w:val="0"/>
                <w:bCs w:val="0"/>
                <w:color w:val="FFFFFF"/>
                <w:u w:val="single"/>
              </w:rPr>
              <w:t xml:space="preserve">rvaring als hoofdaannemer </w:t>
            </w:r>
            <w:r w:rsidR="005D1E81">
              <w:rPr>
                <w:b w:val="0"/>
                <w:bCs w:val="0"/>
                <w:color w:val="FFFFFF"/>
                <w:u w:val="single"/>
              </w:rPr>
              <w:t xml:space="preserve">met coördinatie </w:t>
            </w:r>
          </w:p>
        </w:tc>
      </w:tr>
      <w:tr w:rsidR="00036F99" w:rsidRPr="0005526A" w14:paraId="600DB18C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802FC7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DB5BC83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3EDE958B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613E66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5A3902C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1FAFB50A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1BB9C1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EB20D29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3897A9E6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C0FDA0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0CEB76C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55F6AFA" w14:textId="77777777" w:rsidR="00036F99" w:rsidRPr="0061366F" w:rsidRDefault="00036F99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036F99" w:rsidRPr="0005526A" w14:paraId="55DFA0F0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5DB56C" w14:textId="77777777" w:rsidR="00036F99" w:rsidRPr="0061366F" w:rsidRDefault="00036F99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F05B40A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8D8F299" w14:textId="77777777" w:rsidR="00036F99" w:rsidRPr="0061366F" w:rsidRDefault="00036F99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A29F4" w:rsidRPr="0005526A" w14:paraId="3188CC74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7333EC" w14:textId="1128C9A2" w:rsidR="005A29F4" w:rsidRPr="0061366F" w:rsidRDefault="005A29F4" w:rsidP="005A29F4">
            <w:pPr>
              <w:spacing w:line="260" w:lineRule="atLeast"/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64CC18CD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4E05F38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569BC95D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49664A04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2DEA5B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1F8496BA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C97262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DA06691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D8B7076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54851DF9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324B8C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88940BB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A29F4" w:rsidRPr="0005526A" w14:paraId="568FFF06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DBC3B5" w14:textId="2A56103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2.000 m2 bvo gecoördineerd </w:t>
            </w:r>
            <w:r w:rsidRPr="005D1E81">
              <w:rPr>
                <w:b w:val="0"/>
                <w:bCs w:val="0"/>
              </w:rPr>
              <w:t>terwijl het bestaande respectievelijk de rest van het bestaande permanente utiliteitsgebouw van minimaal 6.000 m2 in gebruik bleef</w:t>
            </w:r>
          </w:p>
          <w:p w14:paraId="36EFBFF6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26A4059A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D77B87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74ED818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00F86553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376C4F" w14:textId="07A75D1E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036F99">
              <w:rPr>
                <w:b w:val="0"/>
                <w:bCs w:val="0"/>
              </w:rPr>
              <w:t>De Gegadigde beschikt over aantoonbare ervaring om in de rol van hoofdaannemer een uitbreiding óf een renovatie</w:t>
            </w:r>
            <w:r>
              <w:rPr>
                <w:b w:val="0"/>
                <w:bCs w:val="0"/>
              </w:rPr>
              <w:t xml:space="preserve"> (door Gegadigde aan te vinken)</w:t>
            </w:r>
          </w:p>
        </w:tc>
        <w:tc>
          <w:tcPr>
            <w:tcW w:w="5865" w:type="dxa"/>
            <w:vAlign w:val="center"/>
          </w:tcPr>
          <w:p w14:paraId="0242F875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E424764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2FB9AB96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086A2560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67EDAF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03164538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2488C703" w14:textId="77777777" w:rsidR="00036F99" w:rsidRDefault="00036F99" w:rsidP="00036F99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231E346" w14:textId="77777777" w:rsidR="005D1E81" w:rsidRDefault="005D1E81" w:rsidP="00036F99"/>
    <w:p w14:paraId="382B56D2" w14:textId="77777777" w:rsidR="0003558E" w:rsidRDefault="0003558E" w:rsidP="00036F99"/>
    <w:p w14:paraId="4D5B3C02" w14:textId="77777777" w:rsidR="0003558E" w:rsidRDefault="0003558E" w:rsidP="00036F99"/>
    <w:p w14:paraId="4166D4B9" w14:textId="77777777" w:rsidR="0003558E" w:rsidRDefault="0003558E" w:rsidP="00036F99"/>
    <w:p w14:paraId="6F34B526" w14:textId="77777777" w:rsidR="0003558E" w:rsidRDefault="0003558E" w:rsidP="00036F99"/>
    <w:p w14:paraId="7AEDF4FD" w14:textId="77777777" w:rsidR="0003558E" w:rsidRDefault="0003558E" w:rsidP="00036F99"/>
    <w:p w14:paraId="499DDC59" w14:textId="77777777" w:rsidR="0003558E" w:rsidRDefault="0003558E" w:rsidP="00036F99"/>
    <w:p w14:paraId="5334343C" w14:textId="77777777" w:rsidR="0003558E" w:rsidRDefault="0003558E" w:rsidP="00036F99"/>
    <w:p w14:paraId="59429AB0" w14:textId="77777777" w:rsidR="0003558E" w:rsidRDefault="0003558E" w:rsidP="00036F99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5D1E81" w:rsidRPr="0005526A" w14:paraId="7C3A1A49" w14:textId="77777777" w:rsidTr="00681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ED7147E" w14:textId="1A5BA602" w:rsidR="005D1E81" w:rsidRPr="0061366F" w:rsidRDefault="005D1E81" w:rsidP="00681DC1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>Kerncompetentie</w:t>
            </w:r>
            <w:r w:rsidR="00853CBA">
              <w:rPr>
                <w:b w:val="0"/>
                <w:bCs w:val="0"/>
                <w:color w:val="FFFFFF"/>
                <w:u w:val="single"/>
              </w:rPr>
              <w:t xml:space="preserve"> 6 </w:t>
            </w: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5A29F4">
              <w:rPr>
                <w:b w:val="0"/>
                <w:bCs w:val="0"/>
                <w:color w:val="FFFFFF"/>
                <w:u w:val="single"/>
              </w:rPr>
              <w:t>E</w:t>
            </w:r>
            <w:r>
              <w:rPr>
                <w:b w:val="0"/>
                <w:bCs w:val="0"/>
                <w:color w:val="FFFFFF"/>
                <w:u w:val="single"/>
              </w:rPr>
              <w:t>rvaring als hoofdaannemer voor het totaal van uitvoeringswerkzaamheden</w:t>
            </w:r>
          </w:p>
        </w:tc>
      </w:tr>
      <w:tr w:rsidR="005D1E81" w:rsidRPr="0005526A" w14:paraId="338E2998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0F4DAA" w14:textId="77777777" w:rsidR="005D1E81" w:rsidRPr="0061366F" w:rsidRDefault="005D1E81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223695E" w14:textId="77777777" w:rsidR="005D1E81" w:rsidRPr="0061366F" w:rsidRDefault="005D1E81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D1E81" w:rsidRPr="0005526A" w14:paraId="0BDA744E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DE7C04" w14:textId="77777777" w:rsidR="005D1E81" w:rsidRPr="0061366F" w:rsidRDefault="005D1E81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5489073" w14:textId="77777777" w:rsidR="005D1E81" w:rsidRPr="0061366F" w:rsidRDefault="005D1E81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D1E81" w:rsidRPr="0005526A" w14:paraId="607C0F6D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AC96B9" w14:textId="77777777" w:rsidR="005D1E81" w:rsidRPr="0061366F" w:rsidRDefault="005D1E81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61F0E80" w14:textId="77777777" w:rsidR="005D1E81" w:rsidRPr="0061366F" w:rsidRDefault="005D1E81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D1E81" w:rsidRPr="0005526A" w14:paraId="4D36AA4B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68BB04" w14:textId="77777777" w:rsidR="005D1E81" w:rsidRPr="0061366F" w:rsidRDefault="005D1E81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6DB49F0" w14:textId="77777777" w:rsidR="005D1E81" w:rsidRPr="0061366F" w:rsidRDefault="005D1E81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5B072F3" w14:textId="77777777" w:rsidR="005D1E81" w:rsidRPr="0061366F" w:rsidRDefault="005D1E81" w:rsidP="00681DC1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D1E81" w:rsidRPr="0005526A" w14:paraId="7ABB9F5E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2FED2A" w14:textId="77777777" w:rsidR="005D1E81" w:rsidRPr="0061366F" w:rsidRDefault="005D1E81" w:rsidP="00681DC1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AAA5001" w14:textId="77777777" w:rsidR="005D1E81" w:rsidRPr="0061366F" w:rsidRDefault="005D1E81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2CC17D8" w14:textId="77777777" w:rsidR="005D1E81" w:rsidRPr="0061366F" w:rsidRDefault="005D1E81" w:rsidP="00681DC1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A29F4" w:rsidRPr="0005526A" w14:paraId="51694BD6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B897BC" w14:textId="1454A903" w:rsidR="005A29F4" w:rsidRPr="0061366F" w:rsidRDefault="005A29F4" w:rsidP="005A29F4">
            <w:pPr>
              <w:spacing w:line="260" w:lineRule="atLeast"/>
            </w:pPr>
            <w:r w:rsidRPr="005A29F4">
              <w:rPr>
                <w:b w:val="0"/>
                <w:bCs w:val="0"/>
              </w:rPr>
              <w:t>De Gegadigde heeft de werkzaamheden waarop de kerncompetentie ziet zelf uitgevoerd.</w:t>
            </w:r>
          </w:p>
        </w:tc>
        <w:tc>
          <w:tcPr>
            <w:tcW w:w="5865" w:type="dxa"/>
            <w:vAlign w:val="center"/>
          </w:tcPr>
          <w:p w14:paraId="0EE4A079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3ED0743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beroep op derden</w:t>
            </w:r>
          </w:p>
          <w:p w14:paraId="04A1E20A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571CFED9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DDDA8E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De opdracht (gebouw) is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7C16215F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80B24A8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E8A37A4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77857D18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2E16A0AE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69B1DD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7D91566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A29F4" w:rsidRPr="0005526A" w14:paraId="51A344CB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A38B6A" w14:textId="77777777" w:rsidR="005A29F4" w:rsidRDefault="005A29F4" w:rsidP="005A29F4">
            <w:pPr>
              <w:spacing w:line="260" w:lineRule="atLeast"/>
            </w:pPr>
            <w:r>
              <w:rPr>
                <w:b w:val="0"/>
                <w:bCs w:val="0"/>
              </w:rPr>
              <w:t>Minimaal 8.000 m2 bvo</w:t>
            </w:r>
          </w:p>
          <w:p w14:paraId="7FE9040F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294DB7C6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58FF861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F3865BA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29F4" w:rsidRPr="0005526A" w14:paraId="65E7CB11" w14:textId="77777777" w:rsidTr="00681DC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2B8653" w14:textId="5A8A5E63" w:rsidR="005A29F4" w:rsidRPr="00853CBA" w:rsidRDefault="005A29F4" w:rsidP="005A29F4">
            <w:pPr>
              <w:rPr>
                <w:b w:val="0"/>
                <w:bCs w:val="0"/>
              </w:rPr>
            </w:pPr>
            <w:r w:rsidRPr="00853CBA">
              <w:rPr>
                <w:b w:val="0"/>
                <w:bCs w:val="0"/>
              </w:rPr>
              <w:t xml:space="preserve">De Gegadigde beschikt over aantoonbare ervaring om in de rol van hoofdaannemer het totaal aan uitvoeringswerkzaamheden (bouwkundig, elektrotechnisch en werktuigbouwkundig) binnen de kaders van aanneemsom, kwaliteit en planning te coördineren. </w:t>
            </w:r>
          </w:p>
          <w:p w14:paraId="7F9310BC" w14:textId="6DCCE93A" w:rsidR="005A29F4" w:rsidRPr="00355D64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(door Gegadigde aan te vinken)</w:t>
            </w:r>
          </w:p>
        </w:tc>
        <w:tc>
          <w:tcPr>
            <w:tcW w:w="5865" w:type="dxa"/>
            <w:vAlign w:val="center"/>
          </w:tcPr>
          <w:p w14:paraId="47F5F934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26611F0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60CAFA0E" w14:textId="77777777" w:rsidR="005A29F4" w:rsidRPr="0061366F" w:rsidRDefault="005A29F4" w:rsidP="005A29F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29F4" w:rsidRPr="0005526A" w14:paraId="5F55ECDB" w14:textId="77777777" w:rsidTr="00681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663F2B" w14:textId="77777777" w:rsidR="005A29F4" w:rsidRPr="0061366F" w:rsidRDefault="005A29F4" w:rsidP="005A29F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55920EFD" w14:textId="77777777" w:rsidR="005A29F4" w:rsidRPr="0061366F" w:rsidRDefault="005A29F4" w:rsidP="005A29F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0EE8D4F1" w14:textId="77777777" w:rsidR="005D1E81" w:rsidRDefault="005D1E81" w:rsidP="005D1E8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C33C5CF" w14:textId="77777777" w:rsidR="00BE00A3" w:rsidRDefault="00BE00A3" w:rsidP="00BE00A3"/>
    <w:p w14:paraId="757239B5" w14:textId="77777777" w:rsidR="0003558E" w:rsidRDefault="0003558E" w:rsidP="00BE00A3"/>
    <w:p w14:paraId="7D8A5F1D" w14:textId="77777777" w:rsidR="0003558E" w:rsidRDefault="0003558E" w:rsidP="00BE00A3"/>
    <w:p w14:paraId="1AFDB97C" w14:textId="77777777" w:rsidR="0003558E" w:rsidRDefault="0003558E" w:rsidP="00BE00A3"/>
    <w:p w14:paraId="27DEC27A" w14:textId="77777777" w:rsidR="0003558E" w:rsidRDefault="0003558E" w:rsidP="00BE00A3"/>
    <w:p w14:paraId="13E81595" w14:textId="77777777" w:rsidR="0003558E" w:rsidRDefault="0003558E" w:rsidP="00BE00A3"/>
    <w:p w14:paraId="4C5C4298" w14:textId="77777777" w:rsidR="0003558E" w:rsidRDefault="0003558E" w:rsidP="00BE00A3"/>
    <w:p w14:paraId="10CB37B8" w14:textId="77777777" w:rsidR="0003558E" w:rsidRDefault="0003558E" w:rsidP="00BE00A3"/>
    <w:p w14:paraId="33505813" w14:textId="77777777" w:rsidR="0003558E" w:rsidRDefault="0003558E" w:rsidP="00BE00A3"/>
    <w:p w14:paraId="39385ECE" w14:textId="77777777" w:rsidR="00BE00A3" w:rsidRPr="00B478DF" w:rsidRDefault="00BE00A3" w:rsidP="00BE00A3">
      <w:r w:rsidRPr="00B478DF">
        <w:lastRenderedPageBreak/>
        <w:t xml:space="preserve">Ondergetekende verklaart tevens dat: </w:t>
      </w:r>
    </w:p>
    <w:p w14:paraId="4299DF0D" w14:textId="77777777" w:rsidR="00BE00A3" w:rsidRPr="00B478DF" w:rsidRDefault="00BE00A3" w:rsidP="00B426E1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8F07A0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40EC3E0" w14:textId="77777777" w:rsidR="00BE00A3" w:rsidRPr="0005526A" w:rsidRDefault="00BE00A3" w:rsidP="00B426E1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657D2D28" w14:textId="77777777" w:rsidR="00BE00A3" w:rsidRPr="0005526A" w:rsidRDefault="00BE00A3" w:rsidP="00B426E1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E3A4DFF" w14:textId="77777777" w:rsidR="00BE00A3" w:rsidRPr="00B478DF" w:rsidRDefault="00BE00A3" w:rsidP="00B426E1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DCEE9C7" w14:textId="77777777" w:rsidR="00BE00A3" w:rsidRPr="00B478DF" w:rsidRDefault="00BE00A3" w:rsidP="00BE00A3"/>
    <w:p w14:paraId="35EB75B3" w14:textId="77777777" w:rsidR="00BE00A3" w:rsidRDefault="00BE00A3" w:rsidP="00BE00A3">
      <w:r w:rsidRPr="00B478DF">
        <w:t xml:space="preserve">Aldus naar waarheid opgemaakt, </w:t>
      </w:r>
    </w:p>
    <w:p w14:paraId="250F17FD" w14:textId="77777777" w:rsidR="00BE00A3" w:rsidRPr="00B478DF" w:rsidRDefault="00BE00A3" w:rsidP="00BE00A3"/>
    <w:p w14:paraId="4F181515" w14:textId="77777777" w:rsidR="00BE00A3" w:rsidRPr="00B478DF" w:rsidRDefault="00BE00A3" w:rsidP="00BE00A3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9EDAE1A" w14:textId="77777777" w:rsidR="00BE00A3" w:rsidRDefault="00BE00A3" w:rsidP="00BE00A3"/>
    <w:p w14:paraId="5E3D15BA" w14:textId="77777777" w:rsidR="00BE00A3" w:rsidRPr="00B478DF" w:rsidRDefault="00BE00A3" w:rsidP="00BE00A3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8776B31" w14:textId="77777777" w:rsidR="00BE00A3" w:rsidRPr="00B478DF" w:rsidRDefault="00BE00A3" w:rsidP="00BE00A3"/>
    <w:p w14:paraId="485822D9" w14:textId="77777777" w:rsidR="00BE00A3" w:rsidRPr="00B478DF" w:rsidRDefault="00BE00A3" w:rsidP="00BE00A3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83DB5D2" w14:textId="77777777" w:rsidR="00BE00A3" w:rsidRPr="00B478DF" w:rsidRDefault="00BE00A3" w:rsidP="00BE00A3">
      <w:pPr>
        <w:spacing w:after="0" w:line="260" w:lineRule="atLeast"/>
      </w:pPr>
    </w:p>
    <w:p w14:paraId="72753511" w14:textId="77777777" w:rsidR="00BE00A3" w:rsidRPr="00B478DF" w:rsidRDefault="00BE00A3" w:rsidP="00BE00A3">
      <w:pPr>
        <w:spacing w:after="0" w:line="260" w:lineRule="atLeast"/>
      </w:pPr>
    </w:p>
    <w:p w14:paraId="1581D014" w14:textId="77777777" w:rsidR="00BE00A3" w:rsidRPr="00B478DF" w:rsidRDefault="00BE00A3" w:rsidP="00BE00A3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4"/>
    <w:p w14:paraId="3C0A6CE7" w14:textId="77777777" w:rsidR="000051FE" w:rsidRPr="00BE00A3" w:rsidRDefault="000051FE" w:rsidP="00BE00A3"/>
    <w:sectPr w:rsidR="000051FE" w:rsidRPr="00BE00A3" w:rsidSect="009F66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B144" w14:textId="77777777" w:rsidR="00BE00A3" w:rsidRDefault="00BE00A3" w:rsidP="00E15770">
      <w:pPr>
        <w:spacing w:after="0" w:line="240" w:lineRule="auto"/>
      </w:pPr>
      <w:r>
        <w:separator/>
      </w:r>
    </w:p>
  </w:endnote>
  <w:endnote w:type="continuationSeparator" w:id="0">
    <w:p w14:paraId="779958E8" w14:textId="77777777" w:rsidR="00BE00A3" w:rsidRDefault="00BE00A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BDCB" w14:textId="77777777" w:rsidR="00F8332B" w:rsidRDefault="00F833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3C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B7956" wp14:editId="0E2A996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9E1CCF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4C01314" w14:textId="565EF74D" w:rsidR="00E15770" w:rsidRPr="003950B1" w:rsidRDefault="00660D4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F8332B" w:rsidRPr="00F8332B">
          <w:rPr>
            <w:rStyle w:val="Tekstvantijdelijkeaanduiding"/>
            <w:sz w:val="15"/>
            <w:szCs w:val="15"/>
          </w:rPr>
          <w:t>[Referentie]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B1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F0B4C" wp14:editId="1F415C72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141812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65D227A" w14:textId="44CE66C8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35CF" w14:textId="77777777" w:rsidR="00BE00A3" w:rsidRDefault="00BE00A3" w:rsidP="00E15770">
      <w:pPr>
        <w:spacing w:after="0" w:line="240" w:lineRule="auto"/>
      </w:pPr>
      <w:r>
        <w:separator/>
      </w:r>
    </w:p>
  </w:footnote>
  <w:footnote w:type="continuationSeparator" w:id="0">
    <w:p w14:paraId="16B8DFCB" w14:textId="77777777" w:rsidR="00BE00A3" w:rsidRDefault="00BE00A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68212" w14:textId="77777777" w:rsidR="00F8332B" w:rsidRDefault="00F833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43CA" w14:textId="44B14B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C20838A" wp14:editId="36633A2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251F86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3A0D9DD057A74C5BB6C4CD80F702314E"/>
        </w:placeholder>
        <w:showingPlcHdr/>
        <w:dataBinding w:prefixMappings="xmlns:ns0='Extra' " w:xpath="/ns0:Extra[1]/ns0:DocumentType[1]" w:storeItemID="{96CCE84C-E527-4265-966D-1606FFA60547}"/>
        <w:text/>
      </w:sdtPr>
      <w:sdtEndPr/>
      <w:sdtContent>
        <w:r w:rsidR="00BE00A3" w:rsidRPr="002A2929">
          <w:rPr>
            <w:rStyle w:val="Tekstvantijdelijkeaanduiding"/>
          </w:rPr>
          <w:t>Kies een item.</w:t>
        </w:r>
      </w:sdtContent>
    </w:sdt>
  </w:p>
  <w:p w14:paraId="30BDA2A8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B537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4CEBDA" wp14:editId="0900CA56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C28D2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71C00A32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F540CE2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48325D6"/>
    <w:multiLevelType w:val="multilevel"/>
    <w:tmpl w:val="AFF6DF5A"/>
    <w:numStyleLink w:val="ICSBullets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6FA313FC"/>
    <w:multiLevelType w:val="multilevel"/>
    <w:tmpl w:val="AFF6DF5A"/>
    <w:numStyleLink w:val="ICSBullets"/>
  </w:abstractNum>
  <w:abstractNum w:abstractNumId="12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2"/>
  </w:num>
  <w:num w:numId="2" w16cid:durableId="444277854">
    <w:abstractNumId w:val="10"/>
  </w:num>
  <w:num w:numId="3" w16cid:durableId="1904365195">
    <w:abstractNumId w:val="3"/>
  </w:num>
  <w:num w:numId="4" w16cid:durableId="404836227">
    <w:abstractNumId w:val="9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7"/>
  </w:num>
  <w:num w:numId="8" w16cid:durableId="503519114">
    <w:abstractNumId w:val="0"/>
  </w:num>
  <w:num w:numId="9" w16cid:durableId="1979997000">
    <w:abstractNumId w:val="8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  <w:num w:numId="15" w16cid:durableId="385758397">
    <w:abstractNumId w:val="11"/>
  </w:num>
  <w:num w:numId="16" w16cid:durableId="1367102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BE00A3"/>
    <w:rsid w:val="000051FE"/>
    <w:rsid w:val="00006123"/>
    <w:rsid w:val="000069E4"/>
    <w:rsid w:val="00015867"/>
    <w:rsid w:val="0003558E"/>
    <w:rsid w:val="00036F99"/>
    <w:rsid w:val="0003742C"/>
    <w:rsid w:val="0006488D"/>
    <w:rsid w:val="000A448E"/>
    <w:rsid w:val="000F1301"/>
    <w:rsid w:val="001276AD"/>
    <w:rsid w:val="00150F75"/>
    <w:rsid w:val="001673E1"/>
    <w:rsid w:val="001B0417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A0623"/>
    <w:rsid w:val="002A0E3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A29F4"/>
    <w:rsid w:val="005B21C6"/>
    <w:rsid w:val="005D1E81"/>
    <w:rsid w:val="006008C3"/>
    <w:rsid w:val="0063342B"/>
    <w:rsid w:val="00644926"/>
    <w:rsid w:val="00660D41"/>
    <w:rsid w:val="006B0F2E"/>
    <w:rsid w:val="007034F0"/>
    <w:rsid w:val="0071712A"/>
    <w:rsid w:val="00765752"/>
    <w:rsid w:val="007671EC"/>
    <w:rsid w:val="0077206A"/>
    <w:rsid w:val="00792592"/>
    <w:rsid w:val="007A181C"/>
    <w:rsid w:val="007C1B28"/>
    <w:rsid w:val="007D2139"/>
    <w:rsid w:val="007E0605"/>
    <w:rsid w:val="00821056"/>
    <w:rsid w:val="00841CFD"/>
    <w:rsid w:val="00845546"/>
    <w:rsid w:val="00853CBA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E6E6E"/>
    <w:rsid w:val="00AF2FB1"/>
    <w:rsid w:val="00B22A7D"/>
    <w:rsid w:val="00B233F1"/>
    <w:rsid w:val="00B34D22"/>
    <w:rsid w:val="00B36E16"/>
    <w:rsid w:val="00B426E1"/>
    <w:rsid w:val="00B63EE4"/>
    <w:rsid w:val="00B96DC7"/>
    <w:rsid w:val="00BE00A3"/>
    <w:rsid w:val="00BF5259"/>
    <w:rsid w:val="00BF5DDF"/>
    <w:rsid w:val="00C116D2"/>
    <w:rsid w:val="00C2592D"/>
    <w:rsid w:val="00C343C3"/>
    <w:rsid w:val="00C6797B"/>
    <w:rsid w:val="00C77AC1"/>
    <w:rsid w:val="00C83BE1"/>
    <w:rsid w:val="00CC1A20"/>
    <w:rsid w:val="00CF606D"/>
    <w:rsid w:val="00D012F6"/>
    <w:rsid w:val="00D06F75"/>
    <w:rsid w:val="00D51A6C"/>
    <w:rsid w:val="00DA00D9"/>
    <w:rsid w:val="00DA324D"/>
    <w:rsid w:val="00E03DF3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8332B"/>
    <w:rsid w:val="00FA0280"/>
    <w:rsid w:val="00FA5C91"/>
    <w:rsid w:val="00FE7C3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34938"/>
  <w15:chartTrackingRefBased/>
  <w15:docId w15:val="{70F7DF82-0A30-4560-81D3-A94DB55A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0A3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  <w:szCs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  <w:szCs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  <w:szCs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  <w:szCs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  <w:szCs w:val="18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  <w:rPr>
      <w:szCs w:val="18"/>
    </w:r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A0623"/>
    <w:pPr>
      <w:spacing w:after="200" w:line="240" w:lineRule="auto"/>
    </w:pPr>
    <w:rPr>
      <w:i/>
      <w:iCs/>
      <w:color w:val="808080" w:themeColor="background1" w:themeShade="80"/>
      <w:szCs w:val="18"/>
    </w:rPr>
  </w:style>
  <w:style w:type="table" w:styleId="Rastertabel4-Accent1">
    <w:name w:val="Grid Table 4 Accent 1"/>
    <w:basedOn w:val="Standaardtabel"/>
    <w:uiPriority w:val="49"/>
    <w:rsid w:val="00BE00A3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853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0D9DD057A74C5BB6C4CD80F70231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04EB0A-97DE-4A05-8A00-C5C0F444E8E0}"/>
      </w:docPartPr>
      <w:docPartBody>
        <w:p w:rsidR="00045775" w:rsidRDefault="00045775">
          <w:pPr>
            <w:pStyle w:val="3A0D9DD057A74C5BB6C4CD80F702314E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75"/>
    <w:rsid w:val="00045775"/>
    <w:rsid w:val="00821056"/>
    <w:rsid w:val="00B233F1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3A0D9DD057A74C5BB6C4CD80F702314E">
    <w:name w:val="3A0D9DD057A74C5BB6C4CD80F7023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/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91</TotalTime>
  <Pages>7</Pages>
  <Words>1161</Words>
  <Characters>7146</Characters>
  <Application>Microsoft Office Word</Application>
  <DocSecurity>0</DocSecurity>
  <Lines>123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Mirthe Andriessen | ICSadviseurs</cp:lastModifiedBy>
  <cp:revision>10</cp:revision>
  <dcterms:created xsi:type="dcterms:W3CDTF">2024-04-29T08:32:00Z</dcterms:created>
  <dcterms:modified xsi:type="dcterms:W3CDTF">2025-06-04T09:31:00Z</dcterms:modified>
</cp:coreProperties>
</file>