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BEB72" w14:textId="77777777" w:rsidR="00604E76" w:rsidRPr="008A735C" w:rsidRDefault="00604E76" w:rsidP="006C14ED">
      <w:pPr>
        <w:rPr>
          <w:rFonts w:ascii="Avenir Next LT Pro" w:hAnsi="Avenir Next LT Pro" w:cs="Tahoma"/>
          <w:b/>
          <w:sz w:val="24"/>
        </w:rPr>
      </w:pPr>
      <w:bookmarkStart w:id="0" w:name="_Toc448297926"/>
    </w:p>
    <w:p w14:paraId="56E47690" w14:textId="77777777" w:rsidR="006C14ED" w:rsidRPr="008A735C" w:rsidRDefault="006C14ED" w:rsidP="006C14ED">
      <w:pPr>
        <w:rPr>
          <w:rFonts w:ascii="Avenir Next LT Pro" w:hAnsi="Avenir Next LT Pro" w:cs="Tahoma"/>
          <w:b/>
          <w:sz w:val="24"/>
        </w:rPr>
      </w:pPr>
    </w:p>
    <w:p w14:paraId="15A55FC9" w14:textId="77777777" w:rsidR="00F72FBE" w:rsidRPr="00675229" w:rsidRDefault="00AE0098" w:rsidP="00F72FBE">
      <w:pPr>
        <w:widowControl w:val="0"/>
        <w:tabs>
          <w:tab w:val="center" w:pos="4536"/>
          <w:tab w:val="right" w:pos="9072"/>
        </w:tabs>
        <w:rPr>
          <w:rFonts w:ascii="Avenir Next LT Pro" w:hAnsi="Avenir Next LT Pro" w:cs="Arial"/>
          <w:b/>
          <w:color w:val="527E7C"/>
          <w:sz w:val="28"/>
          <w:szCs w:val="28"/>
        </w:rPr>
      </w:pPr>
      <w:r w:rsidRPr="00675229">
        <w:rPr>
          <w:rFonts w:ascii="Avenir Next LT Pro" w:hAnsi="Avenir Next LT Pro" w:cs="Arial"/>
          <w:b/>
          <w:color w:val="527E7C"/>
          <w:sz w:val="28"/>
          <w:szCs w:val="28"/>
        </w:rPr>
        <w:t>Veiligheids- en gezondheidsplan</w:t>
      </w:r>
    </w:p>
    <w:p w14:paraId="045863F6" w14:textId="77777777" w:rsidR="00F72FBE" w:rsidRPr="00675229" w:rsidRDefault="00F72FBE" w:rsidP="00F72FBE">
      <w:pPr>
        <w:rPr>
          <w:rFonts w:ascii="Avenir Next LT Pro" w:hAnsi="Avenir Next LT Pro" w:cs="Arial"/>
          <w:color w:val="527E7C"/>
          <w:szCs w:val="24"/>
        </w:rPr>
      </w:pPr>
    </w:p>
    <w:p w14:paraId="4DFF81D9" w14:textId="77777777" w:rsidR="00F72FBE" w:rsidRPr="00675229" w:rsidRDefault="00F72FBE" w:rsidP="00F72FBE">
      <w:pPr>
        <w:rPr>
          <w:rFonts w:ascii="Avenir Next LT Pro" w:hAnsi="Avenir Next LT Pro" w:cs="Arial"/>
          <w:color w:val="527E7C"/>
          <w:szCs w:val="24"/>
        </w:rPr>
      </w:pPr>
    </w:p>
    <w:p w14:paraId="5E25457C" w14:textId="77777777" w:rsidR="00F72FBE" w:rsidRPr="00675229" w:rsidRDefault="00AE0098" w:rsidP="00F72FBE">
      <w:pPr>
        <w:jc w:val="both"/>
        <w:rPr>
          <w:rFonts w:ascii="Avenir Next LT Pro" w:hAnsi="Avenir Next LT Pro" w:cs="Arial"/>
          <w:b/>
          <w:color w:val="527E7C"/>
          <w:sz w:val="28"/>
          <w:szCs w:val="28"/>
        </w:rPr>
      </w:pPr>
      <w:r w:rsidRPr="00675229">
        <w:rPr>
          <w:rFonts w:ascii="Avenir Next LT Pro" w:hAnsi="Avenir Next LT Pro" w:cs="Arial"/>
          <w:b/>
          <w:color w:val="527E7C"/>
          <w:sz w:val="28"/>
          <w:szCs w:val="28"/>
        </w:rPr>
        <w:t>Ontwerpfase</w:t>
      </w:r>
    </w:p>
    <w:p w14:paraId="56E79637" w14:textId="77777777" w:rsidR="00F72FBE" w:rsidRPr="008A735C" w:rsidRDefault="00F72FBE" w:rsidP="00F72FBE">
      <w:pPr>
        <w:jc w:val="both"/>
        <w:rPr>
          <w:rFonts w:ascii="Avenir Next LT Pro" w:hAnsi="Avenir Next LT Pro" w:cs="Arial"/>
          <w:color w:val="000000"/>
          <w:szCs w:val="24"/>
        </w:rPr>
      </w:pPr>
    </w:p>
    <w:p w14:paraId="0D7A929A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3256D086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478A6F75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24E2BFFC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29EBF047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5B6DA371" w14:textId="37C89608" w:rsidR="00F72FBE" w:rsidRPr="008E5BB4" w:rsidRDefault="00F72FBE" w:rsidP="006C14ED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r w:rsidRPr="008E5BB4">
        <w:rPr>
          <w:rFonts w:ascii="Avenir Next LT Pro" w:hAnsi="Avenir Next LT Pro" w:cs="Arial"/>
          <w:b/>
          <w:color w:val="000000"/>
          <w:sz w:val="22"/>
          <w:szCs w:val="22"/>
        </w:rPr>
        <w:t xml:space="preserve">RAW-Raamovereenkomst </w:t>
      </w:r>
      <w:r w:rsidR="009B31DF">
        <w:rPr>
          <w:rFonts w:ascii="Avenir Next LT Pro" w:hAnsi="Avenir Next LT Pro" w:cs="Arial"/>
          <w:b/>
          <w:sz w:val="22"/>
          <w:szCs w:val="22"/>
        </w:rPr>
        <w:t>BOMEN-001-VAL</w:t>
      </w:r>
      <w:r w:rsidR="00523567">
        <w:rPr>
          <w:rFonts w:ascii="Avenir Next LT Pro" w:hAnsi="Avenir Next LT Pro" w:cs="Arial"/>
          <w:b/>
          <w:sz w:val="22"/>
          <w:szCs w:val="22"/>
        </w:rPr>
        <w:t>-26</w:t>
      </w:r>
    </w:p>
    <w:p w14:paraId="1824031D" w14:textId="221EC7C5" w:rsidR="008E5BB4" w:rsidRPr="008E5BB4" w:rsidRDefault="00DA467D" w:rsidP="008E5BB4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r>
        <w:rPr>
          <w:rFonts w:ascii="Avenir Next LT Pro" w:hAnsi="Avenir Next LT Pro" w:cs="Arial"/>
          <w:b/>
          <w:sz w:val="22"/>
          <w:szCs w:val="22"/>
        </w:rPr>
        <w:t xml:space="preserve">Ontzorgingscontract onderhoud openbare </w:t>
      </w:r>
      <w:r w:rsidR="007A0DA3">
        <w:rPr>
          <w:rFonts w:ascii="Avenir Next LT Pro" w:hAnsi="Avenir Next LT Pro" w:cs="Arial"/>
          <w:b/>
          <w:sz w:val="22"/>
          <w:szCs w:val="22"/>
        </w:rPr>
        <w:t>bomen gemeente Valkenburg aan de Geul</w:t>
      </w:r>
    </w:p>
    <w:p w14:paraId="389839F1" w14:textId="77777777" w:rsidR="00F72FBE" w:rsidRPr="008A735C" w:rsidRDefault="00F72FBE" w:rsidP="00F72FBE">
      <w:pPr>
        <w:jc w:val="both"/>
        <w:rPr>
          <w:rFonts w:ascii="Avenir Next LT Pro" w:hAnsi="Avenir Next LT Pro" w:cs="Arial"/>
          <w:b/>
          <w:color w:val="000000"/>
          <w:szCs w:val="24"/>
        </w:rPr>
      </w:pPr>
    </w:p>
    <w:p w14:paraId="42F39430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588D3C6" w14:textId="77777777" w:rsidR="00F72FBE" w:rsidRPr="008A735C" w:rsidRDefault="00F72FBE" w:rsidP="00FD2964">
      <w:pPr>
        <w:widowControl w:val="0"/>
        <w:tabs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D3120B5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0C08810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5308C2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27D92CE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675AC20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B58FF74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04CB59E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9E05C3E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F3F9B74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63B7E52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369C6B6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BF9136C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D6B183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08D9555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2A6A80F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E8A1A8C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3293131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E5117D1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80B7FCC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C328AE6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A0798EF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082DA92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707F366" w14:textId="19060847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bookmarkStart w:id="1" w:name="_Toc448297928"/>
      <w:bookmarkEnd w:id="0"/>
      <w:r w:rsidRPr="00105DFA">
        <w:rPr>
          <w:rFonts w:ascii="Avenir Next LT Pro" w:hAnsi="Avenir Next LT Pro" w:cs="Arial"/>
          <w:snapToGrid w:val="0"/>
          <w:color w:val="000000"/>
        </w:rPr>
        <w:t xml:space="preserve">Opdrachtgever: </w:t>
      </w: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7A0DA3">
        <w:rPr>
          <w:rFonts w:ascii="Avenir Next LT Pro" w:hAnsi="Avenir Next LT Pro" w:cs="Arial"/>
          <w:bCs/>
        </w:rPr>
        <w:t>Gemeente Valkenburg aan de Geul</w:t>
      </w:r>
    </w:p>
    <w:p w14:paraId="17115A29" w14:textId="003E1226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AF6BD7">
        <w:rPr>
          <w:rFonts w:ascii="Avenir Next LT Pro" w:hAnsi="Avenir Next LT Pro" w:cs="Arial"/>
          <w:bCs/>
        </w:rPr>
        <w:t xml:space="preserve">Postbus 998 </w:t>
      </w:r>
    </w:p>
    <w:p w14:paraId="0FBCA306" w14:textId="1EFB2120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762300">
        <w:rPr>
          <w:rFonts w:ascii="Avenir Next LT Pro" w:hAnsi="Avenir Next LT Pro" w:cs="Arial"/>
          <w:bCs/>
        </w:rPr>
        <w:t>6300 AZ  Valkenburg</w:t>
      </w:r>
    </w:p>
    <w:p w14:paraId="52C6E5A2" w14:textId="150C2247" w:rsidR="00105DFA" w:rsidRPr="00105DFA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 xml:space="preserve">Bezoekadres: </w:t>
      </w: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762300">
        <w:rPr>
          <w:rFonts w:ascii="Avenir Next LT Pro" w:hAnsi="Avenir Next LT Pro" w:cs="Arial"/>
          <w:bCs/>
        </w:rPr>
        <w:t>Geneindestraat 4, 6301 HC  Valkenburg</w:t>
      </w:r>
    </w:p>
    <w:p w14:paraId="33646A7E" w14:textId="4B5DB8B9" w:rsidR="00105DFA" w:rsidRPr="00762300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color w:val="000000"/>
        </w:rPr>
      </w:pPr>
      <w:r w:rsidRPr="00762300">
        <w:rPr>
          <w:rFonts w:ascii="Avenir Next LT Pro" w:hAnsi="Avenir Next LT Pro" w:cs="Arial"/>
          <w:color w:val="000000"/>
        </w:rPr>
        <w:t xml:space="preserve">Datum: </w:t>
      </w:r>
      <w:r w:rsidRPr="00762300">
        <w:rPr>
          <w:rFonts w:ascii="Avenir Next LT Pro" w:hAnsi="Avenir Next LT Pro" w:cs="Arial"/>
          <w:color w:val="000000"/>
        </w:rPr>
        <w:tab/>
      </w:r>
      <w:r w:rsidR="00E505A4">
        <w:rPr>
          <w:rFonts w:ascii="Avenir Next LT Pro" w:hAnsi="Avenir Next LT Pro" w:cs="Arial"/>
          <w:bCs/>
        </w:rPr>
        <w:t>18 april 2024</w:t>
      </w:r>
    </w:p>
    <w:p w14:paraId="2E563A2B" w14:textId="77777777" w:rsidR="00673B49" w:rsidRPr="008A735C" w:rsidRDefault="00673B49" w:rsidP="007D056C">
      <w:pPr>
        <w:rPr>
          <w:rFonts w:ascii="Avenir Next LT Pro" w:hAnsi="Avenir Next LT Pro" w:cs="Arial"/>
        </w:rPr>
      </w:pPr>
    </w:p>
    <w:p w14:paraId="3D0247A8" w14:textId="77777777" w:rsidR="00673B49" w:rsidRDefault="00673B49" w:rsidP="007D056C">
      <w:pPr>
        <w:rPr>
          <w:rFonts w:ascii="Arial" w:hAnsi="Arial" w:cs="Arial"/>
        </w:rPr>
      </w:pPr>
    </w:p>
    <w:p w14:paraId="1B83CF2D" w14:textId="77777777" w:rsidR="00673B49" w:rsidRDefault="00673B49" w:rsidP="007D056C">
      <w:pPr>
        <w:rPr>
          <w:rFonts w:ascii="Arial" w:hAnsi="Arial" w:cs="Arial"/>
        </w:rPr>
        <w:sectPr w:rsidR="00673B49" w:rsidSect="00D11CAF">
          <w:headerReference w:type="default" r:id="rId11"/>
          <w:headerReference w:type="first" r:id="rId12"/>
          <w:type w:val="oddPage"/>
          <w:pgSz w:w="11907" w:h="16840" w:code="9"/>
          <w:pgMar w:top="2268" w:right="1418" w:bottom="1985" w:left="1871" w:header="397" w:footer="709" w:gutter="0"/>
          <w:cols w:space="708"/>
          <w:titlePg/>
          <w:docGrid w:linePitch="272"/>
        </w:sectPr>
      </w:pPr>
    </w:p>
    <w:p w14:paraId="2AAFAE57" w14:textId="77777777" w:rsidR="00003FEB" w:rsidRPr="00675229" w:rsidRDefault="00003FEB" w:rsidP="00673B49">
      <w:pPr>
        <w:rPr>
          <w:rFonts w:ascii="Avenir Next LT Pro" w:hAnsi="Avenir Next LT Pro" w:cs="Arial"/>
          <w:b/>
          <w:bCs/>
          <w:color w:val="527E7C"/>
          <w:sz w:val="28"/>
          <w:szCs w:val="28"/>
        </w:rPr>
      </w:pPr>
      <w:bookmarkStart w:id="2" w:name="_Toc470172775"/>
      <w:r w:rsidRPr="00675229">
        <w:rPr>
          <w:rFonts w:ascii="Avenir Next LT Pro" w:hAnsi="Avenir Next LT Pro" w:cs="Arial"/>
          <w:b/>
          <w:bCs/>
          <w:color w:val="527E7C"/>
          <w:sz w:val="28"/>
          <w:szCs w:val="28"/>
        </w:rPr>
        <w:lastRenderedPageBreak/>
        <w:t>Inhoud</w:t>
      </w:r>
      <w:bookmarkEnd w:id="1"/>
      <w:bookmarkEnd w:id="2"/>
    </w:p>
    <w:p w14:paraId="30C013E7" w14:textId="77777777" w:rsidR="00003FEB" w:rsidRDefault="00003FEB">
      <w:pPr>
        <w:rPr>
          <w:rFonts w:ascii="Gill Sans MT" w:hAnsi="Gill Sans MT" w:cs="Tahoma"/>
          <w:sz w:val="22"/>
        </w:rPr>
      </w:pPr>
    </w:p>
    <w:p w14:paraId="5E986840" w14:textId="04DA0D66" w:rsidR="00971332" w:rsidRDefault="00971332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r>
        <w:rPr>
          <w:rFonts w:ascii="Gill Sans MT" w:hAnsi="Gill Sans MT" w:cs="Tahoma"/>
          <w:sz w:val="22"/>
        </w:rPr>
        <w:fldChar w:fldCharType="begin"/>
      </w:r>
      <w:r>
        <w:rPr>
          <w:rFonts w:ascii="Gill Sans MT" w:hAnsi="Gill Sans MT" w:cs="Tahoma"/>
          <w:sz w:val="22"/>
        </w:rPr>
        <w:instrText xml:space="preserve"> TOC \h \z \t "BC Kop 1;1" </w:instrText>
      </w:r>
      <w:r>
        <w:rPr>
          <w:rFonts w:ascii="Gill Sans MT" w:hAnsi="Gill Sans MT" w:cs="Tahoma"/>
          <w:sz w:val="22"/>
        </w:rPr>
        <w:fldChar w:fldCharType="separate"/>
      </w:r>
      <w:hyperlink w:anchor="_Toc164335084" w:history="1">
        <w:r w:rsidRPr="00FB676B">
          <w:rPr>
            <w:rStyle w:val="Hyperlink"/>
            <w:noProof/>
          </w:rPr>
          <w:t>1. Inleiding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_Toc164335084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7E45531" w14:textId="34413CA5" w:rsidR="00971332" w:rsidRDefault="00971332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64335085" w:history="1">
        <w:r w:rsidRPr="00FB676B">
          <w:rPr>
            <w:rStyle w:val="Hyperlink"/>
            <w:noProof/>
          </w:rPr>
          <w:t>2. Beschrijving van het tot stand te brengen werk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_Toc164335085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DA4E888" w14:textId="22FC43C4" w:rsidR="00971332" w:rsidRDefault="00971332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64335086" w:history="1">
        <w:r w:rsidRPr="00FB676B">
          <w:rPr>
            <w:rStyle w:val="Hyperlink"/>
            <w:noProof/>
          </w:rPr>
          <w:t>3. Bij het werk betrokken partijen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_Toc164335086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A7977EF" w14:textId="2A6B77BA" w:rsidR="00971332" w:rsidRDefault="00971332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64335087" w:history="1">
        <w:r w:rsidRPr="00FB676B">
          <w:rPr>
            <w:rStyle w:val="Hyperlink"/>
            <w:noProof/>
          </w:rPr>
          <w:t>4. Coördinatie voor de ontwerpfase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_Toc164335087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0FACD17" w14:textId="09CC8D68" w:rsidR="00971332" w:rsidRDefault="00971332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64335088" w:history="1">
        <w:r w:rsidRPr="00FB676B">
          <w:rPr>
            <w:rStyle w:val="Hyperlink"/>
            <w:noProof/>
          </w:rPr>
          <w:t>5. Coördinatie voor de uitvoering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_Toc164335088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09AA6DA" w14:textId="40D3B1E3" w:rsidR="00971332" w:rsidRDefault="00971332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64335089" w:history="1">
        <w:r w:rsidRPr="00FB676B">
          <w:rPr>
            <w:rStyle w:val="Hyperlink"/>
            <w:noProof/>
          </w:rPr>
          <w:t>6. Inventarisatie van (bijzondere) risico’s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_Toc164335089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7FFB536" w14:textId="5672F803" w:rsidR="00971332" w:rsidRDefault="00971332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64335090" w:history="1">
        <w:r w:rsidRPr="00FB676B">
          <w:rPr>
            <w:rStyle w:val="Hyperlink"/>
            <w:noProof/>
          </w:rPr>
          <w:t>7. Uitwerking van het V&amp;G 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_Toc164335090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81A883B" w14:textId="37D7C56A" w:rsidR="00173A8E" w:rsidRPr="00826647" w:rsidRDefault="00971332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sz w:val="22"/>
        </w:rPr>
        <w:fldChar w:fldCharType="end"/>
      </w:r>
    </w:p>
    <w:p w14:paraId="3CE915E7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54FA09EC" w14:textId="77777777" w:rsidR="00A14FE1" w:rsidRDefault="00A14FE1">
      <w:pPr>
        <w:rPr>
          <w:rFonts w:ascii="Gill Sans MT" w:hAnsi="Gill Sans MT" w:cs="Tahoma"/>
          <w:b/>
          <w:snapToGrid w:val="0"/>
          <w:sz w:val="22"/>
        </w:rPr>
        <w:sectPr w:rsidR="00A14FE1" w:rsidSect="00D11CAF">
          <w:footerReference w:type="first" r:id="rId13"/>
          <w:pgSz w:w="11907" w:h="16840" w:code="9"/>
          <w:pgMar w:top="2552" w:right="1871" w:bottom="1871" w:left="1871" w:header="397" w:footer="709" w:gutter="0"/>
          <w:cols w:space="708"/>
          <w:titlePg/>
          <w:docGrid w:linePitch="272"/>
        </w:sectPr>
      </w:pPr>
    </w:p>
    <w:p w14:paraId="175B75C2" w14:textId="77777777" w:rsidR="00003FEB" w:rsidRPr="00675229" w:rsidRDefault="00173A8E" w:rsidP="00675229">
      <w:pPr>
        <w:pStyle w:val="BCKop1"/>
      </w:pPr>
      <w:bookmarkStart w:id="3" w:name="_Toc164335084"/>
      <w:r w:rsidRPr="00675229">
        <w:lastRenderedPageBreak/>
        <w:t xml:space="preserve">1. </w:t>
      </w:r>
      <w:r w:rsidR="00A14FE1" w:rsidRPr="00675229">
        <w:t>Inleiding</w:t>
      </w:r>
      <w:bookmarkEnd w:id="3"/>
    </w:p>
    <w:p w14:paraId="2AC150D8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55473F3E" w14:textId="77777777" w:rsidR="00003FEB" w:rsidRPr="008A735C" w:rsidRDefault="00003FEB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>Dit V&amp;G plan vormt de eerste versie van het conform artikel 2.2</w:t>
      </w:r>
      <w:r w:rsidR="00DE0517" w:rsidRPr="008A735C">
        <w:rPr>
          <w:rFonts w:ascii="Avenir Next LT Pro" w:hAnsi="Avenir Next LT Pro" w:cs="Arial"/>
          <w:sz w:val="20"/>
        </w:rPr>
        <w:t>8</w:t>
      </w:r>
      <w:r w:rsidRPr="008A735C">
        <w:rPr>
          <w:rFonts w:ascii="Avenir Next LT Pro" w:hAnsi="Avenir Next LT Pro" w:cs="Arial"/>
          <w:sz w:val="20"/>
        </w:rPr>
        <w:t xml:space="preserve"> van het Arbeidsomstandighedenbesluit vereiste Veiligheids- en Gezondheidsplan (V&amp;G plan).</w:t>
      </w:r>
    </w:p>
    <w:p w14:paraId="29520005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49D79921" w14:textId="77777777" w:rsidR="00A14FE1" w:rsidRDefault="00A14FE1">
      <w:pPr>
        <w:rPr>
          <w:rFonts w:ascii="Arial" w:hAnsi="Arial" w:cs="Arial"/>
        </w:rPr>
      </w:pPr>
      <w:r>
        <w:rPr>
          <w:rFonts w:cs="Arial"/>
        </w:rPr>
        <w:br w:type="page"/>
      </w:r>
    </w:p>
    <w:p w14:paraId="6F1A749B" w14:textId="77777777" w:rsidR="00003FEB" w:rsidRPr="00675229" w:rsidRDefault="00003FEB" w:rsidP="00675229">
      <w:pPr>
        <w:pStyle w:val="BCKop1"/>
      </w:pPr>
      <w:bookmarkStart w:id="4" w:name="_Toc448297929"/>
      <w:bookmarkStart w:id="5" w:name="_Toc470172777"/>
      <w:bookmarkStart w:id="6" w:name="_Toc164335085"/>
      <w:r w:rsidRPr="00675229">
        <w:lastRenderedPageBreak/>
        <w:t>2. Beschrijving van het tot stand te brengen werk</w:t>
      </w:r>
      <w:bookmarkEnd w:id="4"/>
      <w:bookmarkEnd w:id="5"/>
      <w:bookmarkEnd w:id="6"/>
    </w:p>
    <w:p w14:paraId="64F8548B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25D04A9D" w14:textId="3CDE3A14" w:rsidR="00695CD5" w:rsidRPr="008A735C" w:rsidRDefault="00003FEB" w:rsidP="00410A5D">
      <w:pPr>
        <w:rPr>
          <w:rFonts w:ascii="Avenir Next LT Pro" w:hAnsi="Avenir Next LT Pro" w:cs="Arial"/>
          <w:bCs/>
        </w:rPr>
      </w:pPr>
      <w:r w:rsidRPr="008A735C">
        <w:rPr>
          <w:rFonts w:ascii="Avenir Next LT Pro" w:hAnsi="Avenir Next LT Pro" w:cs="Arial"/>
        </w:rPr>
        <w:t>Dit V&amp;G plan i</w:t>
      </w:r>
      <w:r w:rsidR="00BA14BA" w:rsidRPr="008A735C">
        <w:rPr>
          <w:rFonts w:ascii="Avenir Next LT Pro" w:hAnsi="Avenir Next LT Pro" w:cs="Arial"/>
        </w:rPr>
        <w:t xml:space="preserve">s van toepassing op alle </w:t>
      </w:r>
      <w:r w:rsidR="008C0BBF" w:rsidRPr="008A735C">
        <w:rPr>
          <w:rFonts w:ascii="Avenir Next LT Pro" w:hAnsi="Avenir Next LT Pro" w:cs="Arial"/>
        </w:rPr>
        <w:t>werkzaamheden</w:t>
      </w:r>
      <w:r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>uit de</w:t>
      </w:r>
      <w:r w:rsidR="00130B75"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 xml:space="preserve">RAW-Raamovereenkomst </w:t>
      </w:r>
      <w:r w:rsidR="0072188A">
        <w:rPr>
          <w:rFonts w:ascii="Avenir Next LT Pro" w:hAnsi="Avenir Next LT Pro" w:cs="Arial"/>
        </w:rPr>
        <w:t>BOMEN</w:t>
      </w:r>
      <w:r w:rsidR="0072188A">
        <w:rPr>
          <w:rFonts w:ascii="Avenir Next LT Pro" w:hAnsi="Avenir Next LT Pro" w:cs="Arial"/>
        </w:rPr>
        <w:noBreakHyphen/>
      </w:r>
      <w:r w:rsidR="00E505A4">
        <w:rPr>
          <w:rFonts w:ascii="Avenir Next LT Pro" w:hAnsi="Avenir Next LT Pro" w:cs="Arial"/>
          <w:bCs/>
        </w:rPr>
        <w:t>001</w:t>
      </w:r>
      <w:r w:rsidR="00E505A4">
        <w:rPr>
          <w:rFonts w:ascii="Avenir Next LT Pro" w:hAnsi="Avenir Next LT Pro" w:cs="Arial"/>
          <w:bCs/>
        </w:rPr>
        <w:noBreakHyphen/>
      </w:r>
      <w:r w:rsidR="0072188A">
        <w:rPr>
          <w:rFonts w:ascii="Avenir Next LT Pro" w:hAnsi="Avenir Next LT Pro" w:cs="Arial"/>
          <w:bCs/>
        </w:rPr>
        <w:t>VAL</w:t>
      </w:r>
      <w:r w:rsidR="00523567">
        <w:rPr>
          <w:rFonts w:ascii="Avenir Next LT Pro" w:hAnsi="Avenir Next LT Pro" w:cs="Arial"/>
          <w:bCs/>
        </w:rPr>
        <w:t>-26</w:t>
      </w:r>
      <w:r w:rsidR="002F69EC" w:rsidRPr="008A735C">
        <w:rPr>
          <w:rFonts w:ascii="Avenir Next LT Pro" w:hAnsi="Avenir Next LT Pro" w:cs="Arial"/>
          <w:bCs/>
        </w:rPr>
        <w:t>.</w:t>
      </w:r>
    </w:p>
    <w:p w14:paraId="42CB3503" w14:textId="77777777" w:rsidR="002F69EC" w:rsidRPr="008A735C" w:rsidRDefault="002F69EC" w:rsidP="00410A5D">
      <w:pPr>
        <w:rPr>
          <w:rFonts w:ascii="Avenir Next LT Pro" w:hAnsi="Avenir Next LT Pro" w:cs="Arial"/>
        </w:rPr>
      </w:pPr>
    </w:p>
    <w:p w14:paraId="08BD94FA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Hierin worden </w:t>
      </w:r>
      <w:r w:rsidR="00695CD5" w:rsidRPr="008A735C">
        <w:rPr>
          <w:rFonts w:ascii="Avenir Next LT Pro" w:hAnsi="Avenir Next LT Pro" w:cs="Arial"/>
        </w:rPr>
        <w:t xml:space="preserve">globaal </w:t>
      </w:r>
      <w:r w:rsidRPr="008A735C">
        <w:rPr>
          <w:rFonts w:ascii="Avenir Next LT Pro" w:hAnsi="Avenir Next LT Pro" w:cs="Arial"/>
        </w:rPr>
        <w:t xml:space="preserve">de volgende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uitgevoerd:</w:t>
      </w:r>
    </w:p>
    <w:p w14:paraId="6C08E8F9" w14:textId="77777777" w:rsidR="00003FEB" w:rsidRPr="008A735C" w:rsidRDefault="00003FEB" w:rsidP="00410A5D">
      <w:pPr>
        <w:rPr>
          <w:rFonts w:ascii="Avenir Next LT Pro" w:hAnsi="Avenir Next LT Pro" w:cs="Arial"/>
        </w:rPr>
      </w:pPr>
    </w:p>
    <w:p w14:paraId="2CDE9477" w14:textId="77777777" w:rsidR="00042EAD" w:rsidRPr="0072188A" w:rsidRDefault="00042EAD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72188A">
        <w:rPr>
          <w:rFonts w:ascii="Avenir Next LT Pro" w:hAnsi="Avenir Next LT Pro" w:cs="Arial"/>
        </w:rPr>
        <w:t>Snoeiwerkzaamheden aan bomen</w:t>
      </w:r>
    </w:p>
    <w:p w14:paraId="71F26461" w14:textId="77777777" w:rsidR="00042EAD" w:rsidRPr="0072188A" w:rsidRDefault="00042EAD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72188A">
        <w:rPr>
          <w:rFonts w:ascii="Avenir Next LT Pro" w:hAnsi="Avenir Next LT Pro" w:cs="Arial"/>
        </w:rPr>
        <w:t>Verwijderen bomen</w:t>
      </w:r>
    </w:p>
    <w:p w14:paraId="7B01E48E" w14:textId="77777777" w:rsidR="00042EAD" w:rsidRPr="0072188A" w:rsidRDefault="00042EAD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72188A">
        <w:rPr>
          <w:rFonts w:ascii="Avenir Next LT Pro" w:hAnsi="Avenir Next LT Pro" w:cs="Arial"/>
        </w:rPr>
        <w:t>Verwijderen stobben</w:t>
      </w:r>
    </w:p>
    <w:p w14:paraId="12AA1D97" w14:textId="77777777" w:rsidR="00042EAD" w:rsidRPr="0072188A" w:rsidRDefault="00042EAD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72188A">
        <w:rPr>
          <w:rFonts w:ascii="Avenir Next LT Pro" w:hAnsi="Avenir Next LT Pro" w:cs="Arial"/>
        </w:rPr>
        <w:t>Digitaal registreren van uitgevoerde werkzaamheden</w:t>
      </w:r>
    </w:p>
    <w:p w14:paraId="233DE307" w14:textId="36158F60" w:rsidR="005F1ABA" w:rsidRPr="008A735C" w:rsidRDefault="0072188A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  <w:bCs/>
        </w:rPr>
        <w:t>Uitvoeren van bijkomende werkzaamheden</w:t>
      </w:r>
    </w:p>
    <w:p w14:paraId="183B4DBA" w14:textId="77777777" w:rsidR="00042EAD" w:rsidRPr="008A735C" w:rsidRDefault="00042EAD" w:rsidP="00410A5D">
      <w:pPr>
        <w:rPr>
          <w:rFonts w:ascii="Avenir Next LT Pro" w:hAnsi="Avenir Next LT Pro" w:cs="Arial"/>
        </w:rPr>
      </w:pPr>
    </w:p>
    <w:p w14:paraId="3621854E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geraamde doorlooptijd van de in het bestek genoemde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bedraagt:</w:t>
      </w:r>
    </w:p>
    <w:p w14:paraId="3F03C5AC" w14:textId="7CEEBC2D" w:rsidR="00003FEB" w:rsidRPr="008A735C" w:rsidRDefault="0072188A" w:rsidP="00410A5D">
      <w:pPr>
        <w:numPr>
          <w:ilvl w:val="0"/>
          <w:numId w:val="2"/>
        </w:numPr>
        <w:tabs>
          <w:tab w:val="clear" w:pos="360"/>
          <w:tab w:val="num" w:pos="993"/>
        </w:tabs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  <w:bCs/>
        </w:rPr>
        <w:t>2 jaar</w:t>
      </w:r>
    </w:p>
    <w:p w14:paraId="0EC32424" w14:textId="77777777" w:rsidR="00410A5D" w:rsidRDefault="00410A5D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sz w:val="22"/>
        </w:rPr>
        <w:br w:type="page"/>
      </w:r>
    </w:p>
    <w:p w14:paraId="6F4E2595" w14:textId="77777777" w:rsidR="00003FEB" w:rsidRPr="00675229" w:rsidRDefault="00003FEB" w:rsidP="00675229">
      <w:pPr>
        <w:pStyle w:val="BCKop1"/>
      </w:pPr>
      <w:bookmarkStart w:id="7" w:name="_Toc448297930"/>
      <w:bookmarkStart w:id="8" w:name="_Toc470172778"/>
      <w:bookmarkStart w:id="9" w:name="_Toc164335086"/>
      <w:r w:rsidRPr="00675229">
        <w:lastRenderedPageBreak/>
        <w:t>3. Bij het werk betrokken partijen</w:t>
      </w:r>
      <w:bookmarkEnd w:id="7"/>
      <w:bookmarkEnd w:id="8"/>
      <w:bookmarkEnd w:id="9"/>
    </w:p>
    <w:p w14:paraId="2404C14A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6577E69B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Opdrachtgever</w:t>
      </w:r>
      <w:r w:rsidR="00632131" w:rsidRPr="008A735C">
        <w:rPr>
          <w:rFonts w:ascii="Avenir Next LT Pro" w:hAnsi="Avenir Next LT Pro" w:cs="Arial"/>
          <w:b/>
        </w:rPr>
        <w:t>s</w:t>
      </w:r>
    </w:p>
    <w:p w14:paraId="43D6C763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21ABFD34" w14:textId="16871870" w:rsidR="00A62F4E" w:rsidRPr="008A735C" w:rsidRDefault="00A62F4E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72188A">
        <w:rPr>
          <w:rFonts w:ascii="Avenir Next LT Pro" w:hAnsi="Avenir Next LT Pro" w:cs="Arial"/>
          <w:bCs/>
        </w:rPr>
        <w:t>Gemeente Valkenburg</w:t>
      </w:r>
    </w:p>
    <w:p w14:paraId="5E1D7E5E" w14:textId="45BC56B2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125D7C">
        <w:rPr>
          <w:rFonts w:ascii="Avenir Next LT Pro" w:hAnsi="Avenir Next LT Pro" w:cs="Arial"/>
          <w:bCs/>
        </w:rPr>
        <w:t>Geneindestraat 4</w:t>
      </w:r>
    </w:p>
    <w:p w14:paraId="2C85CB1E" w14:textId="79A36D91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125D7C">
        <w:rPr>
          <w:rFonts w:ascii="Avenir Next LT Pro" w:hAnsi="Avenir Next LT Pro" w:cs="Arial"/>
          <w:bCs/>
        </w:rPr>
        <w:t>6301 HC</w:t>
      </w:r>
      <w:r w:rsidR="000D4D4B">
        <w:rPr>
          <w:rFonts w:ascii="Avenir Next LT Pro" w:hAnsi="Avenir Next LT Pro" w:cs="Arial"/>
          <w:bCs/>
        </w:rPr>
        <w:t xml:space="preserve">  Valkenburg</w:t>
      </w:r>
    </w:p>
    <w:p w14:paraId="23CE181D" w14:textId="109E46BB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FE01EA">
        <w:rPr>
          <w:rFonts w:ascii="Avenir Next LT Pro" w:hAnsi="Avenir Next LT Pro" w:cs="Arial"/>
          <w:bCs/>
        </w:rPr>
        <w:t>14 043</w:t>
      </w:r>
    </w:p>
    <w:p w14:paraId="347FDEB0" w14:textId="63247A9E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AA2A14">
        <w:rPr>
          <w:rFonts w:ascii="Avenir Next LT Pro" w:hAnsi="Avenir Next LT Pro" w:cs="Arial"/>
          <w:bCs/>
        </w:rPr>
        <w:t>M. Jacobs</w:t>
      </w:r>
    </w:p>
    <w:p w14:paraId="288ECAB9" w14:textId="77777777" w:rsidR="00695CD5" w:rsidRPr="008A735C" w:rsidRDefault="00695CD5" w:rsidP="00F174B3">
      <w:pPr>
        <w:rPr>
          <w:rFonts w:ascii="Avenir Next LT Pro" w:hAnsi="Avenir Next LT Pro" w:cs="Arial"/>
        </w:rPr>
      </w:pPr>
    </w:p>
    <w:p w14:paraId="0903EB4F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Advies/</w:t>
      </w:r>
      <w:r w:rsidR="00861DF4" w:rsidRPr="008A735C">
        <w:rPr>
          <w:rFonts w:ascii="Avenir Next LT Pro" w:hAnsi="Avenir Next LT Pro" w:cs="Arial"/>
          <w:b/>
        </w:rPr>
        <w:t>o</w:t>
      </w:r>
      <w:r w:rsidRPr="008A735C">
        <w:rPr>
          <w:rFonts w:ascii="Avenir Next LT Pro" w:hAnsi="Avenir Next LT Pro" w:cs="Arial"/>
          <w:b/>
        </w:rPr>
        <w:t>ntwerpbureau</w:t>
      </w:r>
      <w:r w:rsidR="00632131" w:rsidRPr="008A735C">
        <w:rPr>
          <w:rFonts w:ascii="Avenir Next LT Pro" w:hAnsi="Avenir Next LT Pro" w:cs="Arial"/>
          <w:b/>
        </w:rPr>
        <w:t xml:space="preserve"> </w:t>
      </w:r>
    </w:p>
    <w:p w14:paraId="7666EFD7" w14:textId="77777777" w:rsidR="000B4A5D" w:rsidRPr="008A735C" w:rsidRDefault="000B4A5D" w:rsidP="000B4A5D">
      <w:pPr>
        <w:ind w:left="705"/>
        <w:rPr>
          <w:rFonts w:ascii="Avenir Next LT Pro" w:hAnsi="Avenir Next LT Pro" w:cs="Arial"/>
        </w:rPr>
      </w:pPr>
    </w:p>
    <w:p w14:paraId="660C0982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Boomcontract</w:t>
      </w:r>
    </w:p>
    <w:p w14:paraId="76D5AA8C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Markeweg 48</w:t>
      </w:r>
    </w:p>
    <w:p w14:paraId="7DFCB364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8398</w:t>
      </w:r>
      <w:r w:rsidRPr="008A735C">
        <w:rPr>
          <w:rFonts w:ascii="Avenir Next LT Pro" w:hAnsi="Avenir Next LT Pro" w:cs="Arial"/>
        </w:rPr>
        <w:t xml:space="preserve"> </w:t>
      </w:r>
      <w:r>
        <w:rPr>
          <w:rFonts w:ascii="Avenir Next LT Pro" w:hAnsi="Avenir Next LT Pro" w:cs="Arial"/>
        </w:rPr>
        <w:t>GP</w:t>
      </w:r>
      <w:r w:rsidRPr="008A735C">
        <w:rPr>
          <w:rFonts w:ascii="Avenir Next LT Pro" w:hAnsi="Avenir Next LT Pro" w:cs="Arial"/>
        </w:rPr>
        <w:t xml:space="preserve"> </w:t>
      </w:r>
      <w:r>
        <w:rPr>
          <w:rFonts w:ascii="Avenir Next LT Pro" w:hAnsi="Avenir Next LT Pro" w:cs="Arial"/>
        </w:rPr>
        <w:t xml:space="preserve"> Blesdijke</w:t>
      </w:r>
    </w:p>
    <w:p w14:paraId="627B1151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06 1229 5680</w:t>
      </w:r>
    </w:p>
    <w:p w14:paraId="2654325C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W. Schokker</w:t>
      </w:r>
    </w:p>
    <w:p w14:paraId="071CB669" w14:textId="77777777" w:rsidR="00F174B3" w:rsidRPr="008A735C" w:rsidRDefault="00F174B3" w:rsidP="00826647">
      <w:pPr>
        <w:rPr>
          <w:rFonts w:ascii="Avenir Next LT Pro" w:hAnsi="Avenir Next LT Pro" w:cs="Arial"/>
        </w:rPr>
      </w:pPr>
    </w:p>
    <w:p w14:paraId="738E9C74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Toezicht en directie</w:t>
      </w:r>
    </w:p>
    <w:p w14:paraId="411504D4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64322C92" w14:textId="77777777" w:rsidR="00AA2A14" w:rsidRPr="008A735C" w:rsidRDefault="00AA2A14" w:rsidP="00AA2A1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Gemeente Valkenburg</w:t>
      </w:r>
    </w:p>
    <w:p w14:paraId="73E4BA06" w14:textId="77777777" w:rsidR="00AA2A14" w:rsidRPr="008A735C" w:rsidRDefault="00AA2A14" w:rsidP="00AA2A1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Geneindestraat 4</w:t>
      </w:r>
    </w:p>
    <w:p w14:paraId="28C161FB" w14:textId="77777777" w:rsidR="00AA2A14" w:rsidRPr="008A735C" w:rsidRDefault="00AA2A14" w:rsidP="00AA2A1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6301 HC  Valkenburg</w:t>
      </w:r>
    </w:p>
    <w:p w14:paraId="1DD89FF2" w14:textId="77777777" w:rsidR="00AA2A14" w:rsidRPr="008A735C" w:rsidRDefault="00AA2A14" w:rsidP="00AA2A1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14 043</w:t>
      </w:r>
    </w:p>
    <w:p w14:paraId="4177AB5B" w14:textId="1A7CBE83" w:rsidR="00861DF4" w:rsidRPr="008A735C" w:rsidRDefault="00AA2A14" w:rsidP="00AA2A1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M. Jacobs</w:t>
      </w:r>
    </w:p>
    <w:p w14:paraId="26F59B3A" w14:textId="77777777" w:rsidR="002325B3" w:rsidRPr="008A735C" w:rsidRDefault="002325B3" w:rsidP="00042EAD">
      <w:pPr>
        <w:widowControl w:val="0"/>
        <w:tabs>
          <w:tab w:val="center" w:pos="4536"/>
          <w:tab w:val="right" w:pos="9072"/>
        </w:tabs>
        <w:ind w:left="705"/>
        <w:jc w:val="both"/>
        <w:rPr>
          <w:rFonts w:ascii="Avenir Next LT Pro" w:hAnsi="Avenir Next LT Pro" w:cs="Arial"/>
        </w:rPr>
      </w:pPr>
    </w:p>
    <w:p w14:paraId="3750B964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Aannemer</w:t>
      </w:r>
    </w:p>
    <w:p w14:paraId="2EE50972" w14:textId="77777777" w:rsidR="00F174B3" w:rsidRPr="008A735C" w:rsidRDefault="00F174B3" w:rsidP="00F174B3">
      <w:pPr>
        <w:ind w:left="705"/>
        <w:rPr>
          <w:rFonts w:ascii="Avenir Next LT Pro" w:hAnsi="Avenir Next LT Pro" w:cs="Arial"/>
        </w:rPr>
      </w:pPr>
    </w:p>
    <w:p w14:paraId="23A82545" w14:textId="5E23F248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Bestek</w:t>
      </w:r>
      <w:r w:rsidR="000B4A5D" w:rsidRPr="008A735C">
        <w:rPr>
          <w:rFonts w:ascii="Avenir Next LT Pro" w:hAnsi="Avenir Next LT Pro" w:cs="Arial"/>
        </w:rPr>
        <w:t>nummer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AA2A14">
        <w:rPr>
          <w:rFonts w:ascii="Avenir Next LT Pro" w:hAnsi="Avenir Next LT Pro" w:cs="Arial"/>
          <w:bCs/>
        </w:rPr>
        <w:t>BOMEN-001-VAL</w:t>
      </w:r>
      <w:r w:rsidR="00523567">
        <w:rPr>
          <w:rFonts w:ascii="Avenir Next LT Pro" w:hAnsi="Avenir Next LT Pro" w:cs="Arial"/>
          <w:bCs/>
        </w:rPr>
        <w:t>-26</w:t>
      </w:r>
    </w:p>
    <w:p w14:paraId="04AA8D27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1DF5D6C7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7B3D6050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7CA4DCF6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5BBDCBF7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1B46B3A6" w14:textId="77777777" w:rsidR="00861DF4" w:rsidRPr="008A735C" w:rsidRDefault="00861DF4">
      <w:pPr>
        <w:rPr>
          <w:rFonts w:ascii="Avenir Next LT Pro" w:hAnsi="Avenir Next LT Pro" w:cs="Arial"/>
        </w:rPr>
      </w:pPr>
    </w:p>
    <w:p w14:paraId="0266B6E2" w14:textId="77777777" w:rsidR="00861DF4" w:rsidRPr="008A735C" w:rsidRDefault="00861DF4">
      <w:pPr>
        <w:rPr>
          <w:rFonts w:ascii="Avenir Next LT Pro" w:hAnsi="Avenir Next LT Pro" w:cs="Arial"/>
        </w:rPr>
      </w:pPr>
    </w:p>
    <w:p w14:paraId="3982ABD5" w14:textId="77777777" w:rsidR="00A62F4E" w:rsidRPr="008A735C" w:rsidRDefault="00A62F4E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6506D8E7" w14:textId="77777777" w:rsidR="00003FEB" w:rsidRPr="00675229" w:rsidRDefault="00003FEB" w:rsidP="00675229">
      <w:pPr>
        <w:pStyle w:val="BCKop1"/>
      </w:pPr>
      <w:bookmarkStart w:id="10" w:name="_Toc448297931"/>
      <w:bookmarkStart w:id="11" w:name="_Toc470172779"/>
      <w:bookmarkStart w:id="12" w:name="_Toc164335087"/>
      <w:r w:rsidRPr="00675229">
        <w:lastRenderedPageBreak/>
        <w:t xml:space="preserve">4. </w:t>
      </w:r>
      <w:r w:rsidR="006A0711" w:rsidRPr="00675229">
        <w:t>Coördinatie</w:t>
      </w:r>
      <w:r w:rsidRPr="00675229">
        <w:t xml:space="preserve"> voor de ontwerpfase</w:t>
      </w:r>
      <w:bookmarkEnd w:id="10"/>
      <w:bookmarkEnd w:id="11"/>
      <w:bookmarkEnd w:id="12"/>
    </w:p>
    <w:p w14:paraId="52BC148C" w14:textId="77777777" w:rsidR="00003FEB" w:rsidRPr="008A735C" w:rsidRDefault="00003FEB">
      <w:pPr>
        <w:rPr>
          <w:rFonts w:ascii="Avenir Next LT Pro" w:hAnsi="Avenir Next LT Pro" w:cs="Arial"/>
          <w:sz w:val="22"/>
        </w:rPr>
      </w:pPr>
    </w:p>
    <w:p w14:paraId="146D17A7" w14:textId="77777777" w:rsidR="00F174B3" w:rsidRPr="008A735C" w:rsidRDefault="00F174B3" w:rsidP="00F174B3">
      <w:pPr>
        <w:rPr>
          <w:rFonts w:ascii="Avenir Next LT Pro" w:hAnsi="Avenir Next LT Pro" w:cs="Arial"/>
        </w:rPr>
      </w:pPr>
      <w:bookmarkStart w:id="13" w:name="_Toc448297932"/>
      <w:r w:rsidRPr="008A735C">
        <w:rPr>
          <w:rFonts w:ascii="Avenir Next LT Pro" w:hAnsi="Avenir Next LT Pro" w:cs="Arial"/>
        </w:rPr>
        <w:t>Voor 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29</w:t>
      </w:r>
      <w:r w:rsidRPr="008A735C">
        <w:rPr>
          <w:rFonts w:ascii="Avenir Next LT Pro" w:hAnsi="Avenir Next LT Pro" w:cs="Arial"/>
        </w:rPr>
        <w:t xml:space="preserve"> van het Arbeidsomstandighedenbesluit, is voor de ontwerpfase </w:t>
      </w:r>
      <w:r w:rsidR="002C0D64" w:rsidRPr="008A735C">
        <w:rPr>
          <w:rFonts w:ascii="Avenir Next LT Pro" w:hAnsi="Avenir Next LT Pro" w:cs="Arial"/>
        </w:rPr>
        <w:t>aangaande de c</w:t>
      </w:r>
      <w:r w:rsidR="001B73CA" w:rsidRPr="008A735C">
        <w:rPr>
          <w:rFonts w:ascii="Avenir Next LT Pro" w:hAnsi="Avenir Next LT Pro" w:cs="Arial"/>
        </w:rPr>
        <w:t>ultuur</w:t>
      </w:r>
      <w:r w:rsidR="002C0D64" w:rsidRPr="008A735C">
        <w:rPr>
          <w:rFonts w:ascii="Avenir Next LT Pro" w:hAnsi="Avenir Next LT Pro" w:cs="Arial"/>
        </w:rPr>
        <w:t xml:space="preserve">technische werkzaamheden </w:t>
      </w:r>
      <w:r w:rsidRPr="008A735C">
        <w:rPr>
          <w:rFonts w:ascii="Avenir Next LT Pro" w:hAnsi="Avenir Next LT Pro" w:cs="Arial"/>
        </w:rPr>
        <w:t>door de opdrachtgever aangesteld:</w:t>
      </w:r>
    </w:p>
    <w:p w14:paraId="38311E83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4F6C4DF2" w14:textId="77777777" w:rsidR="00F174B3" w:rsidRPr="008A735C" w:rsidRDefault="00F174B3" w:rsidP="00537801">
      <w:pPr>
        <w:rPr>
          <w:rFonts w:ascii="Avenir Next LT Pro" w:hAnsi="Avenir Next LT Pro" w:cs="Arial"/>
        </w:rPr>
      </w:pPr>
    </w:p>
    <w:p w14:paraId="5879AA0B" w14:textId="77777777" w:rsidR="008A2BF8" w:rsidRPr="008A735C" w:rsidRDefault="008A2BF8" w:rsidP="008A2BF8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Gemeente Valkenburg</w:t>
      </w:r>
    </w:p>
    <w:p w14:paraId="4E7D3F36" w14:textId="77777777" w:rsidR="008A2BF8" w:rsidRPr="008A735C" w:rsidRDefault="008A2BF8" w:rsidP="008A2BF8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Geneindestraat 4</w:t>
      </w:r>
    </w:p>
    <w:p w14:paraId="35EEE4F1" w14:textId="77777777" w:rsidR="008A2BF8" w:rsidRPr="008A735C" w:rsidRDefault="008A2BF8" w:rsidP="008A2BF8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6301 HC  Valkenburg</w:t>
      </w:r>
    </w:p>
    <w:p w14:paraId="28D1C1BA" w14:textId="177FAE9A" w:rsidR="008A2BF8" w:rsidRPr="008A735C" w:rsidRDefault="008A2BF8" w:rsidP="008A2BF8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14 043</w:t>
      </w:r>
    </w:p>
    <w:p w14:paraId="41A4C3D4" w14:textId="185A03F1" w:rsidR="00537801" w:rsidRPr="008A735C" w:rsidRDefault="008A2BF8" w:rsidP="008A2BF8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M. Jacobs</w:t>
      </w:r>
    </w:p>
    <w:p w14:paraId="68F97D6C" w14:textId="77777777" w:rsidR="00537801" w:rsidRPr="008A735C" w:rsidRDefault="00537801" w:rsidP="00537801">
      <w:pPr>
        <w:rPr>
          <w:rFonts w:ascii="Avenir Next LT Pro" w:hAnsi="Avenir Next LT Pro" w:cs="Arial"/>
        </w:rPr>
      </w:pPr>
    </w:p>
    <w:p w14:paraId="464D772B" w14:textId="77777777" w:rsidR="00537801" w:rsidRPr="008A735C" w:rsidRDefault="00537801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24E18BC8" w14:textId="77777777" w:rsidR="00003FEB" w:rsidRPr="00675229" w:rsidRDefault="00003FEB" w:rsidP="00675229">
      <w:pPr>
        <w:pStyle w:val="BCKop1"/>
      </w:pPr>
      <w:bookmarkStart w:id="14" w:name="_Toc470172780"/>
      <w:bookmarkStart w:id="15" w:name="_Toc164335088"/>
      <w:r w:rsidRPr="00675229">
        <w:lastRenderedPageBreak/>
        <w:t>5. Coördinatie voor de uitvoering</w:t>
      </w:r>
      <w:bookmarkEnd w:id="13"/>
      <w:bookmarkEnd w:id="14"/>
      <w:bookmarkEnd w:id="15"/>
    </w:p>
    <w:p w14:paraId="7BBC455B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00BD9BC3" w14:textId="297F92D9" w:rsidR="00695CD5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31</w:t>
      </w:r>
      <w:r w:rsidRPr="008A735C">
        <w:rPr>
          <w:rFonts w:ascii="Avenir Next LT Pro" w:hAnsi="Avenir Next LT Pro" w:cs="Arial"/>
        </w:rPr>
        <w:t xml:space="preserve"> van het Arbeidsomstandighedenbesluit, dient tijdens de uitvoeringsfase te worden verzorgd door de hoofdaannemer van het bestek </w:t>
      </w:r>
      <w:r w:rsidR="008A2BF8">
        <w:rPr>
          <w:rFonts w:ascii="Avenir Next LT Pro" w:hAnsi="Avenir Next LT Pro" w:cs="Arial"/>
          <w:bCs/>
        </w:rPr>
        <w:t>BOMEN</w:t>
      </w:r>
      <w:r w:rsidR="008A2BF8">
        <w:rPr>
          <w:rFonts w:ascii="Avenir Next LT Pro" w:hAnsi="Avenir Next LT Pro" w:cs="Arial"/>
          <w:bCs/>
        </w:rPr>
        <w:noBreakHyphen/>
        <w:t>001</w:t>
      </w:r>
      <w:r w:rsidR="008A2BF8">
        <w:rPr>
          <w:rFonts w:ascii="Avenir Next LT Pro" w:hAnsi="Avenir Next LT Pro" w:cs="Arial"/>
          <w:bCs/>
        </w:rPr>
        <w:noBreakHyphen/>
        <w:t>VAL</w:t>
      </w:r>
      <w:r w:rsidR="00523567">
        <w:rPr>
          <w:rFonts w:ascii="Avenir Next LT Pro" w:hAnsi="Avenir Next LT Pro" w:cs="Arial"/>
          <w:bCs/>
        </w:rPr>
        <w:t>-26</w:t>
      </w:r>
      <w:r w:rsidR="00CF57AF" w:rsidRPr="008A735C">
        <w:rPr>
          <w:rFonts w:ascii="Avenir Next LT Pro" w:hAnsi="Avenir Next LT Pro" w:cs="Arial"/>
        </w:rPr>
        <w:t>.</w:t>
      </w:r>
    </w:p>
    <w:p w14:paraId="050D4A4E" w14:textId="77777777" w:rsidR="00645A32" w:rsidRPr="008A735C" w:rsidRDefault="00645A32" w:rsidP="004064DB">
      <w:pPr>
        <w:rPr>
          <w:rFonts w:ascii="Avenir Next LT Pro" w:hAnsi="Avenir Next LT Pro" w:cs="Arial"/>
        </w:rPr>
      </w:pPr>
    </w:p>
    <w:p w14:paraId="69E84A3B" w14:textId="77777777" w:rsidR="00003FEB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coördinatietaken en verantwoordelijkheden omvatten de totale uitvoeringsduur van </w:t>
      </w:r>
      <w:r w:rsidR="001B73CA" w:rsidRPr="008A735C">
        <w:rPr>
          <w:rFonts w:ascii="Avenir Next LT Pro" w:hAnsi="Avenir Next LT Pro" w:cs="Arial"/>
        </w:rPr>
        <w:t>de dienst</w:t>
      </w:r>
      <w:r w:rsidRPr="008A735C">
        <w:rPr>
          <w:rFonts w:ascii="Avenir Next LT Pro" w:hAnsi="Avenir Next LT Pro" w:cs="Arial"/>
        </w:rPr>
        <w:t xml:space="preserve"> en alle </w:t>
      </w:r>
      <w:r w:rsidR="001B73CA" w:rsidRPr="008A735C">
        <w:rPr>
          <w:rFonts w:ascii="Avenir Next LT Pro" w:hAnsi="Avenir Next LT Pro" w:cs="Arial"/>
        </w:rPr>
        <w:t>onderhouds</w:t>
      </w:r>
      <w:r w:rsidRPr="008A735C">
        <w:rPr>
          <w:rFonts w:ascii="Avenir Next LT Pro" w:hAnsi="Avenir Next LT Pro" w:cs="Arial"/>
        </w:rPr>
        <w:t>activiteiten.</w:t>
      </w:r>
    </w:p>
    <w:p w14:paraId="0F74B21B" w14:textId="77777777" w:rsidR="004064DB" w:rsidRPr="008A735C" w:rsidRDefault="004064DB" w:rsidP="004064DB">
      <w:pPr>
        <w:rPr>
          <w:rFonts w:ascii="Avenir Next LT Pro" w:hAnsi="Avenir Next LT Pro" w:cs="Arial"/>
        </w:rPr>
      </w:pPr>
    </w:p>
    <w:p w14:paraId="0AE162EB" w14:textId="77777777" w:rsidR="004064DB" w:rsidRPr="004064DB" w:rsidRDefault="004064DB" w:rsidP="004064DB">
      <w:pPr>
        <w:rPr>
          <w:rFonts w:ascii="Arial" w:hAnsi="Arial" w:cs="Arial"/>
        </w:rPr>
      </w:pPr>
    </w:p>
    <w:p w14:paraId="039C9230" w14:textId="77777777" w:rsidR="00003FEB" w:rsidRPr="004064DB" w:rsidRDefault="00003FEB" w:rsidP="00675229">
      <w:pPr>
        <w:pStyle w:val="Kop2"/>
        <w:sectPr w:rsidR="00003FEB" w:rsidRPr="004064DB" w:rsidSect="00D11CAF">
          <w:footerReference w:type="default" r:id="rId14"/>
          <w:footerReference w:type="first" r:id="rId15"/>
          <w:pgSz w:w="11907" w:h="16840" w:code="9"/>
          <w:pgMar w:top="2552" w:right="1871" w:bottom="1871" w:left="1871" w:header="397" w:footer="709" w:gutter="0"/>
          <w:pgNumType w:start="1"/>
          <w:cols w:space="708"/>
          <w:titlePg/>
          <w:docGrid w:linePitch="272"/>
        </w:sectPr>
      </w:pPr>
    </w:p>
    <w:p w14:paraId="28A0F37C" w14:textId="77777777" w:rsidR="00003FEB" w:rsidRPr="00675229" w:rsidRDefault="00003FEB" w:rsidP="00675229">
      <w:pPr>
        <w:pStyle w:val="BCKop1"/>
      </w:pPr>
      <w:bookmarkStart w:id="16" w:name="_Toc448297933"/>
      <w:bookmarkStart w:id="17" w:name="_Toc470172781"/>
      <w:bookmarkStart w:id="18" w:name="_Toc164335089"/>
      <w:r w:rsidRPr="00675229">
        <w:lastRenderedPageBreak/>
        <w:t>6. Inventarisatie van (bijzondere) risico’s</w:t>
      </w:r>
      <w:bookmarkEnd w:id="16"/>
      <w:bookmarkEnd w:id="17"/>
      <w:bookmarkEnd w:id="18"/>
    </w:p>
    <w:p w14:paraId="41A9B0CA" w14:textId="77777777" w:rsidR="00003FEB" w:rsidRPr="008A735C" w:rsidRDefault="00003FEB">
      <w:pPr>
        <w:rPr>
          <w:rFonts w:ascii="Avenir Next LT Pro" w:hAnsi="Avenir Next LT Pro" w:cs="Tahoma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2A9A30E9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25F01FEF" w14:textId="77777777" w:rsidR="00003FEB" w:rsidRPr="008A735C" w:rsidRDefault="00003FEB" w:rsidP="00FD2964">
            <w:pPr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527E7C"/>
          </w:tcPr>
          <w:p w14:paraId="0805D28B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527E7C"/>
          </w:tcPr>
          <w:p w14:paraId="626AD33E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527E7C"/>
          </w:tcPr>
          <w:p w14:paraId="3736ECEE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527E7C"/>
          </w:tcPr>
          <w:p w14:paraId="512C4685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2B7BA5EF" w14:textId="77777777" w:rsidTr="00FC67D2">
        <w:trPr>
          <w:cantSplit/>
          <w:trHeight w:val="280"/>
        </w:trPr>
        <w:tc>
          <w:tcPr>
            <w:tcW w:w="14140" w:type="dxa"/>
            <w:gridSpan w:val="5"/>
          </w:tcPr>
          <w:p w14:paraId="78533741" w14:textId="77777777" w:rsidR="00003FEB" w:rsidRPr="008A735C" w:rsidRDefault="007058D2" w:rsidP="007058D2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A. </w:t>
            </w:r>
            <w:r w:rsidR="00003FEB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omgeving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5D25D222" w14:textId="77777777" w:rsidTr="007058D2">
        <w:trPr>
          <w:cantSplit/>
          <w:trHeight w:val="280"/>
        </w:trPr>
        <w:tc>
          <w:tcPr>
            <w:tcW w:w="1126" w:type="dxa"/>
          </w:tcPr>
          <w:p w14:paraId="41999C4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3D0C9965" w14:textId="77777777" w:rsidR="00003FEB" w:rsidRPr="008A735C" w:rsidRDefault="00003FEB" w:rsidP="00FD2964">
            <w:pPr>
              <w:pStyle w:val="Koptekst"/>
              <w:tabs>
                <w:tab w:val="clear" w:pos="4536"/>
                <w:tab w:val="clear" w:pos="9072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Verkeerswegen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765967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7F4A978A" w14:textId="77777777" w:rsidR="00003FEB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schade.</w:t>
            </w:r>
          </w:p>
        </w:tc>
        <w:tc>
          <w:tcPr>
            <w:tcW w:w="3685" w:type="dxa"/>
          </w:tcPr>
          <w:p w14:paraId="6BA4857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wegen;</w:t>
            </w:r>
          </w:p>
          <w:p w14:paraId="21A000B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Onoplettendheid;</w:t>
            </w:r>
          </w:p>
          <w:p w14:paraId="12483D0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In- en uitrijdend werkverkeer.</w:t>
            </w:r>
          </w:p>
        </w:tc>
        <w:tc>
          <w:tcPr>
            <w:tcW w:w="3375" w:type="dxa"/>
          </w:tcPr>
          <w:p w14:paraId="785A197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bebording;</w:t>
            </w:r>
          </w:p>
          <w:p w14:paraId="339102D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Snelheidsmaatregelen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3C80BF86" w14:textId="77777777" w:rsidTr="007058D2">
        <w:trPr>
          <w:cantSplit/>
          <w:trHeight w:val="280"/>
        </w:trPr>
        <w:tc>
          <w:tcPr>
            <w:tcW w:w="1126" w:type="dxa"/>
          </w:tcPr>
          <w:p w14:paraId="0EFB43C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8634869" w14:textId="77777777" w:rsidR="005446D2" w:rsidRPr="008A735C" w:rsidRDefault="005446D2" w:rsidP="00E13163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watergangen en taluds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73DDC34D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1D9A550A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 schade.</w:t>
            </w:r>
          </w:p>
        </w:tc>
        <w:tc>
          <w:tcPr>
            <w:tcW w:w="3685" w:type="dxa"/>
          </w:tcPr>
          <w:p w14:paraId="44BD220C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Instabiliteit</w:t>
            </w:r>
            <w:r w:rsidR="005446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6CFEFCA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d.</w:t>
            </w:r>
          </w:p>
          <w:p w14:paraId="122EF286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2E1AC5DD" w14:textId="77777777" w:rsidR="001A1EE8" w:rsidRPr="008A735C" w:rsidRDefault="001A1EE8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4257831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42388599" w14:textId="77777777" w:rsidTr="007058D2">
        <w:trPr>
          <w:cantSplit/>
          <w:trHeight w:val="280"/>
        </w:trPr>
        <w:tc>
          <w:tcPr>
            <w:tcW w:w="1126" w:type="dxa"/>
          </w:tcPr>
          <w:p w14:paraId="32405BB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6A0B1B6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en weer en wind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4727006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3E4856C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Klimatologische omstandigheden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7835C97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Doorwerkkleding;</w:t>
            </w:r>
          </w:p>
          <w:p w14:paraId="427EA46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Doorwerkvoorzieningen;</w:t>
            </w:r>
          </w:p>
          <w:p w14:paraId="0F76236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Pauze tussen de werkzaamheden.</w:t>
            </w:r>
          </w:p>
        </w:tc>
      </w:tr>
      <w:tr w:rsidR="005446D2" w:rsidRPr="008A735C" w14:paraId="4BA98A83" w14:textId="77777777" w:rsidTr="007058D2">
        <w:trPr>
          <w:cantSplit/>
          <w:trHeight w:val="280"/>
        </w:trPr>
        <w:tc>
          <w:tcPr>
            <w:tcW w:w="1126" w:type="dxa"/>
          </w:tcPr>
          <w:p w14:paraId="0D6A295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3CC15BA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de bodem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60E6F0F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6B6E38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0143D44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Drassig terrein in 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natte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periode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232F1D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774CDB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 hoge belasting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7704366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</w:p>
          <w:p w14:paraId="77A75AC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draagkrachtverbeterende 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A53632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Hulpconstructies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C10CD8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52E02968" w14:textId="77777777" w:rsidTr="007058D2">
        <w:trPr>
          <w:cantSplit/>
          <w:trHeight w:val="280"/>
        </w:trPr>
        <w:tc>
          <w:tcPr>
            <w:tcW w:w="1126" w:type="dxa"/>
          </w:tcPr>
          <w:p w14:paraId="42338E9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4EF2303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Bereikbaarheid locatie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3C3177E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Verergeren van gezondheid / 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50D1369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Geïsoleerde ligging van de bouwlocatie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0528847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E6DBC5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Communicatievoorzieningen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0171276C" w14:textId="77777777" w:rsidTr="007058D2">
        <w:trPr>
          <w:cantSplit/>
          <w:trHeight w:val="280"/>
        </w:trPr>
        <w:tc>
          <w:tcPr>
            <w:tcW w:w="1126" w:type="dxa"/>
          </w:tcPr>
          <w:p w14:paraId="7CA14AB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2BCBA8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verontreinigde grond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D4BC74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F297FA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0614249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 gassen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DCC30F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2D7F162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s;</w:t>
            </w:r>
          </w:p>
          <w:p w14:paraId="7F808B6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(milieukundige) begeleider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605F46D2" w14:textId="77777777" w:rsidTr="007058D2">
        <w:trPr>
          <w:cantSplit/>
          <w:trHeight w:val="280"/>
        </w:trPr>
        <w:tc>
          <w:tcPr>
            <w:tcW w:w="1126" w:type="dxa"/>
          </w:tcPr>
          <w:p w14:paraId="6D01F97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7FCCB3B4" w14:textId="77777777" w:rsidR="005446D2" w:rsidRPr="008A735C" w:rsidRDefault="005446D2" w:rsidP="00FD2964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giftige en irriterende planten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6B170BD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6E2DC590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/ irriterende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6D0127C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1B561774" w14:textId="77777777" w:rsidTr="007058D2">
        <w:trPr>
          <w:cantSplit/>
          <w:trHeight w:val="280"/>
        </w:trPr>
        <w:tc>
          <w:tcPr>
            <w:tcW w:w="1126" w:type="dxa"/>
          </w:tcPr>
          <w:p w14:paraId="422CBE2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4988C70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eiken met eikenpro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c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sierups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1F4802A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28999EF9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brandharen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  <w:p w14:paraId="2874910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1AED43F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50CE8F1D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</w:p>
    <w:p w14:paraId="1F551A70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1EE3F86E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73843F81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2ABE613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527E7C"/>
          </w:tcPr>
          <w:p w14:paraId="64A438D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527E7C"/>
          </w:tcPr>
          <w:p w14:paraId="0B269E34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527E7C"/>
          </w:tcPr>
          <w:p w14:paraId="638FE68A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527E7C"/>
          </w:tcPr>
          <w:p w14:paraId="228C1812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18A7F738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33853751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B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organisatie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159409E6" w14:textId="77777777" w:rsidTr="00D44A98">
        <w:trPr>
          <w:cantSplit/>
          <w:trHeight w:val="280"/>
        </w:trPr>
        <w:tc>
          <w:tcPr>
            <w:tcW w:w="1126" w:type="dxa"/>
          </w:tcPr>
          <w:p w14:paraId="7EC3DC2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3AE2E3C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(algemeen)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D49D22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Stress;</w:t>
            </w:r>
          </w:p>
          <w:p w14:paraId="041072E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06157D2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Tijdsdruk;</w:t>
            </w:r>
          </w:p>
          <w:p w14:paraId="016F54EE" w14:textId="77777777" w:rsidR="00003FEB" w:rsidRPr="008A735C" w:rsidRDefault="007058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Verkeerde planning;</w:t>
            </w:r>
          </w:p>
          <w:p w14:paraId="2719E96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Ontwerp;</w:t>
            </w:r>
          </w:p>
          <w:p w14:paraId="281CF8E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Onzorgvuldige werkwijze / 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‘s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lordige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locatie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7A868AE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Verkorting werktijd;</w:t>
            </w:r>
          </w:p>
          <w:p w14:paraId="168AB5B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planning en afstemming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269F2C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Net houden van de werkplaats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65F6696B" w14:textId="77777777" w:rsidTr="00D44A98">
        <w:trPr>
          <w:cantSplit/>
          <w:trHeight w:val="280"/>
        </w:trPr>
        <w:tc>
          <w:tcPr>
            <w:tcW w:w="1126" w:type="dxa"/>
          </w:tcPr>
          <w:p w14:paraId="6B4C803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70DF98A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in nachtelijke uren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4CEFC3B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2533175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414689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Vermoeidheid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DFD0A8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zicht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3F889955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66F1AA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F5DA10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3361798F" w14:textId="77777777" w:rsidTr="00D44A98">
        <w:trPr>
          <w:cantSplit/>
          <w:trHeight w:val="280"/>
        </w:trPr>
        <w:tc>
          <w:tcPr>
            <w:tcW w:w="1126" w:type="dxa"/>
          </w:tcPr>
          <w:p w14:paraId="393727B5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13FB0B9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Onderdak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0F7981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59258B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Afkoeling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6A630ED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53D598B" w14:textId="77777777" w:rsidR="00003FEB" w:rsidRPr="008A735C" w:rsidRDefault="00693347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eersomstandigheden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4DA12AF9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en 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AFA678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0003375D" w14:textId="77777777" w:rsidTr="00D44A98">
        <w:trPr>
          <w:cantSplit/>
          <w:trHeight w:val="280"/>
        </w:trPr>
        <w:tc>
          <w:tcPr>
            <w:tcW w:w="1126" w:type="dxa"/>
          </w:tcPr>
          <w:p w14:paraId="3D81378B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213CAC1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Sanitaire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FA3752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2CD14D5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hygiëne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49151C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05FB489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41B8D2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166F999E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</w:p>
    <w:p w14:paraId="52650A08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093EAF16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410"/>
        <w:gridCol w:w="2977"/>
        <w:gridCol w:w="3827"/>
        <w:gridCol w:w="2835"/>
        <w:gridCol w:w="3091"/>
      </w:tblGrid>
      <w:tr w:rsidR="00003FEB" w:rsidRPr="008A735C" w14:paraId="605F5BEB" w14:textId="77777777" w:rsidTr="00675229">
        <w:trPr>
          <w:cantSplit/>
          <w:trHeight w:val="280"/>
        </w:trPr>
        <w:tc>
          <w:tcPr>
            <w:tcW w:w="1410" w:type="dxa"/>
            <w:shd w:val="pct60" w:color="000000" w:fill="527E7C"/>
          </w:tcPr>
          <w:p w14:paraId="44CF967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2977" w:type="dxa"/>
            <w:shd w:val="pct60" w:color="000000" w:fill="527E7C"/>
          </w:tcPr>
          <w:p w14:paraId="6ACB3069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3827" w:type="dxa"/>
            <w:shd w:val="pct60" w:color="000000" w:fill="527E7C"/>
          </w:tcPr>
          <w:p w14:paraId="100D114D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2835" w:type="dxa"/>
            <w:shd w:val="pct60" w:color="000000" w:fill="527E7C"/>
          </w:tcPr>
          <w:p w14:paraId="605D72D7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091" w:type="dxa"/>
            <w:shd w:val="pct60" w:color="000000" w:fill="527E7C"/>
          </w:tcPr>
          <w:p w14:paraId="7C0B80F6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18AD94C9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45563EA2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C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ontwerp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E0BA5" w:rsidRPr="008A735C" w14:paraId="1BB46810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5631A4E1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Opruimingen</w:t>
            </w:r>
          </w:p>
        </w:tc>
        <w:tc>
          <w:tcPr>
            <w:tcW w:w="2977" w:type="dxa"/>
          </w:tcPr>
          <w:p w14:paraId="498F3EF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hoogte.</w:t>
            </w:r>
          </w:p>
        </w:tc>
        <w:tc>
          <w:tcPr>
            <w:tcW w:w="3827" w:type="dxa"/>
          </w:tcPr>
          <w:p w14:paraId="176FE499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3AA18B03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Hoogteverschil;</w:t>
            </w:r>
          </w:p>
          <w:p w14:paraId="625ECC3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Werkwijze.</w:t>
            </w:r>
          </w:p>
        </w:tc>
        <w:tc>
          <w:tcPr>
            <w:tcW w:w="3091" w:type="dxa"/>
          </w:tcPr>
          <w:p w14:paraId="69CDBA9D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PBM’s;</w:t>
            </w:r>
          </w:p>
          <w:p w14:paraId="147D084F" w14:textId="77777777" w:rsidR="000E0BA5" w:rsidRPr="008A735C" w:rsidRDefault="000E0BA5" w:rsidP="00D44A9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hulpvoorzieningen (vangnetten).</w:t>
            </w:r>
          </w:p>
        </w:tc>
      </w:tr>
      <w:tr w:rsidR="000E0BA5" w:rsidRPr="008A735C" w14:paraId="6F784799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7308EB7A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83E93F8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Opruimingswerkzaamheden.</w:t>
            </w:r>
          </w:p>
        </w:tc>
        <w:tc>
          <w:tcPr>
            <w:tcW w:w="3827" w:type="dxa"/>
          </w:tcPr>
          <w:p w14:paraId="53BF5341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Diverse ongelukken ten gevolge van wegspattend materiaal;</w:t>
            </w:r>
          </w:p>
          <w:p w14:paraId="6DE9CD5C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Rugklachten ten gevolge van tillen.</w:t>
            </w:r>
          </w:p>
        </w:tc>
        <w:tc>
          <w:tcPr>
            <w:tcW w:w="2835" w:type="dxa"/>
          </w:tcPr>
          <w:p w14:paraId="3D784014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Rondspattend materiaal;</w:t>
            </w:r>
          </w:p>
          <w:p w14:paraId="493F0A45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 stof;</w:t>
            </w:r>
          </w:p>
          <w:p w14:paraId="1279CC17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Zwaar tillen.</w:t>
            </w:r>
          </w:p>
        </w:tc>
        <w:tc>
          <w:tcPr>
            <w:tcW w:w="3091" w:type="dxa"/>
          </w:tcPr>
          <w:p w14:paraId="65974BB8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PBM’s;</w:t>
            </w:r>
          </w:p>
          <w:p w14:paraId="7840C8FA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werkvoorbereiding;</w:t>
            </w:r>
          </w:p>
          <w:p w14:paraId="686B17AD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materiaal.</w:t>
            </w:r>
          </w:p>
        </w:tc>
      </w:tr>
      <w:tr w:rsidR="000E0BA5" w:rsidRPr="008A735C" w14:paraId="2D65515D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745FAD2B" w14:textId="77777777" w:rsidR="000E0BA5" w:rsidRPr="008A735C" w:rsidRDefault="000E0BA5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Grondwerk</w:t>
            </w:r>
          </w:p>
        </w:tc>
        <w:tc>
          <w:tcPr>
            <w:tcW w:w="2977" w:type="dxa"/>
          </w:tcPr>
          <w:p w14:paraId="15833CBD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machines.</w:t>
            </w:r>
          </w:p>
        </w:tc>
        <w:tc>
          <w:tcPr>
            <w:tcW w:w="3827" w:type="dxa"/>
          </w:tcPr>
          <w:p w14:paraId="66BDEAB6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Gehoorbeschadiging;</w:t>
            </w:r>
          </w:p>
          <w:p w14:paraId="1EE22FF8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Aanrijgevaar;</w:t>
            </w:r>
          </w:p>
          <w:p w14:paraId="66570D7D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Beknelling;</w:t>
            </w:r>
          </w:p>
          <w:p w14:paraId="34AD70CB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gevaar.</w:t>
            </w:r>
          </w:p>
        </w:tc>
        <w:tc>
          <w:tcPr>
            <w:tcW w:w="2835" w:type="dxa"/>
          </w:tcPr>
          <w:p w14:paraId="7CCCE34D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situaties;</w:t>
            </w:r>
          </w:p>
          <w:p w14:paraId="5B38ECB8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materieel;</w:t>
            </w:r>
          </w:p>
          <w:p w14:paraId="31DE307A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ondergrond;</w:t>
            </w:r>
          </w:p>
          <w:p w14:paraId="33F685CC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afzetting.</w:t>
            </w:r>
          </w:p>
        </w:tc>
        <w:tc>
          <w:tcPr>
            <w:tcW w:w="3091" w:type="dxa"/>
          </w:tcPr>
          <w:p w14:paraId="1377B5E8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 (gehoorbescherming);</w:t>
            </w:r>
          </w:p>
          <w:p w14:paraId="728A541A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afzetting;</w:t>
            </w:r>
          </w:p>
          <w:p w14:paraId="3FC96CF2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Achteruitrijdbeveiliging.</w:t>
            </w:r>
          </w:p>
        </w:tc>
      </w:tr>
      <w:tr w:rsidR="000E0BA5" w:rsidRPr="008A735C" w14:paraId="0168220B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22EF2146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ADC2EA8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van het menselijk lichaam veroorzaken.</w:t>
            </w:r>
          </w:p>
        </w:tc>
        <w:tc>
          <w:tcPr>
            <w:tcW w:w="3827" w:type="dxa"/>
          </w:tcPr>
          <w:p w14:paraId="7BF6ADA8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Gezondheid;</w:t>
            </w:r>
          </w:p>
          <w:p w14:paraId="417102F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letsel.</w:t>
            </w:r>
          </w:p>
        </w:tc>
        <w:tc>
          <w:tcPr>
            <w:tcW w:w="2835" w:type="dxa"/>
          </w:tcPr>
          <w:p w14:paraId="278A833C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Werkwijze;</w:t>
            </w:r>
          </w:p>
          <w:p w14:paraId="07D96AAB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Materiaal / materieel keuze.</w:t>
            </w:r>
          </w:p>
        </w:tc>
        <w:tc>
          <w:tcPr>
            <w:tcW w:w="3091" w:type="dxa"/>
          </w:tcPr>
          <w:p w14:paraId="3ADDDBBE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werkwijze;</w:t>
            </w:r>
          </w:p>
          <w:p w14:paraId="6C43D5A6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materieel.</w:t>
            </w:r>
          </w:p>
        </w:tc>
      </w:tr>
      <w:tr w:rsidR="000E0BA5" w:rsidRPr="008A735C" w14:paraId="5C02AE51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12EEA04B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7881BBC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binnen verticale grondkerende constructies.</w:t>
            </w:r>
          </w:p>
        </w:tc>
        <w:tc>
          <w:tcPr>
            <w:tcW w:w="3827" w:type="dxa"/>
          </w:tcPr>
          <w:p w14:paraId="6B9CF35E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Bedelving;</w:t>
            </w:r>
          </w:p>
          <w:p w14:paraId="7F314D3D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Verstikking;</w:t>
            </w:r>
          </w:p>
          <w:p w14:paraId="216D132D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Opsluiting;</w:t>
            </w:r>
          </w:p>
          <w:p w14:paraId="70855C1E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472BE2A2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Defect materieel;</w:t>
            </w:r>
          </w:p>
          <w:p w14:paraId="79A244E1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Instabiele keringen.</w:t>
            </w:r>
          </w:p>
        </w:tc>
        <w:tc>
          <w:tcPr>
            <w:tcW w:w="3091" w:type="dxa"/>
          </w:tcPr>
          <w:p w14:paraId="61395862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Vluchtwegen;</w:t>
            </w:r>
          </w:p>
          <w:p w14:paraId="7000902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 ontwerp keringen;</w:t>
            </w:r>
          </w:p>
          <w:p w14:paraId="60A6046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Technische inspectie materieel.</w:t>
            </w:r>
          </w:p>
        </w:tc>
      </w:tr>
      <w:tr w:rsidR="000E0BA5" w:rsidRPr="008A735C" w14:paraId="70A04AC0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6DE6324A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3242B0F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Kabels en leidingen.</w:t>
            </w:r>
          </w:p>
        </w:tc>
        <w:tc>
          <w:tcPr>
            <w:tcW w:w="3827" w:type="dxa"/>
          </w:tcPr>
          <w:p w14:paraId="0D94A0C4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 / persoonlijk letsel;</w:t>
            </w:r>
          </w:p>
          <w:p w14:paraId="19E8292A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Elektrocutie.</w:t>
            </w:r>
          </w:p>
        </w:tc>
        <w:tc>
          <w:tcPr>
            <w:tcW w:w="2835" w:type="dxa"/>
          </w:tcPr>
          <w:p w14:paraId="7A7FFF4E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weten waar kabels en / of leidingen liggen.</w:t>
            </w:r>
          </w:p>
        </w:tc>
        <w:tc>
          <w:tcPr>
            <w:tcW w:w="3091" w:type="dxa"/>
          </w:tcPr>
          <w:p w14:paraId="1B724561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Loopbriefje;</w:t>
            </w:r>
          </w:p>
          <w:p w14:paraId="09DC5F67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KLIC-melding;</w:t>
            </w:r>
          </w:p>
          <w:p w14:paraId="664498A1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Traceren kabels en leidingen.</w:t>
            </w:r>
          </w:p>
        </w:tc>
      </w:tr>
    </w:tbl>
    <w:p w14:paraId="5060A807" w14:textId="77777777" w:rsidR="009323F1" w:rsidRPr="008A735C" w:rsidRDefault="009323F1">
      <w:pPr>
        <w:rPr>
          <w:rFonts w:ascii="Avenir Next LT Pro" w:hAnsi="Avenir Next LT Pro" w:cs="Tahoma"/>
          <w:sz w:val="22"/>
          <w:szCs w:val="22"/>
        </w:rPr>
      </w:pPr>
    </w:p>
    <w:p w14:paraId="271AED2F" w14:textId="77777777" w:rsidR="000E0BA5" w:rsidRPr="008A735C" w:rsidRDefault="000E0BA5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4F09F958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402"/>
        <w:gridCol w:w="2552"/>
        <w:gridCol w:w="3544"/>
        <w:gridCol w:w="3516"/>
      </w:tblGrid>
      <w:tr w:rsidR="00003FEB" w:rsidRPr="008A735C" w14:paraId="142DA2FA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4CAF739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402" w:type="dxa"/>
            <w:shd w:val="pct60" w:color="000000" w:fill="527E7C"/>
          </w:tcPr>
          <w:p w14:paraId="01F1704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552" w:type="dxa"/>
            <w:shd w:val="pct60" w:color="000000" w:fill="527E7C"/>
          </w:tcPr>
          <w:p w14:paraId="266CE4CE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4D35AC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544" w:type="dxa"/>
            <w:shd w:val="pct60" w:color="000000" w:fill="527E7C"/>
          </w:tcPr>
          <w:p w14:paraId="3A926F3B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516" w:type="dxa"/>
            <w:shd w:val="pct60" w:color="000000" w:fill="527E7C"/>
          </w:tcPr>
          <w:p w14:paraId="1EC2045A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1F54A6" w:rsidRPr="008A735C" w14:paraId="02C1C756" w14:textId="77777777" w:rsidTr="006E7A96">
        <w:trPr>
          <w:cantSplit/>
          <w:trHeight w:val="280"/>
        </w:trPr>
        <w:tc>
          <w:tcPr>
            <w:tcW w:w="1126" w:type="dxa"/>
            <w:vMerge w:val="restart"/>
          </w:tcPr>
          <w:p w14:paraId="35D1FFBA" w14:textId="77777777" w:rsidR="001F54A6" w:rsidRPr="008A735C" w:rsidRDefault="001A1EE8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Beplanting</w:t>
            </w:r>
          </w:p>
        </w:tc>
        <w:tc>
          <w:tcPr>
            <w:tcW w:w="3402" w:type="dxa"/>
          </w:tcPr>
          <w:p w14:paraId="544C512B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voor het menselijk lichaam veroorzaken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0ED2CD38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481794B7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BB1133C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633BCE1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85D6A40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maken van minder zwaar materiaal / materieel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77A9F36A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5F08D68D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11BD4C9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53BF13A3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4612E5A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F3C203D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0ADB36E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62C952C2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078C779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489557C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3A1386E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0AFED19F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 (gehoorbescherming)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CBC6566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28AF371" w14:textId="77777777" w:rsidR="001F54A6" w:rsidRPr="008A735C" w:rsidRDefault="006E7A9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</w:t>
            </w:r>
            <w:r w:rsidR="001F54A6" w:rsidRPr="008A735C">
              <w:rPr>
                <w:rFonts w:ascii="Avenir Next LT Pro" w:hAnsi="Avenir Next LT Pro" w:cs="Arial"/>
                <w:sz w:val="18"/>
                <w:szCs w:val="18"/>
              </w:rPr>
              <w:t>chteruitrijdbeveiliging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6C2CA78C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4DEC20A5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6AD2C96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/ in schadelijke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6C945DBE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Bedwelming;</w:t>
            </w:r>
          </w:p>
          <w:p w14:paraId="12DD278E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Aantasting gezondheid;</w:t>
            </w:r>
          </w:p>
          <w:p w14:paraId="49432AD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Verbranding;</w:t>
            </w:r>
          </w:p>
          <w:p w14:paraId="30CFFD35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3631B871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/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gevaarlijke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2C7D86E4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6ACA960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8EAABD5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Ventilatie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DCEC9B2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11C77CB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Metingen verrichten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39FED1D1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082488FE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CA837BC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langs / nabij openbaar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5C6F21BA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2E6DD54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69BF689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Afzetting openbare weg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84DB544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Bevuiling openbare weg door mors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van uitrijdend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082FE732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Verkeersmaatregelen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0C51573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3D49DA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 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EB16822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Bevoegde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6F4D756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Vermindering werkdruk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9F5E92B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borstelplaats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52961743" w14:textId="77777777" w:rsidTr="006E7A96">
        <w:trPr>
          <w:cantSplit/>
          <w:trHeight w:val="280"/>
        </w:trPr>
        <w:tc>
          <w:tcPr>
            <w:tcW w:w="1126" w:type="dxa"/>
          </w:tcPr>
          <w:p w14:paraId="7FC4056E" w14:textId="77777777" w:rsidR="001F54A6" w:rsidRPr="008A735C" w:rsidRDefault="001F54A6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Transport</w:t>
            </w:r>
          </w:p>
        </w:tc>
        <w:tc>
          <w:tcPr>
            <w:tcW w:w="3402" w:type="dxa"/>
          </w:tcPr>
          <w:p w14:paraId="1E114A3E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of nabij transportvoertuigen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1859FAFA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EFE031D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1CA5584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A3F6499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7D030B89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8DE8253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B3A983A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1EE961A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190143A8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08D403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5E4B8E6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630738A9" w14:textId="77777777" w:rsidR="00003FEB" w:rsidRPr="008A735C" w:rsidRDefault="00003FEB" w:rsidP="001F54A6">
      <w:pPr>
        <w:rPr>
          <w:rFonts w:ascii="Avenir Next LT Pro" w:hAnsi="Avenir Next LT Pro" w:cs="Tahoma"/>
          <w:sz w:val="24"/>
        </w:rPr>
        <w:sectPr w:rsidR="00003FEB" w:rsidRPr="008A735C" w:rsidSect="00D11CAF">
          <w:footerReference w:type="default" r:id="rId16"/>
          <w:pgSz w:w="16840" w:h="11907" w:orient="landscape" w:code="9"/>
          <w:pgMar w:top="2552" w:right="1871" w:bottom="1871" w:left="1871" w:header="709" w:footer="709" w:gutter="0"/>
          <w:cols w:space="708"/>
        </w:sectPr>
      </w:pPr>
    </w:p>
    <w:p w14:paraId="271584A3" w14:textId="77777777" w:rsidR="00003FEB" w:rsidRPr="008A735C" w:rsidRDefault="00003FEB" w:rsidP="00675229">
      <w:pPr>
        <w:pStyle w:val="BCKop1"/>
      </w:pPr>
      <w:bookmarkStart w:id="19" w:name="_Toc448297934"/>
      <w:bookmarkStart w:id="20" w:name="_Toc470172782"/>
      <w:bookmarkStart w:id="21" w:name="_Toc164335090"/>
      <w:r w:rsidRPr="008A735C">
        <w:lastRenderedPageBreak/>
        <w:t>7. Uitwerking van het V&amp;G plan</w:t>
      </w:r>
      <w:bookmarkEnd w:id="19"/>
      <w:bookmarkEnd w:id="20"/>
      <w:bookmarkEnd w:id="21"/>
    </w:p>
    <w:p w14:paraId="7F8E2180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0AA825DD" w14:textId="77777777" w:rsidR="00003FEB" w:rsidRPr="008A735C" w:rsidRDefault="00003FEB" w:rsidP="002551A4">
      <w:pPr>
        <w:pStyle w:val="Plattetekst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 xml:space="preserve">Het V&amp;G plan voor het onderhavige </w:t>
      </w:r>
      <w:r w:rsidR="001A1EE8" w:rsidRPr="008A735C">
        <w:rPr>
          <w:rFonts w:ascii="Avenir Next LT Pro" w:hAnsi="Avenir Next LT Pro" w:cs="Arial"/>
          <w:sz w:val="20"/>
        </w:rPr>
        <w:t>cultuur</w:t>
      </w:r>
      <w:r w:rsidRPr="008A735C">
        <w:rPr>
          <w:rFonts w:ascii="Avenir Next LT Pro" w:hAnsi="Avenir Next LT Pro" w:cs="Arial"/>
          <w:sz w:val="20"/>
        </w:rPr>
        <w:t>technische werk is een dynamisch document, waarvan de opstelling, detaillering en actualisering een in de tijd voortschrijdend proces is. De werkzaamheden zullen pas aanvangen nadat een analyse op veiligheids- en gezondheidsrisico’s voor die werkzaamheden en daarmee samenhangende of samenvallende overige werkzaamheden naar tijd en plaats heeft plaatsgevonden. De resultaten zullen voor aanvang van de werkzaamheden in het V&amp;G plan worden vastgesteld en geëffectueerd.</w:t>
      </w:r>
    </w:p>
    <w:p w14:paraId="6FC13439" w14:textId="77777777" w:rsidR="00003FEB" w:rsidRPr="008A735C" w:rsidRDefault="00003FEB" w:rsidP="002551A4">
      <w:pPr>
        <w:rPr>
          <w:rFonts w:ascii="Avenir Next LT Pro" w:hAnsi="Avenir Next LT Pro" w:cs="Arial"/>
        </w:rPr>
      </w:pPr>
    </w:p>
    <w:p w14:paraId="61FD5D99" w14:textId="77777777" w:rsidR="00003FEB" w:rsidRPr="008A735C" w:rsidRDefault="00003FEB" w:rsidP="002551A4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verantwoordelijkheid voor de getroffen voorzieningen en maatregelen zal schriftelijk worden vastgelegd, inclusief de afspraken over de controle daarop.</w:t>
      </w:r>
    </w:p>
    <w:sectPr w:rsidR="00003FEB" w:rsidRPr="008A735C" w:rsidSect="00D11CAF">
      <w:footerReference w:type="default" r:id="rId17"/>
      <w:pgSz w:w="11906" w:h="16838"/>
      <w:pgMar w:top="2552" w:right="1871" w:bottom="1871" w:left="1871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8AA93" w14:textId="77777777" w:rsidR="00D11CAF" w:rsidRDefault="00D11CAF">
      <w:r>
        <w:separator/>
      </w:r>
    </w:p>
  </w:endnote>
  <w:endnote w:type="continuationSeparator" w:id="0">
    <w:p w14:paraId="0BE67566" w14:textId="77777777" w:rsidR="00D11CAF" w:rsidRDefault="00D11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3A47A" w14:textId="77777777" w:rsidR="0038141A" w:rsidRPr="0063057F" w:rsidRDefault="0038141A" w:rsidP="00673B49">
    <w:pPr>
      <w:pStyle w:val="VoettekstLocatie"/>
      <w:rPr>
        <w:rFonts w:ascii="Avenir Next LT Pro" w:hAnsi="Avenir Next LT Pro" w:cs="Arial"/>
      </w:rPr>
    </w:pPr>
  </w:p>
  <w:p w14:paraId="1449C825" w14:textId="77777777" w:rsidR="004D35AC" w:rsidRPr="0063057F" w:rsidRDefault="0038141A" w:rsidP="00673B49">
    <w:pPr>
      <w:pStyle w:val="VoettekstLocatie"/>
      <w:rPr>
        <w:rFonts w:ascii="Avenir Next LT Pro" w:hAnsi="Avenir Next LT Pro" w:cs="Arial"/>
      </w:rPr>
    </w:pPr>
    <w:r w:rsidRPr="0063057F">
      <w:rPr>
        <w:rFonts w:ascii="Avenir Next LT Pro" w:hAnsi="Avenir Next LT Pro" w:cs="Arial"/>
      </w:rPr>
      <w:t>V&amp;G plan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B1DD3" w14:textId="77777777" w:rsidR="00675229" w:rsidRPr="0078013E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78013E">
      <w:rPr>
        <w:rFonts w:ascii="Avenir Next LT Pro Demi" w:hAnsi="Avenir Next LT Pro Demi"/>
        <w:b/>
        <w:bCs/>
        <w:color w:val="93C48B"/>
      </w:rPr>
      <w:fldChar w:fldCharType="begin"/>
    </w:r>
    <w:r w:rsidRPr="0078013E">
      <w:rPr>
        <w:rFonts w:ascii="Avenir Next LT Pro Demi" w:hAnsi="Avenir Next LT Pro Demi"/>
        <w:b/>
        <w:bCs/>
        <w:color w:val="93C48B"/>
      </w:rPr>
      <w:instrText>PAGE</w:instrText>
    </w:r>
    <w:r w:rsidRPr="0078013E">
      <w:rPr>
        <w:rFonts w:ascii="Avenir Next LT Pro Demi" w:hAnsi="Avenir Next LT Pro Demi"/>
        <w:b/>
        <w:bCs/>
        <w:color w:val="93C48B"/>
      </w:rPr>
      <w:fldChar w:fldCharType="separate"/>
    </w:r>
    <w:r w:rsidRPr="0078013E">
      <w:rPr>
        <w:rFonts w:ascii="Avenir Next LT Pro Demi" w:hAnsi="Avenir Next LT Pro Demi"/>
        <w:b/>
        <w:bCs/>
        <w:color w:val="93C48B"/>
      </w:rPr>
      <w:t>1</w:t>
    </w:r>
    <w:r w:rsidRPr="0078013E">
      <w:rPr>
        <w:rFonts w:ascii="Avenir Next LT Pro Demi" w:hAnsi="Avenir Next LT Pro Demi"/>
        <w:b/>
        <w:bCs/>
        <w:color w:val="93C48B"/>
      </w:rPr>
      <w:fldChar w:fldCharType="end"/>
    </w:r>
    <w:r w:rsidRPr="0078013E">
      <w:rPr>
        <w:rFonts w:ascii="Avenir Next LT Pro Demi" w:hAnsi="Avenir Next LT Pro Demi"/>
        <w:color w:val="93C48B"/>
      </w:rPr>
      <w:t xml:space="preserve"> van </w:t>
    </w:r>
    <w:r w:rsidRPr="0078013E">
      <w:rPr>
        <w:rFonts w:ascii="Avenir Next LT Pro Demi" w:hAnsi="Avenir Next LT Pro Demi"/>
        <w:b/>
        <w:bCs/>
        <w:color w:val="93C48B"/>
      </w:rPr>
      <w:fldChar w:fldCharType="begin"/>
    </w:r>
    <w:r w:rsidRPr="0078013E">
      <w:rPr>
        <w:rFonts w:ascii="Avenir Next LT Pro Demi" w:hAnsi="Avenir Next LT Pro Demi"/>
        <w:b/>
        <w:bCs/>
        <w:color w:val="93C48B"/>
      </w:rPr>
      <w:instrText>NUMPAGES</w:instrText>
    </w:r>
    <w:r w:rsidRPr="0078013E">
      <w:rPr>
        <w:rFonts w:ascii="Avenir Next LT Pro Demi" w:hAnsi="Avenir Next LT Pro Demi"/>
        <w:b/>
        <w:bCs/>
        <w:color w:val="93C48B"/>
      </w:rPr>
      <w:fldChar w:fldCharType="separate"/>
    </w:r>
    <w:r w:rsidRPr="0078013E">
      <w:rPr>
        <w:rFonts w:ascii="Avenir Next LT Pro Demi" w:hAnsi="Avenir Next LT Pro Demi"/>
        <w:b/>
        <w:bCs/>
        <w:color w:val="93C48B"/>
      </w:rPr>
      <w:t>12</w:t>
    </w:r>
    <w:r w:rsidRPr="0078013E">
      <w:rPr>
        <w:rFonts w:ascii="Avenir Next LT Pro Demi" w:hAnsi="Avenir Next LT Pro Demi"/>
        <w:b/>
        <w:bCs/>
        <w:color w:val="93C48B"/>
      </w:rPr>
      <w:fldChar w:fldCharType="end"/>
    </w:r>
  </w:p>
  <w:p w14:paraId="79440323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7F368772" wp14:editId="69F72483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52259558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629A60" id="Rechthoek 2" o:spid="_x0000_s1026" style="position:absolute;margin-left:-94.2pt;margin-top:12.15pt;width:626.4pt;height:50.4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41394D9A" w14:textId="77777777" w:rsidR="00675229" w:rsidRPr="00675229" w:rsidRDefault="00675229" w:rsidP="0067522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49786" w14:textId="77777777" w:rsidR="00675229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  <w:sz w:val="24"/>
        <w:szCs w:val="24"/>
      </w:rPr>
    </w:pP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begin"/>
    </w:r>
    <w:r w:rsidRPr="006212FD">
      <w:rPr>
        <w:rFonts w:ascii="Avenir Next LT Pro Demi" w:hAnsi="Avenir Next LT Pro Demi"/>
        <w:b/>
        <w:bCs/>
        <w:color w:val="93C48B"/>
      </w:rPr>
      <w:instrText>PAGE</w:instrTex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separate"/>
    </w:r>
    <w:r>
      <w:rPr>
        <w:rFonts w:ascii="Avenir Next LT Pro Demi" w:hAnsi="Avenir Next LT Pro Demi"/>
        <w:b/>
        <w:bCs/>
        <w:color w:val="93C48B"/>
        <w:sz w:val="24"/>
        <w:szCs w:val="24"/>
      </w:rPr>
      <w:t>1</w: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end"/>
    </w:r>
    <w:r w:rsidRPr="006212FD">
      <w:rPr>
        <w:rFonts w:ascii="Avenir Next LT Pro Demi" w:hAnsi="Avenir Next LT Pro Demi"/>
        <w:color w:val="93C48B"/>
      </w:rPr>
      <w:t xml:space="preserve"> van </w: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begin"/>
    </w:r>
    <w:r w:rsidRPr="006212FD">
      <w:rPr>
        <w:rFonts w:ascii="Avenir Next LT Pro Demi" w:hAnsi="Avenir Next LT Pro Demi"/>
        <w:b/>
        <w:bCs/>
        <w:color w:val="93C48B"/>
      </w:rPr>
      <w:instrText>NUMPAGES</w:instrTex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separate"/>
    </w:r>
    <w:r>
      <w:rPr>
        <w:rFonts w:ascii="Avenir Next LT Pro Demi" w:hAnsi="Avenir Next LT Pro Demi"/>
        <w:b/>
        <w:bCs/>
        <w:color w:val="93C48B"/>
        <w:sz w:val="24"/>
        <w:szCs w:val="24"/>
      </w:rPr>
      <w:t>3</w: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end"/>
    </w:r>
  </w:p>
  <w:p w14:paraId="4E05BAAF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4940986C" wp14:editId="4E24311D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91616460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5E42B0" id="Rechthoek 2" o:spid="_x0000_s1026" style="position:absolute;margin-left:-94.2pt;margin-top:12.15pt;width:626.4pt;height:50.4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4CD79E98" w14:textId="77777777" w:rsidR="004D35AC" w:rsidRPr="00675229" w:rsidRDefault="004D35AC" w:rsidP="00675229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30B0D" w14:textId="77777777" w:rsidR="00675229" w:rsidRPr="0078013E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78013E">
      <w:rPr>
        <w:rFonts w:ascii="Avenir Next LT Pro Demi" w:hAnsi="Avenir Next LT Pro Demi"/>
        <w:b/>
        <w:bCs/>
        <w:color w:val="93C48B"/>
      </w:rPr>
      <w:fldChar w:fldCharType="begin"/>
    </w:r>
    <w:r w:rsidRPr="0078013E">
      <w:rPr>
        <w:rFonts w:ascii="Avenir Next LT Pro Demi" w:hAnsi="Avenir Next LT Pro Demi"/>
        <w:b/>
        <w:bCs/>
        <w:color w:val="93C48B"/>
      </w:rPr>
      <w:instrText>PAGE</w:instrText>
    </w:r>
    <w:r w:rsidRPr="0078013E">
      <w:rPr>
        <w:rFonts w:ascii="Avenir Next LT Pro Demi" w:hAnsi="Avenir Next LT Pro Demi"/>
        <w:b/>
        <w:bCs/>
        <w:color w:val="93C48B"/>
      </w:rPr>
      <w:fldChar w:fldCharType="separate"/>
    </w:r>
    <w:r w:rsidRPr="0078013E">
      <w:rPr>
        <w:rFonts w:ascii="Avenir Next LT Pro Demi" w:hAnsi="Avenir Next LT Pro Demi"/>
        <w:b/>
        <w:bCs/>
        <w:color w:val="93C48B"/>
      </w:rPr>
      <w:t>1</w:t>
    </w:r>
    <w:r w:rsidRPr="0078013E">
      <w:rPr>
        <w:rFonts w:ascii="Avenir Next LT Pro Demi" w:hAnsi="Avenir Next LT Pro Demi"/>
        <w:b/>
        <w:bCs/>
        <w:color w:val="93C48B"/>
      </w:rPr>
      <w:fldChar w:fldCharType="end"/>
    </w:r>
    <w:r w:rsidRPr="0078013E">
      <w:rPr>
        <w:rFonts w:ascii="Avenir Next LT Pro Demi" w:hAnsi="Avenir Next LT Pro Demi"/>
        <w:color w:val="93C48B"/>
      </w:rPr>
      <w:t xml:space="preserve"> van </w:t>
    </w:r>
    <w:r w:rsidRPr="0078013E">
      <w:rPr>
        <w:rFonts w:ascii="Avenir Next LT Pro Demi" w:hAnsi="Avenir Next LT Pro Demi"/>
        <w:b/>
        <w:bCs/>
        <w:color w:val="93C48B"/>
      </w:rPr>
      <w:t>10</w:t>
    </w:r>
  </w:p>
  <w:p w14:paraId="71DBC437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5D7D031E" wp14:editId="1FED9115">
              <wp:simplePos x="0" y="0"/>
              <wp:positionH relativeFrom="page">
                <wp:align>right</wp:align>
              </wp:positionH>
              <wp:positionV relativeFrom="paragraph">
                <wp:posOffset>154305</wp:posOffset>
              </wp:positionV>
              <wp:extent cx="10683240" cy="640080"/>
              <wp:effectExtent l="0" t="0" r="22860" b="26670"/>
              <wp:wrapNone/>
              <wp:docPr id="625497220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8324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1B397E" id="Rechthoek 2" o:spid="_x0000_s1026" style="position:absolute;margin-left:790pt;margin-top:12.15pt;width:841.2pt;height:50.4pt;z-index:-2516305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" fillcolor="#527e7c" strokecolor="#527e7c">
              <w10:wrap anchorx="page"/>
            </v:rect>
          </w:pict>
        </mc:Fallback>
      </mc:AlternateContent>
    </w:r>
  </w:p>
  <w:p w14:paraId="170371A9" w14:textId="77777777" w:rsidR="00781B02" w:rsidRPr="00675229" w:rsidRDefault="00781B02" w:rsidP="00675229">
    <w:pPr>
      <w:pStyle w:val="Voetteks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A018C" w14:textId="77777777" w:rsidR="00675229" w:rsidRPr="008A2BF8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8A2BF8">
      <w:rPr>
        <w:rFonts w:ascii="Avenir Next LT Pro Demi" w:hAnsi="Avenir Next LT Pro Demi"/>
        <w:b/>
        <w:bCs/>
        <w:color w:val="93C48B"/>
      </w:rPr>
      <w:fldChar w:fldCharType="begin"/>
    </w:r>
    <w:r w:rsidRPr="008A2BF8">
      <w:rPr>
        <w:rFonts w:ascii="Avenir Next LT Pro Demi" w:hAnsi="Avenir Next LT Pro Demi"/>
        <w:b/>
        <w:bCs/>
        <w:color w:val="93C48B"/>
      </w:rPr>
      <w:instrText>PAGE</w:instrText>
    </w:r>
    <w:r w:rsidRPr="008A2BF8">
      <w:rPr>
        <w:rFonts w:ascii="Avenir Next LT Pro Demi" w:hAnsi="Avenir Next LT Pro Demi"/>
        <w:b/>
        <w:bCs/>
        <w:color w:val="93C48B"/>
      </w:rPr>
      <w:fldChar w:fldCharType="separate"/>
    </w:r>
    <w:r w:rsidRPr="008A2BF8">
      <w:rPr>
        <w:rFonts w:ascii="Avenir Next LT Pro Demi" w:hAnsi="Avenir Next LT Pro Demi"/>
        <w:b/>
        <w:bCs/>
        <w:color w:val="93C48B"/>
      </w:rPr>
      <w:t>1</w:t>
    </w:r>
    <w:r w:rsidRPr="008A2BF8">
      <w:rPr>
        <w:rFonts w:ascii="Avenir Next LT Pro Demi" w:hAnsi="Avenir Next LT Pro Demi"/>
        <w:b/>
        <w:bCs/>
        <w:color w:val="93C48B"/>
      </w:rPr>
      <w:fldChar w:fldCharType="end"/>
    </w:r>
    <w:r w:rsidRPr="008A2BF8">
      <w:rPr>
        <w:rFonts w:ascii="Avenir Next LT Pro Demi" w:hAnsi="Avenir Next LT Pro Demi"/>
        <w:color w:val="93C48B"/>
      </w:rPr>
      <w:t xml:space="preserve"> van </w:t>
    </w:r>
    <w:r w:rsidRPr="008A2BF8">
      <w:rPr>
        <w:rFonts w:ascii="Avenir Next LT Pro Demi" w:hAnsi="Avenir Next LT Pro Demi"/>
        <w:b/>
        <w:bCs/>
        <w:color w:val="93C48B"/>
      </w:rPr>
      <w:t>10</w:t>
    </w:r>
  </w:p>
  <w:p w14:paraId="3419FD40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77E39DC7" wp14:editId="7228E29C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53516242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5F55CD" id="Rechthoek 2" o:spid="_x0000_s1026" style="position:absolute;margin-left:-94.2pt;margin-top:12.15pt;width:626.4pt;height:50.4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64154C3A" w14:textId="77777777" w:rsidR="00B24984" w:rsidRPr="00675229" w:rsidRDefault="00B24984" w:rsidP="006752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E6BA2" w14:textId="77777777" w:rsidR="00D11CAF" w:rsidRDefault="00D11CAF">
      <w:r>
        <w:separator/>
      </w:r>
    </w:p>
  </w:footnote>
  <w:footnote w:type="continuationSeparator" w:id="0">
    <w:p w14:paraId="7D515E68" w14:textId="77777777" w:rsidR="00D11CAF" w:rsidRDefault="00D11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FA2FC" w14:textId="77777777" w:rsidR="004D35AC" w:rsidRPr="00675229" w:rsidRDefault="00675229" w:rsidP="00675229">
    <w:pPr>
      <w:pStyle w:val="Koptekst"/>
    </w:pPr>
    <w:r>
      <w:rPr>
        <w:noProof/>
      </w:rPr>
      <w:drawing>
        <wp:inline distT="0" distB="0" distL="0" distR="0" wp14:anchorId="6BC90089" wp14:editId="19267937">
          <wp:extent cx="1592580" cy="975311"/>
          <wp:effectExtent l="0" t="0" r="7620" b="0"/>
          <wp:docPr id="312718047" name="Afbeelding 312718047" descr="Afbeelding met tekst, Lettertype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710303" name="Afbeelding 1" descr="Afbeelding met tekst, Lettertype, logo, symboo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815" cy="982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6539" w14:textId="77777777" w:rsidR="004D35AC" w:rsidRDefault="00675229">
    <w:pPr>
      <w:pStyle w:val="Koptekst"/>
    </w:pPr>
    <w:r>
      <w:rPr>
        <w:noProof/>
      </w:rPr>
      <w:drawing>
        <wp:inline distT="0" distB="0" distL="0" distR="0" wp14:anchorId="7404E6C1" wp14:editId="7B1567A8">
          <wp:extent cx="1592580" cy="975311"/>
          <wp:effectExtent l="0" t="0" r="7620" b="0"/>
          <wp:docPr id="730710303" name="Afbeelding 1" descr="Afbeelding met tekst, Lettertype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710303" name="Afbeelding 1" descr="Afbeelding met tekst, Lettertype, logo, symboo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815" cy="982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760F"/>
    <w:multiLevelType w:val="hybridMultilevel"/>
    <w:tmpl w:val="174ABC5E"/>
    <w:lvl w:ilvl="0" w:tplc="89D8AF3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A4057F"/>
    <w:multiLevelType w:val="hybridMultilevel"/>
    <w:tmpl w:val="0A92C04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96DEE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351A81"/>
    <w:multiLevelType w:val="hybridMultilevel"/>
    <w:tmpl w:val="135C01F8"/>
    <w:lvl w:ilvl="0" w:tplc="0B368D3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75D48"/>
    <w:multiLevelType w:val="singleLevel"/>
    <w:tmpl w:val="B3B489F4"/>
    <w:lvl w:ilvl="0">
      <w:start w:val="6"/>
      <w:numFmt w:val="decimal"/>
      <w:lvlText w:val="%1"/>
      <w:lvlJc w:val="left"/>
      <w:pPr>
        <w:tabs>
          <w:tab w:val="num" w:pos="2269"/>
        </w:tabs>
        <w:ind w:left="2269" w:hanging="1560"/>
      </w:pPr>
      <w:rPr>
        <w:rFonts w:hint="default"/>
      </w:rPr>
    </w:lvl>
  </w:abstractNum>
  <w:abstractNum w:abstractNumId="5" w15:restartNumberingAfterBreak="0">
    <w:nsid w:val="169911B0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E5E45B9"/>
    <w:multiLevelType w:val="hybridMultilevel"/>
    <w:tmpl w:val="2A2A0EB0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CFB4B6E"/>
    <w:multiLevelType w:val="hybridMultilevel"/>
    <w:tmpl w:val="DC46EE86"/>
    <w:lvl w:ilvl="0" w:tplc="A9C207A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1A60"/>
    <w:multiLevelType w:val="multilevel"/>
    <w:tmpl w:val="285A6C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03C1EE7"/>
    <w:multiLevelType w:val="singleLevel"/>
    <w:tmpl w:val="9190BB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32B45A2C"/>
    <w:multiLevelType w:val="singleLevel"/>
    <w:tmpl w:val="075E122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36C31D7A"/>
    <w:multiLevelType w:val="singleLevel"/>
    <w:tmpl w:val="0413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58B2E37"/>
    <w:multiLevelType w:val="hybridMultilevel"/>
    <w:tmpl w:val="04B4A7F6"/>
    <w:lvl w:ilvl="0" w:tplc="027243F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559BA"/>
    <w:multiLevelType w:val="singleLevel"/>
    <w:tmpl w:val="06CE57A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4F4D129C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80A4B1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AD74558"/>
    <w:multiLevelType w:val="hybridMultilevel"/>
    <w:tmpl w:val="9902617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139AE"/>
    <w:multiLevelType w:val="hybridMultilevel"/>
    <w:tmpl w:val="80A81338"/>
    <w:lvl w:ilvl="0" w:tplc="5B56882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72C0E"/>
    <w:multiLevelType w:val="hybridMultilevel"/>
    <w:tmpl w:val="4BCA1824"/>
    <w:lvl w:ilvl="0" w:tplc="67FC8CC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953E5"/>
    <w:multiLevelType w:val="hybridMultilevel"/>
    <w:tmpl w:val="CE065FAA"/>
    <w:lvl w:ilvl="0" w:tplc="427CF536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E537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0F26B99"/>
    <w:multiLevelType w:val="hybridMultilevel"/>
    <w:tmpl w:val="5E64B3A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5000659"/>
    <w:multiLevelType w:val="singleLevel"/>
    <w:tmpl w:val="4442FD6C"/>
    <w:lvl w:ilvl="0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</w:abstractNum>
  <w:abstractNum w:abstractNumId="23" w15:restartNumberingAfterBreak="0">
    <w:nsid w:val="65C5086F"/>
    <w:multiLevelType w:val="hybridMultilevel"/>
    <w:tmpl w:val="81EC9F34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A504272"/>
    <w:multiLevelType w:val="hybridMultilevel"/>
    <w:tmpl w:val="C3DC624A"/>
    <w:lvl w:ilvl="0" w:tplc="0413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A7D10E9"/>
    <w:multiLevelType w:val="singleLevel"/>
    <w:tmpl w:val="D6807B9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D8D168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10239FA"/>
    <w:multiLevelType w:val="hybridMultilevel"/>
    <w:tmpl w:val="E5EE8E02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4110E0C"/>
    <w:multiLevelType w:val="hybridMultilevel"/>
    <w:tmpl w:val="2BF49FD4"/>
    <w:lvl w:ilvl="0" w:tplc="C98EDBC6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98471024">
    <w:abstractNumId w:val="26"/>
  </w:num>
  <w:num w:numId="2" w16cid:durableId="1255438013">
    <w:abstractNumId w:val="20"/>
  </w:num>
  <w:num w:numId="3" w16cid:durableId="1067996405">
    <w:abstractNumId w:val="10"/>
  </w:num>
  <w:num w:numId="4" w16cid:durableId="891505639">
    <w:abstractNumId w:val="25"/>
  </w:num>
  <w:num w:numId="5" w16cid:durableId="1561096608">
    <w:abstractNumId w:val="13"/>
  </w:num>
  <w:num w:numId="6" w16cid:durableId="1276601914">
    <w:abstractNumId w:val="11"/>
  </w:num>
  <w:num w:numId="7" w16cid:durableId="2116365016">
    <w:abstractNumId w:val="8"/>
  </w:num>
  <w:num w:numId="8" w16cid:durableId="1414543484">
    <w:abstractNumId w:val="4"/>
  </w:num>
  <w:num w:numId="9" w16cid:durableId="1797063375">
    <w:abstractNumId w:val="9"/>
  </w:num>
  <w:num w:numId="10" w16cid:durableId="1506246496">
    <w:abstractNumId w:val="22"/>
  </w:num>
  <w:num w:numId="11" w16cid:durableId="1767073904">
    <w:abstractNumId w:val="2"/>
  </w:num>
  <w:num w:numId="12" w16cid:durableId="1331180065">
    <w:abstractNumId w:val="5"/>
  </w:num>
  <w:num w:numId="13" w16cid:durableId="2093811387">
    <w:abstractNumId w:val="14"/>
  </w:num>
  <w:num w:numId="14" w16cid:durableId="1260259330">
    <w:abstractNumId w:val="15"/>
  </w:num>
  <w:num w:numId="15" w16cid:durableId="2026399659">
    <w:abstractNumId w:val="24"/>
  </w:num>
  <w:num w:numId="16" w16cid:durableId="1878466480">
    <w:abstractNumId w:val="28"/>
  </w:num>
  <w:num w:numId="17" w16cid:durableId="1230732892">
    <w:abstractNumId w:val="23"/>
  </w:num>
  <w:num w:numId="18" w16cid:durableId="496962591">
    <w:abstractNumId w:val="0"/>
  </w:num>
  <w:num w:numId="19" w16cid:durableId="1971937127">
    <w:abstractNumId w:val="6"/>
  </w:num>
  <w:num w:numId="20" w16cid:durableId="771903584">
    <w:abstractNumId w:val="27"/>
  </w:num>
  <w:num w:numId="21" w16cid:durableId="2083793956">
    <w:abstractNumId w:val="21"/>
  </w:num>
  <w:num w:numId="22" w16cid:durableId="310524033">
    <w:abstractNumId w:val="12"/>
  </w:num>
  <w:num w:numId="23" w16cid:durableId="1220437734">
    <w:abstractNumId w:val="1"/>
  </w:num>
  <w:num w:numId="24" w16cid:durableId="1274901733">
    <w:abstractNumId w:val="16"/>
  </w:num>
  <w:num w:numId="25" w16cid:durableId="1866096947">
    <w:abstractNumId w:val="7"/>
  </w:num>
  <w:num w:numId="26" w16cid:durableId="1518500912">
    <w:abstractNumId w:val="18"/>
  </w:num>
  <w:num w:numId="27" w16cid:durableId="2060543856">
    <w:abstractNumId w:val="17"/>
  </w:num>
  <w:num w:numId="28" w16cid:durableId="403601977">
    <w:abstractNumId w:val="3"/>
  </w:num>
  <w:num w:numId="29" w16cid:durableId="18519920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ctiveWritingStyle w:appName="MSWord" w:lang="nl-NL" w:vendorID="9" w:dllVersion="512" w:checkStyle="1"/>
  <w:activeWritingStyle w:appName="MSWord" w:lang="nl-NL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0528c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FE3"/>
    <w:rsid w:val="00002F8A"/>
    <w:rsid w:val="00003FEB"/>
    <w:rsid w:val="000110AF"/>
    <w:rsid w:val="000239B5"/>
    <w:rsid w:val="00034BE7"/>
    <w:rsid w:val="00042EAD"/>
    <w:rsid w:val="00047803"/>
    <w:rsid w:val="0005310B"/>
    <w:rsid w:val="00054B6F"/>
    <w:rsid w:val="00054F3C"/>
    <w:rsid w:val="00057711"/>
    <w:rsid w:val="0007335C"/>
    <w:rsid w:val="0008269D"/>
    <w:rsid w:val="00095F12"/>
    <w:rsid w:val="00096591"/>
    <w:rsid w:val="000A34EC"/>
    <w:rsid w:val="000A44A2"/>
    <w:rsid w:val="000B3C97"/>
    <w:rsid w:val="000B4A5D"/>
    <w:rsid w:val="000C2AAC"/>
    <w:rsid w:val="000D4D4B"/>
    <w:rsid w:val="000E0BA5"/>
    <w:rsid w:val="001023E0"/>
    <w:rsid w:val="00105DFA"/>
    <w:rsid w:val="00120210"/>
    <w:rsid w:val="0012329A"/>
    <w:rsid w:val="00123CBB"/>
    <w:rsid w:val="00125D7C"/>
    <w:rsid w:val="00130B75"/>
    <w:rsid w:val="00131A6D"/>
    <w:rsid w:val="00135C2F"/>
    <w:rsid w:val="00173A8E"/>
    <w:rsid w:val="00183971"/>
    <w:rsid w:val="001858E6"/>
    <w:rsid w:val="001A1EE8"/>
    <w:rsid w:val="001B2A8E"/>
    <w:rsid w:val="001B73CA"/>
    <w:rsid w:val="001C4C86"/>
    <w:rsid w:val="001D72D0"/>
    <w:rsid w:val="001E7871"/>
    <w:rsid w:val="001F54A6"/>
    <w:rsid w:val="001F7FE3"/>
    <w:rsid w:val="0021471F"/>
    <w:rsid w:val="0022542C"/>
    <w:rsid w:val="00227F89"/>
    <w:rsid w:val="002325B3"/>
    <w:rsid w:val="00232EE2"/>
    <w:rsid w:val="00254572"/>
    <w:rsid w:val="002551A4"/>
    <w:rsid w:val="00255655"/>
    <w:rsid w:val="002636F8"/>
    <w:rsid w:val="002672F6"/>
    <w:rsid w:val="002862C7"/>
    <w:rsid w:val="00287BE8"/>
    <w:rsid w:val="002A0FA2"/>
    <w:rsid w:val="002C0D64"/>
    <w:rsid w:val="002D0056"/>
    <w:rsid w:val="002D0210"/>
    <w:rsid w:val="002F69EC"/>
    <w:rsid w:val="00332E88"/>
    <w:rsid w:val="0033450F"/>
    <w:rsid w:val="003405D1"/>
    <w:rsid w:val="00346F88"/>
    <w:rsid w:val="00356E23"/>
    <w:rsid w:val="0036693F"/>
    <w:rsid w:val="0038141A"/>
    <w:rsid w:val="00397B0A"/>
    <w:rsid w:val="003B3185"/>
    <w:rsid w:val="003B7E83"/>
    <w:rsid w:val="003E5922"/>
    <w:rsid w:val="00403CA9"/>
    <w:rsid w:val="0040606C"/>
    <w:rsid w:val="004064DB"/>
    <w:rsid w:val="00410A5D"/>
    <w:rsid w:val="00425D27"/>
    <w:rsid w:val="00442F5D"/>
    <w:rsid w:val="00445E3B"/>
    <w:rsid w:val="00457D5F"/>
    <w:rsid w:val="00470B3C"/>
    <w:rsid w:val="0049755D"/>
    <w:rsid w:val="00497695"/>
    <w:rsid w:val="004B56BF"/>
    <w:rsid w:val="004D35AC"/>
    <w:rsid w:val="004F0009"/>
    <w:rsid w:val="004F4999"/>
    <w:rsid w:val="005008C3"/>
    <w:rsid w:val="00500C90"/>
    <w:rsid w:val="005048F1"/>
    <w:rsid w:val="00522FA3"/>
    <w:rsid w:val="00523567"/>
    <w:rsid w:val="00523A10"/>
    <w:rsid w:val="00537801"/>
    <w:rsid w:val="005446D2"/>
    <w:rsid w:val="005637AC"/>
    <w:rsid w:val="00574CF2"/>
    <w:rsid w:val="005D1772"/>
    <w:rsid w:val="005D265E"/>
    <w:rsid w:val="005D67ED"/>
    <w:rsid w:val="005E2534"/>
    <w:rsid w:val="005F12DA"/>
    <w:rsid w:val="005F1ABA"/>
    <w:rsid w:val="005F3546"/>
    <w:rsid w:val="005F71E4"/>
    <w:rsid w:val="0060206B"/>
    <w:rsid w:val="00604E76"/>
    <w:rsid w:val="006072FF"/>
    <w:rsid w:val="00616D72"/>
    <w:rsid w:val="0063057F"/>
    <w:rsid w:val="00632131"/>
    <w:rsid w:val="00641499"/>
    <w:rsid w:val="006433C9"/>
    <w:rsid w:val="00645A32"/>
    <w:rsid w:val="00652F38"/>
    <w:rsid w:val="00655EDD"/>
    <w:rsid w:val="00657939"/>
    <w:rsid w:val="00671AF6"/>
    <w:rsid w:val="00673B49"/>
    <w:rsid w:val="00675229"/>
    <w:rsid w:val="00693347"/>
    <w:rsid w:val="00695CD5"/>
    <w:rsid w:val="006A0711"/>
    <w:rsid w:val="006C14ED"/>
    <w:rsid w:val="006C36C9"/>
    <w:rsid w:val="006C6FAD"/>
    <w:rsid w:val="006C7F61"/>
    <w:rsid w:val="006E7A96"/>
    <w:rsid w:val="006F3EFA"/>
    <w:rsid w:val="007058D2"/>
    <w:rsid w:val="0072188A"/>
    <w:rsid w:val="00731EC9"/>
    <w:rsid w:val="0073259C"/>
    <w:rsid w:val="00742DD8"/>
    <w:rsid w:val="00762300"/>
    <w:rsid w:val="0077083C"/>
    <w:rsid w:val="00773A6F"/>
    <w:rsid w:val="0078013E"/>
    <w:rsid w:val="00781B02"/>
    <w:rsid w:val="0079727E"/>
    <w:rsid w:val="007A0DA3"/>
    <w:rsid w:val="007A1280"/>
    <w:rsid w:val="007A392C"/>
    <w:rsid w:val="007A56C6"/>
    <w:rsid w:val="007B7A3F"/>
    <w:rsid w:val="007D056C"/>
    <w:rsid w:val="007D0DED"/>
    <w:rsid w:val="007D2846"/>
    <w:rsid w:val="007E5C1F"/>
    <w:rsid w:val="007E61B1"/>
    <w:rsid w:val="007F136B"/>
    <w:rsid w:val="007F29EA"/>
    <w:rsid w:val="0080217F"/>
    <w:rsid w:val="0080752C"/>
    <w:rsid w:val="00816CBA"/>
    <w:rsid w:val="00826647"/>
    <w:rsid w:val="008402C9"/>
    <w:rsid w:val="008504BD"/>
    <w:rsid w:val="00853E18"/>
    <w:rsid w:val="00857396"/>
    <w:rsid w:val="00861DF4"/>
    <w:rsid w:val="008814D1"/>
    <w:rsid w:val="008856C0"/>
    <w:rsid w:val="00886667"/>
    <w:rsid w:val="0089671B"/>
    <w:rsid w:val="008A2BF8"/>
    <w:rsid w:val="008A735C"/>
    <w:rsid w:val="008C0BBF"/>
    <w:rsid w:val="008D1A95"/>
    <w:rsid w:val="008D487F"/>
    <w:rsid w:val="008D79B8"/>
    <w:rsid w:val="008E5BB4"/>
    <w:rsid w:val="008F7936"/>
    <w:rsid w:val="00900681"/>
    <w:rsid w:val="00905639"/>
    <w:rsid w:val="0090634D"/>
    <w:rsid w:val="00915771"/>
    <w:rsid w:val="00921AD1"/>
    <w:rsid w:val="009323F1"/>
    <w:rsid w:val="0094160F"/>
    <w:rsid w:val="00943E71"/>
    <w:rsid w:val="0095513E"/>
    <w:rsid w:val="00971332"/>
    <w:rsid w:val="009B31DF"/>
    <w:rsid w:val="009D5EB9"/>
    <w:rsid w:val="009D72BC"/>
    <w:rsid w:val="009E3360"/>
    <w:rsid w:val="009E74BC"/>
    <w:rsid w:val="009F60D5"/>
    <w:rsid w:val="00A04434"/>
    <w:rsid w:val="00A14FE1"/>
    <w:rsid w:val="00A279A9"/>
    <w:rsid w:val="00A318E5"/>
    <w:rsid w:val="00A61B62"/>
    <w:rsid w:val="00A62F4E"/>
    <w:rsid w:val="00A633AE"/>
    <w:rsid w:val="00A87066"/>
    <w:rsid w:val="00A901F5"/>
    <w:rsid w:val="00AA2A14"/>
    <w:rsid w:val="00AB1AF8"/>
    <w:rsid w:val="00AD02D1"/>
    <w:rsid w:val="00AD594E"/>
    <w:rsid w:val="00AE0098"/>
    <w:rsid w:val="00AE5081"/>
    <w:rsid w:val="00AF6BD7"/>
    <w:rsid w:val="00B1017C"/>
    <w:rsid w:val="00B212C8"/>
    <w:rsid w:val="00B24984"/>
    <w:rsid w:val="00B35725"/>
    <w:rsid w:val="00B5725C"/>
    <w:rsid w:val="00B83D8B"/>
    <w:rsid w:val="00B86156"/>
    <w:rsid w:val="00B959EC"/>
    <w:rsid w:val="00BA0CA6"/>
    <w:rsid w:val="00BA14BA"/>
    <w:rsid w:val="00BA675A"/>
    <w:rsid w:val="00BA7BDC"/>
    <w:rsid w:val="00BC23F1"/>
    <w:rsid w:val="00BD594E"/>
    <w:rsid w:val="00C013BB"/>
    <w:rsid w:val="00C253AB"/>
    <w:rsid w:val="00C2595F"/>
    <w:rsid w:val="00C41417"/>
    <w:rsid w:val="00C4279A"/>
    <w:rsid w:val="00C503BB"/>
    <w:rsid w:val="00C65BF5"/>
    <w:rsid w:val="00C76E6A"/>
    <w:rsid w:val="00C925AE"/>
    <w:rsid w:val="00C97AED"/>
    <w:rsid w:val="00CB2C20"/>
    <w:rsid w:val="00CD34AB"/>
    <w:rsid w:val="00CF039F"/>
    <w:rsid w:val="00CF57AF"/>
    <w:rsid w:val="00D11CAF"/>
    <w:rsid w:val="00D15F9D"/>
    <w:rsid w:val="00D163E6"/>
    <w:rsid w:val="00D16C73"/>
    <w:rsid w:val="00D220C9"/>
    <w:rsid w:val="00D2695C"/>
    <w:rsid w:val="00D3654B"/>
    <w:rsid w:val="00D44A98"/>
    <w:rsid w:val="00D519EA"/>
    <w:rsid w:val="00D64CB0"/>
    <w:rsid w:val="00D66F30"/>
    <w:rsid w:val="00DA467D"/>
    <w:rsid w:val="00DB2FBC"/>
    <w:rsid w:val="00DB6044"/>
    <w:rsid w:val="00DE0517"/>
    <w:rsid w:val="00DF0581"/>
    <w:rsid w:val="00E13163"/>
    <w:rsid w:val="00E2613D"/>
    <w:rsid w:val="00E33EC6"/>
    <w:rsid w:val="00E40F06"/>
    <w:rsid w:val="00E505A4"/>
    <w:rsid w:val="00E74AC5"/>
    <w:rsid w:val="00E92F5A"/>
    <w:rsid w:val="00EA1155"/>
    <w:rsid w:val="00EB7C0D"/>
    <w:rsid w:val="00EC72C9"/>
    <w:rsid w:val="00EE3BAC"/>
    <w:rsid w:val="00EF5A6C"/>
    <w:rsid w:val="00F05973"/>
    <w:rsid w:val="00F15E5B"/>
    <w:rsid w:val="00F174B3"/>
    <w:rsid w:val="00F50C12"/>
    <w:rsid w:val="00F50E40"/>
    <w:rsid w:val="00F51A78"/>
    <w:rsid w:val="00F55350"/>
    <w:rsid w:val="00F67E7C"/>
    <w:rsid w:val="00F71E5C"/>
    <w:rsid w:val="00F72FBE"/>
    <w:rsid w:val="00F749B4"/>
    <w:rsid w:val="00F8468C"/>
    <w:rsid w:val="00F97018"/>
    <w:rsid w:val="00FC67D2"/>
    <w:rsid w:val="00FD2964"/>
    <w:rsid w:val="00FD61FE"/>
    <w:rsid w:val="00FE01EA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528c"/>
    </o:shapedefaults>
    <o:shapelayout v:ext="edit">
      <o:idmap v:ext="edit" data="2"/>
    </o:shapelayout>
  </w:shapeDefaults>
  <w:decimalSymbol w:val=","/>
  <w:listSeparator w:val=";"/>
  <w14:docId w14:val="4CDDB204"/>
  <w15:chartTrackingRefBased/>
  <w15:docId w15:val="{FBE07F2E-8E5F-415E-AC98-78182395B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2EAD"/>
  </w:style>
  <w:style w:type="paragraph" w:styleId="Kop1">
    <w:name w:val="heading 1"/>
    <w:basedOn w:val="Standaard"/>
    <w:next w:val="Standaard"/>
    <w:qFormat/>
    <w:pPr>
      <w:keepNext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jc w:val="both"/>
      <w:outlineLvl w:val="0"/>
    </w:pPr>
    <w:rPr>
      <w:rFonts w:ascii="Univers" w:hAnsi="Univers"/>
      <w:sz w:val="24"/>
    </w:rPr>
  </w:style>
  <w:style w:type="paragraph" w:styleId="Kop2">
    <w:name w:val="heading 2"/>
    <w:aliases w:val="BC Kop 2"/>
    <w:basedOn w:val="Standaard"/>
    <w:next w:val="Standaard"/>
    <w:link w:val="Kop2Char"/>
    <w:autoRedefine/>
    <w:rsid w:val="00675229"/>
    <w:pPr>
      <w:keepNext/>
      <w:widowControl w:val="0"/>
      <w:outlineLvl w:val="1"/>
    </w:pPr>
    <w:rPr>
      <w:rFonts w:ascii="Avenir Next LT Pro" w:hAnsi="Avenir Next LT Pro"/>
      <w:b/>
      <w:snapToGrid w:val="0"/>
      <w:color w:val="A73A21"/>
      <w:sz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tabs>
        <w:tab w:val="left" w:pos="1701"/>
        <w:tab w:val="left" w:pos="2268"/>
      </w:tabs>
      <w:outlineLvl w:val="4"/>
    </w:pPr>
    <w:rPr>
      <w:b/>
      <w:sz w:val="18"/>
    </w:rPr>
  </w:style>
  <w:style w:type="paragraph" w:styleId="Kop6">
    <w:name w:val="heading 6"/>
    <w:basedOn w:val="Standaard"/>
    <w:next w:val="Standaard"/>
    <w:qFormat/>
    <w:pPr>
      <w:keepNext/>
      <w:tabs>
        <w:tab w:val="left" w:pos="851"/>
        <w:tab w:val="left" w:pos="1701"/>
        <w:tab w:val="left" w:pos="2268"/>
      </w:tabs>
      <w:outlineLvl w:val="5"/>
    </w:pPr>
    <w:rPr>
      <w:b/>
      <w:sz w:val="16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971332"/>
    <w:pPr>
      <w:spacing w:before="120" w:after="360"/>
    </w:pPr>
    <w:rPr>
      <w:rFonts w:ascii="Avenir Next LT Pro" w:hAnsi="Avenir Next LT Pro"/>
      <w:b/>
    </w:rPr>
  </w:style>
  <w:style w:type="paragraph" w:styleId="Inhopg2">
    <w:name w:val="toc 2"/>
    <w:basedOn w:val="Standaard"/>
    <w:next w:val="Standaard"/>
    <w:autoRedefine/>
    <w:semiHidden/>
    <w:rsid w:val="001F54A6"/>
    <w:pPr>
      <w:tabs>
        <w:tab w:val="right" w:leader="dot" w:pos="9061"/>
      </w:tabs>
      <w:spacing w:after="240"/>
      <w:ind w:left="198"/>
    </w:pPr>
    <w:rPr>
      <w:smallCaps/>
      <w:sz w:val="22"/>
    </w:rPr>
  </w:style>
  <w:style w:type="paragraph" w:styleId="Inhopg3">
    <w:name w:val="toc 3"/>
    <w:basedOn w:val="Standaard"/>
    <w:next w:val="Standaard"/>
    <w:autoRedefine/>
    <w:semiHidden/>
    <w:rsid w:val="001F54A6"/>
    <w:pPr>
      <w:ind w:left="400"/>
    </w:pPr>
    <w:rPr>
      <w:i/>
      <w:sz w:val="22"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sz w:val="18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sz w:val="18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sz w:val="18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sz w:val="18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sz w:val="18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Pr>
      <w:rFonts w:ascii="Arial" w:hAnsi="Arial"/>
      <w:sz w:val="24"/>
    </w:rPr>
  </w:style>
  <w:style w:type="paragraph" w:styleId="Plattetekstinspringen">
    <w:name w:val="Body Text Indent"/>
    <w:basedOn w:val="Standaard"/>
    <w:pPr>
      <w:ind w:left="284"/>
    </w:pPr>
    <w:rPr>
      <w:rFonts w:ascii="Arial" w:hAnsi="Arial"/>
      <w:sz w:val="24"/>
    </w:rPr>
  </w:style>
  <w:style w:type="paragraph" w:styleId="Ballontekst">
    <w:name w:val="Balloon Text"/>
    <w:basedOn w:val="Standaard"/>
    <w:semiHidden/>
    <w:rsid w:val="005008C3"/>
    <w:rPr>
      <w:rFonts w:ascii="Tahoma" w:hAnsi="Tahoma" w:cs="Tahoma"/>
      <w:sz w:val="16"/>
      <w:szCs w:val="16"/>
    </w:rPr>
  </w:style>
  <w:style w:type="character" w:styleId="Zwaar">
    <w:name w:val="Strong"/>
    <w:qFormat/>
    <w:rsid w:val="005446D2"/>
    <w:rPr>
      <w:b/>
      <w:bCs/>
    </w:rPr>
  </w:style>
  <w:style w:type="paragraph" w:styleId="Lijstalinea">
    <w:name w:val="List Paragraph"/>
    <w:basedOn w:val="Standaard"/>
    <w:uiPriority w:val="34"/>
    <w:qFormat/>
    <w:rsid w:val="005F1ABA"/>
    <w:pPr>
      <w:ind w:left="720"/>
      <w:contextualSpacing/>
    </w:pPr>
  </w:style>
  <w:style w:type="character" w:customStyle="1" w:styleId="VoettekstLocatieChar">
    <w:name w:val="VoettekstLocatie Char"/>
    <w:basedOn w:val="Standaardalinea-lettertype"/>
    <w:link w:val="VoettekstLocatie"/>
    <w:locked/>
    <w:rsid w:val="00673B49"/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paragraph" w:customStyle="1" w:styleId="VoettekstLocatie">
    <w:name w:val="VoettekstLocatie"/>
    <w:basedOn w:val="Standaard"/>
    <w:link w:val="VoettekstLocatieChar"/>
    <w:qFormat/>
    <w:rsid w:val="00673B49"/>
    <w:pPr>
      <w:jc w:val="center"/>
    </w:pPr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character" w:styleId="Hyperlink">
    <w:name w:val="Hyperlink"/>
    <w:basedOn w:val="Standaardalinea-lettertype"/>
    <w:uiPriority w:val="99"/>
    <w:unhideWhenUsed/>
    <w:rsid w:val="00173A8E"/>
    <w:rPr>
      <w:color w:val="0563C1" w:themeColor="hyperlink"/>
      <w:u w:val="single"/>
    </w:rPr>
  </w:style>
  <w:style w:type="character" w:customStyle="1" w:styleId="VoettekstChar">
    <w:name w:val="Voettekst Char"/>
    <w:basedOn w:val="Standaardalinea-lettertype"/>
    <w:link w:val="Voettekst"/>
    <w:uiPriority w:val="99"/>
    <w:rsid w:val="00652F38"/>
  </w:style>
  <w:style w:type="paragraph" w:customStyle="1" w:styleId="BCKop1">
    <w:name w:val="BC Kop 1"/>
    <w:basedOn w:val="Kop2"/>
    <w:link w:val="BCKop1Char"/>
    <w:qFormat/>
    <w:rsid w:val="00675229"/>
    <w:rPr>
      <w:color w:val="527E7C"/>
    </w:rPr>
  </w:style>
  <w:style w:type="character" w:customStyle="1" w:styleId="Kop2Char">
    <w:name w:val="Kop 2 Char"/>
    <w:aliases w:val="BC Kop 2 Char"/>
    <w:basedOn w:val="Standaardalinea-lettertype"/>
    <w:link w:val="Kop2"/>
    <w:rsid w:val="00675229"/>
    <w:rPr>
      <w:rFonts w:ascii="Avenir Next LT Pro" w:hAnsi="Avenir Next LT Pro"/>
      <w:b/>
      <w:snapToGrid w:val="0"/>
      <w:color w:val="A73A21"/>
      <w:sz w:val="28"/>
    </w:rPr>
  </w:style>
  <w:style w:type="character" w:customStyle="1" w:styleId="BCKop1Char">
    <w:name w:val="BC Kop 1 Char"/>
    <w:basedOn w:val="Kop2Char"/>
    <w:link w:val="BCKop1"/>
    <w:rsid w:val="00675229"/>
    <w:rPr>
      <w:rFonts w:ascii="Avenir Next LT Pro" w:hAnsi="Avenir Next LT Pro"/>
      <w:b/>
      <w:snapToGrid w:val="0"/>
      <w:color w:val="527E7C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enkedeHaan\i3\BWA%20-%20Documenten\4_Sjablonen\2_Bestek%20en%20aanbesteding\bestek\bijlagen\BC_V&amp;G%20plan_sjabloo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1a5b6e-ef67-47ca-b03e-76a0ebc195a1" xsi:nil="true"/>
    <lcf76f155ced4ddcb4097134ff3c332f xmlns="d2f7140d-046e-40c9-ae5e-de809c7e4a0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13" ma:contentTypeDescription="Een nieuw document maken." ma:contentTypeScope="" ma:versionID="545902dc674255f331d79480d50c1e8d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229ecdf2303c2412251a396f383137fe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b688ff7-0e27-4477-98fe-fdee595d5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72aa7e-0710-45ff-b8d2-5fd3af1ad7d8}" ma:internalName="TaxCatchAll" ma:showField="CatchAllData" ma:web="831a5b6e-ef67-47ca-b03e-76a0ebc19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BF507-C2C0-4286-A693-4FDE5C91F8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768F30-9A62-4659-83B5-BE7F409B0620}">
  <ds:schemaRefs>
    <ds:schemaRef ds:uri="http://schemas.microsoft.com/office/2006/metadata/properties"/>
    <ds:schemaRef ds:uri="http://schemas.microsoft.com/office/infopath/2007/PartnerControls"/>
    <ds:schemaRef ds:uri="6d56677d-a9ae-4fa3-b843-6a9fa33e22be"/>
    <ds:schemaRef ds:uri="0e2253c5-dfd6-402f-8a84-36cb1aa46846"/>
  </ds:schemaRefs>
</ds:datastoreItem>
</file>

<file path=customXml/itemProps3.xml><?xml version="1.0" encoding="utf-8"?>
<ds:datastoreItem xmlns:ds="http://schemas.openxmlformats.org/officeDocument/2006/customXml" ds:itemID="{9CD7480B-A7C8-4841-BFF1-AF3FEF9811E2}"/>
</file>

<file path=customXml/itemProps4.xml><?xml version="1.0" encoding="utf-8"?>
<ds:datastoreItem xmlns:ds="http://schemas.openxmlformats.org/officeDocument/2006/customXml" ds:itemID="{F807F627-CCF5-4AD5-A06A-21E8BA05D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BC_V&amp;G plan_sjabloon</Template>
  <TotalTime>20</TotalTime>
  <Pages>12</Pages>
  <Words>1016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Gaim</Company>
  <LinksUpToDate>false</LinksUpToDate>
  <CharactersWithSpaces>9055</CharactersWithSpaces>
  <SharedDoc>false</SharedDoc>
  <HLinks>
    <vt:vector size="6" baseType="variant">
      <vt:variant>
        <vt:i4>8323102</vt:i4>
      </vt:variant>
      <vt:variant>
        <vt:i4>-1</vt:i4>
      </vt:variant>
      <vt:variant>
        <vt:i4>1039</vt:i4>
      </vt:variant>
      <vt:variant>
        <vt:i4>1</vt:i4>
      </vt:variant>
      <vt:variant>
        <vt:lpwstr>C:\Documents and Settings\dkn\Local Settings\Temp\XPGrpwise\IMAGE_10.JPG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Nienke de Haan</dc:creator>
  <cp:keywords/>
  <cp:lastModifiedBy>Martijn Tetteroo</cp:lastModifiedBy>
  <cp:revision>16</cp:revision>
  <cp:lastPrinted>2016-12-02T11:43:00Z</cp:lastPrinted>
  <dcterms:created xsi:type="dcterms:W3CDTF">2024-04-18T10:00:00Z</dcterms:created>
  <dcterms:modified xsi:type="dcterms:W3CDTF">2025-05-21T07:34:00Z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  <property fmtid="{D5CDD505-2E9C-101B-9397-08002B2CF9AE}" pid="3" name="MediaServiceImageTags">
    <vt:lpwstr/>
  </property>
</Properties>
</file>