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EF431" w14:textId="77777777" w:rsidR="00273C28" w:rsidRPr="00560F21" w:rsidRDefault="00273C28">
      <w:pPr>
        <w:spacing w:line="240" w:lineRule="atLeast"/>
        <w:rPr>
          <w:rFonts w:cs="Arial"/>
          <w:b/>
          <w:sz w:val="40"/>
          <w:lang w:val="nl-NL"/>
        </w:rPr>
      </w:pPr>
    </w:p>
    <w:p w14:paraId="798AFC86" w14:textId="77777777" w:rsidR="00273C28" w:rsidRPr="00560F21" w:rsidRDefault="00273C28">
      <w:pPr>
        <w:pStyle w:val="Koptekst"/>
        <w:tabs>
          <w:tab w:val="clear" w:pos="4536"/>
          <w:tab w:val="clear" w:pos="9072"/>
        </w:tabs>
        <w:spacing w:line="240" w:lineRule="atLeast"/>
        <w:jc w:val="center"/>
        <w:rPr>
          <w:rFonts w:cs="Arial"/>
          <w:noProof/>
          <w:sz w:val="40"/>
          <w:szCs w:val="24"/>
          <w:lang w:val="nl-NL"/>
        </w:rPr>
      </w:pPr>
      <w:bookmarkStart w:id="0" w:name="_Ref314216096"/>
      <w:bookmarkEnd w:id="0"/>
      <w:r w:rsidRPr="00560F21">
        <w:rPr>
          <w:noProof/>
        </w:rPr>
        <w:drawing>
          <wp:inline distT="0" distB="0" distL="0" distR="0" wp14:anchorId="7A11DB88" wp14:editId="1A1FDEC7">
            <wp:extent cx="5631182" cy="2172608"/>
            <wp:effectExtent l="0" t="0" r="7620" b="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1">
                      <a:extLst>
                        <a:ext uri="{28A0092B-C50C-407E-A947-70E740481C1C}">
                          <a14:useLocalDpi xmlns:a14="http://schemas.microsoft.com/office/drawing/2010/main" val="0"/>
                        </a:ext>
                      </a:extLst>
                    </a:blip>
                    <a:srcRect l="15709" r="16685"/>
                    <a:stretch>
                      <a:fillRect/>
                    </a:stretch>
                  </pic:blipFill>
                  <pic:spPr>
                    <a:xfrm>
                      <a:off x="0" y="0"/>
                      <a:ext cx="5631182" cy="2172608"/>
                    </a:xfrm>
                    <a:prstGeom prst="rect">
                      <a:avLst/>
                    </a:prstGeom>
                  </pic:spPr>
                </pic:pic>
              </a:graphicData>
            </a:graphic>
          </wp:inline>
        </w:drawing>
      </w:r>
    </w:p>
    <w:p w14:paraId="6406A347" w14:textId="77777777" w:rsidR="00273C28" w:rsidRPr="00560F21" w:rsidRDefault="00273C28">
      <w:pPr>
        <w:spacing w:line="240" w:lineRule="atLeast"/>
        <w:ind w:left="167"/>
        <w:rPr>
          <w:rFonts w:cs="Arial"/>
          <w:b/>
          <w:sz w:val="40"/>
          <w:lang w:val="nl-NL"/>
        </w:rPr>
      </w:pPr>
    </w:p>
    <w:p w14:paraId="6DB2CBB5" w14:textId="77777777" w:rsidR="00273C28" w:rsidRPr="00560F21" w:rsidRDefault="00273C28">
      <w:pPr>
        <w:spacing w:line="240" w:lineRule="atLeast"/>
        <w:ind w:left="167"/>
        <w:rPr>
          <w:rFonts w:cs="Arial"/>
          <w:sz w:val="36"/>
          <w:lang w:val="nl-NL" w:eastAsia="fr-FR"/>
        </w:rPr>
      </w:pPr>
    </w:p>
    <w:p w14:paraId="7F3DD4B0" w14:textId="77777777" w:rsidR="00273C28" w:rsidRPr="00560F21" w:rsidRDefault="00273C28">
      <w:pPr>
        <w:spacing w:line="240" w:lineRule="atLeast"/>
        <w:ind w:left="167"/>
        <w:rPr>
          <w:rFonts w:cs="Arial"/>
          <w:sz w:val="36"/>
          <w:lang w:val="nl-NL" w:eastAsia="fr-FR"/>
        </w:rPr>
      </w:pPr>
    </w:p>
    <w:p w14:paraId="0215608C" w14:textId="77777777" w:rsidR="00273C28" w:rsidRPr="00560F21" w:rsidRDefault="00273C28">
      <w:pPr>
        <w:spacing w:line="240" w:lineRule="atLeast"/>
        <w:rPr>
          <w:rFonts w:cs="Arial"/>
          <w:b/>
          <w:sz w:val="40"/>
          <w:lang w:val="nl-NL" w:eastAsia="fr-FR"/>
        </w:rPr>
      </w:pPr>
    </w:p>
    <w:p w14:paraId="09259109" w14:textId="77777777" w:rsidR="00273C28" w:rsidRPr="00560F21" w:rsidRDefault="00273C28">
      <w:pPr>
        <w:pStyle w:val="Kop8"/>
        <w:rPr>
          <w:rFonts w:ascii="Aptos" w:hAnsi="Aptos"/>
          <w:b w:val="0"/>
          <w:szCs w:val="40"/>
          <w:lang w:val="nl-NL"/>
        </w:rPr>
      </w:pPr>
      <w:r w:rsidRPr="00560F21">
        <w:rPr>
          <w:rFonts w:ascii="Aptos" w:hAnsi="Aptos"/>
          <w:sz w:val="56"/>
          <w:lang w:val="nl-NL"/>
        </w:rPr>
        <w:t>Marktconsultatiedocument</w:t>
      </w:r>
      <w:r w:rsidRPr="00560F21">
        <w:rPr>
          <w:rFonts w:ascii="Aptos" w:hAnsi="Aptos"/>
          <w:lang w:val="nl-NL"/>
        </w:rPr>
        <w:br/>
      </w:r>
    </w:p>
    <w:p w14:paraId="0139C644" w14:textId="0D79DCB6" w:rsidR="00273C28" w:rsidRPr="00560F21" w:rsidRDefault="004B17AE">
      <w:pPr>
        <w:pStyle w:val="doTitel"/>
        <w:jc w:val="center"/>
        <w:rPr>
          <w:rFonts w:ascii="Aptos" w:hAnsi="Aptos"/>
          <w:b/>
          <w:szCs w:val="40"/>
        </w:rPr>
      </w:pPr>
      <w:r>
        <w:rPr>
          <w:rFonts w:ascii="Aptos" w:hAnsi="Aptos"/>
          <w:b/>
          <w:szCs w:val="40"/>
        </w:rPr>
        <w:t>Antwoordformulier</w:t>
      </w:r>
    </w:p>
    <w:p w14:paraId="2077C775" w14:textId="77777777" w:rsidR="00273C28" w:rsidRPr="00560F21" w:rsidRDefault="00273C28">
      <w:pPr>
        <w:pStyle w:val="doTitel"/>
        <w:jc w:val="center"/>
        <w:rPr>
          <w:rFonts w:ascii="Aptos" w:hAnsi="Aptos"/>
          <w:b/>
          <w:szCs w:val="40"/>
        </w:rPr>
      </w:pPr>
    </w:p>
    <w:p w14:paraId="2E2B96E5" w14:textId="7C8B8848" w:rsidR="00273C28" w:rsidRPr="00560F21" w:rsidRDefault="008A080A">
      <w:pPr>
        <w:pStyle w:val="Ondertitel"/>
        <w:jc w:val="center"/>
        <w:rPr>
          <w:rFonts w:ascii="Aptos" w:hAnsi="Aptos"/>
          <w:b/>
          <w:i/>
          <w:szCs w:val="28"/>
        </w:rPr>
      </w:pPr>
      <w:r>
        <w:rPr>
          <w:rFonts w:ascii="Aptos" w:hAnsi="Aptos"/>
          <w:b/>
          <w:i/>
          <w:szCs w:val="28"/>
        </w:rPr>
        <w:t>Verzekeringsmakelaar</w:t>
      </w:r>
    </w:p>
    <w:p w14:paraId="5948A0E6" w14:textId="77777777" w:rsidR="00273C28" w:rsidRPr="00560F21" w:rsidRDefault="00273C28">
      <w:pPr>
        <w:rPr>
          <w:lang w:val="nl-NL"/>
        </w:rPr>
      </w:pPr>
    </w:p>
    <w:p w14:paraId="5251879C" w14:textId="77777777" w:rsidR="00273C28" w:rsidRPr="00560F21" w:rsidRDefault="00273C28">
      <w:pPr>
        <w:rPr>
          <w:lang w:val="nl-NL"/>
        </w:rPr>
      </w:pPr>
    </w:p>
    <w:p w14:paraId="1CCC4AFC" w14:textId="77777777" w:rsidR="00273C28" w:rsidRPr="00560F21" w:rsidRDefault="00273C28">
      <w:pPr>
        <w:rPr>
          <w:lang w:val="nl-NL"/>
        </w:rPr>
      </w:pPr>
    </w:p>
    <w:p w14:paraId="64655AD2" w14:textId="77777777" w:rsidR="00273C28" w:rsidRPr="00560F21" w:rsidRDefault="00273C28">
      <w:pPr>
        <w:rPr>
          <w:lang w:val="nl-NL"/>
        </w:rPr>
      </w:pPr>
    </w:p>
    <w:p w14:paraId="1F5A09C0" w14:textId="77777777" w:rsidR="00273C28" w:rsidRPr="00560F21" w:rsidRDefault="00273C28">
      <w:pPr>
        <w:rPr>
          <w:lang w:val="nl-NL"/>
        </w:rPr>
      </w:pPr>
    </w:p>
    <w:p w14:paraId="5C34CDF6" w14:textId="77777777" w:rsidR="00273C28" w:rsidRPr="00560F21" w:rsidRDefault="00273C28">
      <w:pPr>
        <w:rPr>
          <w:lang w:val="nl-NL"/>
        </w:rPr>
      </w:pPr>
    </w:p>
    <w:p w14:paraId="0DFCAC8D" w14:textId="77777777" w:rsidR="00273C28" w:rsidRPr="00560F21" w:rsidRDefault="00273C28">
      <w:pPr>
        <w:rPr>
          <w:lang w:val="nl-NL"/>
        </w:rPr>
      </w:pPr>
    </w:p>
    <w:p w14:paraId="6B199C0D" w14:textId="532426D7" w:rsidR="00273C28" w:rsidRPr="00560F21" w:rsidRDefault="00273C28" w:rsidP="00273C28">
      <w:pPr>
        <w:pStyle w:val="Kop1"/>
        <w:keepNext/>
        <w:pBdr>
          <w:bottom w:val="single" w:sz="6" w:space="1" w:color="auto"/>
        </w:pBdr>
        <w:tabs>
          <w:tab w:val="num" w:pos="0"/>
        </w:tabs>
        <w:spacing w:before="120" w:after="120" w:line="240" w:lineRule="atLeast"/>
        <w:rPr>
          <w:sz w:val="28"/>
        </w:rPr>
      </w:pPr>
      <w:bookmarkStart w:id="1" w:name="_Toc245698490"/>
      <w:bookmarkStart w:id="2" w:name="_Toc245698683"/>
      <w:bookmarkStart w:id="3" w:name="_Toc245698796"/>
      <w:bookmarkStart w:id="4" w:name="_Toc245698864"/>
      <w:bookmarkStart w:id="5" w:name="_Toc245700937"/>
      <w:bookmarkStart w:id="6" w:name="_Toc245701003"/>
      <w:bookmarkStart w:id="7" w:name="_Toc245701121"/>
      <w:bookmarkStart w:id="8" w:name="_Toc245701185"/>
      <w:bookmarkStart w:id="9" w:name="_Toc245701249"/>
      <w:bookmarkStart w:id="10" w:name="_Toc245707418"/>
      <w:bookmarkStart w:id="11" w:name="_Toc245707499"/>
      <w:bookmarkStart w:id="12" w:name="_Toc245707579"/>
      <w:bookmarkStart w:id="13" w:name="_Toc245708247"/>
      <w:bookmarkStart w:id="14" w:name="_Toc245708328"/>
      <w:bookmarkStart w:id="15" w:name="_Toc245708407"/>
      <w:bookmarkStart w:id="16" w:name="_Toc245708952"/>
      <w:bookmarkStart w:id="17" w:name="_Toc245712259"/>
      <w:bookmarkStart w:id="18" w:name="_Toc245712326"/>
      <w:bookmarkStart w:id="19" w:name="_Toc245712436"/>
      <w:bookmarkStart w:id="20" w:name="_Toc245780944"/>
      <w:bookmarkStart w:id="21" w:name="_Toc245781026"/>
      <w:bookmarkStart w:id="22" w:name="_Toc245781123"/>
      <w:bookmarkStart w:id="23" w:name="_Toc245781198"/>
      <w:bookmarkStart w:id="24" w:name="_Toc247103234"/>
      <w:bookmarkStart w:id="25" w:name="_Toc247959213"/>
      <w:bookmarkStart w:id="26" w:name="_Toc247959288"/>
      <w:bookmarkStart w:id="27" w:name="_Toc257031025"/>
      <w:bookmarkStart w:id="28" w:name="_Toc197606188"/>
      <w:bookmarkStart w:id="29" w:name="_Toc63219347"/>
      <w:bookmarkStart w:id="30" w:name="_Toc63219348"/>
      <w:bookmarkStart w:id="31" w:name="_Toc107826230"/>
      <w:bookmarkStart w:id="32" w:name="_Toc107826478"/>
      <w:bookmarkStart w:id="33" w:name="_Toc214848976"/>
      <w:bookmarkStart w:id="34" w:name="_Toc21484897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560F21">
        <w:rPr>
          <w:sz w:val="28"/>
        </w:rPr>
        <w:lastRenderedPageBreak/>
        <w:t>Vragen</w:t>
      </w:r>
      <w:bookmarkEnd w:id="28"/>
      <w:r w:rsidR="00141A52">
        <w:rPr>
          <w:sz w:val="28"/>
        </w:rPr>
        <w:t xml:space="preserve"> + Antwoorden</w:t>
      </w:r>
    </w:p>
    <w:p w14:paraId="5084891F" w14:textId="77777777" w:rsidR="00273C28" w:rsidRPr="00560F21"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5112EFC6"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078D4168" w14:textId="77777777" w:rsidR="00273C28" w:rsidRPr="00560F21" w:rsidRDefault="00273C28">
            <w:pPr>
              <w:tabs>
                <w:tab w:val="left" w:pos="851"/>
              </w:tabs>
              <w:jc w:val="center"/>
              <w:rPr>
                <w:b/>
                <w:szCs w:val="20"/>
                <w:lang w:val="nl-NL"/>
              </w:rPr>
            </w:pPr>
            <w:r w:rsidRPr="00560F21">
              <w:rPr>
                <w:b/>
                <w:szCs w:val="20"/>
                <w:lang w:val="nl-NL"/>
              </w:rPr>
              <w:t>1. Vragen over interesse in de opdracht</w:t>
            </w:r>
          </w:p>
        </w:tc>
      </w:tr>
      <w:tr w:rsidR="00273C28" w:rsidRPr="00560F21" w14:paraId="4E71B071" w14:textId="77777777">
        <w:trPr>
          <w:cantSplit/>
          <w:trHeight w:val="284"/>
        </w:trPr>
        <w:tc>
          <w:tcPr>
            <w:tcW w:w="709" w:type="dxa"/>
            <w:vAlign w:val="center"/>
          </w:tcPr>
          <w:p w14:paraId="5E855339" w14:textId="77777777" w:rsidR="00273C28" w:rsidRPr="00560F21" w:rsidRDefault="00273C28" w:rsidP="00273C28">
            <w:pPr>
              <w:pStyle w:val="Lijstalinea"/>
              <w:numPr>
                <w:ilvl w:val="0"/>
                <w:numId w:val="3"/>
              </w:numPr>
              <w:tabs>
                <w:tab w:val="left" w:pos="851"/>
              </w:tabs>
              <w:rPr>
                <w:rFonts w:ascii="Aptos" w:hAnsi="Aptos"/>
                <w:b/>
                <w:szCs w:val="20"/>
              </w:rPr>
            </w:pPr>
          </w:p>
        </w:tc>
        <w:tc>
          <w:tcPr>
            <w:tcW w:w="7904" w:type="dxa"/>
          </w:tcPr>
          <w:p w14:paraId="32B114A4" w14:textId="6F08FA7C" w:rsidR="00273C28" w:rsidRPr="00F94CE1" w:rsidRDefault="004B4BD0">
            <w:pPr>
              <w:tabs>
                <w:tab w:val="left" w:pos="851"/>
              </w:tabs>
              <w:rPr>
                <w:iCs/>
                <w:szCs w:val="20"/>
                <w:lang w:val="nl-NL"/>
              </w:rPr>
            </w:pPr>
            <w:r w:rsidRPr="00F94CE1">
              <w:rPr>
                <w:iCs/>
                <w:szCs w:val="20"/>
              </w:rPr>
              <w:t>Heeft u interesse om in te schrijven op deze opdracht?</w:t>
            </w:r>
          </w:p>
        </w:tc>
      </w:tr>
      <w:tr w:rsidR="001C5215" w:rsidRPr="00560F21" w14:paraId="714ADEB7" w14:textId="77777777">
        <w:trPr>
          <w:cantSplit/>
          <w:trHeight w:val="284"/>
        </w:trPr>
        <w:tc>
          <w:tcPr>
            <w:tcW w:w="709" w:type="dxa"/>
            <w:vAlign w:val="center"/>
          </w:tcPr>
          <w:p w14:paraId="45CFFEFF" w14:textId="0AD97EF4" w:rsidR="001C5215" w:rsidRPr="001C5215" w:rsidRDefault="001C5215" w:rsidP="001C5215">
            <w:pPr>
              <w:tabs>
                <w:tab w:val="left" w:pos="851"/>
              </w:tabs>
              <w:ind w:left="360"/>
              <w:rPr>
                <w:rFonts w:ascii="Aptos" w:hAnsi="Aptos"/>
                <w:b/>
                <w:szCs w:val="20"/>
              </w:rPr>
            </w:pPr>
          </w:p>
        </w:tc>
        <w:tc>
          <w:tcPr>
            <w:tcW w:w="7904" w:type="dxa"/>
          </w:tcPr>
          <w:p w14:paraId="57765294" w14:textId="7F46A14A" w:rsidR="001C5215" w:rsidRPr="00F94CE1" w:rsidRDefault="001C5215">
            <w:pPr>
              <w:tabs>
                <w:tab w:val="left" w:pos="851"/>
              </w:tabs>
              <w:rPr>
                <w:iCs/>
                <w:szCs w:val="20"/>
              </w:rPr>
            </w:pPr>
            <w:r>
              <w:rPr>
                <w:iCs/>
                <w:szCs w:val="20"/>
              </w:rPr>
              <w:t xml:space="preserve">Antwoord: </w:t>
            </w:r>
          </w:p>
        </w:tc>
      </w:tr>
      <w:tr w:rsidR="00273C28" w:rsidRPr="00560F21" w14:paraId="7E3D4441" w14:textId="77777777">
        <w:trPr>
          <w:cantSplit/>
          <w:trHeight w:val="284"/>
        </w:trPr>
        <w:tc>
          <w:tcPr>
            <w:tcW w:w="709" w:type="dxa"/>
            <w:vAlign w:val="center"/>
          </w:tcPr>
          <w:p w14:paraId="7A8AC939" w14:textId="77777777" w:rsidR="00273C28" w:rsidRPr="00560F21" w:rsidRDefault="00273C28" w:rsidP="00273C28">
            <w:pPr>
              <w:pStyle w:val="Lijstalinea"/>
              <w:numPr>
                <w:ilvl w:val="0"/>
                <w:numId w:val="3"/>
              </w:numPr>
              <w:tabs>
                <w:tab w:val="left" w:pos="851"/>
              </w:tabs>
              <w:rPr>
                <w:rFonts w:ascii="Aptos" w:hAnsi="Aptos"/>
                <w:b/>
                <w:szCs w:val="20"/>
              </w:rPr>
            </w:pPr>
          </w:p>
        </w:tc>
        <w:tc>
          <w:tcPr>
            <w:tcW w:w="7904" w:type="dxa"/>
          </w:tcPr>
          <w:p w14:paraId="4552380E" w14:textId="587F392B" w:rsidR="00273C28" w:rsidRPr="00F94CE1" w:rsidRDefault="00BD4629">
            <w:pPr>
              <w:tabs>
                <w:tab w:val="left" w:pos="851"/>
              </w:tabs>
              <w:rPr>
                <w:iCs/>
                <w:szCs w:val="20"/>
                <w:lang w:val="nl-NL"/>
              </w:rPr>
            </w:pPr>
            <w:r w:rsidRPr="00F94CE1">
              <w:rPr>
                <w:iCs/>
                <w:szCs w:val="20"/>
                <w:lang w:val="nl-NL"/>
              </w:rPr>
              <w:t>Voldoet uw organisatie aan de gevraagd</w:t>
            </w:r>
            <w:r w:rsidR="00E33EF1">
              <w:rPr>
                <w:iCs/>
                <w:szCs w:val="20"/>
                <w:lang w:val="nl-NL"/>
              </w:rPr>
              <w:t>e</w:t>
            </w:r>
            <w:r w:rsidRPr="00F94CE1">
              <w:rPr>
                <w:iCs/>
                <w:szCs w:val="20"/>
                <w:lang w:val="nl-NL"/>
              </w:rPr>
              <w:t xml:space="preserve"> expertise en diensten?</w:t>
            </w:r>
          </w:p>
        </w:tc>
      </w:tr>
      <w:tr w:rsidR="001C5215" w:rsidRPr="00560F21" w14:paraId="7ECF7A9C" w14:textId="77777777">
        <w:trPr>
          <w:cantSplit/>
          <w:trHeight w:val="284"/>
        </w:trPr>
        <w:tc>
          <w:tcPr>
            <w:tcW w:w="709" w:type="dxa"/>
            <w:vAlign w:val="center"/>
          </w:tcPr>
          <w:p w14:paraId="7B76DD72" w14:textId="77777777" w:rsidR="001C5215" w:rsidRPr="001C5215" w:rsidRDefault="001C5215" w:rsidP="001C5215">
            <w:pPr>
              <w:tabs>
                <w:tab w:val="left" w:pos="851"/>
              </w:tabs>
              <w:ind w:left="360"/>
              <w:rPr>
                <w:rFonts w:ascii="Aptos" w:hAnsi="Aptos"/>
                <w:b/>
                <w:szCs w:val="20"/>
              </w:rPr>
            </w:pPr>
          </w:p>
        </w:tc>
        <w:tc>
          <w:tcPr>
            <w:tcW w:w="7904" w:type="dxa"/>
          </w:tcPr>
          <w:p w14:paraId="1A1A522E" w14:textId="5230663B" w:rsidR="001C5215" w:rsidRPr="00F94CE1" w:rsidRDefault="001C5215">
            <w:pPr>
              <w:tabs>
                <w:tab w:val="left" w:pos="851"/>
              </w:tabs>
              <w:rPr>
                <w:iCs/>
                <w:szCs w:val="20"/>
                <w:lang w:val="nl-NL"/>
              </w:rPr>
            </w:pPr>
            <w:r>
              <w:rPr>
                <w:iCs/>
                <w:szCs w:val="20"/>
              </w:rPr>
              <w:t>Antwoord:</w:t>
            </w:r>
          </w:p>
        </w:tc>
      </w:tr>
      <w:tr w:rsidR="00FB5145" w:rsidRPr="00560F21" w14:paraId="2E5B353F" w14:textId="77777777">
        <w:trPr>
          <w:cantSplit/>
          <w:trHeight w:val="284"/>
        </w:trPr>
        <w:tc>
          <w:tcPr>
            <w:tcW w:w="709" w:type="dxa"/>
            <w:vAlign w:val="center"/>
          </w:tcPr>
          <w:p w14:paraId="04E7162C" w14:textId="77777777" w:rsidR="00FB5145" w:rsidRPr="00560F21" w:rsidRDefault="00FB5145" w:rsidP="00273C28">
            <w:pPr>
              <w:pStyle w:val="Lijstalinea"/>
              <w:numPr>
                <w:ilvl w:val="0"/>
                <w:numId w:val="3"/>
              </w:numPr>
              <w:tabs>
                <w:tab w:val="left" w:pos="851"/>
              </w:tabs>
              <w:rPr>
                <w:rFonts w:ascii="Aptos" w:hAnsi="Aptos"/>
                <w:b/>
                <w:szCs w:val="20"/>
              </w:rPr>
            </w:pPr>
          </w:p>
        </w:tc>
        <w:tc>
          <w:tcPr>
            <w:tcW w:w="7904" w:type="dxa"/>
          </w:tcPr>
          <w:p w14:paraId="304A52E7" w14:textId="475147C1" w:rsidR="00FB5145" w:rsidRPr="00F94CE1" w:rsidRDefault="00FB5145">
            <w:pPr>
              <w:tabs>
                <w:tab w:val="left" w:pos="851"/>
              </w:tabs>
              <w:rPr>
                <w:iCs/>
                <w:szCs w:val="20"/>
                <w:lang w:val="nl-NL"/>
              </w:rPr>
            </w:pPr>
            <w:r>
              <w:rPr>
                <w:iCs/>
                <w:szCs w:val="20"/>
                <w:lang w:val="nl-NL"/>
              </w:rPr>
              <w:t>Kwalificeert u uzelf als verzekeringsmakelaar als verwerker of verwerkingsverantwoordelijke in het kader van de AVG? Kunt u dit nader toelichten?</w:t>
            </w:r>
          </w:p>
        </w:tc>
      </w:tr>
      <w:tr w:rsidR="001C5215" w:rsidRPr="00560F21" w14:paraId="017E8785" w14:textId="77777777">
        <w:trPr>
          <w:cantSplit/>
          <w:trHeight w:val="284"/>
        </w:trPr>
        <w:tc>
          <w:tcPr>
            <w:tcW w:w="709" w:type="dxa"/>
            <w:vAlign w:val="center"/>
          </w:tcPr>
          <w:p w14:paraId="6CB8E940" w14:textId="77777777" w:rsidR="001C5215" w:rsidRPr="001C5215" w:rsidRDefault="001C5215" w:rsidP="001C5215">
            <w:pPr>
              <w:tabs>
                <w:tab w:val="left" w:pos="851"/>
              </w:tabs>
              <w:ind w:left="360"/>
              <w:rPr>
                <w:rFonts w:ascii="Aptos" w:hAnsi="Aptos"/>
                <w:b/>
                <w:szCs w:val="20"/>
              </w:rPr>
            </w:pPr>
          </w:p>
        </w:tc>
        <w:tc>
          <w:tcPr>
            <w:tcW w:w="7904" w:type="dxa"/>
          </w:tcPr>
          <w:p w14:paraId="0CD92574" w14:textId="25CED90D" w:rsidR="001C5215" w:rsidRDefault="001C5215">
            <w:pPr>
              <w:tabs>
                <w:tab w:val="left" w:pos="851"/>
              </w:tabs>
              <w:rPr>
                <w:iCs/>
                <w:szCs w:val="20"/>
                <w:lang w:val="nl-NL"/>
              </w:rPr>
            </w:pPr>
            <w:r>
              <w:rPr>
                <w:iCs/>
                <w:szCs w:val="20"/>
              </w:rPr>
              <w:t>Antwoord:</w:t>
            </w:r>
          </w:p>
        </w:tc>
      </w:tr>
      <w:tr w:rsidR="00273C28" w:rsidRPr="00560F21" w14:paraId="05FF5F3D" w14:textId="77777777">
        <w:trPr>
          <w:cantSplit/>
          <w:trHeight w:val="284"/>
        </w:trPr>
        <w:tc>
          <w:tcPr>
            <w:tcW w:w="709" w:type="dxa"/>
            <w:vAlign w:val="center"/>
          </w:tcPr>
          <w:p w14:paraId="0F706348" w14:textId="77777777" w:rsidR="00273C28" w:rsidRPr="00560F21" w:rsidRDefault="00273C28" w:rsidP="00273C28">
            <w:pPr>
              <w:pStyle w:val="Lijstalinea"/>
              <w:numPr>
                <w:ilvl w:val="0"/>
                <w:numId w:val="3"/>
              </w:numPr>
              <w:tabs>
                <w:tab w:val="left" w:pos="851"/>
              </w:tabs>
              <w:rPr>
                <w:rFonts w:ascii="Aptos" w:hAnsi="Aptos"/>
                <w:b/>
                <w:szCs w:val="20"/>
              </w:rPr>
            </w:pPr>
          </w:p>
        </w:tc>
        <w:tc>
          <w:tcPr>
            <w:tcW w:w="7904" w:type="dxa"/>
          </w:tcPr>
          <w:p w14:paraId="67BAD80D" w14:textId="3E1A6859" w:rsidR="00273C28" w:rsidRPr="00F94CE1" w:rsidRDefault="000C3A8C" w:rsidP="00BD4629">
            <w:pPr>
              <w:spacing w:after="0" w:line="240" w:lineRule="auto"/>
              <w:rPr>
                <w:iCs/>
                <w:szCs w:val="20"/>
                <w:lang w:val="nl-NL"/>
              </w:rPr>
            </w:pPr>
            <w:r>
              <w:rPr>
                <w:iCs/>
                <w:szCs w:val="20"/>
                <w:lang w:val="nl-NL"/>
              </w:rPr>
              <w:t>Heeft</w:t>
            </w:r>
            <w:r w:rsidR="0075710B">
              <w:rPr>
                <w:iCs/>
                <w:szCs w:val="20"/>
                <w:lang w:val="nl-NL"/>
              </w:rPr>
              <w:t xml:space="preserve"> </w:t>
            </w:r>
            <w:r w:rsidR="003C38F0">
              <w:rPr>
                <w:iCs/>
                <w:szCs w:val="20"/>
                <w:lang w:val="nl-NL"/>
              </w:rPr>
              <w:t>ervaring met</w:t>
            </w:r>
            <w:r w:rsidR="00312D33">
              <w:rPr>
                <w:iCs/>
                <w:szCs w:val="20"/>
                <w:lang w:val="nl-NL"/>
              </w:rPr>
              <w:t xml:space="preserve"> </w:t>
            </w:r>
            <w:r w:rsidR="003C38F0">
              <w:rPr>
                <w:iCs/>
                <w:szCs w:val="20"/>
                <w:lang w:val="nl-NL"/>
              </w:rPr>
              <w:t>instellingen in het hoger onderwijs</w:t>
            </w:r>
            <w:r>
              <w:rPr>
                <w:iCs/>
                <w:szCs w:val="20"/>
                <w:lang w:val="nl-NL"/>
              </w:rPr>
              <w:t xml:space="preserve"> meerwaarde</w:t>
            </w:r>
            <w:r w:rsidR="0075710B">
              <w:rPr>
                <w:iCs/>
                <w:szCs w:val="20"/>
                <w:lang w:val="nl-NL"/>
              </w:rPr>
              <w:t xml:space="preserve"> volgens u</w:t>
            </w:r>
            <w:r>
              <w:rPr>
                <w:iCs/>
                <w:szCs w:val="20"/>
                <w:lang w:val="nl-NL"/>
              </w:rPr>
              <w:t>, kunt u toelichten waarom wel of niet</w:t>
            </w:r>
            <w:r w:rsidR="0075710B">
              <w:rPr>
                <w:iCs/>
                <w:szCs w:val="20"/>
                <w:lang w:val="nl-NL"/>
              </w:rPr>
              <w:t>?</w:t>
            </w:r>
            <w:r w:rsidR="00821254">
              <w:rPr>
                <w:iCs/>
                <w:szCs w:val="20"/>
                <w:lang w:val="nl-NL"/>
              </w:rPr>
              <w:t xml:space="preserve"> </w:t>
            </w:r>
          </w:p>
        </w:tc>
      </w:tr>
      <w:tr w:rsidR="001C5215" w:rsidRPr="00560F21" w14:paraId="5AD614A8" w14:textId="77777777">
        <w:trPr>
          <w:cantSplit/>
          <w:trHeight w:val="284"/>
        </w:trPr>
        <w:tc>
          <w:tcPr>
            <w:tcW w:w="709" w:type="dxa"/>
            <w:vAlign w:val="center"/>
          </w:tcPr>
          <w:p w14:paraId="29FBCD79" w14:textId="77777777" w:rsidR="001C5215" w:rsidRPr="001C5215" w:rsidRDefault="001C5215" w:rsidP="001C5215">
            <w:pPr>
              <w:tabs>
                <w:tab w:val="left" w:pos="851"/>
              </w:tabs>
              <w:ind w:left="360"/>
              <w:rPr>
                <w:rFonts w:ascii="Aptos" w:hAnsi="Aptos"/>
                <w:b/>
                <w:szCs w:val="20"/>
              </w:rPr>
            </w:pPr>
          </w:p>
        </w:tc>
        <w:tc>
          <w:tcPr>
            <w:tcW w:w="7904" w:type="dxa"/>
          </w:tcPr>
          <w:p w14:paraId="3C065ACC" w14:textId="0B69859E" w:rsidR="001C5215" w:rsidRDefault="001C5215" w:rsidP="00BD4629">
            <w:pPr>
              <w:spacing w:after="0" w:line="240" w:lineRule="auto"/>
              <w:rPr>
                <w:iCs/>
                <w:szCs w:val="20"/>
                <w:lang w:val="nl-NL"/>
              </w:rPr>
            </w:pPr>
            <w:r>
              <w:rPr>
                <w:iCs/>
                <w:szCs w:val="20"/>
              </w:rPr>
              <w:t>Antwoord:</w:t>
            </w:r>
          </w:p>
        </w:tc>
      </w:tr>
      <w:tr w:rsidR="00F80B91" w:rsidRPr="00560F21" w14:paraId="62A7775A" w14:textId="77777777">
        <w:trPr>
          <w:cantSplit/>
          <w:trHeight w:val="284"/>
        </w:trPr>
        <w:tc>
          <w:tcPr>
            <w:tcW w:w="709" w:type="dxa"/>
            <w:vAlign w:val="center"/>
          </w:tcPr>
          <w:p w14:paraId="2A1131BE" w14:textId="77777777" w:rsidR="00F80B91" w:rsidRPr="00560F21" w:rsidRDefault="00F80B91" w:rsidP="00F80B91">
            <w:pPr>
              <w:pStyle w:val="Lijstalinea"/>
              <w:numPr>
                <w:ilvl w:val="0"/>
                <w:numId w:val="3"/>
              </w:numPr>
              <w:tabs>
                <w:tab w:val="left" w:pos="851"/>
              </w:tabs>
              <w:rPr>
                <w:rFonts w:ascii="Aptos" w:hAnsi="Aptos"/>
                <w:b/>
                <w:szCs w:val="20"/>
              </w:rPr>
            </w:pPr>
          </w:p>
        </w:tc>
        <w:tc>
          <w:tcPr>
            <w:tcW w:w="7904" w:type="dxa"/>
          </w:tcPr>
          <w:p w14:paraId="70AE1D50" w14:textId="50C0DD30" w:rsidR="00F80B91" w:rsidRDefault="00F80B91" w:rsidP="00F80B91">
            <w:pPr>
              <w:spacing w:after="0" w:line="240" w:lineRule="auto"/>
              <w:rPr>
                <w:iCs/>
                <w:szCs w:val="20"/>
                <w:lang w:val="nl-NL"/>
              </w:rPr>
            </w:pPr>
            <w:r>
              <w:rPr>
                <w:iCs/>
                <w:szCs w:val="20"/>
                <w:lang w:val="nl-NL"/>
              </w:rPr>
              <w:t>Welke (andere) informatie heeft u nodig over Avans als organisatie om een goede inschrijving te kunnen doen?</w:t>
            </w:r>
          </w:p>
        </w:tc>
      </w:tr>
      <w:tr w:rsidR="001C5215" w:rsidRPr="00560F21" w14:paraId="4C6A9D21" w14:textId="77777777">
        <w:trPr>
          <w:cantSplit/>
          <w:trHeight w:val="284"/>
        </w:trPr>
        <w:tc>
          <w:tcPr>
            <w:tcW w:w="709" w:type="dxa"/>
            <w:vAlign w:val="center"/>
          </w:tcPr>
          <w:p w14:paraId="26AD3161" w14:textId="77777777" w:rsidR="001C5215" w:rsidRPr="001C5215" w:rsidRDefault="001C5215" w:rsidP="001C5215">
            <w:pPr>
              <w:tabs>
                <w:tab w:val="left" w:pos="851"/>
              </w:tabs>
              <w:ind w:left="360"/>
              <w:rPr>
                <w:rFonts w:ascii="Aptos" w:hAnsi="Aptos"/>
                <w:b/>
                <w:szCs w:val="20"/>
              </w:rPr>
            </w:pPr>
          </w:p>
        </w:tc>
        <w:tc>
          <w:tcPr>
            <w:tcW w:w="7904" w:type="dxa"/>
          </w:tcPr>
          <w:p w14:paraId="5D4C1FBE" w14:textId="6A37B338" w:rsidR="001C5215" w:rsidRDefault="001C5215" w:rsidP="00F80B91">
            <w:pPr>
              <w:spacing w:after="0" w:line="240" w:lineRule="auto"/>
              <w:rPr>
                <w:iCs/>
                <w:szCs w:val="20"/>
                <w:lang w:val="nl-NL"/>
              </w:rPr>
            </w:pPr>
            <w:r>
              <w:rPr>
                <w:iCs/>
                <w:szCs w:val="20"/>
              </w:rPr>
              <w:t>Antwoord:</w:t>
            </w:r>
          </w:p>
        </w:tc>
      </w:tr>
      <w:tr w:rsidR="00F80B91" w:rsidRPr="00560F21" w14:paraId="540AA174" w14:textId="77777777">
        <w:trPr>
          <w:cantSplit/>
          <w:trHeight w:val="284"/>
        </w:trPr>
        <w:tc>
          <w:tcPr>
            <w:tcW w:w="709" w:type="dxa"/>
            <w:vAlign w:val="center"/>
          </w:tcPr>
          <w:p w14:paraId="5681DF93" w14:textId="77777777" w:rsidR="00F80B91" w:rsidRPr="00560F21" w:rsidRDefault="00F80B91" w:rsidP="00F80B91">
            <w:pPr>
              <w:pStyle w:val="Lijstalinea"/>
              <w:numPr>
                <w:ilvl w:val="0"/>
                <w:numId w:val="3"/>
              </w:numPr>
              <w:tabs>
                <w:tab w:val="left" w:pos="851"/>
              </w:tabs>
              <w:rPr>
                <w:rFonts w:ascii="Aptos" w:hAnsi="Aptos"/>
                <w:b/>
                <w:szCs w:val="20"/>
              </w:rPr>
            </w:pPr>
          </w:p>
        </w:tc>
        <w:tc>
          <w:tcPr>
            <w:tcW w:w="7904" w:type="dxa"/>
          </w:tcPr>
          <w:p w14:paraId="4F6AECC8" w14:textId="11F267E9" w:rsidR="00F80B91" w:rsidRDefault="00F80B91" w:rsidP="00F80B91">
            <w:pPr>
              <w:spacing w:after="0" w:line="240" w:lineRule="auto"/>
              <w:rPr>
                <w:iCs/>
                <w:szCs w:val="20"/>
                <w:lang w:val="nl-NL"/>
              </w:rPr>
            </w:pPr>
            <w:r>
              <w:rPr>
                <w:iCs/>
                <w:szCs w:val="20"/>
                <w:lang w:val="nl-NL"/>
              </w:rPr>
              <w:t>Zijn er specifieke ontwikkelingen waarvan u graag op de hoogte gebracht wordt die noodzakelijk zijn om een goede inschrijving te doen (denk hierbij aan dalende studentenaantallen, eventuele bezuinigingen, wijzigingen op het gebied van huisvesting, een verschuiving van een onderwijsinstelling naar een kennisinstelling)? Zo ja, welke informatie heeft u in dat kader nodig?</w:t>
            </w:r>
          </w:p>
        </w:tc>
      </w:tr>
      <w:tr w:rsidR="001C5215" w:rsidRPr="00560F21" w14:paraId="0751CFFE" w14:textId="77777777">
        <w:trPr>
          <w:cantSplit/>
          <w:trHeight w:val="284"/>
        </w:trPr>
        <w:tc>
          <w:tcPr>
            <w:tcW w:w="709" w:type="dxa"/>
            <w:vAlign w:val="center"/>
          </w:tcPr>
          <w:p w14:paraId="3112769C" w14:textId="77777777" w:rsidR="001C5215" w:rsidRPr="001C5215" w:rsidRDefault="001C5215" w:rsidP="001C5215">
            <w:pPr>
              <w:tabs>
                <w:tab w:val="left" w:pos="851"/>
              </w:tabs>
              <w:ind w:left="360"/>
              <w:rPr>
                <w:rFonts w:ascii="Aptos" w:hAnsi="Aptos"/>
                <w:b/>
                <w:szCs w:val="20"/>
              </w:rPr>
            </w:pPr>
          </w:p>
        </w:tc>
        <w:tc>
          <w:tcPr>
            <w:tcW w:w="7904" w:type="dxa"/>
          </w:tcPr>
          <w:p w14:paraId="2C5D033C" w14:textId="75E36DB7" w:rsidR="001C5215" w:rsidRDefault="001C5215" w:rsidP="00F80B91">
            <w:pPr>
              <w:spacing w:after="0" w:line="240" w:lineRule="auto"/>
              <w:rPr>
                <w:iCs/>
                <w:szCs w:val="20"/>
                <w:lang w:val="nl-NL"/>
              </w:rPr>
            </w:pPr>
            <w:r>
              <w:rPr>
                <w:iCs/>
                <w:szCs w:val="20"/>
              </w:rPr>
              <w:t>Antwoord:</w:t>
            </w:r>
          </w:p>
        </w:tc>
      </w:tr>
      <w:tr w:rsidR="00F80B91" w:rsidRPr="00560F21" w14:paraId="54CDFDCA" w14:textId="77777777">
        <w:trPr>
          <w:cantSplit/>
          <w:trHeight w:val="284"/>
        </w:trPr>
        <w:tc>
          <w:tcPr>
            <w:tcW w:w="709" w:type="dxa"/>
            <w:vAlign w:val="center"/>
          </w:tcPr>
          <w:p w14:paraId="59C09761" w14:textId="77777777" w:rsidR="00F80B91" w:rsidRPr="00560F21" w:rsidRDefault="00F80B91" w:rsidP="00F80B91">
            <w:pPr>
              <w:pStyle w:val="Lijstalinea"/>
              <w:numPr>
                <w:ilvl w:val="0"/>
                <w:numId w:val="3"/>
              </w:numPr>
              <w:tabs>
                <w:tab w:val="left" w:pos="851"/>
              </w:tabs>
              <w:rPr>
                <w:rFonts w:ascii="Aptos" w:hAnsi="Aptos"/>
                <w:b/>
                <w:szCs w:val="20"/>
              </w:rPr>
            </w:pPr>
          </w:p>
        </w:tc>
        <w:tc>
          <w:tcPr>
            <w:tcW w:w="7904" w:type="dxa"/>
          </w:tcPr>
          <w:p w14:paraId="4C7C3A1B" w14:textId="1B891795" w:rsidR="00F80B91" w:rsidRPr="00F94CE1" w:rsidRDefault="00F80B91" w:rsidP="00F80B91">
            <w:pPr>
              <w:spacing w:after="0" w:line="240" w:lineRule="auto"/>
              <w:rPr>
                <w:iCs/>
                <w:szCs w:val="20"/>
                <w:lang w:val="nl-NL"/>
              </w:rPr>
            </w:pPr>
            <w:r>
              <w:rPr>
                <w:iCs/>
                <w:szCs w:val="20"/>
                <w:lang w:val="nl-NL"/>
              </w:rPr>
              <w:t>Heeft u behoefte aan een vaste contactpersoon bij Avans? Indien ja, wat verwacht u van deze contactpersoon in relatie tot de dienstverlening die u biedt?</w:t>
            </w:r>
          </w:p>
        </w:tc>
      </w:tr>
      <w:tr w:rsidR="001C5215" w:rsidRPr="00560F21" w14:paraId="0579EF05" w14:textId="77777777">
        <w:trPr>
          <w:cantSplit/>
          <w:trHeight w:val="284"/>
        </w:trPr>
        <w:tc>
          <w:tcPr>
            <w:tcW w:w="709" w:type="dxa"/>
            <w:vAlign w:val="center"/>
          </w:tcPr>
          <w:p w14:paraId="22E7F3D3" w14:textId="77777777" w:rsidR="001C5215" w:rsidRPr="001C5215" w:rsidRDefault="001C5215" w:rsidP="001C5215">
            <w:pPr>
              <w:tabs>
                <w:tab w:val="left" w:pos="851"/>
              </w:tabs>
              <w:ind w:left="360"/>
              <w:rPr>
                <w:rFonts w:ascii="Aptos" w:hAnsi="Aptos"/>
                <w:b/>
                <w:szCs w:val="20"/>
              </w:rPr>
            </w:pPr>
          </w:p>
        </w:tc>
        <w:tc>
          <w:tcPr>
            <w:tcW w:w="7904" w:type="dxa"/>
          </w:tcPr>
          <w:p w14:paraId="3781B141" w14:textId="30F507C8" w:rsidR="001C5215" w:rsidRDefault="001C5215" w:rsidP="00F80B91">
            <w:pPr>
              <w:spacing w:after="0" w:line="240" w:lineRule="auto"/>
              <w:rPr>
                <w:iCs/>
                <w:szCs w:val="20"/>
                <w:lang w:val="nl-NL"/>
              </w:rPr>
            </w:pPr>
            <w:r>
              <w:rPr>
                <w:iCs/>
                <w:szCs w:val="20"/>
              </w:rPr>
              <w:t>Antwoord:</w:t>
            </w:r>
          </w:p>
        </w:tc>
      </w:tr>
    </w:tbl>
    <w:p w14:paraId="30F56BF2" w14:textId="77777777" w:rsidR="00273C28" w:rsidRPr="00560F21"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EF0101" w14:paraId="3A899A99"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523AF303" w14:textId="0391B91B" w:rsidR="00273C28" w:rsidRPr="00EF0101" w:rsidRDefault="00273C28">
            <w:pPr>
              <w:tabs>
                <w:tab w:val="left" w:pos="851"/>
              </w:tabs>
              <w:jc w:val="center"/>
              <w:rPr>
                <w:b/>
                <w:szCs w:val="20"/>
                <w:lang w:val="nl-NL"/>
              </w:rPr>
            </w:pPr>
            <w:r w:rsidRPr="00EF0101">
              <w:rPr>
                <w:b/>
                <w:szCs w:val="20"/>
                <w:lang w:val="nl-NL"/>
              </w:rPr>
              <w:t xml:space="preserve">2. Vragen over </w:t>
            </w:r>
            <w:r w:rsidR="00BD4629" w:rsidRPr="00EF0101">
              <w:rPr>
                <w:b/>
                <w:szCs w:val="20"/>
                <w:lang w:val="nl-NL"/>
              </w:rPr>
              <w:t>diensten en aanpak</w:t>
            </w:r>
          </w:p>
        </w:tc>
      </w:tr>
      <w:tr w:rsidR="00273C28" w:rsidRPr="00EF0101" w14:paraId="57D5B5D8" w14:textId="77777777">
        <w:trPr>
          <w:cantSplit/>
          <w:trHeight w:val="284"/>
        </w:trPr>
        <w:tc>
          <w:tcPr>
            <w:tcW w:w="709" w:type="dxa"/>
            <w:vAlign w:val="center"/>
          </w:tcPr>
          <w:p w14:paraId="4BFCB79F" w14:textId="77777777" w:rsidR="00273C28" w:rsidRPr="00EF0101" w:rsidRDefault="00273C28" w:rsidP="00273C28">
            <w:pPr>
              <w:pStyle w:val="Lijstalinea"/>
              <w:numPr>
                <w:ilvl w:val="0"/>
                <w:numId w:val="4"/>
              </w:numPr>
              <w:tabs>
                <w:tab w:val="left" w:pos="851"/>
              </w:tabs>
              <w:rPr>
                <w:rFonts w:ascii="Aptos" w:hAnsi="Aptos"/>
                <w:b/>
                <w:szCs w:val="20"/>
              </w:rPr>
            </w:pPr>
          </w:p>
        </w:tc>
        <w:tc>
          <w:tcPr>
            <w:tcW w:w="7904" w:type="dxa"/>
          </w:tcPr>
          <w:p w14:paraId="3120F14C" w14:textId="46B8A087" w:rsidR="00273C28" w:rsidRPr="00EF0101" w:rsidRDefault="00B357C2" w:rsidP="00B357C2">
            <w:pPr>
              <w:spacing w:after="0" w:line="240" w:lineRule="auto"/>
              <w:rPr>
                <w:color w:val="auto"/>
                <w:sz w:val="24"/>
              </w:rPr>
            </w:pPr>
            <w:r w:rsidRPr="00EF0101">
              <w:t>Hoe waarborgt u onafhankelijk en objectief advies?</w:t>
            </w:r>
          </w:p>
        </w:tc>
      </w:tr>
      <w:tr w:rsidR="001C5215" w:rsidRPr="00EF0101" w14:paraId="36DD80D5" w14:textId="77777777">
        <w:trPr>
          <w:cantSplit/>
          <w:trHeight w:val="284"/>
        </w:trPr>
        <w:tc>
          <w:tcPr>
            <w:tcW w:w="709" w:type="dxa"/>
            <w:vAlign w:val="center"/>
          </w:tcPr>
          <w:p w14:paraId="799FB08D" w14:textId="77777777" w:rsidR="001C5215" w:rsidRPr="001C5215" w:rsidRDefault="001C5215" w:rsidP="001C5215">
            <w:pPr>
              <w:tabs>
                <w:tab w:val="left" w:pos="851"/>
              </w:tabs>
              <w:ind w:left="567"/>
              <w:rPr>
                <w:rFonts w:ascii="Aptos" w:hAnsi="Aptos"/>
                <w:b/>
                <w:szCs w:val="20"/>
              </w:rPr>
            </w:pPr>
          </w:p>
        </w:tc>
        <w:tc>
          <w:tcPr>
            <w:tcW w:w="7904" w:type="dxa"/>
          </w:tcPr>
          <w:p w14:paraId="7E44F7A5" w14:textId="433858B3" w:rsidR="001C5215" w:rsidRPr="00EF0101" w:rsidRDefault="001C5215" w:rsidP="00B357C2">
            <w:pPr>
              <w:spacing w:after="0" w:line="240" w:lineRule="auto"/>
            </w:pPr>
            <w:r>
              <w:rPr>
                <w:iCs/>
                <w:szCs w:val="20"/>
              </w:rPr>
              <w:t>Antwoord:</w:t>
            </w:r>
          </w:p>
        </w:tc>
      </w:tr>
      <w:tr w:rsidR="00EF1DE1" w:rsidRPr="00EF0101" w14:paraId="62257E3C" w14:textId="77777777">
        <w:trPr>
          <w:cantSplit/>
          <w:trHeight w:val="284"/>
        </w:trPr>
        <w:tc>
          <w:tcPr>
            <w:tcW w:w="709" w:type="dxa"/>
            <w:vAlign w:val="center"/>
          </w:tcPr>
          <w:p w14:paraId="32445215" w14:textId="77777777" w:rsidR="00EF1DE1" w:rsidRPr="00EF0101" w:rsidRDefault="00EF1DE1" w:rsidP="00EF1DE1">
            <w:pPr>
              <w:pStyle w:val="Lijstalinea"/>
              <w:numPr>
                <w:ilvl w:val="0"/>
                <w:numId w:val="4"/>
              </w:numPr>
              <w:tabs>
                <w:tab w:val="left" w:pos="851"/>
              </w:tabs>
              <w:rPr>
                <w:rFonts w:ascii="Aptos" w:hAnsi="Aptos"/>
                <w:b/>
                <w:szCs w:val="20"/>
              </w:rPr>
            </w:pPr>
          </w:p>
        </w:tc>
        <w:tc>
          <w:tcPr>
            <w:tcW w:w="7904" w:type="dxa"/>
          </w:tcPr>
          <w:p w14:paraId="020DAFFF" w14:textId="77E8E94A" w:rsidR="00EF1DE1" w:rsidRPr="004B17AE" w:rsidRDefault="00EF1DE1" w:rsidP="00EF1DE1">
            <w:pPr>
              <w:spacing w:after="0" w:line="240" w:lineRule="auto"/>
              <w:rPr>
                <w:lang w:val="nl-NL"/>
              </w:rPr>
            </w:pPr>
            <w:r>
              <w:t>Welke dienstverlening biedt u aan in relatie tot het creëren van awareness bij medewerkers en studenten bij Avans inzake de gevraagde dienstverlening? Kunt u aangeven in hoeverre er sprake is van standaarddienstverlening of dat er in uw ogen sprake is van een aanvullende opdracht? Kunt u als er sprake is van een aanvullende opdracht de kosten hiervan specificeren?</w:t>
            </w:r>
          </w:p>
        </w:tc>
      </w:tr>
      <w:tr w:rsidR="001C5215" w:rsidRPr="00EF0101" w14:paraId="030FC5F1" w14:textId="77777777">
        <w:trPr>
          <w:cantSplit/>
          <w:trHeight w:val="284"/>
        </w:trPr>
        <w:tc>
          <w:tcPr>
            <w:tcW w:w="709" w:type="dxa"/>
            <w:vAlign w:val="center"/>
          </w:tcPr>
          <w:p w14:paraId="65FFD37C" w14:textId="77777777" w:rsidR="001C5215" w:rsidRPr="001C5215" w:rsidRDefault="001C5215" w:rsidP="001C5215">
            <w:pPr>
              <w:tabs>
                <w:tab w:val="left" w:pos="851"/>
              </w:tabs>
              <w:ind w:left="567"/>
              <w:rPr>
                <w:rFonts w:ascii="Aptos" w:hAnsi="Aptos"/>
                <w:b/>
                <w:szCs w:val="20"/>
              </w:rPr>
            </w:pPr>
          </w:p>
        </w:tc>
        <w:tc>
          <w:tcPr>
            <w:tcW w:w="7904" w:type="dxa"/>
          </w:tcPr>
          <w:p w14:paraId="22611FDA" w14:textId="63AFAB15" w:rsidR="001C5215" w:rsidRDefault="001C5215" w:rsidP="00EF1DE1">
            <w:pPr>
              <w:spacing w:after="0" w:line="240" w:lineRule="auto"/>
            </w:pPr>
            <w:r>
              <w:rPr>
                <w:iCs/>
                <w:szCs w:val="20"/>
              </w:rPr>
              <w:t>Antwoord:</w:t>
            </w:r>
          </w:p>
        </w:tc>
      </w:tr>
      <w:tr w:rsidR="00EF1DE1" w:rsidRPr="00EF0101" w14:paraId="775463EC" w14:textId="77777777">
        <w:trPr>
          <w:cantSplit/>
          <w:trHeight w:val="284"/>
        </w:trPr>
        <w:tc>
          <w:tcPr>
            <w:tcW w:w="709" w:type="dxa"/>
            <w:vAlign w:val="center"/>
          </w:tcPr>
          <w:p w14:paraId="738E7CA3" w14:textId="0F0A7C22" w:rsidR="00EF1DE1" w:rsidRPr="00EF0101" w:rsidRDefault="00EF1DE1" w:rsidP="00EF1DE1">
            <w:pPr>
              <w:pStyle w:val="Lijstalinea"/>
              <w:numPr>
                <w:ilvl w:val="0"/>
                <w:numId w:val="4"/>
              </w:numPr>
              <w:tabs>
                <w:tab w:val="left" w:pos="851"/>
              </w:tabs>
              <w:rPr>
                <w:rFonts w:ascii="Aptos" w:hAnsi="Aptos"/>
                <w:b/>
                <w:szCs w:val="20"/>
              </w:rPr>
            </w:pPr>
            <w:r>
              <w:rPr>
                <w:rFonts w:ascii="Aptos" w:hAnsi="Aptos"/>
                <w:b/>
                <w:szCs w:val="20"/>
              </w:rPr>
              <w:t xml:space="preserve">Op </w:t>
            </w:r>
          </w:p>
        </w:tc>
        <w:tc>
          <w:tcPr>
            <w:tcW w:w="7904" w:type="dxa"/>
          </w:tcPr>
          <w:p w14:paraId="3C50803C" w14:textId="3D4AC65A" w:rsidR="00EF1DE1" w:rsidRPr="00EF0101" w:rsidRDefault="00EF1DE1" w:rsidP="00EF1DE1">
            <w:pPr>
              <w:spacing w:after="0" w:line="240" w:lineRule="auto"/>
            </w:pPr>
            <w:r>
              <w:t>Welke ervaring heeft u met het herinrichten van (verzekeringsgerelateerde) processen? Welke dienstverlening kunt u in dat kader aanbieden? Kunt u aangeven in hoeverre er sprake is van standaarddienstverlening of dat er in uw ogen sprake is van een aanvullende opdracht? Kunt u als er sprake is van een aanvullende opdracht de kosten hiervan specificeren?</w:t>
            </w:r>
          </w:p>
        </w:tc>
      </w:tr>
      <w:tr w:rsidR="001C5215" w:rsidRPr="00EF0101" w14:paraId="2EB304A5" w14:textId="77777777">
        <w:trPr>
          <w:cantSplit/>
          <w:trHeight w:val="284"/>
        </w:trPr>
        <w:tc>
          <w:tcPr>
            <w:tcW w:w="709" w:type="dxa"/>
            <w:vAlign w:val="center"/>
          </w:tcPr>
          <w:p w14:paraId="260498D2" w14:textId="77777777" w:rsidR="001C5215" w:rsidRPr="001C5215" w:rsidRDefault="001C5215" w:rsidP="001C5215">
            <w:pPr>
              <w:tabs>
                <w:tab w:val="left" w:pos="851"/>
              </w:tabs>
              <w:ind w:left="567"/>
              <w:rPr>
                <w:rFonts w:ascii="Aptos" w:hAnsi="Aptos"/>
                <w:b/>
                <w:szCs w:val="20"/>
              </w:rPr>
            </w:pPr>
          </w:p>
        </w:tc>
        <w:tc>
          <w:tcPr>
            <w:tcW w:w="7904" w:type="dxa"/>
          </w:tcPr>
          <w:p w14:paraId="196765A4" w14:textId="65433F96" w:rsidR="001C5215" w:rsidRDefault="001C5215" w:rsidP="00EF1DE1">
            <w:pPr>
              <w:spacing w:after="0" w:line="240" w:lineRule="auto"/>
            </w:pPr>
            <w:r>
              <w:rPr>
                <w:iCs/>
                <w:szCs w:val="20"/>
              </w:rPr>
              <w:t>Antwoord:</w:t>
            </w:r>
          </w:p>
        </w:tc>
      </w:tr>
      <w:tr w:rsidR="00EF1DE1" w:rsidRPr="00EF0101" w14:paraId="0071D42C" w14:textId="77777777">
        <w:trPr>
          <w:cantSplit/>
          <w:trHeight w:val="284"/>
        </w:trPr>
        <w:tc>
          <w:tcPr>
            <w:tcW w:w="709" w:type="dxa"/>
            <w:vAlign w:val="center"/>
          </w:tcPr>
          <w:p w14:paraId="70C9E256" w14:textId="409602E9" w:rsidR="00EF1DE1" w:rsidRPr="00EF0101" w:rsidRDefault="00EF1DE1" w:rsidP="00EF1DE1">
            <w:pPr>
              <w:pStyle w:val="Lijstalinea"/>
              <w:numPr>
                <w:ilvl w:val="0"/>
                <w:numId w:val="4"/>
              </w:numPr>
              <w:tabs>
                <w:tab w:val="left" w:pos="851"/>
              </w:tabs>
              <w:rPr>
                <w:rFonts w:ascii="Aptos" w:hAnsi="Aptos"/>
                <w:b/>
                <w:szCs w:val="20"/>
              </w:rPr>
            </w:pPr>
            <w:r>
              <w:rPr>
                <w:rFonts w:ascii="Aptos" w:hAnsi="Aptos"/>
                <w:b/>
                <w:szCs w:val="20"/>
              </w:rPr>
              <w:t>W</w:t>
            </w:r>
          </w:p>
        </w:tc>
        <w:tc>
          <w:tcPr>
            <w:tcW w:w="7904" w:type="dxa"/>
          </w:tcPr>
          <w:p w14:paraId="0BFCE88B" w14:textId="78A837F1" w:rsidR="00EF1DE1" w:rsidRPr="00EF0101" w:rsidRDefault="00EF1DE1" w:rsidP="00EF1DE1">
            <w:pPr>
              <w:spacing w:after="0" w:line="240" w:lineRule="auto"/>
            </w:pPr>
            <w:r>
              <w:t>Is het voor u mogelijk om het rechtstreekse aanspreekpunt te zijn voor (medewerkers en studenten van) Avans inzake alle dienstverlening die u levert? Welke risico’s kleven daar volgens u aan? Kunt u aangeven in hoeverre er sprake is van standaarddienstverlening of dat er in uw ogen sprake is van een aanvullende opdracht? Kunt u als er sprake is van een aanvullende opdracht de kosten hiervan specificeren?</w:t>
            </w:r>
          </w:p>
        </w:tc>
      </w:tr>
      <w:tr w:rsidR="001C5215" w:rsidRPr="00EF0101" w14:paraId="5D0FC4C8" w14:textId="77777777">
        <w:trPr>
          <w:cantSplit/>
          <w:trHeight w:val="284"/>
        </w:trPr>
        <w:tc>
          <w:tcPr>
            <w:tcW w:w="709" w:type="dxa"/>
            <w:vAlign w:val="center"/>
          </w:tcPr>
          <w:p w14:paraId="1EC0539B" w14:textId="77777777" w:rsidR="001C5215" w:rsidRPr="001C5215" w:rsidRDefault="001C5215" w:rsidP="001C5215">
            <w:pPr>
              <w:tabs>
                <w:tab w:val="left" w:pos="851"/>
              </w:tabs>
              <w:ind w:left="567"/>
              <w:rPr>
                <w:rFonts w:ascii="Aptos" w:hAnsi="Aptos"/>
                <w:b/>
                <w:szCs w:val="20"/>
              </w:rPr>
            </w:pPr>
          </w:p>
        </w:tc>
        <w:tc>
          <w:tcPr>
            <w:tcW w:w="7904" w:type="dxa"/>
          </w:tcPr>
          <w:p w14:paraId="53541E00" w14:textId="5FEB3A1A" w:rsidR="001C5215" w:rsidRDefault="001C5215" w:rsidP="00EF1DE1">
            <w:pPr>
              <w:spacing w:after="0" w:line="240" w:lineRule="auto"/>
            </w:pPr>
            <w:r>
              <w:rPr>
                <w:iCs/>
                <w:szCs w:val="20"/>
              </w:rPr>
              <w:t>Antwoord:</w:t>
            </w:r>
          </w:p>
        </w:tc>
      </w:tr>
      <w:tr w:rsidR="00EF1DE1" w:rsidRPr="00EF0101" w14:paraId="633BBD31" w14:textId="77777777">
        <w:trPr>
          <w:cantSplit/>
          <w:trHeight w:val="284"/>
        </w:trPr>
        <w:tc>
          <w:tcPr>
            <w:tcW w:w="709" w:type="dxa"/>
            <w:vAlign w:val="center"/>
          </w:tcPr>
          <w:p w14:paraId="1BD06944" w14:textId="77777777" w:rsidR="00EF1DE1" w:rsidRPr="00EF0101" w:rsidRDefault="00EF1DE1" w:rsidP="00EF1DE1">
            <w:pPr>
              <w:pStyle w:val="Lijstalinea"/>
              <w:numPr>
                <w:ilvl w:val="0"/>
                <w:numId w:val="4"/>
              </w:numPr>
              <w:tabs>
                <w:tab w:val="left" w:pos="851"/>
              </w:tabs>
              <w:rPr>
                <w:rFonts w:ascii="Aptos" w:hAnsi="Aptos"/>
                <w:b/>
                <w:szCs w:val="20"/>
              </w:rPr>
            </w:pPr>
          </w:p>
        </w:tc>
        <w:tc>
          <w:tcPr>
            <w:tcW w:w="7904" w:type="dxa"/>
          </w:tcPr>
          <w:p w14:paraId="25630822" w14:textId="6877232A" w:rsidR="00EF1DE1" w:rsidRPr="00EF0101" w:rsidRDefault="00EF1DE1" w:rsidP="00EF1DE1">
            <w:pPr>
              <w:spacing w:after="0" w:line="240" w:lineRule="auto"/>
            </w:pPr>
            <w:r>
              <w:t>Welke diensten biedt u aan in het kader van</w:t>
            </w:r>
            <w:r w:rsidRPr="00EF0101">
              <w:t xml:space="preserve"> schadeafhandeling, inclusief calamiteiten?</w:t>
            </w:r>
            <w:r>
              <w:t xml:space="preserve"> Is het mogelijk de volledige afhandeling van schades (zowel boven als onder het eigen risico) inclusief de communicatie aan betrokkenen bij eventuele afwijzingen van dekking bij u onder te brengen? Biedt u regresservice aan? Is het mogelijk dat betrokkenen een eventuele schademelding direct bij u doen (zonder dat er sprake is van tussenkomst van Avans)? En kan dit in het door u gebruikte digitale systeem gedaan worden? Kunt u aangeven in hoeverre er sprake is van standaarddienstverlening of dat er in uw ogen sprake is van een aanvullende opdracht? Kunt u als er sprake is van een aanvullende opdracht de kosten hiervan specificeren?</w:t>
            </w:r>
          </w:p>
        </w:tc>
      </w:tr>
      <w:tr w:rsidR="001C5215" w:rsidRPr="00EF0101" w14:paraId="0D401331" w14:textId="77777777">
        <w:trPr>
          <w:cantSplit/>
          <w:trHeight w:val="284"/>
        </w:trPr>
        <w:tc>
          <w:tcPr>
            <w:tcW w:w="709" w:type="dxa"/>
            <w:vAlign w:val="center"/>
          </w:tcPr>
          <w:p w14:paraId="2743AC1B" w14:textId="77777777" w:rsidR="001C5215" w:rsidRPr="001C5215" w:rsidRDefault="001C5215" w:rsidP="001C5215">
            <w:pPr>
              <w:tabs>
                <w:tab w:val="left" w:pos="851"/>
              </w:tabs>
              <w:ind w:left="567"/>
              <w:rPr>
                <w:rFonts w:ascii="Aptos" w:hAnsi="Aptos"/>
                <w:b/>
                <w:szCs w:val="20"/>
              </w:rPr>
            </w:pPr>
          </w:p>
        </w:tc>
        <w:tc>
          <w:tcPr>
            <w:tcW w:w="7904" w:type="dxa"/>
          </w:tcPr>
          <w:p w14:paraId="6A2E4CAA" w14:textId="5E20E4C4" w:rsidR="001C5215" w:rsidRDefault="001C5215" w:rsidP="00EF1DE1">
            <w:pPr>
              <w:spacing w:after="0" w:line="240" w:lineRule="auto"/>
            </w:pPr>
            <w:r>
              <w:rPr>
                <w:iCs/>
                <w:szCs w:val="20"/>
              </w:rPr>
              <w:t>Antwoord:</w:t>
            </w:r>
          </w:p>
        </w:tc>
      </w:tr>
      <w:tr w:rsidR="00EF1DE1" w:rsidRPr="00EF0101" w14:paraId="0B6B8130" w14:textId="77777777">
        <w:trPr>
          <w:cantSplit/>
          <w:trHeight w:val="284"/>
        </w:trPr>
        <w:tc>
          <w:tcPr>
            <w:tcW w:w="709" w:type="dxa"/>
            <w:vAlign w:val="center"/>
          </w:tcPr>
          <w:p w14:paraId="3CADF304" w14:textId="77777777" w:rsidR="00EF1DE1" w:rsidRPr="00EF0101" w:rsidRDefault="00EF1DE1" w:rsidP="00EF1DE1">
            <w:pPr>
              <w:pStyle w:val="Lijstalinea"/>
              <w:numPr>
                <w:ilvl w:val="0"/>
                <w:numId w:val="4"/>
              </w:numPr>
              <w:tabs>
                <w:tab w:val="left" w:pos="851"/>
              </w:tabs>
              <w:rPr>
                <w:rFonts w:ascii="Aptos" w:hAnsi="Aptos"/>
                <w:b/>
                <w:szCs w:val="20"/>
              </w:rPr>
            </w:pPr>
          </w:p>
        </w:tc>
        <w:tc>
          <w:tcPr>
            <w:tcW w:w="7904" w:type="dxa"/>
          </w:tcPr>
          <w:p w14:paraId="4952E016" w14:textId="2F62EB5B" w:rsidR="00EF1DE1" w:rsidRPr="00EF0101" w:rsidRDefault="00EF1DE1" w:rsidP="00EF1DE1">
            <w:pPr>
              <w:spacing w:after="0" w:line="240" w:lineRule="auto"/>
              <w:rPr>
                <w:color w:val="auto"/>
                <w:sz w:val="24"/>
              </w:rPr>
            </w:pPr>
            <w:r w:rsidRPr="00EF0101">
              <w:t>Hoe vaak en op welke manier adviseert u over prolongatie, dekking en risico’s</w:t>
            </w:r>
            <w:r>
              <w:t>, waaronder uitsluitingen en clausules die verzekeraars hanteren</w:t>
            </w:r>
            <w:r w:rsidRPr="00EF0101">
              <w:t>?</w:t>
            </w:r>
            <w:r>
              <w:t xml:space="preserve"> Hoe maakt u complexe verzekeringstechnische aspecten begrijpelijk voor Avans? Op welke wijze denkt u hier meerwaarde in te kunnen bieden? </w:t>
            </w:r>
          </w:p>
        </w:tc>
      </w:tr>
      <w:tr w:rsidR="001C5215" w:rsidRPr="00EF0101" w14:paraId="0705E12C" w14:textId="77777777">
        <w:trPr>
          <w:cantSplit/>
          <w:trHeight w:val="284"/>
        </w:trPr>
        <w:tc>
          <w:tcPr>
            <w:tcW w:w="709" w:type="dxa"/>
            <w:vAlign w:val="center"/>
          </w:tcPr>
          <w:p w14:paraId="34C09034" w14:textId="77777777" w:rsidR="001C5215" w:rsidRPr="001C5215" w:rsidRDefault="001C5215" w:rsidP="001C5215">
            <w:pPr>
              <w:tabs>
                <w:tab w:val="left" w:pos="851"/>
              </w:tabs>
              <w:ind w:left="567"/>
              <w:rPr>
                <w:rFonts w:ascii="Aptos" w:hAnsi="Aptos"/>
                <w:b/>
                <w:szCs w:val="20"/>
              </w:rPr>
            </w:pPr>
          </w:p>
        </w:tc>
        <w:tc>
          <w:tcPr>
            <w:tcW w:w="7904" w:type="dxa"/>
          </w:tcPr>
          <w:p w14:paraId="5A68F182" w14:textId="2EF50D91" w:rsidR="001C5215" w:rsidRPr="00EF0101" w:rsidRDefault="001C5215" w:rsidP="00EF1DE1">
            <w:pPr>
              <w:spacing w:after="0" w:line="240" w:lineRule="auto"/>
            </w:pPr>
            <w:r>
              <w:rPr>
                <w:iCs/>
                <w:szCs w:val="20"/>
              </w:rPr>
              <w:t>Antwoord:</w:t>
            </w:r>
          </w:p>
        </w:tc>
      </w:tr>
      <w:tr w:rsidR="00EF1DE1" w:rsidRPr="00EF0101" w14:paraId="38211BDE" w14:textId="77777777">
        <w:trPr>
          <w:cantSplit/>
          <w:trHeight w:val="284"/>
        </w:trPr>
        <w:tc>
          <w:tcPr>
            <w:tcW w:w="709" w:type="dxa"/>
            <w:vAlign w:val="center"/>
          </w:tcPr>
          <w:p w14:paraId="3647D612" w14:textId="77777777" w:rsidR="00EF1DE1" w:rsidRPr="00EF0101" w:rsidRDefault="00EF1DE1" w:rsidP="00EF1DE1">
            <w:pPr>
              <w:pStyle w:val="Lijstalinea"/>
              <w:numPr>
                <w:ilvl w:val="0"/>
                <w:numId w:val="4"/>
              </w:numPr>
              <w:tabs>
                <w:tab w:val="left" w:pos="851"/>
              </w:tabs>
              <w:rPr>
                <w:rFonts w:ascii="Aptos" w:hAnsi="Aptos"/>
                <w:b/>
                <w:szCs w:val="20"/>
              </w:rPr>
            </w:pPr>
          </w:p>
        </w:tc>
        <w:tc>
          <w:tcPr>
            <w:tcW w:w="7904" w:type="dxa"/>
          </w:tcPr>
          <w:p w14:paraId="0DE8D431" w14:textId="00EBDDA0" w:rsidR="00EF1DE1" w:rsidRPr="00EF0101" w:rsidRDefault="00EF1DE1" w:rsidP="00EF1DE1">
            <w:pPr>
              <w:spacing w:after="0" w:line="240" w:lineRule="auto"/>
              <w:rPr>
                <w:color w:val="auto"/>
                <w:sz w:val="24"/>
              </w:rPr>
            </w:pPr>
            <w:r>
              <w:t>Welke diensten biedt u aan in relatie tot de (verzekeringstechnische) aspecten van investeringen, acquisities, bouwzaken en het nemen van preventieve en/of repressieve maatregelen? Kunt u aangeven in hoeverre er sprake is van standaarddienstverlening of dat er in uw ogen sprake is van een aanvullende opdracht? Kunt u als er sprake is van een aanvullende opdracht de kosten hiervan specificeren?</w:t>
            </w:r>
          </w:p>
        </w:tc>
      </w:tr>
      <w:tr w:rsidR="001C5215" w:rsidRPr="00EF0101" w14:paraId="1EB04D0B" w14:textId="77777777">
        <w:trPr>
          <w:cantSplit/>
          <w:trHeight w:val="284"/>
        </w:trPr>
        <w:tc>
          <w:tcPr>
            <w:tcW w:w="709" w:type="dxa"/>
            <w:vAlign w:val="center"/>
          </w:tcPr>
          <w:p w14:paraId="78653958" w14:textId="77777777" w:rsidR="001C5215" w:rsidRPr="001C5215" w:rsidRDefault="001C5215" w:rsidP="001C5215">
            <w:pPr>
              <w:tabs>
                <w:tab w:val="left" w:pos="851"/>
              </w:tabs>
              <w:ind w:left="567"/>
              <w:rPr>
                <w:rFonts w:ascii="Aptos" w:hAnsi="Aptos"/>
                <w:b/>
                <w:szCs w:val="20"/>
              </w:rPr>
            </w:pPr>
          </w:p>
        </w:tc>
        <w:tc>
          <w:tcPr>
            <w:tcW w:w="7904" w:type="dxa"/>
          </w:tcPr>
          <w:p w14:paraId="5E55DA9B" w14:textId="0A164FC4" w:rsidR="001C5215" w:rsidRDefault="001C5215" w:rsidP="00EF1DE1">
            <w:pPr>
              <w:spacing w:after="0" w:line="240" w:lineRule="auto"/>
            </w:pPr>
            <w:r>
              <w:rPr>
                <w:iCs/>
                <w:szCs w:val="20"/>
              </w:rPr>
              <w:t>Antwoord:</w:t>
            </w:r>
          </w:p>
        </w:tc>
      </w:tr>
      <w:tr w:rsidR="00EF1DE1" w:rsidRPr="00EF0101" w14:paraId="547BDB7E" w14:textId="77777777">
        <w:trPr>
          <w:cantSplit/>
          <w:trHeight w:val="284"/>
        </w:trPr>
        <w:tc>
          <w:tcPr>
            <w:tcW w:w="709" w:type="dxa"/>
            <w:vAlign w:val="center"/>
          </w:tcPr>
          <w:p w14:paraId="40DF7339" w14:textId="77777777" w:rsidR="00EF1DE1" w:rsidRPr="00EF0101" w:rsidRDefault="00EF1DE1" w:rsidP="00EF1DE1">
            <w:pPr>
              <w:pStyle w:val="Lijstalinea"/>
              <w:numPr>
                <w:ilvl w:val="0"/>
                <w:numId w:val="4"/>
              </w:numPr>
              <w:tabs>
                <w:tab w:val="left" w:pos="851"/>
              </w:tabs>
              <w:rPr>
                <w:rFonts w:ascii="Aptos" w:hAnsi="Aptos"/>
                <w:b/>
                <w:szCs w:val="20"/>
              </w:rPr>
            </w:pPr>
          </w:p>
        </w:tc>
        <w:tc>
          <w:tcPr>
            <w:tcW w:w="7904" w:type="dxa"/>
          </w:tcPr>
          <w:p w14:paraId="575434D6" w14:textId="05E6DF57" w:rsidR="00EF1DE1" w:rsidRPr="00EF0101" w:rsidRDefault="00EF1DE1" w:rsidP="00EF1DE1">
            <w:pPr>
              <w:spacing w:after="0" w:line="240" w:lineRule="auto"/>
            </w:pPr>
            <w:r>
              <w:t>Welke diensten biedt u aan op het gebied van risicomanagement? Kunt u aangeven in hoeverre er sprake is van standaarddienstverlening of dat er in uw ogen sprake is van een aanvullende opdracht? Kunt u als er sprake is van een aanvullende opdracht de kosten hiervan specificeren?</w:t>
            </w:r>
          </w:p>
        </w:tc>
      </w:tr>
      <w:tr w:rsidR="001C5215" w:rsidRPr="00EF0101" w14:paraId="4915C09D" w14:textId="77777777">
        <w:trPr>
          <w:cantSplit/>
          <w:trHeight w:val="284"/>
        </w:trPr>
        <w:tc>
          <w:tcPr>
            <w:tcW w:w="709" w:type="dxa"/>
            <w:vAlign w:val="center"/>
          </w:tcPr>
          <w:p w14:paraId="49C32D69" w14:textId="77777777" w:rsidR="001C5215" w:rsidRPr="001C5215" w:rsidRDefault="001C5215" w:rsidP="001C5215">
            <w:pPr>
              <w:tabs>
                <w:tab w:val="left" w:pos="851"/>
              </w:tabs>
              <w:ind w:left="567"/>
              <w:rPr>
                <w:rFonts w:ascii="Aptos" w:hAnsi="Aptos"/>
                <w:b/>
                <w:szCs w:val="20"/>
              </w:rPr>
            </w:pPr>
          </w:p>
        </w:tc>
        <w:tc>
          <w:tcPr>
            <w:tcW w:w="7904" w:type="dxa"/>
          </w:tcPr>
          <w:p w14:paraId="5FB1F520" w14:textId="14FECEC0" w:rsidR="001C5215" w:rsidRDefault="001C5215" w:rsidP="00EF1DE1">
            <w:pPr>
              <w:spacing w:after="0" w:line="240" w:lineRule="auto"/>
            </w:pPr>
            <w:r>
              <w:rPr>
                <w:iCs/>
                <w:szCs w:val="20"/>
              </w:rPr>
              <w:t>Antwoord:</w:t>
            </w:r>
          </w:p>
        </w:tc>
      </w:tr>
      <w:tr w:rsidR="004C574D" w:rsidRPr="00EF0101" w14:paraId="6465BDB9" w14:textId="77777777" w:rsidTr="00AD42A7">
        <w:trPr>
          <w:cantSplit/>
          <w:trHeight w:val="413"/>
        </w:trPr>
        <w:tc>
          <w:tcPr>
            <w:tcW w:w="709" w:type="dxa"/>
            <w:vAlign w:val="center"/>
          </w:tcPr>
          <w:p w14:paraId="513117AE" w14:textId="29245745" w:rsidR="004C574D" w:rsidRPr="001C5215" w:rsidRDefault="00C52C3E" w:rsidP="00C52C3E">
            <w:pPr>
              <w:pStyle w:val="Lijstalinea"/>
              <w:numPr>
                <w:ilvl w:val="0"/>
                <w:numId w:val="4"/>
              </w:numPr>
              <w:tabs>
                <w:tab w:val="left" w:pos="851"/>
              </w:tabs>
              <w:rPr>
                <w:rFonts w:ascii="Aptos" w:hAnsi="Aptos"/>
                <w:b/>
                <w:szCs w:val="20"/>
              </w:rPr>
            </w:pPr>
            <w:r>
              <w:rPr>
                <w:rFonts w:ascii="Aptos" w:hAnsi="Aptos"/>
                <w:b/>
                <w:szCs w:val="20"/>
              </w:rPr>
              <w:t>2.9</w:t>
            </w:r>
          </w:p>
        </w:tc>
        <w:tc>
          <w:tcPr>
            <w:tcW w:w="7904" w:type="dxa"/>
          </w:tcPr>
          <w:p w14:paraId="63663E02" w14:textId="1BC38A80" w:rsidR="004C574D" w:rsidRDefault="00C52C3E" w:rsidP="00EF1DE1">
            <w:pPr>
              <w:spacing w:after="0" w:line="240" w:lineRule="auto"/>
              <w:rPr>
                <w:iCs/>
                <w:szCs w:val="20"/>
              </w:rPr>
            </w:pPr>
            <w:r>
              <w:t>Welke werkwijzen / methodieken en criteria hanteert u in het kader van risicomanagement om risico’s in kaart te brengen en te classificeren?</w:t>
            </w:r>
          </w:p>
        </w:tc>
      </w:tr>
      <w:tr w:rsidR="004C574D" w:rsidRPr="00EF0101" w14:paraId="35C1A0DE" w14:textId="77777777">
        <w:trPr>
          <w:cantSplit/>
          <w:trHeight w:val="284"/>
        </w:trPr>
        <w:tc>
          <w:tcPr>
            <w:tcW w:w="709" w:type="dxa"/>
            <w:vAlign w:val="center"/>
          </w:tcPr>
          <w:p w14:paraId="2E2C4ABC" w14:textId="77777777" w:rsidR="004C574D" w:rsidRPr="001C5215" w:rsidRDefault="004C574D" w:rsidP="001C5215">
            <w:pPr>
              <w:tabs>
                <w:tab w:val="left" w:pos="851"/>
              </w:tabs>
              <w:ind w:left="567"/>
              <w:rPr>
                <w:rFonts w:ascii="Aptos" w:hAnsi="Aptos"/>
                <w:b/>
                <w:szCs w:val="20"/>
              </w:rPr>
            </w:pPr>
          </w:p>
        </w:tc>
        <w:tc>
          <w:tcPr>
            <w:tcW w:w="7904" w:type="dxa"/>
          </w:tcPr>
          <w:p w14:paraId="743BD0AE" w14:textId="4188B91A" w:rsidR="004C574D" w:rsidRDefault="00C52C3E" w:rsidP="00EF1DE1">
            <w:pPr>
              <w:spacing w:after="0" w:line="240" w:lineRule="auto"/>
              <w:rPr>
                <w:iCs/>
                <w:szCs w:val="20"/>
              </w:rPr>
            </w:pPr>
            <w:r>
              <w:rPr>
                <w:iCs/>
                <w:szCs w:val="20"/>
              </w:rPr>
              <w:t xml:space="preserve">Antwoord: </w:t>
            </w:r>
          </w:p>
        </w:tc>
      </w:tr>
      <w:tr w:rsidR="00EF1DE1" w:rsidRPr="00EF0101" w14:paraId="12746218" w14:textId="77777777">
        <w:trPr>
          <w:cantSplit/>
          <w:trHeight w:val="284"/>
        </w:trPr>
        <w:tc>
          <w:tcPr>
            <w:tcW w:w="709" w:type="dxa"/>
            <w:vAlign w:val="center"/>
          </w:tcPr>
          <w:p w14:paraId="53F638EA" w14:textId="77777777" w:rsidR="00EF1DE1" w:rsidRPr="00EF0101" w:rsidRDefault="00EF1DE1" w:rsidP="00EF1DE1">
            <w:pPr>
              <w:pStyle w:val="Lijstalinea"/>
              <w:numPr>
                <w:ilvl w:val="0"/>
                <w:numId w:val="4"/>
              </w:numPr>
              <w:tabs>
                <w:tab w:val="left" w:pos="851"/>
              </w:tabs>
              <w:rPr>
                <w:rFonts w:ascii="Aptos" w:hAnsi="Aptos"/>
                <w:b/>
                <w:szCs w:val="20"/>
              </w:rPr>
            </w:pPr>
          </w:p>
        </w:tc>
        <w:tc>
          <w:tcPr>
            <w:tcW w:w="7904" w:type="dxa"/>
          </w:tcPr>
          <w:p w14:paraId="27F238A9" w14:textId="1179700C" w:rsidR="00EF1DE1" w:rsidRPr="00EF0101" w:rsidRDefault="00604CE1" w:rsidP="00EF1DE1">
            <w:pPr>
              <w:spacing w:after="0" w:line="240" w:lineRule="auto"/>
            </w:pPr>
            <w:r>
              <w:t xml:space="preserve">Op welke </w:t>
            </w:r>
            <w:r w:rsidR="00807A2D">
              <w:t xml:space="preserve">manier bent u bezig met duurzaamheid / de SDG’s? </w:t>
            </w:r>
            <w:r w:rsidR="00EF1DE1">
              <w:t xml:space="preserve">Welke </w:t>
            </w:r>
            <w:r>
              <w:t>meerwaarde kun</w:t>
            </w:r>
            <w:r w:rsidR="009F2F80">
              <w:t>t u</w:t>
            </w:r>
            <w:r>
              <w:t xml:space="preserve"> in </w:t>
            </w:r>
            <w:r w:rsidR="000114D7">
              <w:t>dat kader bieden aan Avans?</w:t>
            </w:r>
          </w:p>
        </w:tc>
      </w:tr>
      <w:tr w:rsidR="001C5215" w:rsidRPr="00EF0101" w14:paraId="3FD69045" w14:textId="77777777">
        <w:trPr>
          <w:cantSplit/>
          <w:trHeight w:val="284"/>
        </w:trPr>
        <w:tc>
          <w:tcPr>
            <w:tcW w:w="709" w:type="dxa"/>
            <w:vAlign w:val="center"/>
          </w:tcPr>
          <w:p w14:paraId="7716E5FB" w14:textId="77777777" w:rsidR="001C5215" w:rsidRPr="001C5215" w:rsidRDefault="001C5215" w:rsidP="001C5215">
            <w:pPr>
              <w:tabs>
                <w:tab w:val="left" w:pos="851"/>
              </w:tabs>
              <w:ind w:left="567"/>
              <w:rPr>
                <w:rFonts w:ascii="Aptos" w:hAnsi="Aptos"/>
                <w:b/>
                <w:szCs w:val="20"/>
              </w:rPr>
            </w:pPr>
          </w:p>
        </w:tc>
        <w:tc>
          <w:tcPr>
            <w:tcW w:w="7904" w:type="dxa"/>
          </w:tcPr>
          <w:p w14:paraId="4481BA58" w14:textId="0E4E463D" w:rsidR="001C5215" w:rsidRDefault="001C5215" w:rsidP="00EF1DE1">
            <w:pPr>
              <w:spacing w:after="0" w:line="240" w:lineRule="auto"/>
            </w:pPr>
            <w:r>
              <w:rPr>
                <w:iCs/>
                <w:szCs w:val="20"/>
              </w:rPr>
              <w:t>Antwoord:</w:t>
            </w:r>
          </w:p>
        </w:tc>
      </w:tr>
      <w:tr w:rsidR="00EF1DE1" w:rsidRPr="00EF0101" w14:paraId="362CD1CF" w14:textId="77777777">
        <w:trPr>
          <w:cantSplit/>
          <w:trHeight w:val="284"/>
        </w:trPr>
        <w:tc>
          <w:tcPr>
            <w:tcW w:w="709" w:type="dxa"/>
            <w:vAlign w:val="center"/>
          </w:tcPr>
          <w:p w14:paraId="7FE12D75" w14:textId="77777777" w:rsidR="00EF1DE1" w:rsidRPr="00EF0101" w:rsidRDefault="00EF1DE1" w:rsidP="00EF1DE1">
            <w:pPr>
              <w:pStyle w:val="Lijstalinea"/>
              <w:numPr>
                <w:ilvl w:val="0"/>
                <w:numId w:val="4"/>
              </w:numPr>
              <w:tabs>
                <w:tab w:val="left" w:pos="851"/>
              </w:tabs>
              <w:rPr>
                <w:rFonts w:ascii="Aptos" w:hAnsi="Aptos"/>
                <w:b/>
                <w:szCs w:val="20"/>
              </w:rPr>
            </w:pPr>
          </w:p>
        </w:tc>
        <w:tc>
          <w:tcPr>
            <w:tcW w:w="7904" w:type="dxa"/>
          </w:tcPr>
          <w:p w14:paraId="7C99DFD4" w14:textId="402FF618" w:rsidR="00EF1DE1" w:rsidRPr="00EF0101" w:rsidRDefault="00EF1DE1" w:rsidP="00EF1DE1">
            <w:pPr>
              <w:spacing w:after="0" w:line="240" w:lineRule="auto"/>
            </w:pPr>
            <w:r>
              <w:t>Welke mogelijkheden zijn er om de diverse panden / organisatieonderdelen van Avans te bezoeken, in gesprek te gaan met stakeholders binnen Avans en naar aanleiding daarvan te beoordelen of het huidige verzekeringspakket voldoende dekkingsgraad biedt voor de activiteiten van Avans en te adviseren over risico’s en mitigerende maatregelen in dat kader? Kunt u aangeven in hoeverre er sprake is van standaarddienstverlening of dat er in uw ogen sprake is van een aanvullende opdracht? Kunt u als er sprake is van een aanvullende opdracht de kosten hiervan specificeren?</w:t>
            </w:r>
          </w:p>
        </w:tc>
      </w:tr>
      <w:tr w:rsidR="001C5215" w:rsidRPr="00EF0101" w14:paraId="369831C7" w14:textId="77777777">
        <w:trPr>
          <w:cantSplit/>
          <w:trHeight w:val="284"/>
        </w:trPr>
        <w:tc>
          <w:tcPr>
            <w:tcW w:w="709" w:type="dxa"/>
            <w:vAlign w:val="center"/>
          </w:tcPr>
          <w:p w14:paraId="469DB96D" w14:textId="77777777" w:rsidR="001C5215" w:rsidRPr="001C5215" w:rsidRDefault="001C5215" w:rsidP="001C5215">
            <w:pPr>
              <w:tabs>
                <w:tab w:val="left" w:pos="851"/>
              </w:tabs>
              <w:ind w:left="567"/>
              <w:rPr>
                <w:rFonts w:ascii="Aptos" w:hAnsi="Aptos"/>
                <w:b/>
                <w:szCs w:val="20"/>
              </w:rPr>
            </w:pPr>
          </w:p>
        </w:tc>
        <w:tc>
          <w:tcPr>
            <w:tcW w:w="7904" w:type="dxa"/>
          </w:tcPr>
          <w:p w14:paraId="2BDF74FF" w14:textId="6BE94542" w:rsidR="001C5215" w:rsidRDefault="001C5215" w:rsidP="00EF1DE1">
            <w:pPr>
              <w:spacing w:after="0" w:line="240" w:lineRule="auto"/>
            </w:pPr>
            <w:r>
              <w:rPr>
                <w:iCs/>
                <w:szCs w:val="20"/>
              </w:rPr>
              <w:t>Antwoord:</w:t>
            </w:r>
          </w:p>
        </w:tc>
      </w:tr>
    </w:tbl>
    <w:p w14:paraId="6936D2BC" w14:textId="77777777" w:rsidR="00273C28" w:rsidRPr="00EF0101" w:rsidRDefault="00273C28">
      <w:pPr>
        <w:rPr>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585BA20D"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773F7440" w14:textId="4D21DEE3" w:rsidR="00273C28" w:rsidRPr="00EF0101" w:rsidRDefault="00273C28">
            <w:pPr>
              <w:tabs>
                <w:tab w:val="left" w:pos="851"/>
              </w:tabs>
              <w:jc w:val="center"/>
              <w:rPr>
                <w:b/>
                <w:szCs w:val="20"/>
                <w:lang w:val="nl-NL"/>
              </w:rPr>
            </w:pPr>
            <w:r w:rsidRPr="00EF0101">
              <w:rPr>
                <w:b/>
                <w:szCs w:val="20"/>
                <w:lang w:val="nl-NL"/>
              </w:rPr>
              <w:t xml:space="preserve">3. Vragen over </w:t>
            </w:r>
            <w:r w:rsidR="00B357C2" w:rsidRPr="00EF0101">
              <w:rPr>
                <w:b/>
                <w:szCs w:val="20"/>
                <w:lang w:val="nl-NL"/>
              </w:rPr>
              <w:t>digitaal systeem</w:t>
            </w:r>
          </w:p>
        </w:tc>
      </w:tr>
      <w:tr w:rsidR="00273C28" w:rsidRPr="00EF0101" w14:paraId="6D26D24F" w14:textId="77777777">
        <w:trPr>
          <w:cantSplit/>
          <w:trHeight w:val="284"/>
        </w:trPr>
        <w:tc>
          <w:tcPr>
            <w:tcW w:w="709" w:type="dxa"/>
            <w:vAlign w:val="center"/>
          </w:tcPr>
          <w:p w14:paraId="4E64AEA7" w14:textId="77777777" w:rsidR="00273C28" w:rsidRPr="00EF0101" w:rsidRDefault="00273C28" w:rsidP="00273C28">
            <w:pPr>
              <w:pStyle w:val="Lijstalinea"/>
              <w:numPr>
                <w:ilvl w:val="0"/>
                <w:numId w:val="5"/>
              </w:numPr>
              <w:tabs>
                <w:tab w:val="left" w:pos="851"/>
              </w:tabs>
              <w:rPr>
                <w:rFonts w:ascii="Aptos" w:hAnsi="Aptos"/>
                <w:b/>
                <w:szCs w:val="20"/>
              </w:rPr>
            </w:pPr>
          </w:p>
        </w:tc>
        <w:tc>
          <w:tcPr>
            <w:tcW w:w="7904" w:type="dxa"/>
          </w:tcPr>
          <w:p w14:paraId="4CF85021" w14:textId="274A85F3" w:rsidR="00273C28" w:rsidRPr="00EF0101" w:rsidRDefault="00AC1EE0" w:rsidP="008F5FF7">
            <w:pPr>
              <w:spacing w:after="0" w:line="240" w:lineRule="auto"/>
              <w:rPr>
                <w:color w:val="auto"/>
                <w:sz w:val="24"/>
              </w:rPr>
            </w:pPr>
            <w:r>
              <w:t xml:space="preserve">Maakt u gebruik van een digitaal systeem? Zo ja, welke functionaliteiten biedt uw systeem </w:t>
            </w:r>
            <w:r w:rsidR="00520D99">
              <w:t>in relatie tot de gevraagde dienstverlening?</w:t>
            </w:r>
            <w:r w:rsidR="001D1DC6">
              <w:t xml:space="preserve"> Welke </w:t>
            </w:r>
            <w:r w:rsidR="00C85BFF">
              <w:t xml:space="preserve">informatie naar aanleiding van de (afgehandelde) schades en welke </w:t>
            </w:r>
            <w:r w:rsidR="001D1DC6">
              <w:t>managementinformatie kan</w:t>
            </w:r>
            <w:r w:rsidR="00C85BFF">
              <w:t xml:space="preserve"> er</w:t>
            </w:r>
            <w:r w:rsidR="001D1DC6">
              <w:t xml:space="preserve"> uit uw systeem gegenereerd worden?</w:t>
            </w:r>
            <w:r w:rsidR="00520D99">
              <w:t xml:space="preserve"> </w:t>
            </w:r>
            <w:r w:rsidR="00CC03BC">
              <w:t>Wat zijn eventuele aanvullende mogelijkheden / functionaliteiten die relevant zijn voor de dienstverlening / voor Avans?</w:t>
            </w:r>
            <w:r w:rsidR="00574DF2">
              <w:t xml:space="preserve"> </w:t>
            </w:r>
            <w:r w:rsidR="00176D84">
              <w:t>Welke mogelijkheden biedt u om bovengenoemde</w:t>
            </w:r>
            <w:r w:rsidR="0044328F">
              <w:t xml:space="preserve"> gewenste informatie </w:t>
            </w:r>
            <w:r w:rsidR="00176D84">
              <w:t xml:space="preserve">te verstrekken </w:t>
            </w:r>
            <w:r w:rsidR="0044328F">
              <w:t xml:space="preserve">als die niet uit een door u gebruikt digitaal systeem </w:t>
            </w:r>
            <w:r w:rsidR="005C6387">
              <w:t>gehaald kan worden?</w:t>
            </w:r>
          </w:p>
        </w:tc>
      </w:tr>
      <w:tr w:rsidR="001C5215" w:rsidRPr="00EF0101" w14:paraId="35C367A3" w14:textId="77777777">
        <w:trPr>
          <w:cantSplit/>
          <w:trHeight w:val="284"/>
        </w:trPr>
        <w:tc>
          <w:tcPr>
            <w:tcW w:w="709" w:type="dxa"/>
            <w:vAlign w:val="center"/>
          </w:tcPr>
          <w:p w14:paraId="716DA321" w14:textId="77777777" w:rsidR="001C5215" w:rsidRPr="00EF0101" w:rsidRDefault="001C5215" w:rsidP="001C5215">
            <w:pPr>
              <w:pStyle w:val="Lijstalinea"/>
              <w:tabs>
                <w:tab w:val="left" w:pos="851"/>
              </w:tabs>
              <w:rPr>
                <w:rFonts w:ascii="Aptos" w:hAnsi="Aptos"/>
                <w:b/>
                <w:szCs w:val="20"/>
              </w:rPr>
            </w:pPr>
          </w:p>
        </w:tc>
        <w:tc>
          <w:tcPr>
            <w:tcW w:w="7904" w:type="dxa"/>
          </w:tcPr>
          <w:p w14:paraId="16181AA8" w14:textId="6F12F088" w:rsidR="001C5215" w:rsidRDefault="001C5215" w:rsidP="008F5FF7">
            <w:pPr>
              <w:spacing w:after="0" w:line="240" w:lineRule="auto"/>
            </w:pPr>
            <w:r>
              <w:rPr>
                <w:iCs/>
                <w:szCs w:val="20"/>
              </w:rPr>
              <w:t>Antwoord:</w:t>
            </w:r>
          </w:p>
        </w:tc>
      </w:tr>
      <w:tr w:rsidR="00750CA3" w:rsidRPr="00EF0101" w14:paraId="683C65C0" w14:textId="77777777">
        <w:trPr>
          <w:cantSplit/>
          <w:trHeight w:val="284"/>
        </w:trPr>
        <w:tc>
          <w:tcPr>
            <w:tcW w:w="709" w:type="dxa"/>
            <w:vAlign w:val="center"/>
          </w:tcPr>
          <w:p w14:paraId="07C26748" w14:textId="77777777" w:rsidR="00750CA3" w:rsidRPr="00EF0101" w:rsidRDefault="00750CA3" w:rsidP="00273C28">
            <w:pPr>
              <w:pStyle w:val="Lijstalinea"/>
              <w:numPr>
                <w:ilvl w:val="0"/>
                <w:numId w:val="5"/>
              </w:numPr>
              <w:tabs>
                <w:tab w:val="left" w:pos="851"/>
              </w:tabs>
              <w:rPr>
                <w:rFonts w:ascii="Aptos" w:hAnsi="Aptos"/>
                <w:b/>
                <w:szCs w:val="20"/>
              </w:rPr>
            </w:pPr>
          </w:p>
        </w:tc>
        <w:tc>
          <w:tcPr>
            <w:tcW w:w="7904" w:type="dxa"/>
          </w:tcPr>
          <w:p w14:paraId="4800F824" w14:textId="2E071A2B" w:rsidR="00750CA3" w:rsidRPr="00EF0101" w:rsidDel="00567DD0" w:rsidRDefault="00750CA3" w:rsidP="008F5FF7">
            <w:pPr>
              <w:spacing w:after="0" w:line="240" w:lineRule="auto"/>
            </w:pPr>
            <w:r>
              <w:t xml:space="preserve">Indien het mogelijk is </w:t>
            </w:r>
            <w:r w:rsidR="000164C2">
              <w:t>schades in uw systeem te behandelen (zie voor een nadere toelichting 2.5), kunt u dan aangeven wat daar vanuit Avans voor ver</w:t>
            </w:r>
            <w:r w:rsidR="007118F0">
              <w:t xml:space="preserve">eist is op het gebied van </w:t>
            </w:r>
            <w:r w:rsidR="00EB3580">
              <w:t xml:space="preserve">koppelingen en overige </w:t>
            </w:r>
            <w:r w:rsidR="00DD0825">
              <w:t>IT-aspecten?</w:t>
            </w:r>
          </w:p>
        </w:tc>
      </w:tr>
      <w:tr w:rsidR="001C5215" w:rsidRPr="00EF0101" w14:paraId="6AC882F8" w14:textId="77777777">
        <w:trPr>
          <w:cantSplit/>
          <w:trHeight w:val="284"/>
        </w:trPr>
        <w:tc>
          <w:tcPr>
            <w:tcW w:w="709" w:type="dxa"/>
            <w:vAlign w:val="center"/>
          </w:tcPr>
          <w:p w14:paraId="36A9C152" w14:textId="77777777" w:rsidR="001C5215" w:rsidRPr="001C5215" w:rsidRDefault="001C5215" w:rsidP="001C5215">
            <w:pPr>
              <w:tabs>
                <w:tab w:val="left" w:pos="851"/>
              </w:tabs>
              <w:ind w:left="360"/>
              <w:rPr>
                <w:rFonts w:ascii="Aptos" w:hAnsi="Aptos"/>
                <w:b/>
                <w:szCs w:val="20"/>
              </w:rPr>
            </w:pPr>
          </w:p>
        </w:tc>
        <w:tc>
          <w:tcPr>
            <w:tcW w:w="7904" w:type="dxa"/>
          </w:tcPr>
          <w:p w14:paraId="296A36E4" w14:textId="44A27F7A" w:rsidR="001C5215" w:rsidRDefault="001C5215" w:rsidP="008F5FF7">
            <w:pPr>
              <w:spacing w:after="0" w:line="240" w:lineRule="auto"/>
            </w:pPr>
            <w:r>
              <w:rPr>
                <w:iCs/>
                <w:szCs w:val="20"/>
              </w:rPr>
              <w:t>Antwoord:</w:t>
            </w:r>
          </w:p>
        </w:tc>
      </w:tr>
    </w:tbl>
    <w:p w14:paraId="12BEC7BE" w14:textId="77777777" w:rsidR="00273C28" w:rsidRDefault="00273C28">
      <w:pPr>
        <w:rPr>
          <w:szCs w:val="20"/>
          <w:lang w:val="nl-NL"/>
        </w:rPr>
      </w:pPr>
    </w:p>
    <w:p w14:paraId="7C103DE3" w14:textId="77777777" w:rsidR="003362F8" w:rsidRPr="00EF0101" w:rsidRDefault="003362F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EF0101" w14:paraId="1E04CA2D"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3C016ECF" w14:textId="0D56DEAD" w:rsidR="00273C28" w:rsidRPr="00EF0101" w:rsidRDefault="00273C28">
            <w:pPr>
              <w:tabs>
                <w:tab w:val="left" w:pos="851"/>
              </w:tabs>
              <w:jc w:val="center"/>
              <w:rPr>
                <w:b/>
                <w:szCs w:val="20"/>
                <w:lang w:val="nl-NL"/>
              </w:rPr>
            </w:pPr>
            <w:r w:rsidRPr="00EF0101">
              <w:rPr>
                <w:b/>
                <w:szCs w:val="20"/>
                <w:lang w:val="nl-NL"/>
              </w:rPr>
              <w:lastRenderedPageBreak/>
              <w:t xml:space="preserve">4. Vragen over </w:t>
            </w:r>
            <w:r w:rsidR="008F5FF7" w:rsidRPr="00EF0101">
              <w:rPr>
                <w:b/>
                <w:szCs w:val="20"/>
                <w:lang w:val="nl-NL"/>
              </w:rPr>
              <w:t>markt en aandachtspunten</w:t>
            </w:r>
          </w:p>
        </w:tc>
      </w:tr>
      <w:tr w:rsidR="00273C28" w:rsidRPr="00EF0101" w14:paraId="6923455B" w14:textId="77777777">
        <w:trPr>
          <w:cantSplit/>
          <w:trHeight w:val="284"/>
        </w:trPr>
        <w:tc>
          <w:tcPr>
            <w:tcW w:w="709" w:type="dxa"/>
            <w:vAlign w:val="center"/>
          </w:tcPr>
          <w:p w14:paraId="38CCE50F" w14:textId="77777777" w:rsidR="00273C28" w:rsidRPr="00EF0101" w:rsidRDefault="00273C28" w:rsidP="00273C28">
            <w:pPr>
              <w:pStyle w:val="Lijstalinea"/>
              <w:numPr>
                <w:ilvl w:val="0"/>
                <w:numId w:val="6"/>
              </w:numPr>
              <w:tabs>
                <w:tab w:val="left" w:pos="851"/>
              </w:tabs>
              <w:rPr>
                <w:rFonts w:ascii="Aptos" w:hAnsi="Aptos"/>
                <w:b/>
                <w:szCs w:val="20"/>
              </w:rPr>
            </w:pPr>
          </w:p>
        </w:tc>
        <w:tc>
          <w:tcPr>
            <w:tcW w:w="7904" w:type="dxa"/>
          </w:tcPr>
          <w:p w14:paraId="63B9C764" w14:textId="22E922A1" w:rsidR="00273C28" w:rsidRPr="00EF0101" w:rsidRDefault="005E5924" w:rsidP="005E5924">
            <w:pPr>
              <w:spacing w:after="0" w:line="240" w:lineRule="auto"/>
              <w:rPr>
                <w:color w:val="auto"/>
                <w:sz w:val="24"/>
              </w:rPr>
            </w:pPr>
            <w:r w:rsidRPr="00EF0101">
              <w:t>Welke ontwikkelingen in de verzekeringsmarkt zijn relevant voor Avans?</w:t>
            </w:r>
            <w:r w:rsidR="00A3138F">
              <w:t xml:space="preserve"> </w:t>
            </w:r>
            <w:r w:rsidR="00A3138F">
              <w:rPr>
                <w:iCs/>
                <w:szCs w:val="20"/>
                <w:lang w:val="nl-NL"/>
              </w:rPr>
              <w:t>Zijn er ontwikkelingen in relatie tot (toekomstige) wet- en regelgeving, nieuwe werkwijzen / softwaresystemen / AI of overige zaken die u relevant acht / die meerwaarde bieden voor Avans om mee te nemen in de opdracht? Zo ja, kunt u toelichten wat u zou opnemen?</w:t>
            </w:r>
          </w:p>
        </w:tc>
      </w:tr>
      <w:tr w:rsidR="001C5215" w:rsidRPr="00EF0101" w14:paraId="3F61A9FE" w14:textId="77777777">
        <w:trPr>
          <w:cantSplit/>
          <w:trHeight w:val="284"/>
        </w:trPr>
        <w:tc>
          <w:tcPr>
            <w:tcW w:w="709" w:type="dxa"/>
            <w:vAlign w:val="center"/>
          </w:tcPr>
          <w:p w14:paraId="7C6B83E3" w14:textId="77777777" w:rsidR="001C5215" w:rsidRPr="00EF0101" w:rsidRDefault="001C5215" w:rsidP="001C5215">
            <w:pPr>
              <w:pStyle w:val="Lijstalinea"/>
              <w:tabs>
                <w:tab w:val="left" w:pos="851"/>
              </w:tabs>
              <w:rPr>
                <w:rFonts w:ascii="Aptos" w:hAnsi="Aptos"/>
                <w:b/>
                <w:szCs w:val="20"/>
              </w:rPr>
            </w:pPr>
          </w:p>
        </w:tc>
        <w:tc>
          <w:tcPr>
            <w:tcW w:w="7904" w:type="dxa"/>
          </w:tcPr>
          <w:p w14:paraId="43AF83D7" w14:textId="29013EB8" w:rsidR="001C5215" w:rsidRPr="00EF0101" w:rsidRDefault="001C5215" w:rsidP="005E5924">
            <w:pPr>
              <w:spacing w:after="0" w:line="240" w:lineRule="auto"/>
            </w:pPr>
            <w:r>
              <w:rPr>
                <w:iCs/>
                <w:szCs w:val="20"/>
              </w:rPr>
              <w:t>Antwoord:</w:t>
            </w:r>
          </w:p>
        </w:tc>
      </w:tr>
      <w:tr w:rsidR="00273C28" w:rsidRPr="00EF0101" w14:paraId="5CB1071A" w14:textId="77777777">
        <w:trPr>
          <w:cantSplit/>
          <w:trHeight w:val="284"/>
        </w:trPr>
        <w:tc>
          <w:tcPr>
            <w:tcW w:w="709" w:type="dxa"/>
            <w:vAlign w:val="center"/>
          </w:tcPr>
          <w:p w14:paraId="0928A1D5" w14:textId="77777777" w:rsidR="00273C28" w:rsidRPr="00EF0101" w:rsidRDefault="00273C28" w:rsidP="00273C28">
            <w:pPr>
              <w:pStyle w:val="Lijstalinea"/>
              <w:numPr>
                <w:ilvl w:val="0"/>
                <w:numId w:val="6"/>
              </w:numPr>
              <w:tabs>
                <w:tab w:val="left" w:pos="851"/>
              </w:tabs>
              <w:rPr>
                <w:rFonts w:ascii="Aptos" w:hAnsi="Aptos"/>
                <w:b/>
                <w:szCs w:val="20"/>
              </w:rPr>
            </w:pPr>
          </w:p>
        </w:tc>
        <w:tc>
          <w:tcPr>
            <w:tcW w:w="7904" w:type="dxa"/>
          </w:tcPr>
          <w:p w14:paraId="6932CB60" w14:textId="3CF02C20" w:rsidR="00273C28" w:rsidRPr="00EF0101" w:rsidRDefault="005E5924" w:rsidP="005E5924">
            <w:pPr>
              <w:spacing w:after="0" w:line="240" w:lineRule="auto"/>
              <w:rPr>
                <w:color w:val="auto"/>
                <w:sz w:val="24"/>
              </w:rPr>
            </w:pPr>
            <w:r w:rsidRPr="00EF0101">
              <w:t>Welke aandachtspunten ziet u voor deze aanbesteding?</w:t>
            </w:r>
          </w:p>
        </w:tc>
      </w:tr>
      <w:tr w:rsidR="001C5215" w:rsidRPr="00EF0101" w14:paraId="7EEAC93B" w14:textId="77777777">
        <w:trPr>
          <w:cantSplit/>
          <w:trHeight w:val="284"/>
        </w:trPr>
        <w:tc>
          <w:tcPr>
            <w:tcW w:w="709" w:type="dxa"/>
            <w:vAlign w:val="center"/>
          </w:tcPr>
          <w:p w14:paraId="24B4FB2B" w14:textId="77777777" w:rsidR="001C5215" w:rsidRPr="00EF0101" w:rsidRDefault="001C5215" w:rsidP="001C5215">
            <w:pPr>
              <w:pStyle w:val="Lijstalinea"/>
              <w:tabs>
                <w:tab w:val="left" w:pos="851"/>
              </w:tabs>
              <w:rPr>
                <w:rFonts w:ascii="Aptos" w:hAnsi="Aptos"/>
                <w:b/>
                <w:szCs w:val="20"/>
              </w:rPr>
            </w:pPr>
          </w:p>
        </w:tc>
        <w:tc>
          <w:tcPr>
            <w:tcW w:w="7904" w:type="dxa"/>
          </w:tcPr>
          <w:p w14:paraId="4E14616F" w14:textId="2FCFD2B1" w:rsidR="001C5215" w:rsidRPr="00EF0101" w:rsidRDefault="001C5215" w:rsidP="005E5924">
            <w:pPr>
              <w:spacing w:after="0" w:line="240" w:lineRule="auto"/>
            </w:pPr>
            <w:r>
              <w:rPr>
                <w:iCs/>
                <w:szCs w:val="20"/>
              </w:rPr>
              <w:t>Antwoord:</w:t>
            </w:r>
          </w:p>
        </w:tc>
      </w:tr>
      <w:tr w:rsidR="00273C28" w:rsidRPr="00EF0101" w14:paraId="6BF8502F" w14:textId="77777777">
        <w:trPr>
          <w:cantSplit/>
          <w:trHeight w:val="284"/>
        </w:trPr>
        <w:tc>
          <w:tcPr>
            <w:tcW w:w="709" w:type="dxa"/>
            <w:vAlign w:val="center"/>
          </w:tcPr>
          <w:p w14:paraId="0E6A5980" w14:textId="77777777" w:rsidR="00273C28" w:rsidRPr="00EF0101" w:rsidRDefault="00273C28" w:rsidP="00273C28">
            <w:pPr>
              <w:pStyle w:val="Lijstalinea"/>
              <w:numPr>
                <w:ilvl w:val="0"/>
                <w:numId w:val="6"/>
              </w:numPr>
              <w:tabs>
                <w:tab w:val="left" w:pos="851"/>
              </w:tabs>
              <w:rPr>
                <w:rFonts w:ascii="Aptos" w:hAnsi="Aptos"/>
                <w:b/>
                <w:szCs w:val="20"/>
              </w:rPr>
            </w:pPr>
          </w:p>
        </w:tc>
        <w:tc>
          <w:tcPr>
            <w:tcW w:w="7904" w:type="dxa"/>
          </w:tcPr>
          <w:p w14:paraId="6B6DBCFE" w14:textId="33B4A13E" w:rsidR="00273C28" w:rsidRPr="00EF0101" w:rsidRDefault="005E5924" w:rsidP="005E5924">
            <w:pPr>
              <w:spacing w:after="0" w:line="240" w:lineRule="auto"/>
              <w:rPr>
                <w:color w:val="auto"/>
                <w:sz w:val="24"/>
              </w:rPr>
            </w:pPr>
            <w:r w:rsidRPr="00EF0101">
              <w:t>Heeft u suggesties om de opdracht beter aan te laten sluiten bij de markt?</w:t>
            </w:r>
          </w:p>
        </w:tc>
      </w:tr>
      <w:tr w:rsidR="001C5215" w:rsidRPr="00EF0101" w14:paraId="6E277D0A" w14:textId="77777777">
        <w:trPr>
          <w:cantSplit/>
          <w:trHeight w:val="284"/>
        </w:trPr>
        <w:tc>
          <w:tcPr>
            <w:tcW w:w="709" w:type="dxa"/>
            <w:vAlign w:val="center"/>
          </w:tcPr>
          <w:p w14:paraId="135D67B7" w14:textId="77777777" w:rsidR="001C5215" w:rsidRPr="00EF0101" w:rsidRDefault="001C5215" w:rsidP="001C5215">
            <w:pPr>
              <w:pStyle w:val="Lijstalinea"/>
              <w:tabs>
                <w:tab w:val="left" w:pos="851"/>
              </w:tabs>
              <w:rPr>
                <w:rFonts w:ascii="Aptos" w:hAnsi="Aptos"/>
                <w:b/>
                <w:szCs w:val="20"/>
              </w:rPr>
            </w:pPr>
          </w:p>
        </w:tc>
        <w:tc>
          <w:tcPr>
            <w:tcW w:w="7904" w:type="dxa"/>
          </w:tcPr>
          <w:p w14:paraId="01608052" w14:textId="52D28C78" w:rsidR="001C5215" w:rsidRPr="00EF0101" w:rsidRDefault="001C5215" w:rsidP="005E5924">
            <w:pPr>
              <w:spacing w:after="0" w:line="240" w:lineRule="auto"/>
            </w:pPr>
            <w:r>
              <w:rPr>
                <w:iCs/>
                <w:szCs w:val="20"/>
              </w:rPr>
              <w:t>Antwoord:</w:t>
            </w:r>
          </w:p>
        </w:tc>
      </w:tr>
    </w:tbl>
    <w:p w14:paraId="3C3A427E" w14:textId="2C7B6145" w:rsidR="00273C28" w:rsidRPr="00EF0101"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338974DE"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2215A5E1" w14:textId="77777777" w:rsidR="00273C28" w:rsidRPr="00560F21" w:rsidRDefault="00273C28">
            <w:pPr>
              <w:tabs>
                <w:tab w:val="left" w:pos="851"/>
              </w:tabs>
              <w:jc w:val="center"/>
              <w:rPr>
                <w:b/>
                <w:szCs w:val="20"/>
                <w:lang w:val="nl-NL"/>
              </w:rPr>
            </w:pPr>
            <w:r w:rsidRPr="00EF0101">
              <w:rPr>
                <w:b/>
                <w:szCs w:val="20"/>
                <w:lang w:val="nl-NL"/>
              </w:rPr>
              <w:t>5. Vragen over de vergoeding</w:t>
            </w:r>
          </w:p>
        </w:tc>
      </w:tr>
      <w:tr w:rsidR="00273C28" w:rsidRPr="00560F21" w14:paraId="46A78100" w14:textId="77777777">
        <w:trPr>
          <w:cantSplit/>
          <w:trHeight w:val="284"/>
        </w:trPr>
        <w:tc>
          <w:tcPr>
            <w:tcW w:w="709" w:type="dxa"/>
            <w:vAlign w:val="center"/>
          </w:tcPr>
          <w:p w14:paraId="3B55311B" w14:textId="77777777" w:rsidR="00273C28" w:rsidRPr="00EF0101" w:rsidRDefault="00273C28" w:rsidP="00273C28">
            <w:pPr>
              <w:pStyle w:val="Lijstalinea"/>
              <w:numPr>
                <w:ilvl w:val="0"/>
                <w:numId w:val="7"/>
              </w:numPr>
              <w:tabs>
                <w:tab w:val="left" w:pos="851"/>
              </w:tabs>
              <w:rPr>
                <w:rFonts w:ascii="Aptos" w:hAnsi="Aptos"/>
                <w:b/>
                <w:iCs/>
                <w:szCs w:val="20"/>
              </w:rPr>
            </w:pPr>
          </w:p>
        </w:tc>
        <w:tc>
          <w:tcPr>
            <w:tcW w:w="7904" w:type="dxa"/>
          </w:tcPr>
          <w:p w14:paraId="7A4F1362" w14:textId="3433CF8B" w:rsidR="00273C28" w:rsidRPr="00F10440" w:rsidRDefault="00F10440">
            <w:pPr>
              <w:tabs>
                <w:tab w:val="left" w:pos="851"/>
              </w:tabs>
              <w:rPr>
                <w:iCs/>
                <w:szCs w:val="20"/>
                <w:lang w:val="nl-NL"/>
              </w:rPr>
            </w:pPr>
            <w:r w:rsidRPr="00F10440">
              <w:rPr>
                <w:iCs/>
                <w:szCs w:val="20"/>
              </w:rPr>
              <w:t>Welke vergoedingsstructuren hanteert u (bijv. fee, provisie, uurtarief, combinatie)?</w:t>
            </w:r>
          </w:p>
        </w:tc>
      </w:tr>
      <w:tr w:rsidR="001C5215" w:rsidRPr="00560F21" w14:paraId="546BED6D" w14:textId="77777777">
        <w:trPr>
          <w:cantSplit/>
          <w:trHeight w:val="284"/>
        </w:trPr>
        <w:tc>
          <w:tcPr>
            <w:tcW w:w="709" w:type="dxa"/>
            <w:vAlign w:val="center"/>
          </w:tcPr>
          <w:p w14:paraId="3DB4695A" w14:textId="77777777" w:rsidR="001C5215" w:rsidRPr="001C5215" w:rsidRDefault="001C5215" w:rsidP="001C5215">
            <w:pPr>
              <w:tabs>
                <w:tab w:val="left" w:pos="851"/>
              </w:tabs>
              <w:ind w:left="360"/>
              <w:rPr>
                <w:rFonts w:ascii="Aptos" w:hAnsi="Aptos"/>
                <w:b/>
                <w:iCs/>
                <w:szCs w:val="20"/>
              </w:rPr>
            </w:pPr>
          </w:p>
        </w:tc>
        <w:tc>
          <w:tcPr>
            <w:tcW w:w="7904" w:type="dxa"/>
          </w:tcPr>
          <w:p w14:paraId="4D3A661B" w14:textId="7263ABF6" w:rsidR="001C5215" w:rsidRPr="00F10440" w:rsidRDefault="001C5215">
            <w:pPr>
              <w:tabs>
                <w:tab w:val="left" w:pos="851"/>
              </w:tabs>
              <w:rPr>
                <w:iCs/>
                <w:szCs w:val="20"/>
              </w:rPr>
            </w:pPr>
            <w:r>
              <w:rPr>
                <w:iCs/>
                <w:szCs w:val="20"/>
              </w:rPr>
              <w:t>Antwoord:</w:t>
            </w:r>
          </w:p>
        </w:tc>
      </w:tr>
      <w:tr w:rsidR="00273C28" w:rsidRPr="00560F21" w14:paraId="44BE7E80" w14:textId="77777777">
        <w:trPr>
          <w:cantSplit/>
          <w:trHeight w:val="284"/>
        </w:trPr>
        <w:tc>
          <w:tcPr>
            <w:tcW w:w="709" w:type="dxa"/>
            <w:vAlign w:val="center"/>
          </w:tcPr>
          <w:p w14:paraId="230CB425" w14:textId="77777777" w:rsidR="00273C28" w:rsidRPr="00EF0101" w:rsidRDefault="00273C28" w:rsidP="00273C28">
            <w:pPr>
              <w:pStyle w:val="Lijstalinea"/>
              <w:numPr>
                <w:ilvl w:val="0"/>
                <w:numId w:val="7"/>
              </w:numPr>
              <w:tabs>
                <w:tab w:val="left" w:pos="851"/>
              </w:tabs>
              <w:rPr>
                <w:rFonts w:ascii="Aptos" w:hAnsi="Aptos"/>
                <w:b/>
                <w:iCs/>
                <w:szCs w:val="20"/>
              </w:rPr>
            </w:pPr>
          </w:p>
        </w:tc>
        <w:tc>
          <w:tcPr>
            <w:tcW w:w="7904" w:type="dxa"/>
          </w:tcPr>
          <w:p w14:paraId="594EF29E" w14:textId="1FE0F473" w:rsidR="00273C28" w:rsidRPr="00BF6D7E" w:rsidRDefault="00BF6D7E">
            <w:pPr>
              <w:tabs>
                <w:tab w:val="left" w:pos="851"/>
              </w:tabs>
              <w:rPr>
                <w:iCs/>
                <w:szCs w:val="20"/>
                <w:lang w:val="nl-NL"/>
              </w:rPr>
            </w:pPr>
            <w:r w:rsidRPr="00BF6D7E">
              <w:rPr>
                <w:iCs/>
                <w:szCs w:val="20"/>
              </w:rPr>
              <w:t>Wat zijn de voor- en nadelen van deze vergoedingsstructuren voor Avans?</w:t>
            </w:r>
          </w:p>
        </w:tc>
      </w:tr>
      <w:tr w:rsidR="001C5215" w:rsidRPr="00560F21" w14:paraId="6885DF02" w14:textId="77777777">
        <w:trPr>
          <w:cantSplit/>
          <w:trHeight w:val="284"/>
        </w:trPr>
        <w:tc>
          <w:tcPr>
            <w:tcW w:w="709" w:type="dxa"/>
            <w:vAlign w:val="center"/>
          </w:tcPr>
          <w:p w14:paraId="09DD9146" w14:textId="77777777" w:rsidR="001C5215" w:rsidRPr="001C5215" w:rsidRDefault="001C5215" w:rsidP="001C5215">
            <w:pPr>
              <w:tabs>
                <w:tab w:val="left" w:pos="851"/>
              </w:tabs>
              <w:ind w:left="360"/>
              <w:rPr>
                <w:rFonts w:ascii="Aptos" w:hAnsi="Aptos"/>
                <w:b/>
                <w:iCs/>
                <w:szCs w:val="20"/>
              </w:rPr>
            </w:pPr>
          </w:p>
        </w:tc>
        <w:tc>
          <w:tcPr>
            <w:tcW w:w="7904" w:type="dxa"/>
          </w:tcPr>
          <w:p w14:paraId="141AF06A" w14:textId="74C8EA6F" w:rsidR="001C5215" w:rsidRPr="00BF6D7E" w:rsidRDefault="001C5215">
            <w:pPr>
              <w:tabs>
                <w:tab w:val="left" w:pos="851"/>
              </w:tabs>
              <w:rPr>
                <w:iCs/>
                <w:szCs w:val="20"/>
              </w:rPr>
            </w:pPr>
            <w:r>
              <w:rPr>
                <w:iCs/>
                <w:szCs w:val="20"/>
              </w:rPr>
              <w:t>Antwoord:</w:t>
            </w:r>
          </w:p>
        </w:tc>
      </w:tr>
      <w:tr w:rsidR="00273C28" w:rsidRPr="00560F21" w14:paraId="72B334CF" w14:textId="77777777">
        <w:trPr>
          <w:cantSplit/>
          <w:trHeight w:val="284"/>
        </w:trPr>
        <w:tc>
          <w:tcPr>
            <w:tcW w:w="709" w:type="dxa"/>
            <w:vAlign w:val="center"/>
          </w:tcPr>
          <w:p w14:paraId="5B07CBF1" w14:textId="77777777" w:rsidR="00273C28" w:rsidRPr="00EF0101" w:rsidRDefault="00273C28" w:rsidP="00273C28">
            <w:pPr>
              <w:pStyle w:val="Lijstalinea"/>
              <w:numPr>
                <w:ilvl w:val="0"/>
                <w:numId w:val="7"/>
              </w:numPr>
              <w:tabs>
                <w:tab w:val="left" w:pos="851"/>
              </w:tabs>
              <w:rPr>
                <w:rFonts w:ascii="Aptos" w:hAnsi="Aptos"/>
                <w:b/>
                <w:szCs w:val="20"/>
              </w:rPr>
            </w:pPr>
          </w:p>
        </w:tc>
        <w:tc>
          <w:tcPr>
            <w:tcW w:w="7904" w:type="dxa"/>
          </w:tcPr>
          <w:p w14:paraId="6F678DAE" w14:textId="5EE561C1" w:rsidR="00273C28" w:rsidRPr="00BF6D7E" w:rsidRDefault="00BF6D7E">
            <w:pPr>
              <w:tabs>
                <w:tab w:val="left" w:pos="851"/>
              </w:tabs>
              <w:rPr>
                <w:iCs/>
                <w:szCs w:val="20"/>
              </w:rPr>
            </w:pPr>
            <w:r w:rsidRPr="00BF6D7E">
              <w:rPr>
                <w:iCs/>
                <w:szCs w:val="20"/>
              </w:rPr>
              <w:t>Heeft u een voorkeur voor een specifieke vergoedingsvorm? Waarom?</w:t>
            </w:r>
          </w:p>
        </w:tc>
      </w:tr>
      <w:tr w:rsidR="001C5215" w:rsidRPr="00560F21" w14:paraId="7ECDC268" w14:textId="77777777">
        <w:trPr>
          <w:cantSplit/>
          <w:trHeight w:val="284"/>
        </w:trPr>
        <w:tc>
          <w:tcPr>
            <w:tcW w:w="709" w:type="dxa"/>
            <w:vAlign w:val="center"/>
          </w:tcPr>
          <w:p w14:paraId="03AB27AB" w14:textId="77777777" w:rsidR="001C5215" w:rsidRPr="001C5215" w:rsidRDefault="001C5215" w:rsidP="001C5215">
            <w:pPr>
              <w:tabs>
                <w:tab w:val="left" w:pos="851"/>
              </w:tabs>
              <w:ind w:left="360"/>
              <w:rPr>
                <w:rFonts w:ascii="Aptos" w:hAnsi="Aptos"/>
                <w:b/>
                <w:szCs w:val="20"/>
              </w:rPr>
            </w:pPr>
          </w:p>
        </w:tc>
        <w:tc>
          <w:tcPr>
            <w:tcW w:w="7904" w:type="dxa"/>
          </w:tcPr>
          <w:p w14:paraId="581D803E" w14:textId="5AD69E15" w:rsidR="001C5215" w:rsidRPr="00BF6D7E" w:rsidRDefault="001C5215">
            <w:pPr>
              <w:tabs>
                <w:tab w:val="left" w:pos="851"/>
              </w:tabs>
              <w:rPr>
                <w:iCs/>
                <w:szCs w:val="20"/>
              </w:rPr>
            </w:pPr>
            <w:r>
              <w:rPr>
                <w:iCs/>
                <w:szCs w:val="20"/>
              </w:rPr>
              <w:t>Antwoord:</w:t>
            </w:r>
          </w:p>
        </w:tc>
      </w:tr>
      <w:bookmarkEnd w:id="29"/>
      <w:bookmarkEnd w:id="30"/>
      <w:bookmarkEnd w:id="31"/>
      <w:bookmarkEnd w:id="32"/>
      <w:bookmarkEnd w:id="33"/>
      <w:bookmarkEnd w:id="34"/>
    </w:tbl>
    <w:p w14:paraId="7043DA7D" w14:textId="77777777" w:rsidR="00273C28"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34052A" w:rsidRPr="00391378" w14:paraId="0FAD9A57"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3244AD00" w14:textId="53987E81" w:rsidR="0034052A" w:rsidRPr="00391378" w:rsidRDefault="0034052A">
            <w:pPr>
              <w:tabs>
                <w:tab w:val="left" w:pos="851"/>
              </w:tabs>
              <w:jc w:val="center"/>
              <w:rPr>
                <w:b/>
                <w:szCs w:val="20"/>
                <w:lang w:val="nl-NL"/>
              </w:rPr>
            </w:pPr>
            <w:r>
              <w:rPr>
                <w:b/>
                <w:szCs w:val="20"/>
                <w:lang w:val="nl-NL"/>
              </w:rPr>
              <w:t>6. Inkoopvoorwaarden</w:t>
            </w:r>
          </w:p>
        </w:tc>
      </w:tr>
      <w:tr w:rsidR="0034052A" w:rsidRPr="004D294B" w14:paraId="1D043F7F" w14:textId="77777777">
        <w:trPr>
          <w:cantSplit/>
          <w:trHeight w:val="483"/>
        </w:trPr>
        <w:tc>
          <w:tcPr>
            <w:tcW w:w="709" w:type="dxa"/>
            <w:vAlign w:val="center"/>
          </w:tcPr>
          <w:p w14:paraId="1206BE12" w14:textId="53D6DD5C" w:rsidR="0034052A" w:rsidRPr="003A4FBE" w:rsidRDefault="00042D00">
            <w:pPr>
              <w:tabs>
                <w:tab w:val="left" w:pos="851"/>
              </w:tabs>
              <w:jc w:val="center"/>
              <w:rPr>
                <w:b/>
                <w:szCs w:val="20"/>
              </w:rPr>
            </w:pPr>
            <w:r>
              <w:rPr>
                <w:b/>
                <w:szCs w:val="20"/>
              </w:rPr>
              <w:t>6</w:t>
            </w:r>
            <w:r w:rsidR="0034052A">
              <w:rPr>
                <w:b/>
                <w:szCs w:val="20"/>
              </w:rPr>
              <w:t>.1</w:t>
            </w:r>
          </w:p>
        </w:tc>
        <w:tc>
          <w:tcPr>
            <w:tcW w:w="7904" w:type="dxa"/>
          </w:tcPr>
          <w:p w14:paraId="27B67070" w14:textId="77777777" w:rsidR="0034052A" w:rsidRPr="0034052A" w:rsidRDefault="0034052A">
            <w:pPr>
              <w:tabs>
                <w:tab w:val="left" w:pos="851"/>
              </w:tabs>
              <w:rPr>
                <w:iCs/>
                <w:szCs w:val="20"/>
                <w:lang w:val="nl-NL"/>
              </w:rPr>
            </w:pPr>
            <w:r w:rsidRPr="0034052A">
              <w:rPr>
                <w:iCs/>
                <w:szCs w:val="20"/>
                <w:lang w:val="nl-NL"/>
              </w:rPr>
              <w:t xml:space="preserve"> Gaat u akkoord met de voorgestelde inkoopvoorwaarden?</w:t>
            </w:r>
          </w:p>
        </w:tc>
      </w:tr>
      <w:tr w:rsidR="001C5215" w:rsidRPr="004D294B" w14:paraId="2C1828DA" w14:textId="77777777">
        <w:trPr>
          <w:cantSplit/>
          <w:trHeight w:val="483"/>
        </w:trPr>
        <w:tc>
          <w:tcPr>
            <w:tcW w:w="709" w:type="dxa"/>
            <w:vAlign w:val="center"/>
          </w:tcPr>
          <w:p w14:paraId="39DC7CE4" w14:textId="77777777" w:rsidR="001C5215" w:rsidRDefault="001C5215">
            <w:pPr>
              <w:tabs>
                <w:tab w:val="left" w:pos="851"/>
              </w:tabs>
              <w:jc w:val="center"/>
              <w:rPr>
                <w:b/>
                <w:szCs w:val="20"/>
              </w:rPr>
            </w:pPr>
          </w:p>
        </w:tc>
        <w:tc>
          <w:tcPr>
            <w:tcW w:w="7904" w:type="dxa"/>
          </w:tcPr>
          <w:p w14:paraId="5AAFFA0A" w14:textId="767B6BE9" w:rsidR="001C5215" w:rsidRPr="0034052A" w:rsidRDefault="001C5215">
            <w:pPr>
              <w:tabs>
                <w:tab w:val="left" w:pos="851"/>
              </w:tabs>
              <w:rPr>
                <w:iCs/>
                <w:szCs w:val="20"/>
                <w:lang w:val="nl-NL"/>
              </w:rPr>
            </w:pPr>
            <w:r>
              <w:rPr>
                <w:iCs/>
                <w:szCs w:val="20"/>
              </w:rPr>
              <w:t>Antwoord:</w:t>
            </w:r>
          </w:p>
        </w:tc>
      </w:tr>
      <w:tr w:rsidR="0034052A" w:rsidRPr="004D294B" w14:paraId="36DA5030" w14:textId="7777777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4704B790" w14:textId="42A137AE" w:rsidR="0034052A" w:rsidRPr="003A4FBE" w:rsidRDefault="00042D00">
            <w:pPr>
              <w:tabs>
                <w:tab w:val="left" w:pos="851"/>
              </w:tabs>
              <w:jc w:val="center"/>
              <w:rPr>
                <w:b/>
                <w:szCs w:val="20"/>
                <w:lang w:val="nl-NL"/>
              </w:rPr>
            </w:pPr>
            <w:r>
              <w:rPr>
                <w:b/>
                <w:szCs w:val="20"/>
                <w:lang w:val="nl-NL"/>
              </w:rPr>
              <w:t>6</w:t>
            </w:r>
            <w:r w:rsidR="0034052A">
              <w:rPr>
                <w:b/>
                <w:szCs w:val="20"/>
                <w:lang w:val="nl-NL"/>
              </w:rPr>
              <w:t>.2</w:t>
            </w:r>
          </w:p>
        </w:tc>
        <w:tc>
          <w:tcPr>
            <w:tcW w:w="7904" w:type="dxa"/>
            <w:tcBorders>
              <w:top w:val="single" w:sz="4" w:space="0" w:color="auto"/>
              <w:left w:val="single" w:sz="4" w:space="0" w:color="auto"/>
              <w:bottom w:val="single" w:sz="4" w:space="0" w:color="auto"/>
              <w:right w:val="single" w:sz="4" w:space="0" w:color="auto"/>
            </w:tcBorders>
          </w:tcPr>
          <w:p w14:paraId="5B49BCBC" w14:textId="39B247B5" w:rsidR="0034052A" w:rsidRPr="0034052A" w:rsidRDefault="0034052A">
            <w:pPr>
              <w:tabs>
                <w:tab w:val="left" w:pos="851"/>
              </w:tabs>
              <w:rPr>
                <w:iCs/>
                <w:szCs w:val="20"/>
                <w:lang w:val="nl-NL"/>
              </w:rPr>
            </w:pPr>
            <w:r w:rsidRPr="0034052A">
              <w:rPr>
                <w:iCs/>
                <w:szCs w:val="20"/>
                <w:lang w:val="nl-NL"/>
              </w:rPr>
              <w:t>Zo niet, kunt u de specifieke punten aangeven waar u bezwaar tegen heeft?</w:t>
            </w:r>
          </w:p>
        </w:tc>
      </w:tr>
      <w:tr w:rsidR="001C5215" w:rsidRPr="004D294B" w14:paraId="4722B014" w14:textId="7777777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2DB8EBA4" w14:textId="77777777" w:rsidR="001C5215" w:rsidRDefault="001C5215">
            <w:pPr>
              <w:tabs>
                <w:tab w:val="left" w:pos="851"/>
              </w:tabs>
              <w:jc w:val="center"/>
              <w:rPr>
                <w:b/>
                <w:szCs w:val="20"/>
                <w:lang w:val="nl-NL"/>
              </w:rPr>
            </w:pPr>
          </w:p>
        </w:tc>
        <w:tc>
          <w:tcPr>
            <w:tcW w:w="7904" w:type="dxa"/>
            <w:tcBorders>
              <w:top w:val="single" w:sz="4" w:space="0" w:color="auto"/>
              <w:left w:val="single" w:sz="4" w:space="0" w:color="auto"/>
              <w:bottom w:val="single" w:sz="4" w:space="0" w:color="auto"/>
              <w:right w:val="single" w:sz="4" w:space="0" w:color="auto"/>
            </w:tcBorders>
          </w:tcPr>
          <w:p w14:paraId="2A34D02A" w14:textId="77E7B324" w:rsidR="001C5215" w:rsidRPr="0034052A" w:rsidRDefault="001C5215">
            <w:pPr>
              <w:tabs>
                <w:tab w:val="left" w:pos="851"/>
              </w:tabs>
              <w:rPr>
                <w:iCs/>
                <w:szCs w:val="20"/>
                <w:lang w:val="nl-NL"/>
              </w:rPr>
            </w:pPr>
            <w:r>
              <w:rPr>
                <w:iCs/>
                <w:szCs w:val="20"/>
              </w:rPr>
              <w:t>Antwoord:</w:t>
            </w:r>
          </w:p>
        </w:tc>
      </w:tr>
    </w:tbl>
    <w:p w14:paraId="491ACC89" w14:textId="77777777" w:rsidR="00042D00" w:rsidRPr="00560F21" w:rsidRDefault="00042D00">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0C834A5B"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7621DF60" w14:textId="53EF4179" w:rsidR="00273C28" w:rsidRPr="00560F21" w:rsidRDefault="00202D55">
            <w:pPr>
              <w:tabs>
                <w:tab w:val="left" w:pos="851"/>
              </w:tabs>
              <w:jc w:val="center"/>
              <w:rPr>
                <w:b/>
                <w:szCs w:val="20"/>
                <w:lang w:val="nl-NL"/>
              </w:rPr>
            </w:pPr>
            <w:r>
              <w:rPr>
                <w:b/>
                <w:szCs w:val="20"/>
                <w:lang w:val="nl-NL"/>
              </w:rPr>
              <w:lastRenderedPageBreak/>
              <w:t>7</w:t>
            </w:r>
            <w:r w:rsidR="00273C28" w:rsidRPr="00560F21">
              <w:rPr>
                <w:b/>
                <w:szCs w:val="20"/>
                <w:lang w:val="nl-NL"/>
              </w:rPr>
              <w:t>. Tot slot</w:t>
            </w:r>
          </w:p>
        </w:tc>
      </w:tr>
      <w:tr w:rsidR="00273C28" w:rsidRPr="00560F21" w14:paraId="5101BAB3" w14:textId="77777777">
        <w:trPr>
          <w:cantSplit/>
          <w:trHeight w:val="284"/>
        </w:trPr>
        <w:tc>
          <w:tcPr>
            <w:tcW w:w="709" w:type="dxa"/>
            <w:vAlign w:val="center"/>
          </w:tcPr>
          <w:p w14:paraId="23C84EDD" w14:textId="42A2FE56" w:rsidR="00273C28" w:rsidRPr="007619AB" w:rsidRDefault="00141A52" w:rsidP="007619AB">
            <w:pPr>
              <w:tabs>
                <w:tab w:val="left" w:pos="851"/>
              </w:tabs>
              <w:rPr>
                <w:rFonts w:ascii="Aptos" w:hAnsi="Aptos"/>
                <w:b/>
                <w:sz w:val="22"/>
              </w:rPr>
            </w:pPr>
            <w:r>
              <w:rPr>
                <w:rFonts w:ascii="Aptos" w:hAnsi="Aptos"/>
                <w:b/>
                <w:sz w:val="22"/>
              </w:rPr>
              <w:t>7</w:t>
            </w:r>
            <w:r w:rsidR="007619AB" w:rsidRPr="007619AB">
              <w:rPr>
                <w:rFonts w:ascii="Aptos" w:hAnsi="Aptos"/>
                <w:b/>
                <w:sz w:val="22"/>
              </w:rPr>
              <w:t>.1</w:t>
            </w:r>
          </w:p>
        </w:tc>
        <w:tc>
          <w:tcPr>
            <w:tcW w:w="7904" w:type="dxa"/>
          </w:tcPr>
          <w:p w14:paraId="78F458DB" w14:textId="5C2C893C" w:rsidR="00273C28" w:rsidRPr="003C30B8" w:rsidRDefault="00F5441B">
            <w:pPr>
              <w:tabs>
                <w:tab w:val="left" w:pos="851"/>
              </w:tabs>
              <w:rPr>
                <w:iCs/>
                <w:szCs w:val="20"/>
              </w:rPr>
            </w:pPr>
            <w:r w:rsidRPr="00F5441B">
              <w:rPr>
                <w:iCs/>
                <w:szCs w:val="20"/>
              </w:rPr>
              <w:t>Zijn er nog andere aspecten, aandachtspunten of aanbevelingen die volgens u relevant zijn voor deze marktconsultatie, maar niet zijn uitgevraagd</w:t>
            </w:r>
            <w:r w:rsidR="003C30B8">
              <w:rPr>
                <w:iCs/>
                <w:szCs w:val="20"/>
              </w:rPr>
              <w:t>?</w:t>
            </w:r>
          </w:p>
        </w:tc>
      </w:tr>
      <w:tr w:rsidR="001C5215" w:rsidRPr="00560F21" w14:paraId="32B6766B" w14:textId="77777777">
        <w:trPr>
          <w:cantSplit/>
          <w:trHeight w:val="284"/>
        </w:trPr>
        <w:tc>
          <w:tcPr>
            <w:tcW w:w="709" w:type="dxa"/>
            <w:vAlign w:val="center"/>
          </w:tcPr>
          <w:p w14:paraId="69F84F80" w14:textId="77777777" w:rsidR="001C5215" w:rsidRDefault="001C5215" w:rsidP="007619AB">
            <w:pPr>
              <w:tabs>
                <w:tab w:val="left" w:pos="851"/>
              </w:tabs>
              <w:rPr>
                <w:rFonts w:ascii="Aptos" w:hAnsi="Aptos"/>
                <w:b/>
                <w:sz w:val="22"/>
              </w:rPr>
            </w:pPr>
          </w:p>
        </w:tc>
        <w:tc>
          <w:tcPr>
            <w:tcW w:w="7904" w:type="dxa"/>
          </w:tcPr>
          <w:p w14:paraId="760ED962" w14:textId="0ED062B1" w:rsidR="001C5215" w:rsidRPr="00F5441B" w:rsidRDefault="001C5215">
            <w:pPr>
              <w:tabs>
                <w:tab w:val="left" w:pos="851"/>
              </w:tabs>
              <w:rPr>
                <w:iCs/>
                <w:szCs w:val="20"/>
              </w:rPr>
            </w:pPr>
            <w:r>
              <w:rPr>
                <w:iCs/>
                <w:szCs w:val="20"/>
              </w:rPr>
              <w:t>Antwoord:</w:t>
            </w:r>
          </w:p>
        </w:tc>
      </w:tr>
    </w:tbl>
    <w:p w14:paraId="140730CC" w14:textId="77777777" w:rsidR="00DA3248" w:rsidRPr="00DA3248" w:rsidRDefault="00DA3248" w:rsidP="00704301">
      <w:pPr>
        <w:pStyle w:val="Geenafstand"/>
      </w:pPr>
    </w:p>
    <w:sectPr w:rsidR="00DA3248" w:rsidRPr="00DA3248" w:rsidSect="00FC71C4">
      <w:headerReference w:type="default" r:id="rId12"/>
      <w:footerReference w:type="default" r:id="rId13"/>
      <w:headerReference w:type="first" r:id="rId14"/>
      <w:footerReference w:type="first" r:id="rId15"/>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8DCA0" w14:textId="77777777" w:rsidR="008412A8" w:rsidRDefault="008412A8" w:rsidP="00724105">
      <w:pPr>
        <w:spacing w:after="0" w:line="240" w:lineRule="auto"/>
      </w:pPr>
      <w:r>
        <w:separator/>
      </w:r>
    </w:p>
  </w:endnote>
  <w:endnote w:type="continuationSeparator" w:id="0">
    <w:p w14:paraId="1B28C02A" w14:textId="77777777" w:rsidR="008412A8" w:rsidRDefault="008412A8"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w:altName w:val="Arial Narro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2234"/>
      <w:docPartObj>
        <w:docPartGallery w:val="Page Numbers (Bottom of Page)"/>
        <w:docPartUnique/>
      </w:docPartObj>
    </w:sdtPr>
    <w:sdtEndPr>
      <w:rPr>
        <w:color w:val="auto"/>
      </w:rPr>
    </w:sdtEndPr>
    <w:sdtContent>
      <w:sdt>
        <w:sdtPr>
          <w:rPr>
            <w:color w:val="auto"/>
          </w:rPr>
          <w:id w:val="-1705238520"/>
          <w:docPartObj>
            <w:docPartGallery w:val="Page Numbers (Top of Page)"/>
            <w:docPartUnique/>
          </w:docPartObj>
        </w:sdtPr>
        <w:sdtEndPr/>
        <w:sdtContent>
          <w:p w14:paraId="7C474D11" w14:textId="01DA379A" w:rsidR="00EA7A1A" w:rsidRPr="00EA7A1A" w:rsidRDefault="009363E7">
            <w:pPr>
              <w:pStyle w:val="Voettekst"/>
              <w:rPr>
                <w:color w:val="auto"/>
              </w:rPr>
            </w:pPr>
            <w:r>
              <w:rPr>
                <w:noProof/>
              </w:rPr>
              <w:drawing>
                <wp:anchor distT="0" distB="0" distL="114300" distR="114300" simplePos="0" relativeHeight="251658242" behindDoc="0" locked="0" layoutInCell="1" allowOverlap="1" wp14:anchorId="62B4C0B9" wp14:editId="13475AC0">
                  <wp:simplePos x="0" y="0"/>
                  <wp:positionH relativeFrom="column">
                    <wp:posOffset>5410200</wp:posOffset>
                  </wp:positionH>
                  <wp:positionV relativeFrom="page">
                    <wp:align>bottom</wp:align>
                  </wp:positionV>
                  <wp:extent cx="2116455" cy="1540510"/>
                  <wp:effectExtent l="0" t="0" r="0" b="2540"/>
                  <wp:wrapNone/>
                  <wp:docPr id="10585652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8A080A">
              <w:rPr>
                <w:color w:val="auto"/>
              </w:rPr>
              <w:t>Verzekeringsmakelaar</w:t>
            </w:r>
          </w:p>
          <w:p w14:paraId="1D0FE225" w14:textId="6082280C" w:rsidR="00EA7A1A" w:rsidRPr="00EA7A1A" w:rsidRDefault="00EA7A1A">
            <w:pPr>
              <w:pStyle w:val="Voettekst"/>
              <w:rPr>
                <w:color w:val="auto"/>
              </w:rPr>
            </w:pPr>
            <w:r w:rsidRPr="00EA7A1A">
              <w:rPr>
                <w:color w:val="auto"/>
                <w:lang w:val="nl-NL"/>
              </w:rPr>
              <w:t xml:space="preserve">Pagina </w:t>
            </w:r>
            <w:r w:rsidRPr="00EA7A1A">
              <w:rPr>
                <w:color w:val="auto"/>
                <w:sz w:val="24"/>
                <w:szCs w:val="24"/>
              </w:rPr>
              <w:fldChar w:fldCharType="begin"/>
            </w:r>
            <w:r w:rsidRPr="00EA7A1A">
              <w:rPr>
                <w:color w:val="auto"/>
              </w:rPr>
              <w:instrText>PAGE</w:instrText>
            </w:r>
            <w:r w:rsidRPr="00EA7A1A">
              <w:rPr>
                <w:color w:val="auto"/>
                <w:sz w:val="24"/>
                <w:szCs w:val="24"/>
              </w:rPr>
              <w:fldChar w:fldCharType="separate"/>
            </w:r>
            <w:r w:rsidRPr="00EA7A1A">
              <w:rPr>
                <w:color w:val="auto"/>
                <w:lang w:val="nl-NL"/>
              </w:rPr>
              <w:t>2</w:t>
            </w:r>
            <w:r w:rsidRPr="00EA7A1A">
              <w:rPr>
                <w:color w:val="auto"/>
                <w:sz w:val="24"/>
                <w:szCs w:val="24"/>
              </w:rPr>
              <w:fldChar w:fldCharType="end"/>
            </w:r>
            <w:r w:rsidRPr="00EA7A1A">
              <w:rPr>
                <w:color w:val="auto"/>
                <w:lang w:val="nl-NL"/>
              </w:rPr>
              <w:t xml:space="preserve"> van </w:t>
            </w:r>
            <w:r w:rsidRPr="00EA7A1A">
              <w:rPr>
                <w:color w:val="auto"/>
                <w:sz w:val="24"/>
                <w:szCs w:val="24"/>
              </w:rPr>
              <w:fldChar w:fldCharType="begin"/>
            </w:r>
            <w:r w:rsidRPr="00EA7A1A">
              <w:rPr>
                <w:color w:val="auto"/>
              </w:rPr>
              <w:instrText>NUMPAGES</w:instrText>
            </w:r>
            <w:r w:rsidRPr="00EA7A1A">
              <w:rPr>
                <w:color w:val="auto"/>
                <w:sz w:val="24"/>
                <w:szCs w:val="24"/>
              </w:rPr>
              <w:fldChar w:fldCharType="separate"/>
            </w:r>
            <w:r w:rsidRPr="00EA7A1A">
              <w:rPr>
                <w:color w:val="auto"/>
                <w:lang w:val="nl-NL"/>
              </w:rPr>
              <w:t>2</w:t>
            </w:r>
            <w:r w:rsidRPr="00EA7A1A">
              <w:rPr>
                <w:color w:val="auto"/>
                <w:sz w:val="24"/>
                <w:szCs w:val="24"/>
              </w:rPr>
              <w:fldChar w:fldCharType="end"/>
            </w:r>
          </w:p>
        </w:sdtContent>
      </w:sdt>
    </w:sdtContent>
  </w:sdt>
  <w:p w14:paraId="0590D5C1" w14:textId="092EF05A" w:rsidR="00724105" w:rsidRPr="008F707D" w:rsidRDefault="00724105" w:rsidP="00033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AE9F" w14:textId="33713412" w:rsidR="009363E7" w:rsidRDefault="009363E7">
    <w:pPr>
      <w:pStyle w:val="Voettekst"/>
    </w:pPr>
    <w:r>
      <w:rPr>
        <w:noProof/>
      </w:rPr>
      <w:drawing>
        <wp:anchor distT="0" distB="0" distL="114300" distR="114300" simplePos="0" relativeHeight="251658243" behindDoc="0" locked="0" layoutInCell="1" allowOverlap="1" wp14:anchorId="18E7527C" wp14:editId="6DF49D67">
          <wp:simplePos x="0" y="0"/>
          <wp:positionH relativeFrom="column">
            <wp:posOffset>5410200</wp:posOffset>
          </wp:positionH>
          <wp:positionV relativeFrom="page">
            <wp:align>bottom</wp:align>
          </wp:positionV>
          <wp:extent cx="2116455" cy="1540510"/>
          <wp:effectExtent l="0" t="0" r="0" b="2540"/>
          <wp:wrapNone/>
          <wp:docPr id="1152669489"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69489"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76AF" w14:textId="77777777" w:rsidR="008412A8" w:rsidRDefault="008412A8" w:rsidP="00724105">
      <w:pPr>
        <w:spacing w:after="0" w:line="240" w:lineRule="auto"/>
      </w:pPr>
      <w:r>
        <w:separator/>
      </w:r>
    </w:p>
  </w:footnote>
  <w:footnote w:type="continuationSeparator" w:id="0">
    <w:p w14:paraId="054030A1" w14:textId="77777777" w:rsidR="008412A8" w:rsidRDefault="008412A8"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77777777" w:rsidR="00724105" w:rsidRDefault="00724105">
    <w:pPr>
      <w:pStyle w:val="Koptekst"/>
    </w:pPr>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1118" w14:textId="2742DD16" w:rsidR="00FC71C4" w:rsidRDefault="00EA7A1A">
    <w:pPr>
      <w:pStyle w:val="Koptekst"/>
    </w:pPr>
    <w:r>
      <w:rPr>
        <w:noProof/>
      </w:rPr>
      <w:drawing>
        <wp:anchor distT="0" distB="0" distL="114300" distR="114300" simplePos="0" relativeHeight="251658241" behindDoc="0" locked="0" layoutInCell="1" allowOverlap="1" wp14:anchorId="4B285B46" wp14:editId="664274CE">
          <wp:simplePos x="0" y="0"/>
          <wp:positionH relativeFrom="margin">
            <wp:posOffset>0</wp:posOffset>
          </wp:positionH>
          <wp:positionV relativeFrom="page">
            <wp:posOffset>719455</wp:posOffset>
          </wp:positionV>
          <wp:extent cx="1591200" cy="471600"/>
          <wp:effectExtent l="0" t="0" r="0" b="5080"/>
          <wp:wrapNone/>
          <wp:docPr id="9151842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4448"/>
    <w:multiLevelType w:val="hybridMultilevel"/>
    <w:tmpl w:val="60C853EE"/>
    <w:lvl w:ilvl="0" w:tplc="73ECB814">
      <w:start w:val="1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3">
      <w:start w:val="1"/>
      <w:numFmt w:val="bullet"/>
      <w:lvlText w:val="o"/>
      <w:lvlJc w:val="left"/>
      <w:pPr>
        <w:ind w:left="785" w:hanging="360"/>
      </w:pPr>
      <w:rPr>
        <w:rFonts w:ascii="Courier New" w:hAnsi="Courier New" w:cs="Courier New"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2881A9A"/>
    <w:multiLevelType w:val="hybridMultilevel"/>
    <w:tmpl w:val="86F25656"/>
    <w:lvl w:ilvl="0" w:tplc="B5B21382">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FE457A"/>
    <w:multiLevelType w:val="hybridMultilevel"/>
    <w:tmpl w:val="3C3C4C26"/>
    <w:lvl w:ilvl="0" w:tplc="73ECB814">
      <w:start w:val="1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785" w:hanging="360"/>
      </w:pPr>
      <w:rPr>
        <w:rFonts w:ascii="Courier New" w:hAnsi="Courier New" w:cs="Courier New"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D054F"/>
    <w:multiLevelType w:val="multilevel"/>
    <w:tmpl w:val="B3EAC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628BE"/>
    <w:multiLevelType w:val="multilevel"/>
    <w:tmpl w:val="849E2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D123D"/>
    <w:multiLevelType w:val="hybridMultilevel"/>
    <w:tmpl w:val="9F02B95A"/>
    <w:lvl w:ilvl="0" w:tplc="73ECB814">
      <w:start w:val="14"/>
      <w:numFmt w:val="bullet"/>
      <w:lvlText w:val="-"/>
      <w:lvlJc w:val="left"/>
      <w:pPr>
        <w:ind w:left="360" w:hanging="360"/>
      </w:pPr>
      <w:rPr>
        <w:rFonts w:ascii="Verdana" w:eastAsia="Times New Roman" w:hAnsi="Verdana" w:cs="Arial" w:hint="default"/>
      </w:rPr>
    </w:lvl>
    <w:lvl w:ilvl="1" w:tplc="04130003">
      <w:start w:val="1"/>
      <w:numFmt w:val="bullet"/>
      <w:lvlText w:val="o"/>
      <w:lvlJc w:val="left"/>
      <w:pPr>
        <w:ind w:left="785"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0FB05F7"/>
    <w:multiLevelType w:val="multilevel"/>
    <w:tmpl w:val="0D7EF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08"/>
    <w:multiLevelType w:val="multilevel"/>
    <w:tmpl w:val="C4267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058FD"/>
    <w:multiLevelType w:val="hybridMultilevel"/>
    <w:tmpl w:val="4AAC0F24"/>
    <w:lvl w:ilvl="0" w:tplc="73ECB814">
      <w:start w:val="1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3">
      <w:start w:val="1"/>
      <w:numFmt w:val="bullet"/>
      <w:lvlText w:val="o"/>
      <w:lvlJc w:val="left"/>
      <w:pPr>
        <w:ind w:left="785" w:hanging="360"/>
      </w:pPr>
      <w:rPr>
        <w:rFonts w:ascii="Courier New" w:hAnsi="Courier New" w:cs="Courier New"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24D7EB0"/>
    <w:multiLevelType w:val="hybridMultilevel"/>
    <w:tmpl w:val="D4741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2642F8"/>
    <w:multiLevelType w:val="hybridMultilevel"/>
    <w:tmpl w:val="C194D676"/>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634E4A"/>
    <w:multiLevelType w:val="hybridMultilevel"/>
    <w:tmpl w:val="424E34C0"/>
    <w:lvl w:ilvl="0" w:tplc="04130003">
      <w:start w:val="1"/>
      <w:numFmt w:val="bullet"/>
      <w:lvlText w:val="o"/>
      <w:lvlJc w:val="left"/>
      <w:pPr>
        <w:ind w:left="785"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6F21B83"/>
    <w:multiLevelType w:val="hybridMultilevel"/>
    <w:tmpl w:val="421A3B3A"/>
    <w:lvl w:ilvl="0" w:tplc="94503436">
      <w:start w:val="1"/>
      <w:numFmt w:val="decimal"/>
      <w:lvlText w:val="1.%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C25AED"/>
    <w:multiLevelType w:val="hybridMultilevel"/>
    <w:tmpl w:val="16900A48"/>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C40AF2"/>
    <w:multiLevelType w:val="hybridMultilevel"/>
    <w:tmpl w:val="0770D02C"/>
    <w:lvl w:ilvl="0" w:tplc="3A4CF166">
      <w:start w:val="23"/>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786" w:hanging="360"/>
      </w:pPr>
      <w:rPr>
        <w:rFonts w:ascii="Courier New" w:hAnsi="Courier New" w:cs="Courier New" w:hint="default"/>
      </w:rPr>
    </w:lvl>
    <w:lvl w:ilvl="2" w:tplc="04130005">
      <w:start w:val="1"/>
      <w:numFmt w:val="bullet"/>
      <w:lvlText w:val=""/>
      <w:lvlJc w:val="left"/>
      <w:pPr>
        <w:ind w:left="785"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012786"/>
    <w:multiLevelType w:val="hybridMultilevel"/>
    <w:tmpl w:val="164A8604"/>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385793"/>
    <w:multiLevelType w:val="hybridMultilevel"/>
    <w:tmpl w:val="65A03420"/>
    <w:lvl w:ilvl="0" w:tplc="FFFFFFFF">
      <w:start w:val="1"/>
      <w:numFmt w:val="decimal"/>
      <w:lvlText w:val="4.%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DD1598C"/>
    <w:multiLevelType w:val="hybridMultilevel"/>
    <w:tmpl w:val="0172B86C"/>
    <w:lvl w:ilvl="0" w:tplc="3A4CF166">
      <w:start w:val="23"/>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785" w:hanging="360"/>
      </w:pPr>
      <w:rPr>
        <w:rFonts w:ascii="Courier New" w:hAnsi="Courier New" w:cs="Courier New" w:hint="default"/>
      </w:rPr>
    </w:lvl>
    <w:lvl w:ilvl="2" w:tplc="9CD2C110">
      <w:numFmt w:val="bullet"/>
      <w:lvlText w:val=""/>
      <w:lvlJc w:val="left"/>
      <w:pPr>
        <w:ind w:left="2140" w:hanging="700"/>
      </w:pPr>
      <w:rPr>
        <w:rFonts w:ascii="Symbol" w:eastAsia="Times New Roman" w:hAnsi="Symbol"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F6560E6"/>
    <w:multiLevelType w:val="hybridMultilevel"/>
    <w:tmpl w:val="65A03420"/>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FB3701"/>
    <w:multiLevelType w:val="hybridMultilevel"/>
    <w:tmpl w:val="E124A652"/>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786" w:hanging="360"/>
      </w:pPr>
      <w:rPr>
        <w:rFonts w:ascii="Courier New" w:hAnsi="Courier New" w:cs="Courier New" w:hint="default"/>
      </w:rPr>
    </w:lvl>
    <w:lvl w:ilvl="2" w:tplc="FFFFFFFF">
      <w:start w:val="1"/>
      <w:numFmt w:val="bullet"/>
      <w:lvlText w:val=""/>
      <w:lvlJc w:val="left"/>
      <w:pPr>
        <w:ind w:left="785"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7A87089"/>
    <w:multiLevelType w:val="hybridMultilevel"/>
    <w:tmpl w:val="EDCEAB10"/>
    <w:lvl w:ilvl="0" w:tplc="3628EA30">
      <w:start w:val="1"/>
      <w:numFmt w:val="decimal"/>
      <w:lvlText w:val="2.%1"/>
      <w:lvlJc w:val="righ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CA026D"/>
    <w:multiLevelType w:val="hybridMultilevel"/>
    <w:tmpl w:val="8AC89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5770931">
    <w:abstractNumId w:val="6"/>
  </w:num>
  <w:num w:numId="2" w16cid:durableId="155076644">
    <w:abstractNumId w:val="6"/>
  </w:num>
  <w:num w:numId="3" w16cid:durableId="468982925">
    <w:abstractNumId w:val="13"/>
  </w:num>
  <w:num w:numId="4" w16cid:durableId="1176309098">
    <w:abstractNumId w:val="21"/>
  </w:num>
  <w:num w:numId="5" w16cid:durableId="1975599415">
    <w:abstractNumId w:val="11"/>
  </w:num>
  <w:num w:numId="6" w16cid:durableId="429013736">
    <w:abstractNumId w:val="19"/>
  </w:num>
  <w:num w:numId="7" w16cid:durableId="1650356820">
    <w:abstractNumId w:val="16"/>
  </w:num>
  <w:num w:numId="8" w16cid:durableId="579827060">
    <w:abstractNumId w:val="14"/>
  </w:num>
  <w:num w:numId="9" w16cid:durableId="851333506">
    <w:abstractNumId w:val="1"/>
  </w:num>
  <w:num w:numId="10" w16cid:durableId="1746805489">
    <w:abstractNumId w:val="15"/>
  </w:num>
  <w:num w:numId="11" w16cid:durableId="1295063139">
    <w:abstractNumId w:val="18"/>
  </w:num>
  <w:num w:numId="12" w16cid:durableId="1706715670">
    <w:abstractNumId w:val="5"/>
  </w:num>
  <w:num w:numId="13" w16cid:durableId="244340568">
    <w:abstractNumId w:val="2"/>
  </w:num>
  <w:num w:numId="14" w16cid:durableId="1284076342">
    <w:abstractNumId w:val="0"/>
  </w:num>
  <w:num w:numId="15" w16cid:durableId="1863325544">
    <w:abstractNumId w:val="9"/>
  </w:num>
  <w:num w:numId="16" w16cid:durableId="942110193">
    <w:abstractNumId w:val="12"/>
  </w:num>
  <w:num w:numId="17" w16cid:durableId="1461413837">
    <w:abstractNumId w:val="20"/>
  </w:num>
  <w:num w:numId="18" w16cid:durableId="1718779419">
    <w:abstractNumId w:val="10"/>
  </w:num>
  <w:num w:numId="19" w16cid:durableId="1516068308">
    <w:abstractNumId w:val="3"/>
  </w:num>
  <w:num w:numId="20" w16cid:durableId="296109216">
    <w:abstractNumId w:val="7"/>
  </w:num>
  <w:num w:numId="21" w16cid:durableId="58133151">
    <w:abstractNumId w:val="4"/>
  </w:num>
  <w:num w:numId="22" w16cid:durableId="906191433">
    <w:abstractNumId w:val="8"/>
  </w:num>
  <w:num w:numId="23" w16cid:durableId="2071463811">
    <w:abstractNumId w:val="22"/>
  </w:num>
  <w:num w:numId="24" w16cid:durableId="18053872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5A23"/>
    <w:rsid w:val="000114D7"/>
    <w:rsid w:val="00011708"/>
    <w:rsid w:val="00014171"/>
    <w:rsid w:val="0001595F"/>
    <w:rsid w:val="00015F56"/>
    <w:rsid w:val="000164C2"/>
    <w:rsid w:val="000330B2"/>
    <w:rsid w:val="0003730F"/>
    <w:rsid w:val="00041F34"/>
    <w:rsid w:val="00042D00"/>
    <w:rsid w:val="000503DE"/>
    <w:rsid w:val="00051AE1"/>
    <w:rsid w:val="0005305F"/>
    <w:rsid w:val="0005722A"/>
    <w:rsid w:val="000579EB"/>
    <w:rsid w:val="000822D6"/>
    <w:rsid w:val="00095682"/>
    <w:rsid w:val="00096F4C"/>
    <w:rsid w:val="000A0C99"/>
    <w:rsid w:val="000A0DA8"/>
    <w:rsid w:val="000A1329"/>
    <w:rsid w:val="000A2793"/>
    <w:rsid w:val="000A3B7B"/>
    <w:rsid w:val="000A6E38"/>
    <w:rsid w:val="000B3A24"/>
    <w:rsid w:val="000C3A8C"/>
    <w:rsid w:val="000C51BF"/>
    <w:rsid w:val="000D0365"/>
    <w:rsid w:val="000D7C39"/>
    <w:rsid w:val="000D9E73"/>
    <w:rsid w:val="000E70CF"/>
    <w:rsid w:val="000F690D"/>
    <w:rsid w:val="000F7DE3"/>
    <w:rsid w:val="000F7E58"/>
    <w:rsid w:val="001015BF"/>
    <w:rsid w:val="00103CE0"/>
    <w:rsid w:val="001053F4"/>
    <w:rsid w:val="0011072B"/>
    <w:rsid w:val="00115EAA"/>
    <w:rsid w:val="0012298E"/>
    <w:rsid w:val="001257E4"/>
    <w:rsid w:val="0012676E"/>
    <w:rsid w:val="001270B1"/>
    <w:rsid w:val="00136732"/>
    <w:rsid w:val="00141A52"/>
    <w:rsid w:val="00142430"/>
    <w:rsid w:val="0014346E"/>
    <w:rsid w:val="00144823"/>
    <w:rsid w:val="00152B56"/>
    <w:rsid w:val="00153D49"/>
    <w:rsid w:val="00160997"/>
    <w:rsid w:val="00162FFD"/>
    <w:rsid w:val="00174F2A"/>
    <w:rsid w:val="00175B91"/>
    <w:rsid w:val="00176D84"/>
    <w:rsid w:val="00182175"/>
    <w:rsid w:val="00184266"/>
    <w:rsid w:val="0018745C"/>
    <w:rsid w:val="001929EB"/>
    <w:rsid w:val="00192A06"/>
    <w:rsid w:val="00192C69"/>
    <w:rsid w:val="0019631B"/>
    <w:rsid w:val="001B3817"/>
    <w:rsid w:val="001C218C"/>
    <w:rsid w:val="001C47AD"/>
    <w:rsid w:val="001C4A14"/>
    <w:rsid w:val="001C5158"/>
    <w:rsid w:val="001C5215"/>
    <w:rsid w:val="001D0CC5"/>
    <w:rsid w:val="001D1DC6"/>
    <w:rsid w:val="001E203F"/>
    <w:rsid w:val="001E3DB3"/>
    <w:rsid w:val="001E40F0"/>
    <w:rsid w:val="001E468E"/>
    <w:rsid w:val="001F2BF1"/>
    <w:rsid w:val="001F3ED5"/>
    <w:rsid w:val="00202D55"/>
    <w:rsid w:val="00204791"/>
    <w:rsid w:val="00205003"/>
    <w:rsid w:val="00207E3E"/>
    <w:rsid w:val="0021689D"/>
    <w:rsid w:val="0022176E"/>
    <w:rsid w:val="0022379C"/>
    <w:rsid w:val="002246D3"/>
    <w:rsid w:val="00226B01"/>
    <w:rsid w:val="002273C7"/>
    <w:rsid w:val="00241D59"/>
    <w:rsid w:val="00242EA9"/>
    <w:rsid w:val="0024497F"/>
    <w:rsid w:val="00260562"/>
    <w:rsid w:val="002625E3"/>
    <w:rsid w:val="0026532B"/>
    <w:rsid w:val="00265E29"/>
    <w:rsid w:val="0027054C"/>
    <w:rsid w:val="00273C28"/>
    <w:rsid w:val="00274E5C"/>
    <w:rsid w:val="00281919"/>
    <w:rsid w:val="0028193D"/>
    <w:rsid w:val="00281E5C"/>
    <w:rsid w:val="002915A0"/>
    <w:rsid w:val="00292731"/>
    <w:rsid w:val="002958A8"/>
    <w:rsid w:val="00296FAE"/>
    <w:rsid w:val="002A1044"/>
    <w:rsid w:val="002A21AB"/>
    <w:rsid w:val="002A21FD"/>
    <w:rsid w:val="002A3431"/>
    <w:rsid w:val="002A46C7"/>
    <w:rsid w:val="002B0F5A"/>
    <w:rsid w:val="002B1724"/>
    <w:rsid w:val="002B3474"/>
    <w:rsid w:val="002B5CA3"/>
    <w:rsid w:val="002C3EB7"/>
    <w:rsid w:val="002D0D91"/>
    <w:rsid w:val="002D5292"/>
    <w:rsid w:val="002D5582"/>
    <w:rsid w:val="002D7951"/>
    <w:rsid w:val="002E0D34"/>
    <w:rsid w:val="002F75A9"/>
    <w:rsid w:val="0030082C"/>
    <w:rsid w:val="003022C7"/>
    <w:rsid w:val="00302BC9"/>
    <w:rsid w:val="00311282"/>
    <w:rsid w:val="0031174C"/>
    <w:rsid w:val="003122ED"/>
    <w:rsid w:val="00312D33"/>
    <w:rsid w:val="00314C87"/>
    <w:rsid w:val="00321255"/>
    <w:rsid w:val="0032583B"/>
    <w:rsid w:val="003264D1"/>
    <w:rsid w:val="00327C24"/>
    <w:rsid w:val="00335388"/>
    <w:rsid w:val="003362F8"/>
    <w:rsid w:val="0034052A"/>
    <w:rsid w:val="00352058"/>
    <w:rsid w:val="00354785"/>
    <w:rsid w:val="00356997"/>
    <w:rsid w:val="00361133"/>
    <w:rsid w:val="0036212D"/>
    <w:rsid w:val="0036490A"/>
    <w:rsid w:val="00365DF7"/>
    <w:rsid w:val="00375D78"/>
    <w:rsid w:val="00381327"/>
    <w:rsid w:val="003834E5"/>
    <w:rsid w:val="0039226D"/>
    <w:rsid w:val="00393296"/>
    <w:rsid w:val="003A3821"/>
    <w:rsid w:val="003A5475"/>
    <w:rsid w:val="003A58AE"/>
    <w:rsid w:val="003B20DF"/>
    <w:rsid w:val="003B345E"/>
    <w:rsid w:val="003B3A99"/>
    <w:rsid w:val="003B488D"/>
    <w:rsid w:val="003B4910"/>
    <w:rsid w:val="003B5795"/>
    <w:rsid w:val="003B7142"/>
    <w:rsid w:val="003C1010"/>
    <w:rsid w:val="003C30B8"/>
    <w:rsid w:val="003C3678"/>
    <w:rsid w:val="003C38F0"/>
    <w:rsid w:val="003D0EC4"/>
    <w:rsid w:val="003D1550"/>
    <w:rsid w:val="003D239D"/>
    <w:rsid w:val="003D5C3C"/>
    <w:rsid w:val="003E5CF8"/>
    <w:rsid w:val="003E789A"/>
    <w:rsid w:val="003F311A"/>
    <w:rsid w:val="003F3B28"/>
    <w:rsid w:val="003F3CE1"/>
    <w:rsid w:val="00406EFA"/>
    <w:rsid w:val="00416513"/>
    <w:rsid w:val="00422A9B"/>
    <w:rsid w:val="004259BD"/>
    <w:rsid w:val="00430DF8"/>
    <w:rsid w:val="0043292B"/>
    <w:rsid w:val="00432B1C"/>
    <w:rsid w:val="004335BC"/>
    <w:rsid w:val="00434A28"/>
    <w:rsid w:val="004371E5"/>
    <w:rsid w:val="0044328F"/>
    <w:rsid w:val="00444290"/>
    <w:rsid w:val="004475F9"/>
    <w:rsid w:val="004507A0"/>
    <w:rsid w:val="00464770"/>
    <w:rsid w:val="00470609"/>
    <w:rsid w:val="00472028"/>
    <w:rsid w:val="00476308"/>
    <w:rsid w:val="00487BC4"/>
    <w:rsid w:val="00493EC5"/>
    <w:rsid w:val="00496430"/>
    <w:rsid w:val="004975EC"/>
    <w:rsid w:val="004A057C"/>
    <w:rsid w:val="004A22F0"/>
    <w:rsid w:val="004A278F"/>
    <w:rsid w:val="004A7003"/>
    <w:rsid w:val="004B17AE"/>
    <w:rsid w:val="004B4BD0"/>
    <w:rsid w:val="004C2CED"/>
    <w:rsid w:val="004C45F8"/>
    <w:rsid w:val="004C574D"/>
    <w:rsid w:val="004C5EFC"/>
    <w:rsid w:val="004D172C"/>
    <w:rsid w:val="004D313C"/>
    <w:rsid w:val="004D39D1"/>
    <w:rsid w:val="004E2B99"/>
    <w:rsid w:val="004F1E9D"/>
    <w:rsid w:val="00504B7A"/>
    <w:rsid w:val="00514EA9"/>
    <w:rsid w:val="0052080A"/>
    <w:rsid w:val="00520D99"/>
    <w:rsid w:val="00527B75"/>
    <w:rsid w:val="00536EEA"/>
    <w:rsid w:val="00543EF3"/>
    <w:rsid w:val="00546F29"/>
    <w:rsid w:val="0055102D"/>
    <w:rsid w:val="00551338"/>
    <w:rsid w:val="0055399B"/>
    <w:rsid w:val="00560D35"/>
    <w:rsid w:val="00561BAC"/>
    <w:rsid w:val="00561FBD"/>
    <w:rsid w:val="005667B5"/>
    <w:rsid w:val="00567DD0"/>
    <w:rsid w:val="00574DF2"/>
    <w:rsid w:val="00576650"/>
    <w:rsid w:val="00580D47"/>
    <w:rsid w:val="00581485"/>
    <w:rsid w:val="0058552D"/>
    <w:rsid w:val="00587C4C"/>
    <w:rsid w:val="005907AB"/>
    <w:rsid w:val="005910A1"/>
    <w:rsid w:val="0059165B"/>
    <w:rsid w:val="005A10A9"/>
    <w:rsid w:val="005A1918"/>
    <w:rsid w:val="005A6398"/>
    <w:rsid w:val="005A7344"/>
    <w:rsid w:val="005B2CA1"/>
    <w:rsid w:val="005C007D"/>
    <w:rsid w:val="005C3417"/>
    <w:rsid w:val="005C6387"/>
    <w:rsid w:val="005C708E"/>
    <w:rsid w:val="005C7B43"/>
    <w:rsid w:val="005D2E47"/>
    <w:rsid w:val="005E0D45"/>
    <w:rsid w:val="005E2117"/>
    <w:rsid w:val="005E5924"/>
    <w:rsid w:val="005F3E9A"/>
    <w:rsid w:val="005F4E4D"/>
    <w:rsid w:val="0060007D"/>
    <w:rsid w:val="00600711"/>
    <w:rsid w:val="00604CE1"/>
    <w:rsid w:val="0061140B"/>
    <w:rsid w:val="0061141C"/>
    <w:rsid w:val="0063192A"/>
    <w:rsid w:val="006320E3"/>
    <w:rsid w:val="006404A5"/>
    <w:rsid w:val="0064516E"/>
    <w:rsid w:val="0065217D"/>
    <w:rsid w:val="00652A88"/>
    <w:rsid w:val="00654053"/>
    <w:rsid w:val="0065752D"/>
    <w:rsid w:val="006600DC"/>
    <w:rsid w:val="006644F0"/>
    <w:rsid w:val="00666818"/>
    <w:rsid w:val="0067290D"/>
    <w:rsid w:val="00674CD8"/>
    <w:rsid w:val="00674DFD"/>
    <w:rsid w:val="006836B1"/>
    <w:rsid w:val="006910FE"/>
    <w:rsid w:val="006947EC"/>
    <w:rsid w:val="006A1F28"/>
    <w:rsid w:val="006A2D70"/>
    <w:rsid w:val="006B7DB3"/>
    <w:rsid w:val="006C3D64"/>
    <w:rsid w:val="006C4085"/>
    <w:rsid w:val="006C583A"/>
    <w:rsid w:val="006E1911"/>
    <w:rsid w:val="006E3252"/>
    <w:rsid w:val="006F02F3"/>
    <w:rsid w:val="006F6E05"/>
    <w:rsid w:val="006F7AA0"/>
    <w:rsid w:val="00702277"/>
    <w:rsid w:val="00704301"/>
    <w:rsid w:val="00704759"/>
    <w:rsid w:val="007049D6"/>
    <w:rsid w:val="00706013"/>
    <w:rsid w:val="007075F0"/>
    <w:rsid w:val="007076D4"/>
    <w:rsid w:val="007118F0"/>
    <w:rsid w:val="00720CA1"/>
    <w:rsid w:val="00724105"/>
    <w:rsid w:val="0072770C"/>
    <w:rsid w:val="00735E74"/>
    <w:rsid w:val="00744316"/>
    <w:rsid w:val="00744414"/>
    <w:rsid w:val="0074583F"/>
    <w:rsid w:val="00745FB7"/>
    <w:rsid w:val="00750CA3"/>
    <w:rsid w:val="00752B34"/>
    <w:rsid w:val="00757032"/>
    <w:rsid w:val="0075710B"/>
    <w:rsid w:val="007609D1"/>
    <w:rsid w:val="00761173"/>
    <w:rsid w:val="007619AB"/>
    <w:rsid w:val="00764872"/>
    <w:rsid w:val="0076694A"/>
    <w:rsid w:val="00770FD0"/>
    <w:rsid w:val="007778EC"/>
    <w:rsid w:val="00795F43"/>
    <w:rsid w:val="007973A0"/>
    <w:rsid w:val="00797C69"/>
    <w:rsid w:val="007A0F04"/>
    <w:rsid w:val="007A29E9"/>
    <w:rsid w:val="007A41DA"/>
    <w:rsid w:val="007A4F91"/>
    <w:rsid w:val="007A5988"/>
    <w:rsid w:val="007A5A46"/>
    <w:rsid w:val="007A6111"/>
    <w:rsid w:val="007B0C70"/>
    <w:rsid w:val="007B1A65"/>
    <w:rsid w:val="007B79C2"/>
    <w:rsid w:val="007C57BF"/>
    <w:rsid w:val="007D6056"/>
    <w:rsid w:val="007F265E"/>
    <w:rsid w:val="007F3E1B"/>
    <w:rsid w:val="007F7C0A"/>
    <w:rsid w:val="00807A2D"/>
    <w:rsid w:val="00813604"/>
    <w:rsid w:val="00813CD7"/>
    <w:rsid w:val="00821254"/>
    <w:rsid w:val="008243AB"/>
    <w:rsid w:val="00826FD3"/>
    <w:rsid w:val="00830F13"/>
    <w:rsid w:val="008402F3"/>
    <w:rsid w:val="00840B64"/>
    <w:rsid w:val="008412A8"/>
    <w:rsid w:val="00841848"/>
    <w:rsid w:val="00846052"/>
    <w:rsid w:val="00846B96"/>
    <w:rsid w:val="00852176"/>
    <w:rsid w:val="00853591"/>
    <w:rsid w:val="00865CBD"/>
    <w:rsid w:val="008677D4"/>
    <w:rsid w:val="00873BBD"/>
    <w:rsid w:val="0087658B"/>
    <w:rsid w:val="0088261B"/>
    <w:rsid w:val="008839A1"/>
    <w:rsid w:val="0088612E"/>
    <w:rsid w:val="00892C3A"/>
    <w:rsid w:val="008A080A"/>
    <w:rsid w:val="008A2140"/>
    <w:rsid w:val="008B255A"/>
    <w:rsid w:val="008B4A76"/>
    <w:rsid w:val="008B5BF9"/>
    <w:rsid w:val="008B7F94"/>
    <w:rsid w:val="008C29AB"/>
    <w:rsid w:val="008C74FB"/>
    <w:rsid w:val="008D0C0B"/>
    <w:rsid w:val="008D2655"/>
    <w:rsid w:val="008D2D88"/>
    <w:rsid w:val="008D3B4F"/>
    <w:rsid w:val="008E0CD9"/>
    <w:rsid w:val="008E26A5"/>
    <w:rsid w:val="008E3B53"/>
    <w:rsid w:val="008F0FB3"/>
    <w:rsid w:val="008F5FF7"/>
    <w:rsid w:val="008F6D5F"/>
    <w:rsid w:val="008F707D"/>
    <w:rsid w:val="0090089A"/>
    <w:rsid w:val="00902D7F"/>
    <w:rsid w:val="00910A14"/>
    <w:rsid w:val="009148EA"/>
    <w:rsid w:val="00924F3A"/>
    <w:rsid w:val="00934012"/>
    <w:rsid w:val="009363E7"/>
    <w:rsid w:val="009405F3"/>
    <w:rsid w:val="009409FA"/>
    <w:rsid w:val="00940EA4"/>
    <w:rsid w:val="00941BFE"/>
    <w:rsid w:val="00941DEA"/>
    <w:rsid w:val="00942844"/>
    <w:rsid w:val="00950D4D"/>
    <w:rsid w:val="00962798"/>
    <w:rsid w:val="00975640"/>
    <w:rsid w:val="009759E9"/>
    <w:rsid w:val="0097636A"/>
    <w:rsid w:val="009778DE"/>
    <w:rsid w:val="00981F90"/>
    <w:rsid w:val="00984995"/>
    <w:rsid w:val="009A378F"/>
    <w:rsid w:val="009A64C0"/>
    <w:rsid w:val="009B64FC"/>
    <w:rsid w:val="009C0E22"/>
    <w:rsid w:val="009D02C4"/>
    <w:rsid w:val="009D52AF"/>
    <w:rsid w:val="009F2F80"/>
    <w:rsid w:val="009F5F60"/>
    <w:rsid w:val="009F7509"/>
    <w:rsid w:val="00A02B9B"/>
    <w:rsid w:val="00A04C9B"/>
    <w:rsid w:val="00A1663B"/>
    <w:rsid w:val="00A16E17"/>
    <w:rsid w:val="00A17EE7"/>
    <w:rsid w:val="00A20122"/>
    <w:rsid w:val="00A2319E"/>
    <w:rsid w:val="00A27EE4"/>
    <w:rsid w:val="00A3138F"/>
    <w:rsid w:val="00A324C6"/>
    <w:rsid w:val="00A476B9"/>
    <w:rsid w:val="00A549AA"/>
    <w:rsid w:val="00A568A2"/>
    <w:rsid w:val="00A71998"/>
    <w:rsid w:val="00A80211"/>
    <w:rsid w:val="00A80877"/>
    <w:rsid w:val="00A83819"/>
    <w:rsid w:val="00A9163F"/>
    <w:rsid w:val="00A92A88"/>
    <w:rsid w:val="00A956FD"/>
    <w:rsid w:val="00A96E7C"/>
    <w:rsid w:val="00AA554C"/>
    <w:rsid w:val="00AB353E"/>
    <w:rsid w:val="00AC0493"/>
    <w:rsid w:val="00AC1EE0"/>
    <w:rsid w:val="00AC227D"/>
    <w:rsid w:val="00AC6B41"/>
    <w:rsid w:val="00AD42A7"/>
    <w:rsid w:val="00AD5AF7"/>
    <w:rsid w:val="00AE0F24"/>
    <w:rsid w:val="00AE1E64"/>
    <w:rsid w:val="00AE20F6"/>
    <w:rsid w:val="00AE26DA"/>
    <w:rsid w:val="00AE6E45"/>
    <w:rsid w:val="00AF2616"/>
    <w:rsid w:val="00AF2AF1"/>
    <w:rsid w:val="00AF2FF4"/>
    <w:rsid w:val="00B02A2B"/>
    <w:rsid w:val="00B06927"/>
    <w:rsid w:val="00B07F24"/>
    <w:rsid w:val="00B252DA"/>
    <w:rsid w:val="00B357C2"/>
    <w:rsid w:val="00B361F9"/>
    <w:rsid w:val="00B50999"/>
    <w:rsid w:val="00B552CE"/>
    <w:rsid w:val="00B61708"/>
    <w:rsid w:val="00B641DD"/>
    <w:rsid w:val="00B66501"/>
    <w:rsid w:val="00B677F1"/>
    <w:rsid w:val="00B679EE"/>
    <w:rsid w:val="00B81103"/>
    <w:rsid w:val="00B839B8"/>
    <w:rsid w:val="00B91D5E"/>
    <w:rsid w:val="00B9454E"/>
    <w:rsid w:val="00BA1E04"/>
    <w:rsid w:val="00BA46B5"/>
    <w:rsid w:val="00BA76B1"/>
    <w:rsid w:val="00BB0802"/>
    <w:rsid w:val="00BB3B46"/>
    <w:rsid w:val="00BC0013"/>
    <w:rsid w:val="00BC1207"/>
    <w:rsid w:val="00BC47EF"/>
    <w:rsid w:val="00BC79C4"/>
    <w:rsid w:val="00BD0F1C"/>
    <w:rsid w:val="00BD4629"/>
    <w:rsid w:val="00BD5B64"/>
    <w:rsid w:val="00BE184E"/>
    <w:rsid w:val="00BE282E"/>
    <w:rsid w:val="00BE358F"/>
    <w:rsid w:val="00BE461E"/>
    <w:rsid w:val="00BE647A"/>
    <w:rsid w:val="00BE7BAE"/>
    <w:rsid w:val="00BF6D7E"/>
    <w:rsid w:val="00C024AF"/>
    <w:rsid w:val="00C073C7"/>
    <w:rsid w:val="00C14F82"/>
    <w:rsid w:val="00C229D9"/>
    <w:rsid w:val="00C22BF2"/>
    <w:rsid w:val="00C245A8"/>
    <w:rsid w:val="00C2694C"/>
    <w:rsid w:val="00C34C92"/>
    <w:rsid w:val="00C36784"/>
    <w:rsid w:val="00C42DE1"/>
    <w:rsid w:val="00C44776"/>
    <w:rsid w:val="00C50FE0"/>
    <w:rsid w:val="00C52C3E"/>
    <w:rsid w:val="00C65F20"/>
    <w:rsid w:val="00C7571F"/>
    <w:rsid w:val="00C7685C"/>
    <w:rsid w:val="00C801D9"/>
    <w:rsid w:val="00C802D3"/>
    <w:rsid w:val="00C85BFF"/>
    <w:rsid w:val="00C85CC4"/>
    <w:rsid w:val="00C86516"/>
    <w:rsid w:val="00C91162"/>
    <w:rsid w:val="00C92A7E"/>
    <w:rsid w:val="00C94CED"/>
    <w:rsid w:val="00C94EBC"/>
    <w:rsid w:val="00CA2559"/>
    <w:rsid w:val="00CB139D"/>
    <w:rsid w:val="00CC03BC"/>
    <w:rsid w:val="00CC2CD7"/>
    <w:rsid w:val="00CC4BE9"/>
    <w:rsid w:val="00CC4E2C"/>
    <w:rsid w:val="00CC5AF2"/>
    <w:rsid w:val="00CC6D98"/>
    <w:rsid w:val="00CF5497"/>
    <w:rsid w:val="00D00844"/>
    <w:rsid w:val="00D027EC"/>
    <w:rsid w:val="00D06D16"/>
    <w:rsid w:val="00D1070B"/>
    <w:rsid w:val="00D11C1C"/>
    <w:rsid w:val="00D174C8"/>
    <w:rsid w:val="00D20745"/>
    <w:rsid w:val="00D215B4"/>
    <w:rsid w:val="00D244E7"/>
    <w:rsid w:val="00D24F6B"/>
    <w:rsid w:val="00D34E69"/>
    <w:rsid w:val="00D35DA2"/>
    <w:rsid w:val="00D363CD"/>
    <w:rsid w:val="00D578DF"/>
    <w:rsid w:val="00D70F78"/>
    <w:rsid w:val="00D72D99"/>
    <w:rsid w:val="00D73CB2"/>
    <w:rsid w:val="00D774E3"/>
    <w:rsid w:val="00D8125A"/>
    <w:rsid w:val="00D821A6"/>
    <w:rsid w:val="00D82CA6"/>
    <w:rsid w:val="00D830EA"/>
    <w:rsid w:val="00D85B92"/>
    <w:rsid w:val="00D861ED"/>
    <w:rsid w:val="00D8750E"/>
    <w:rsid w:val="00D878B3"/>
    <w:rsid w:val="00DA2911"/>
    <w:rsid w:val="00DA3248"/>
    <w:rsid w:val="00DA376D"/>
    <w:rsid w:val="00DA38E1"/>
    <w:rsid w:val="00DB73D9"/>
    <w:rsid w:val="00DB747B"/>
    <w:rsid w:val="00DB7E14"/>
    <w:rsid w:val="00DD0825"/>
    <w:rsid w:val="00DE28BF"/>
    <w:rsid w:val="00DE546D"/>
    <w:rsid w:val="00DF0C4D"/>
    <w:rsid w:val="00DF4967"/>
    <w:rsid w:val="00DF5C74"/>
    <w:rsid w:val="00DF71DE"/>
    <w:rsid w:val="00E06D90"/>
    <w:rsid w:val="00E17BBA"/>
    <w:rsid w:val="00E3192D"/>
    <w:rsid w:val="00E31D12"/>
    <w:rsid w:val="00E33EF1"/>
    <w:rsid w:val="00E40733"/>
    <w:rsid w:val="00E41372"/>
    <w:rsid w:val="00E45648"/>
    <w:rsid w:val="00E47DAB"/>
    <w:rsid w:val="00E53C53"/>
    <w:rsid w:val="00E618A8"/>
    <w:rsid w:val="00E628B0"/>
    <w:rsid w:val="00E645EA"/>
    <w:rsid w:val="00E65C69"/>
    <w:rsid w:val="00E803A3"/>
    <w:rsid w:val="00E82257"/>
    <w:rsid w:val="00E905E1"/>
    <w:rsid w:val="00EA3DFE"/>
    <w:rsid w:val="00EA7A1A"/>
    <w:rsid w:val="00EB037D"/>
    <w:rsid w:val="00EB3580"/>
    <w:rsid w:val="00EB3A3B"/>
    <w:rsid w:val="00EB690E"/>
    <w:rsid w:val="00EB6E68"/>
    <w:rsid w:val="00EC000E"/>
    <w:rsid w:val="00EC180D"/>
    <w:rsid w:val="00ED1471"/>
    <w:rsid w:val="00ED2FE1"/>
    <w:rsid w:val="00EE0B7A"/>
    <w:rsid w:val="00EE1CD5"/>
    <w:rsid w:val="00EE66CB"/>
    <w:rsid w:val="00EF0101"/>
    <w:rsid w:val="00EF1DE1"/>
    <w:rsid w:val="00EF31EC"/>
    <w:rsid w:val="00EF3721"/>
    <w:rsid w:val="00F00FAB"/>
    <w:rsid w:val="00F0396A"/>
    <w:rsid w:val="00F049A7"/>
    <w:rsid w:val="00F04A13"/>
    <w:rsid w:val="00F10440"/>
    <w:rsid w:val="00F162E6"/>
    <w:rsid w:val="00F20201"/>
    <w:rsid w:val="00F348E0"/>
    <w:rsid w:val="00F35B5F"/>
    <w:rsid w:val="00F4119F"/>
    <w:rsid w:val="00F465E2"/>
    <w:rsid w:val="00F5441B"/>
    <w:rsid w:val="00F6277E"/>
    <w:rsid w:val="00F645F9"/>
    <w:rsid w:val="00F65583"/>
    <w:rsid w:val="00F71EED"/>
    <w:rsid w:val="00F72807"/>
    <w:rsid w:val="00F75532"/>
    <w:rsid w:val="00F80B91"/>
    <w:rsid w:val="00F82B2E"/>
    <w:rsid w:val="00F82FBF"/>
    <w:rsid w:val="00F94323"/>
    <w:rsid w:val="00F94CE1"/>
    <w:rsid w:val="00F952D3"/>
    <w:rsid w:val="00F9530B"/>
    <w:rsid w:val="00FA23B2"/>
    <w:rsid w:val="00FA2E53"/>
    <w:rsid w:val="00FB5145"/>
    <w:rsid w:val="00FB5BAA"/>
    <w:rsid w:val="00FC1596"/>
    <w:rsid w:val="00FC71C4"/>
    <w:rsid w:val="00FD6180"/>
    <w:rsid w:val="00FF04E3"/>
    <w:rsid w:val="00FF2F6C"/>
    <w:rsid w:val="00FF4623"/>
    <w:rsid w:val="043BEC29"/>
    <w:rsid w:val="0AA91537"/>
    <w:rsid w:val="0F0E475D"/>
    <w:rsid w:val="16E3EE3F"/>
    <w:rsid w:val="50CFCBDD"/>
    <w:rsid w:val="5B68815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C961B27D-EE14-4A0C-9CDB-4447D98D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aliases w:val="Hoofdstuk (niveau 1),Hoofdstuk,Hoofdstuktitel,Hoofdkop,Hoofdkop1,Hoofdkop2,Hoofdkop11,Hoofdkop3,Hoofdkop12,Hoofdkop21,Hoofdkop111,Hoofdkop4,Hoofdkop13,Hoofdkop22,Hoofdkop112,Hoofdkop31,Hoofdkop121,Hoofdkop211,Hoofdkop1111,Hoofdkop5,Hoofdkop14"/>
    <w:basedOn w:val="Standaard"/>
    <w:next w:val="Standaard"/>
    <w:link w:val="Kop1Char"/>
    <w:uiPriority w:val="99"/>
    <w:qFormat/>
    <w:rsid w:val="00434A28"/>
    <w:pPr>
      <w:outlineLvl w:val="0"/>
    </w:pPr>
    <w:rPr>
      <w:rFonts w:asciiTheme="majorHAnsi" w:hAnsiTheme="majorHAnsi"/>
      <w:b/>
      <w:color w:val="C4161C" w:themeColor="text2"/>
      <w:szCs w:val="32"/>
    </w:rPr>
  </w:style>
  <w:style w:type="paragraph" w:styleId="Kop2">
    <w:name w:val="heading 2"/>
    <w:aliases w:val="Paragraaf (niveau 2)"/>
    <w:basedOn w:val="Kop1"/>
    <w:next w:val="Standaard"/>
    <w:link w:val="Kop2Char"/>
    <w:uiPriority w:val="99"/>
    <w:unhideWhenUsed/>
    <w:qFormat/>
    <w:rsid w:val="00C34C92"/>
    <w:pPr>
      <w:spacing w:after="240" w:line="240" w:lineRule="auto"/>
      <w:outlineLvl w:val="1"/>
    </w:pPr>
    <w:rPr>
      <w:sz w:val="22"/>
      <w:szCs w:val="44"/>
    </w:rPr>
  </w:style>
  <w:style w:type="paragraph" w:styleId="Kop8">
    <w:name w:val="heading 8"/>
    <w:basedOn w:val="Standaard"/>
    <w:next w:val="Standaard"/>
    <w:link w:val="Kop8Char"/>
    <w:qFormat/>
    <w:rsid w:val="00273C28"/>
    <w:pPr>
      <w:keepNext/>
      <w:spacing w:after="0" w:line="240" w:lineRule="atLeast"/>
      <w:ind w:left="167"/>
      <w:jc w:val="center"/>
      <w:outlineLvl w:val="7"/>
    </w:pPr>
    <w:rPr>
      <w:rFonts w:ascii="Arial" w:eastAsia="Times New Roman" w:hAnsi="Arial" w:cs="Arial"/>
      <w:b/>
      <w:color w:val="auto"/>
      <w:kern w:val="0"/>
      <w:sz w:val="40"/>
      <w:szCs w:val="24"/>
      <w:lang w:val="en-US" w:eastAsia="fr-FR"/>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aliases w:val="Hoofdstuk (niveau 1) Char,Hoofdstuk Char,Hoofdstuktitel Char,Hoofdkop Char,Hoofdkop1 Char,Hoofdkop2 Char,Hoofdkop11 Char,Hoofdkop3 Char,Hoofdkop12 Char,Hoofdkop21 Char,Hoofdkop111 Char,Hoofdkop4 Char,Hoofdkop13 Char,Hoofdkop22 Char"/>
    <w:basedOn w:val="Standaardalinea-lettertype"/>
    <w:link w:val="Kop1"/>
    <w:uiPriority w:val="99"/>
    <w:rsid w:val="00434A28"/>
    <w:rPr>
      <w:rFonts w:asciiTheme="majorHAnsi" w:hAnsiTheme="majorHAnsi"/>
      <w:b/>
      <w:color w:val="C4161C" w:themeColor="text2"/>
      <w:sz w:val="18"/>
      <w:szCs w:val="32"/>
    </w:rPr>
  </w:style>
  <w:style w:type="paragraph" w:styleId="Koptekst">
    <w:name w:val="header"/>
    <w:basedOn w:val="Standaard"/>
    <w:link w:val="KoptekstChar"/>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aliases w:val="Paragraaf (niveau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character" w:customStyle="1" w:styleId="Kop8Char">
    <w:name w:val="Kop 8 Char"/>
    <w:basedOn w:val="Standaardalinea-lettertype"/>
    <w:link w:val="Kop8"/>
    <w:rsid w:val="00273C28"/>
    <w:rPr>
      <w:rFonts w:ascii="Arial" w:eastAsia="Times New Roman" w:hAnsi="Arial" w:cs="Arial"/>
      <w:b/>
      <w:kern w:val="0"/>
      <w:sz w:val="40"/>
      <w:szCs w:val="24"/>
      <w:lang w:val="en-US" w:eastAsia="fr-FR"/>
      <w14:ligatures w14:val="none"/>
    </w:rPr>
  </w:style>
  <w:style w:type="paragraph" w:styleId="Plattetekst">
    <w:name w:val="Body Text"/>
    <w:basedOn w:val="Standaard"/>
    <w:link w:val="PlattetekstChar"/>
    <w:rsid w:val="00273C28"/>
    <w:pPr>
      <w:spacing w:after="0" w:line="240" w:lineRule="auto"/>
      <w:jc w:val="both"/>
    </w:pPr>
    <w:rPr>
      <w:rFonts w:ascii="Aptos" w:eastAsia="Times New Roman" w:hAnsi="Aptos" w:cs="Times New Roman"/>
      <w:color w:val="auto"/>
      <w:kern w:val="0"/>
      <w:sz w:val="19"/>
      <w:szCs w:val="20"/>
      <w:lang w:val="en-GB"/>
      <w14:ligatures w14:val="none"/>
    </w:rPr>
  </w:style>
  <w:style w:type="character" w:customStyle="1" w:styleId="PlattetekstChar">
    <w:name w:val="Platte tekst Char"/>
    <w:basedOn w:val="Standaardalinea-lettertype"/>
    <w:link w:val="Plattetekst"/>
    <w:rsid w:val="00273C28"/>
    <w:rPr>
      <w:rFonts w:ascii="Aptos" w:eastAsia="Times New Roman" w:hAnsi="Aptos" w:cs="Times New Roman"/>
      <w:kern w:val="0"/>
      <w:sz w:val="19"/>
      <w:szCs w:val="20"/>
      <w:lang w:val="en-GB"/>
      <w14:ligatures w14:val="none"/>
    </w:rPr>
  </w:style>
  <w:style w:type="character" w:styleId="Hyperlink">
    <w:name w:val="Hyperlink"/>
    <w:uiPriority w:val="99"/>
    <w:rsid w:val="00273C28"/>
    <w:rPr>
      <w:color w:val="0000FF"/>
      <w:u w:val="single"/>
    </w:rPr>
  </w:style>
  <w:style w:type="paragraph" w:styleId="Inhopg1">
    <w:name w:val="toc 1"/>
    <w:basedOn w:val="Standaard"/>
    <w:next w:val="Standaard"/>
    <w:autoRedefine/>
    <w:uiPriority w:val="39"/>
    <w:rsid w:val="00273C28"/>
    <w:pPr>
      <w:tabs>
        <w:tab w:val="left" w:pos="480"/>
        <w:tab w:val="right" w:leader="dot" w:pos="8858"/>
      </w:tabs>
      <w:spacing w:after="0" w:line="240" w:lineRule="auto"/>
    </w:pPr>
    <w:rPr>
      <w:rFonts w:ascii="Georgia" w:eastAsia="Times New Roman" w:hAnsi="Georgia" w:cs="Arial"/>
      <w:b/>
      <w:noProof/>
      <w:color w:val="auto"/>
      <w:kern w:val="0"/>
      <w:sz w:val="20"/>
      <w:szCs w:val="20"/>
      <w:lang w:val="nl-NL"/>
      <w14:ligatures w14:val="none"/>
    </w:rPr>
  </w:style>
  <w:style w:type="paragraph" w:styleId="Inhopg2">
    <w:name w:val="toc 2"/>
    <w:basedOn w:val="Standaard"/>
    <w:next w:val="Standaard"/>
    <w:autoRedefine/>
    <w:uiPriority w:val="39"/>
    <w:rsid w:val="00273C28"/>
    <w:pPr>
      <w:tabs>
        <w:tab w:val="left" w:pos="960"/>
        <w:tab w:val="right" w:leader="dot" w:pos="8858"/>
      </w:tabs>
      <w:spacing w:after="0" w:line="240" w:lineRule="auto"/>
      <w:ind w:left="240"/>
    </w:pPr>
    <w:rPr>
      <w:rFonts w:ascii="Georgia" w:eastAsia="Times New Roman" w:hAnsi="Georgia" w:cs="Arial"/>
      <w:bCs/>
      <w:noProof/>
      <w:color w:val="auto"/>
      <w:kern w:val="0"/>
      <w:szCs w:val="18"/>
      <w:lang w:val="nl-NL"/>
      <w14:ligatures w14:val="none"/>
    </w:rPr>
  </w:style>
  <w:style w:type="paragraph" w:customStyle="1" w:styleId="doTitel">
    <w:name w:val="doTitel"/>
    <w:basedOn w:val="Standaard"/>
    <w:qFormat/>
    <w:rsid w:val="00273C28"/>
    <w:pPr>
      <w:spacing w:after="0" w:line="240" w:lineRule="auto"/>
    </w:pPr>
    <w:rPr>
      <w:rFonts w:ascii="Arial" w:eastAsia="Times New Roman" w:hAnsi="Arial" w:cs="Times New Roman"/>
      <w:color w:val="auto"/>
      <w:kern w:val="0"/>
      <w:sz w:val="40"/>
      <w:szCs w:val="19"/>
      <w:lang w:val="nl-NL" w:eastAsia="nl-NL"/>
      <w14:ligatures w14:val="none"/>
    </w:rPr>
  </w:style>
  <w:style w:type="paragraph" w:customStyle="1" w:styleId="doTable">
    <w:name w:val="doTable"/>
    <w:basedOn w:val="Standaard"/>
    <w:rsid w:val="00273C28"/>
    <w:pPr>
      <w:framePr w:hSpace="181" w:wrap="around" w:hAnchor="margin" w:yAlign="bottom"/>
      <w:spacing w:after="0" w:line="240" w:lineRule="auto"/>
    </w:pPr>
    <w:rPr>
      <w:rFonts w:ascii="Arial" w:eastAsia="Times New Roman" w:hAnsi="Arial" w:cs="Arial"/>
      <w:color w:val="auto"/>
      <w:kern w:val="0"/>
      <w:szCs w:val="18"/>
      <w:lang w:val="nl-NL" w:eastAsia="nl-NL"/>
      <w14:ligatures w14:val="none"/>
    </w:rPr>
  </w:style>
  <w:style w:type="paragraph" w:styleId="Lijstalinea">
    <w:name w:val="List Paragraph"/>
    <w:basedOn w:val="Standaard"/>
    <w:link w:val="LijstalineaChar"/>
    <w:uiPriority w:val="34"/>
    <w:qFormat/>
    <w:rsid w:val="00273C28"/>
    <w:pPr>
      <w:spacing w:after="200" w:line="276" w:lineRule="auto"/>
      <w:ind w:left="720"/>
      <w:contextualSpacing/>
    </w:pPr>
    <w:rPr>
      <w:rFonts w:ascii="Calibri" w:eastAsia="Calibri" w:hAnsi="Calibri" w:cs="Times New Roman"/>
      <w:color w:val="auto"/>
      <w:kern w:val="0"/>
      <w:sz w:val="22"/>
      <w:lang w:val="nl-NL"/>
      <w14:ligatures w14:val="none"/>
    </w:rPr>
  </w:style>
  <w:style w:type="paragraph" w:styleId="Ondertitel">
    <w:name w:val="Subtitle"/>
    <w:basedOn w:val="Standaard"/>
    <w:link w:val="OndertitelChar"/>
    <w:qFormat/>
    <w:rsid w:val="00273C28"/>
    <w:pPr>
      <w:spacing w:after="0" w:line="240" w:lineRule="auto"/>
    </w:pPr>
    <w:rPr>
      <w:rFonts w:ascii="Meta" w:eastAsia="Times New Roman" w:hAnsi="Meta" w:cs="Times New Roman"/>
      <w:color w:val="auto"/>
      <w:kern w:val="0"/>
      <w:sz w:val="28"/>
      <w:szCs w:val="20"/>
      <w:lang w:val="nl-NL" w:eastAsia="nl-NL"/>
      <w14:ligatures w14:val="none"/>
    </w:rPr>
  </w:style>
  <w:style w:type="character" w:customStyle="1" w:styleId="OndertitelChar">
    <w:name w:val="Ondertitel Char"/>
    <w:basedOn w:val="Standaardalinea-lettertype"/>
    <w:link w:val="Ondertitel"/>
    <w:rsid w:val="00273C28"/>
    <w:rPr>
      <w:rFonts w:ascii="Meta" w:eastAsia="Times New Roman" w:hAnsi="Meta" w:cs="Times New Roman"/>
      <w:kern w:val="0"/>
      <w:sz w:val="28"/>
      <w:szCs w:val="20"/>
      <w:lang w:val="nl-NL" w:eastAsia="nl-NL"/>
      <w14:ligatures w14:val="none"/>
    </w:rPr>
  </w:style>
  <w:style w:type="paragraph" w:customStyle="1" w:styleId="Default">
    <w:name w:val="Default"/>
    <w:rsid w:val="00273C28"/>
    <w:pPr>
      <w:autoSpaceDE w:val="0"/>
      <w:autoSpaceDN w:val="0"/>
      <w:adjustRightInd w:val="0"/>
      <w:spacing w:after="0" w:line="240" w:lineRule="auto"/>
    </w:pPr>
    <w:rPr>
      <w:rFonts w:ascii="Georgia" w:eastAsia="Times New Roman" w:hAnsi="Georgia" w:cs="Georgia"/>
      <w:color w:val="000000"/>
      <w:kern w:val="0"/>
      <w:sz w:val="24"/>
      <w:szCs w:val="24"/>
      <w:lang w:val="nl-NL" w:eastAsia="nl-NL"/>
      <w14:ligatures w14:val="none"/>
    </w:rPr>
  </w:style>
  <w:style w:type="table" w:customStyle="1" w:styleId="NormalTable0">
    <w:name w:val="Normal Table0"/>
    <w:uiPriority w:val="2"/>
    <w:semiHidden/>
    <w:unhideWhenUsed/>
    <w:qFormat/>
    <w:rsid w:val="00273C2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73C28"/>
    <w:pPr>
      <w:widowControl w:val="0"/>
      <w:autoSpaceDE w:val="0"/>
      <w:autoSpaceDN w:val="0"/>
      <w:spacing w:after="0" w:line="240" w:lineRule="auto"/>
      <w:ind w:left="107"/>
    </w:pPr>
    <w:rPr>
      <w:rFonts w:ascii="Arial" w:eastAsia="Arial" w:hAnsi="Arial" w:cs="Arial"/>
      <w:color w:val="auto"/>
      <w:kern w:val="0"/>
      <w:sz w:val="22"/>
      <w:lang w:val="nl-NL"/>
      <w14:ligatures w14:val="none"/>
    </w:rPr>
  </w:style>
  <w:style w:type="character" w:customStyle="1" w:styleId="LijstalineaChar">
    <w:name w:val="Lijstalinea Char"/>
    <w:link w:val="Lijstalinea"/>
    <w:uiPriority w:val="34"/>
    <w:rsid w:val="00561BAC"/>
    <w:rPr>
      <w:rFonts w:ascii="Calibri" w:eastAsia="Calibri" w:hAnsi="Calibri" w:cs="Times New Roman"/>
      <w:kern w:val="0"/>
      <w:lang w:val="nl-NL"/>
      <w14:ligatures w14:val="none"/>
    </w:rPr>
  </w:style>
  <w:style w:type="paragraph" w:styleId="Revisie">
    <w:name w:val="Revision"/>
    <w:hidden/>
    <w:uiPriority w:val="99"/>
    <w:semiHidden/>
    <w:rsid w:val="00DF71DE"/>
    <w:pPr>
      <w:spacing w:after="0" w:line="240" w:lineRule="auto"/>
    </w:pPr>
    <w:rPr>
      <w:color w:val="000000" w:themeColor="text1"/>
      <w:sz w:val="18"/>
    </w:rPr>
  </w:style>
  <w:style w:type="character" w:styleId="Verwijzingopmerking">
    <w:name w:val="annotation reference"/>
    <w:basedOn w:val="Standaardalinea-lettertype"/>
    <w:uiPriority w:val="99"/>
    <w:semiHidden/>
    <w:unhideWhenUsed/>
    <w:rsid w:val="00DF71DE"/>
    <w:rPr>
      <w:sz w:val="16"/>
      <w:szCs w:val="16"/>
    </w:rPr>
  </w:style>
  <w:style w:type="paragraph" w:styleId="Tekstopmerking">
    <w:name w:val="annotation text"/>
    <w:basedOn w:val="Standaard"/>
    <w:link w:val="TekstopmerkingChar"/>
    <w:uiPriority w:val="99"/>
    <w:unhideWhenUsed/>
    <w:rsid w:val="00DF71DE"/>
    <w:pPr>
      <w:spacing w:line="240" w:lineRule="auto"/>
    </w:pPr>
    <w:rPr>
      <w:sz w:val="20"/>
      <w:szCs w:val="20"/>
    </w:rPr>
  </w:style>
  <w:style w:type="character" w:customStyle="1" w:styleId="TekstopmerkingChar">
    <w:name w:val="Tekst opmerking Char"/>
    <w:basedOn w:val="Standaardalinea-lettertype"/>
    <w:link w:val="Tekstopmerking"/>
    <w:uiPriority w:val="99"/>
    <w:rsid w:val="00DF71DE"/>
    <w:rPr>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DF71DE"/>
    <w:rPr>
      <w:b/>
      <w:bCs/>
    </w:rPr>
  </w:style>
  <w:style w:type="character" w:customStyle="1" w:styleId="OnderwerpvanopmerkingChar">
    <w:name w:val="Onderwerp van opmerking Char"/>
    <w:basedOn w:val="TekstopmerkingChar"/>
    <w:link w:val="Onderwerpvanopmerking"/>
    <w:uiPriority w:val="99"/>
    <w:semiHidden/>
    <w:rsid w:val="00DF71DE"/>
    <w:rPr>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9504">
      <w:bodyDiv w:val="1"/>
      <w:marLeft w:val="0"/>
      <w:marRight w:val="0"/>
      <w:marTop w:val="0"/>
      <w:marBottom w:val="0"/>
      <w:divBdr>
        <w:top w:val="none" w:sz="0" w:space="0" w:color="auto"/>
        <w:left w:val="none" w:sz="0" w:space="0" w:color="auto"/>
        <w:bottom w:val="none" w:sz="0" w:space="0" w:color="auto"/>
        <w:right w:val="none" w:sz="0" w:space="0" w:color="auto"/>
      </w:divBdr>
    </w:div>
    <w:div w:id="572206709">
      <w:bodyDiv w:val="1"/>
      <w:marLeft w:val="0"/>
      <w:marRight w:val="0"/>
      <w:marTop w:val="0"/>
      <w:marBottom w:val="0"/>
      <w:divBdr>
        <w:top w:val="none" w:sz="0" w:space="0" w:color="auto"/>
        <w:left w:val="none" w:sz="0" w:space="0" w:color="auto"/>
        <w:bottom w:val="none" w:sz="0" w:space="0" w:color="auto"/>
        <w:right w:val="none" w:sz="0" w:space="0" w:color="auto"/>
      </w:divBdr>
    </w:div>
    <w:div w:id="754938831">
      <w:bodyDiv w:val="1"/>
      <w:marLeft w:val="0"/>
      <w:marRight w:val="0"/>
      <w:marTop w:val="0"/>
      <w:marBottom w:val="0"/>
      <w:divBdr>
        <w:top w:val="none" w:sz="0" w:space="0" w:color="auto"/>
        <w:left w:val="none" w:sz="0" w:space="0" w:color="auto"/>
        <w:bottom w:val="none" w:sz="0" w:space="0" w:color="auto"/>
        <w:right w:val="none" w:sz="0" w:space="0" w:color="auto"/>
      </w:divBdr>
    </w:div>
    <w:div w:id="960769684">
      <w:bodyDiv w:val="1"/>
      <w:marLeft w:val="0"/>
      <w:marRight w:val="0"/>
      <w:marTop w:val="0"/>
      <w:marBottom w:val="0"/>
      <w:divBdr>
        <w:top w:val="none" w:sz="0" w:space="0" w:color="auto"/>
        <w:left w:val="none" w:sz="0" w:space="0" w:color="auto"/>
        <w:bottom w:val="none" w:sz="0" w:space="0" w:color="auto"/>
        <w:right w:val="none" w:sz="0" w:space="0" w:color="auto"/>
      </w:divBdr>
    </w:div>
    <w:div w:id="1331331028">
      <w:bodyDiv w:val="1"/>
      <w:marLeft w:val="0"/>
      <w:marRight w:val="0"/>
      <w:marTop w:val="0"/>
      <w:marBottom w:val="0"/>
      <w:divBdr>
        <w:top w:val="none" w:sz="0" w:space="0" w:color="auto"/>
        <w:left w:val="none" w:sz="0" w:space="0" w:color="auto"/>
        <w:bottom w:val="none" w:sz="0" w:space="0" w:color="auto"/>
        <w:right w:val="none" w:sz="0" w:space="0" w:color="auto"/>
      </w:divBdr>
    </w:div>
    <w:div w:id="1332488248">
      <w:bodyDiv w:val="1"/>
      <w:marLeft w:val="0"/>
      <w:marRight w:val="0"/>
      <w:marTop w:val="0"/>
      <w:marBottom w:val="0"/>
      <w:divBdr>
        <w:top w:val="none" w:sz="0" w:space="0" w:color="auto"/>
        <w:left w:val="none" w:sz="0" w:space="0" w:color="auto"/>
        <w:bottom w:val="none" w:sz="0" w:space="0" w:color="auto"/>
        <w:right w:val="none" w:sz="0" w:space="0" w:color="auto"/>
      </w:divBdr>
    </w:div>
    <w:div w:id="1642080229">
      <w:bodyDiv w:val="1"/>
      <w:marLeft w:val="0"/>
      <w:marRight w:val="0"/>
      <w:marTop w:val="0"/>
      <w:marBottom w:val="0"/>
      <w:divBdr>
        <w:top w:val="none" w:sz="0" w:space="0" w:color="auto"/>
        <w:left w:val="none" w:sz="0" w:space="0" w:color="auto"/>
        <w:bottom w:val="none" w:sz="0" w:space="0" w:color="auto"/>
        <w:right w:val="none" w:sz="0" w:space="0" w:color="auto"/>
      </w:divBdr>
    </w:div>
    <w:div w:id="1735545463">
      <w:bodyDiv w:val="1"/>
      <w:marLeft w:val="0"/>
      <w:marRight w:val="0"/>
      <w:marTop w:val="0"/>
      <w:marBottom w:val="0"/>
      <w:divBdr>
        <w:top w:val="none" w:sz="0" w:space="0" w:color="auto"/>
        <w:left w:val="none" w:sz="0" w:space="0" w:color="auto"/>
        <w:bottom w:val="none" w:sz="0" w:space="0" w:color="auto"/>
        <w:right w:val="none" w:sz="0" w:space="0" w:color="auto"/>
      </w:divBdr>
    </w:div>
    <w:div w:id="1859077503">
      <w:bodyDiv w:val="1"/>
      <w:marLeft w:val="0"/>
      <w:marRight w:val="0"/>
      <w:marTop w:val="0"/>
      <w:marBottom w:val="0"/>
      <w:divBdr>
        <w:top w:val="none" w:sz="0" w:space="0" w:color="auto"/>
        <w:left w:val="none" w:sz="0" w:space="0" w:color="auto"/>
        <w:bottom w:val="none" w:sz="0" w:space="0" w:color="auto"/>
        <w:right w:val="none" w:sz="0" w:space="0" w:color="auto"/>
      </w:divBdr>
    </w:div>
    <w:div w:id="2015574172">
      <w:bodyDiv w:val="1"/>
      <w:marLeft w:val="0"/>
      <w:marRight w:val="0"/>
      <w:marTop w:val="0"/>
      <w:marBottom w:val="0"/>
      <w:divBdr>
        <w:top w:val="none" w:sz="0" w:space="0" w:color="auto"/>
        <w:left w:val="none" w:sz="0" w:space="0" w:color="auto"/>
        <w:bottom w:val="none" w:sz="0" w:space="0" w:color="auto"/>
        <w:right w:val="none" w:sz="0" w:space="0" w:color="auto"/>
      </w:divBdr>
    </w:div>
    <w:div w:id="212233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55a3ec-ca45-44db-b433-99fa9c8533c4" xsi:nil="true"/>
    <lcf76f155ced4ddcb4097134ff3c332f xmlns="a524e969-b5b5-4f2c-96dd-b0292d48fe3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914CD95240424FA04909EDF217F3B7" ma:contentTypeVersion="10" ma:contentTypeDescription="Een nieuw document maken." ma:contentTypeScope="" ma:versionID="db4458b7c1bc3b92df694d17e67cb714">
  <xsd:schema xmlns:xsd="http://www.w3.org/2001/XMLSchema" xmlns:xs="http://www.w3.org/2001/XMLSchema" xmlns:p="http://schemas.microsoft.com/office/2006/metadata/properties" xmlns:ns2="a524e969-b5b5-4f2c-96dd-b0292d48fe30" xmlns:ns3="6b55a3ec-ca45-44db-b433-99fa9c8533c4" targetNamespace="http://schemas.microsoft.com/office/2006/metadata/properties" ma:root="true" ma:fieldsID="ac1bfa655abe7c51bc00979378b37ad1" ns2:_="" ns3:_="">
    <xsd:import namespace="a524e969-b5b5-4f2c-96dd-b0292d48fe30"/>
    <xsd:import namespace="6b55a3ec-ca45-44db-b433-99fa9c853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4e969-b5b5-4f2c-96dd-b0292d48f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5a3ec-ca45-44db-b433-99fa9c8533c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29692a-590b-42b8-a470-cb6557075a94}" ma:internalName="TaxCatchAll" ma:showField="CatchAllData" ma:web="6b55a3ec-ca45-44db-b433-99fa9c853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58422-B929-4FF0-A99D-0FC64751368F}">
  <ds:schemaRefs>
    <ds:schemaRef ds:uri="6b55a3ec-ca45-44db-b433-99fa9c8533c4"/>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infopath/2007/PartnerControls"/>
    <ds:schemaRef ds:uri="a524e969-b5b5-4f2c-96dd-b0292d48fe30"/>
    <ds:schemaRef ds:uri="http://purl.org/dc/elements/1.1/"/>
  </ds:schemaRefs>
</ds:datastoreItem>
</file>

<file path=customXml/itemProps2.xml><?xml version="1.0" encoding="utf-8"?>
<ds:datastoreItem xmlns:ds="http://schemas.openxmlformats.org/officeDocument/2006/customXml" ds:itemID="{DA96D021-18A8-43D5-BCAA-C95D71AF2F48}">
  <ds:schemaRefs>
    <ds:schemaRef ds:uri="http://schemas.openxmlformats.org/officeDocument/2006/bibliography"/>
  </ds:schemaRefs>
</ds:datastoreItem>
</file>

<file path=customXml/itemProps3.xml><?xml version="1.0" encoding="utf-8"?>
<ds:datastoreItem xmlns:ds="http://schemas.openxmlformats.org/officeDocument/2006/customXml" ds:itemID="{B3A64360-A2AC-4F1B-912F-5A354F58E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4e969-b5b5-4f2c-96dd-b0292d48fe30"/>
    <ds:schemaRef ds:uri="6b55a3ec-ca45-44db-b433-99fa9c853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6AD651-4B61-47E7-8518-321227B430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Avans%20briefpapier%20Leeg</Template>
  <TotalTime>339</TotalTime>
  <Pages>6</Pages>
  <Words>1102</Words>
  <Characters>6064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7152</CharactersWithSpaces>
  <SharedDoc>false</SharedDoc>
  <HLinks>
    <vt:vector size="138" baseType="variant">
      <vt:variant>
        <vt:i4>3276918</vt:i4>
      </vt:variant>
      <vt:variant>
        <vt:i4>141</vt:i4>
      </vt:variant>
      <vt:variant>
        <vt:i4>0</vt:i4>
      </vt:variant>
      <vt:variant>
        <vt:i4>5</vt:i4>
      </vt:variant>
      <vt:variant>
        <vt:lpwstr>https://www.avans.nl/over-avans/organisatie/ambitie</vt:lpwstr>
      </vt:variant>
      <vt:variant>
        <vt:lpwstr/>
      </vt:variant>
      <vt:variant>
        <vt:i4>7340132</vt:i4>
      </vt:variant>
      <vt:variant>
        <vt:i4>138</vt:i4>
      </vt:variant>
      <vt:variant>
        <vt:i4>0</vt:i4>
      </vt:variant>
      <vt:variant>
        <vt:i4>5</vt:i4>
      </vt:variant>
      <vt:variant>
        <vt:lpwstr>https://www.avans.nl/over-avans/organisatie</vt:lpwstr>
      </vt:variant>
      <vt:variant>
        <vt:lpwstr/>
      </vt:variant>
      <vt:variant>
        <vt:i4>1441847</vt:i4>
      </vt:variant>
      <vt:variant>
        <vt:i4>131</vt:i4>
      </vt:variant>
      <vt:variant>
        <vt:i4>0</vt:i4>
      </vt:variant>
      <vt:variant>
        <vt:i4>5</vt:i4>
      </vt:variant>
      <vt:variant>
        <vt:lpwstr/>
      </vt:variant>
      <vt:variant>
        <vt:lpwstr>_Toc197606188</vt:lpwstr>
      </vt:variant>
      <vt:variant>
        <vt:i4>1441847</vt:i4>
      </vt:variant>
      <vt:variant>
        <vt:i4>125</vt:i4>
      </vt:variant>
      <vt:variant>
        <vt:i4>0</vt:i4>
      </vt:variant>
      <vt:variant>
        <vt:i4>5</vt:i4>
      </vt:variant>
      <vt:variant>
        <vt:lpwstr/>
      </vt:variant>
      <vt:variant>
        <vt:lpwstr>_Toc197606187</vt:lpwstr>
      </vt:variant>
      <vt:variant>
        <vt:i4>1441847</vt:i4>
      </vt:variant>
      <vt:variant>
        <vt:i4>119</vt:i4>
      </vt:variant>
      <vt:variant>
        <vt:i4>0</vt:i4>
      </vt:variant>
      <vt:variant>
        <vt:i4>5</vt:i4>
      </vt:variant>
      <vt:variant>
        <vt:lpwstr/>
      </vt:variant>
      <vt:variant>
        <vt:lpwstr>_Toc197606186</vt:lpwstr>
      </vt:variant>
      <vt:variant>
        <vt:i4>1441847</vt:i4>
      </vt:variant>
      <vt:variant>
        <vt:i4>113</vt:i4>
      </vt:variant>
      <vt:variant>
        <vt:i4>0</vt:i4>
      </vt:variant>
      <vt:variant>
        <vt:i4>5</vt:i4>
      </vt:variant>
      <vt:variant>
        <vt:lpwstr/>
      </vt:variant>
      <vt:variant>
        <vt:lpwstr>_Toc197606185</vt:lpwstr>
      </vt:variant>
      <vt:variant>
        <vt:i4>1441847</vt:i4>
      </vt:variant>
      <vt:variant>
        <vt:i4>107</vt:i4>
      </vt:variant>
      <vt:variant>
        <vt:i4>0</vt:i4>
      </vt:variant>
      <vt:variant>
        <vt:i4>5</vt:i4>
      </vt:variant>
      <vt:variant>
        <vt:lpwstr/>
      </vt:variant>
      <vt:variant>
        <vt:lpwstr>_Toc197606184</vt:lpwstr>
      </vt:variant>
      <vt:variant>
        <vt:i4>1441847</vt:i4>
      </vt:variant>
      <vt:variant>
        <vt:i4>101</vt:i4>
      </vt:variant>
      <vt:variant>
        <vt:i4>0</vt:i4>
      </vt:variant>
      <vt:variant>
        <vt:i4>5</vt:i4>
      </vt:variant>
      <vt:variant>
        <vt:lpwstr/>
      </vt:variant>
      <vt:variant>
        <vt:lpwstr>_Toc197606183</vt:lpwstr>
      </vt:variant>
      <vt:variant>
        <vt:i4>1441847</vt:i4>
      </vt:variant>
      <vt:variant>
        <vt:i4>95</vt:i4>
      </vt:variant>
      <vt:variant>
        <vt:i4>0</vt:i4>
      </vt:variant>
      <vt:variant>
        <vt:i4>5</vt:i4>
      </vt:variant>
      <vt:variant>
        <vt:lpwstr/>
      </vt:variant>
      <vt:variant>
        <vt:lpwstr>_Toc197606182</vt:lpwstr>
      </vt:variant>
      <vt:variant>
        <vt:i4>1441847</vt:i4>
      </vt:variant>
      <vt:variant>
        <vt:i4>89</vt:i4>
      </vt:variant>
      <vt:variant>
        <vt:i4>0</vt:i4>
      </vt:variant>
      <vt:variant>
        <vt:i4>5</vt:i4>
      </vt:variant>
      <vt:variant>
        <vt:lpwstr/>
      </vt:variant>
      <vt:variant>
        <vt:lpwstr>_Toc197606181</vt:lpwstr>
      </vt:variant>
      <vt:variant>
        <vt:i4>1441847</vt:i4>
      </vt:variant>
      <vt:variant>
        <vt:i4>83</vt:i4>
      </vt:variant>
      <vt:variant>
        <vt:i4>0</vt:i4>
      </vt:variant>
      <vt:variant>
        <vt:i4>5</vt:i4>
      </vt:variant>
      <vt:variant>
        <vt:lpwstr/>
      </vt:variant>
      <vt:variant>
        <vt:lpwstr>_Toc197606180</vt:lpwstr>
      </vt:variant>
      <vt:variant>
        <vt:i4>1638455</vt:i4>
      </vt:variant>
      <vt:variant>
        <vt:i4>77</vt:i4>
      </vt:variant>
      <vt:variant>
        <vt:i4>0</vt:i4>
      </vt:variant>
      <vt:variant>
        <vt:i4>5</vt:i4>
      </vt:variant>
      <vt:variant>
        <vt:lpwstr/>
      </vt:variant>
      <vt:variant>
        <vt:lpwstr>_Toc197606179</vt:lpwstr>
      </vt:variant>
      <vt:variant>
        <vt:i4>1638455</vt:i4>
      </vt:variant>
      <vt:variant>
        <vt:i4>71</vt:i4>
      </vt:variant>
      <vt:variant>
        <vt:i4>0</vt:i4>
      </vt:variant>
      <vt:variant>
        <vt:i4>5</vt:i4>
      </vt:variant>
      <vt:variant>
        <vt:lpwstr/>
      </vt:variant>
      <vt:variant>
        <vt:lpwstr>_Toc197606178</vt:lpwstr>
      </vt:variant>
      <vt:variant>
        <vt:i4>1638455</vt:i4>
      </vt:variant>
      <vt:variant>
        <vt:i4>65</vt:i4>
      </vt:variant>
      <vt:variant>
        <vt:i4>0</vt:i4>
      </vt:variant>
      <vt:variant>
        <vt:i4>5</vt:i4>
      </vt:variant>
      <vt:variant>
        <vt:lpwstr/>
      </vt:variant>
      <vt:variant>
        <vt:lpwstr>_Toc197606177</vt:lpwstr>
      </vt:variant>
      <vt:variant>
        <vt:i4>1638455</vt:i4>
      </vt:variant>
      <vt:variant>
        <vt:i4>59</vt:i4>
      </vt:variant>
      <vt:variant>
        <vt:i4>0</vt:i4>
      </vt:variant>
      <vt:variant>
        <vt:i4>5</vt:i4>
      </vt:variant>
      <vt:variant>
        <vt:lpwstr/>
      </vt:variant>
      <vt:variant>
        <vt:lpwstr>_Toc197606176</vt:lpwstr>
      </vt:variant>
      <vt:variant>
        <vt:i4>1638455</vt:i4>
      </vt:variant>
      <vt:variant>
        <vt:i4>53</vt:i4>
      </vt:variant>
      <vt:variant>
        <vt:i4>0</vt:i4>
      </vt:variant>
      <vt:variant>
        <vt:i4>5</vt:i4>
      </vt:variant>
      <vt:variant>
        <vt:lpwstr/>
      </vt:variant>
      <vt:variant>
        <vt:lpwstr>_Toc197606175</vt:lpwstr>
      </vt:variant>
      <vt:variant>
        <vt:i4>1638455</vt:i4>
      </vt:variant>
      <vt:variant>
        <vt:i4>47</vt:i4>
      </vt:variant>
      <vt:variant>
        <vt:i4>0</vt:i4>
      </vt:variant>
      <vt:variant>
        <vt:i4>5</vt:i4>
      </vt:variant>
      <vt:variant>
        <vt:lpwstr/>
      </vt:variant>
      <vt:variant>
        <vt:lpwstr>_Toc197606174</vt:lpwstr>
      </vt:variant>
      <vt:variant>
        <vt:i4>1638455</vt:i4>
      </vt:variant>
      <vt:variant>
        <vt:i4>41</vt:i4>
      </vt:variant>
      <vt:variant>
        <vt:i4>0</vt:i4>
      </vt:variant>
      <vt:variant>
        <vt:i4>5</vt:i4>
      </vt:variant>
      <vt:variant>
        <vt:lpwstr/>
      </vt:variant>
      <vt:variant>
        <vt:lpwstr>_Toc197606173</vt:lpwstr>
      </vt:variant>
      <vt:variant>
        <vt:i4>1638455</vt:i4>
      </vt:variant>
      <vt:variant>
        <vt:i4>35</vt:i4>
      </vt:variant>
      <vt:variant>
        <vt:i4>0</vt:i4>
      </vt:variant>
      <vt:variant>
        <vt:i4>5</vt:i4>
      </vt:variant>
      <vt:variant>
        <vt:lpwstr/>
      </vt:variant>
      <vt:variant>
        <vt:lpwstr>_Toc197606172</vt:lpwstr>
      </vt:variant>
      <vt:variant>
        <vt:i4>1638455</vt:i4>
      </vt:variant>
      <vt:variant>
        <vt:i4>29</vt:i4>
      </vt:variant>
      <vt:variant>
        <vt:i4>0</vt:i4>
      </vt:variant>
      <vt:variant>
        <vt:i4>5</vt:i4>
      </vt:variant>
      <vt:variant>
        <vt:lpwstr/>
      </vt:variant>
      <vt:variant>
        <vt:lpwstr>_Toc197606171</vt:lpwstr>
      </vt:variant>
      <vt:variant>
        <vt:i4>1638455</vt:i4>
      </vt:variant>
      <vt:variant>
        <vt:i4>23</vt:i4>
      </vt:variant>
      <vt:variant>
        <vt:i4>0</vt:i4>
      </vt:variant>
      <vt:variant>
        <vt:i4>5</vt:i4>
      </vt:variant>
      <vt:variant>
        <vt:lpwstr/>
      </vt:variant>
      <vt:variant>
        <vt:lpwstr>_Toc197606170</vt:lpwstr>
      </vt:variant>
      <vt:variant>
        <vt:i4>1572919</vt:i4>
      </vt:variant>
      <vt:variant>
        <vt:i4>17</vt:i4>
      </vt:variant>
      <vt:variant>
        <vt:i4>0</vt:i4>
      </vt:variant>
      <vt:variant>
        <vt:i4>5</vt:i4>
      </vt:variant>
      <vt:variant>
        <vt:lpwstr/>
      </vt:variant>
      <vt:variant>
        <vt:lpwstr>_Toc197606169</vt:lpwstr>
      </vt:variant>
      <vt:variant>
        <vt:i4>1572919</vt:i4>
      </vt:variant>
      <vt:variant>
        <vt:i4>11</vt:i4>
      </vt:variant>
      <vt:variant>
        <vt:i4>0</vt:i4>
      </vt:variant>
      <vt:variant>
        <vt:i4>5</vt:i4>
      </vt:variant>
      <vt:variant>
        <vt:lpwstr/>
      </vt:variant>
      <vt:variant>
        <vt:lpwstr>_Toc197606168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Koen Haast</cp:lastModifiedBy>
  <cp:revision>318</cp:revision>
  <dcterms:created xsi:type="dcterms:W3CDTF">2025-05-09T21:20:00Z</dcterms:created>
  <dcterms:modified xsi:type="dcterms:W3CDTF">2025-05-28T13:09:00Z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0x010100E0914CD95240424FA04909EDF217F3B7</vt:lpwstr>
  </property>
  <property fmtid="{D5CDD505-2E9C-101B-9397-08002B2CF9AE}" pid="3" name="MediaServiceImageTags">
    <vt:lpwstr/>
  </property>
</Properties>
</file>