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DF29" w14:textId="3238E02D" w:rsidR="00EF4E13" w:rsidRPr="00ED19C3" w:rsidRDefault="00EF4E13" w:rsidP="00EF4E13">
      <w:pPr>
        <w:pStyle w:val="Kop1"/>
        <w:spacing w:before="0" w:after="360" w:line="240" w:lineRule="auto"/>
        <w:ind w:left="567" w:hanging="567"/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</w:pP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D19C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D19C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sz w:val="20"/>
                <w:szCs w:val="20"/>
              </w:rPr>
            </w:pPr>
            <w:r w:rsidRPr="00ED19C3">
              <w:rPr>
                <w:rFonts w:ascii="Georgia" w:hAnsi="Georgia" w:cs="Tahoma"/>
                <w:b/>
                <w:bCs/>
                <w:color w:val="FFFFFF" w:themeColor="background1"/>
                <w:sz w:val="20"/>
                <w:szCs w:val="20"/>
              </w:rPr>
              <w:t> </w:t>
            </w: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Opdracht:</w:t>
            </w:r>
          </w:p>
        </w:tc>
      </w:tr>
      <w:tr w:rsidR="00EF4E13" w:rsidRPr="00ED19C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527C85C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0E24BD4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327EC136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C6FB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B3D08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Looptijd:</w:t>
            </w:r>
          </w:p>
          <w:p w14:paraId="1FEAECB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D19C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D19C3" w:rsidRDefault="00EF4E13" w:rsidP="00AA637F">
            <w:pPr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755A77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2C05C36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425B15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6512150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15B808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E5EEC4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A9A33F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8C8D79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C04D02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4FB1709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6538E1D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23DBE0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5B06EE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C9B9BF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8BC0D5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DBEF162" w14:textId="77777777" w:rsidR="00741F52" w:rsidRPr="00ED19C3" w:rsidRDefault="00741F52" w:rsidP="00EF4E13">
      <w:pPr>
        <w:rPr>
          <w:rFonts w:ascii="Georgia" w:hAnsi="Georgia"/>
          <w:b/>
          <w:bCs/>
          <w:sz w:val="20"/>
          <w:szCs w:val="20"/>
        </w:rPr>
      </w:pPr>
    </w:p>
    <w:p w14:paraId="34CC1D71" w14:textId="0462CF7F" w:rsidR="00EF4E13" w:rsidRPr="00ED19C3" w:rsidRDefault="00EF4E13" w:rsidP="00EF4E13">
      <w:pPr>
        <w:rPr>
          <w:rFonts w:ascii="Georgia" w:hAnsi="Georgia"/>
          <w:b/>
          <w:bCs/>
          <w:sz w:val="20"/>
          <w:szCs w:val="20"/>
        </w:rPr>
      </w:pPr>
      <w:r w:rsidRPr="00ED19C3">
        <w:rPr>
          <w:rFonts w:ascii="Georgia" w:hAnsi="Georgia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D19C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345DEC27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Datum:</w:t>
            </w:r>
          </w:p>
          <w:p w14:paraId="2736F6C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DEB58A1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9E7F602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Handtekening:</w:t>
            </w:r>
          </w:p>
          <w:p w14:paraId="120A2553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2A468FD6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A7EA34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74ADDD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5E2D7565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0FD79F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5CDA9E6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p w14:paraId="7D36A6EF" w14:textId="77777777" w:rsidR="00201E7F" w:rsidRPr="00ED19C3" w:rsidRDefault="00201E7F" w:rsidP="00EF4E13">
      <w:pPr>
        <w:rPr>
          <w:rFonts w:ascii="Georgia" w:hAnsi="Georgia"/>
        </w:rPr>
      </w:pPr>
    </w:p>
    <w:sectPr w:rsidR="00201E7F" w:rsidRPr="00ED19C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2561" w14:textId="6D640144" w:rsidR="0074367D" w:rsidRDefault="00782A8C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09171A9" wp14:editId="7AEC2856">
          <wp:simplePos x="0" y="0"/>
          <wp:positionH relativeFrom="margin">
            <wp:posOffset>5133975</wp:posOffset>
          </wp:positionH>
          <wp:positionV relativeFrom="page">
            <wp:posOffset>274320</wp:posOffset>
          </wp:positionV>
          <wp:extent cx="1452880" cy="556260"/>
          <wp:effectExtent l="0" t="0" r="0" b="0"/>
          <wp:wrapThrough wrapText="bothSides">
            <wp:wrapPolygon edited="0">
              <wp:start x="17559" y="0"/>
              <wp:lineTo x="1416" y="9616"/>
              <wp:lineTo x="1416" y="14055"/>
              <wp:lineTo x="9913" y="18493"/>
              <wp:lineTo x="10762" y="19973"/>
              <wp:lineTo x="19825" y="19973"/>
              <wp:lineTo x="20108" y="17014"/>
              <wp:lineTo x="18976" y="14795"/>
              <wp:lineTo x="19259" y="11096"/>
              <wp:lineTo x="20392" y="4438"/>
              <wp:lineTo x="19542" y="0"/>
              <wp:lineTo x="17559" y="0"/>
            </wp:wrapPolygon>
          </wp:wrapThrough>
          <wp:docPr id="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88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072FB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470F8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851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0A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4DB3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4901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1798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D7FA3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19C3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5" ma:contentTypeDescription="Een nieuw document maken." ma:contentTypeScope="" ma:versionID="fc2814e168c1a31f47741a0c7420ac7b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46356e2e92987f74d6e3bdb4dd09e0f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EE8D4-AD1C-4684-8446-581905AB9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2bdcc3f3-49a5-47c4-ae00-3e6a3f4b5f23"/>
    <ds:schemaRef ds:uri="96af1940-cf19-4b50-92f4-053594182cfa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Linda Kroeze</cp:lastModifiedBy>
  <cp:revision>3</cp:revision>
  <cp:lastPrinted>2016-09-08T07:41:00Z</cp:lastPrinted>
  <dcterms:created xsi:type="dcterms:W3CDTF">2025-01-10T10:27:00Z</dcterms:created>
  <dcterms:modified xsi:type="dcterms:W3CDTF">2025-01-10T10:28:00Z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0x0101003E7FEEF69468C2459231C5C2532A4139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  <property fmtid="{D5CDD505-2E9C-101B-9397-08002B2CF9AE}" pid="48" name="MediaServiceImageTags">
    <vt:lpwstr/>
  </property>
</Properties>
</file>