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059FA2" w14:textId="0D042771" w:rsidR="001A2D2E" w:rsidRDefault="001A2D2E" w:rsidP="001A2D2E">
      <w:pPr>
        <w:pStyle w:val="KopBijlage"/>
      </w:pPr>
      <w:bookmarkStart w:id="0" w:name="_Toc535851666"/>
      <w:r>
        <w:t>Bijlage 9</w:t>
      </w:r>
      <w:r w:rsidR="00116C92">
        <w:t>c</w:t>
      </w:r>
      <w:r>
        <w:t xml:space="preserve"> Formulier referentieopdracht selectiecriteri</w:t>
      </w:r>
      <w:bookmarkEnd w:id="0"/>
      <w:r w:rsidR="00206247">
        <w:t xml:space="preserve">um </w:t>
      </w:r>
      <w:r w:rsidR="00116C92">
        <w:t>3</w:t>
      </w:r>
    </w:p>
    <w:p w14:paraId="67AFA9DD" w14:textId="77777777" w:rsidR="009571D0" w:rsidRDefault="009571D0" w:rsidP="001A2D2E">
      <w:pPr>
        <w:suppressAutoHyphens/>
        <w:spacing w:line="288" w:lineRule="auto"/>
        <w:rPr>
          <w:rFonts w:cs="Arial"/>
        </w:rPr>
      </w:pPr>
    </w:p>
    <w:p w14:paraId="72E39F8A" w14:textId="77777777" w:rsidR="006301E0" w:rsidRDefault="006301E0" w:rsidP="006301E0">
      <w:r>
        <w:t xml:space="preserve">Ten behoeve van dit selectiecriterium mag Gegadigde bij zijn Aanmelding maximaal twee referentieopdrachten indienen waarbij Gegadigde aantoont dat zij ervaring heeft het </w:t>
      </w:r>
      <w:r w:rsidRPr="00B93B8E">
        <w:rPr>
          <w:szCs w:val="18"/>
        </w:rPr>
        <w:t>uitvoeren van meerdere opeenvolgende vormgevingsopdrachten voor één opdrachtgever</w:t>
      </w:r>
      <w:r>
        <w:rPr>
          <w:szCs w:val="18"/>
        </w:rPr>
        <w:t xml:space="preserve"> en het omgaan met vertrouwelijke informatie. </w:t>
      </w:r>
    </w:p>
    <w:p w14:paraId="216C58D6" w14:textId="77777777" w:rsidR="006301E0" w:rsidRDefault="006301E0" w:rsidP="006301E0"/>
    <w:p w14:paraId="5498CC34" w14:textId="77777777" w:rsidR="006301E0" w:rsidRDefault="006301E0" w:rsidP="006301E0">
      <w:r>
        <w:t>Uit de in te dienen referentieopdrachten moet duidelijk blijken of aan onderstaande onderwerpen is voldaan. Dit dient Gegadigde te onderbouwen door bij elk onderwerp een korte toelichting/bewijs te geven waaruit blijkt dat Gegadigde ervaring heeft met het gevraagde onderwerp. Bij twijfel zullen 0 punten worden toegekend.</w:t>
      </w:r>
    </w:p>
    <w:p w14:paraId="24EC4A57" w14:textId="77777777" w:rsidR="007D3D11" w:rsidRPr="00323827" w:rsidRDefault="007D3D11" w:rsidP="001A2D2E">
      <w:pPr>
        <w:suppressAutoHyphens/>
        <w:spacing w:line="288" w:lineRule="auto"/>
        <w:rPr>
          <w:rFonts w:cs="Arial"/>
        </w:rPr>
      </w:pPr>
    </w:p>
    <w:p w14:paraId="3F20AF08" w14:textId="1B177BFF" w:rsidR="00323827" w:rsidRDefault="00503946" w:rsidP="001A2D2E">
      <w:pPr>
        <w:suppressAutoHyphens/>
        <w:spacing w:line="288" w:lineRule="auto"/>
        <w:rPr>
          <w:rFonts w:cs="Arial"/>
          <w:b/>
          <w:bCs/>
        </w:rPr>
      </w:pPr>
      <w:r w:rsidRPr="00323827">
        <w:rPr>
          <w:rFonts w:cs="Arial"/>
          <w:b/>
          <w:bCs/>
        </w:rPr>
        <w:t xml:space="preserve">Selectiecriterium </w:t>
      </w:r>
      <w:r w:rsidR="00FD5FAA">
        <w:rPr>
          <w:rFonts w:cs="Arial"/>
          <w:b/>
          <w:bCs/>
        </w:rPr>
        <w:t>3</w:t>
      </w:r>
      <w:r w:rsidR="00D076A3" w:rsidRPr="00323827">
        <w:rPr>
          <w:rFonts w:cs="Arial"/>
          <w:b/>
          <w:bCs/>
        </w:rPr>
        <w:t xml:space="preserve">: </w:t>
      </w:r>
    </w:p>
    <w:p w14:paraId="13456623" w14:textId="0E2696A9" w:rsidR="000B1076" w:rsidRDefault="000B1076" w:rsidP="001A2D2E">
      <w:pPr>
        <w:suppressAutoHyphens/>
        <w:spacing w:line="288" w:lineRule="auto"/>
        <w:rPr>
          <w:rFonts w:cs="Arial"/>
          <w:b/>
          <w:bCs/>
        </w:rPr>
      </w:pPr>
      <w:r>
        <w:rPr>
          <w:rFonts w:cs="Arial"/>
          <w:b/>
          <w:bCs/>
        </w:rPr>
        <w:t>E</w:t>
      </w:r>
      <w:r w:rsidRPr="000B1076">
        <w:rPr>
          <w:rFonts w:cs="Arial"/>
          <w:b/>
          <w:bCs/>
        </w:rPr>
        <w:t xml:space="preserve">rvaring </w:t>
      </w:r>
      <w:r w:rsidR="00776D4D" w:rsidRPr="00776D4D">
        <w:rPr>
          <w:rFonts w:cs="Arial"/>
          <w:b/>
          <w:bCs/>
        </w:rPr>
        <w:t xml:space="preserve">met opdrachten onder een raamovereenkomst en </w:t>
      </w:r>
      <w:r w:rsidR="00876659">
        <w:rPr>
          <w:rFonts w:cs="Arial"/>
          <w:b/>
          <w:bCs/>
        </w:rPr>
        <w:t xml:space="preserve">omgang met </w:t>
      </w:r>
      <w:r w:rsidR="00776D4D" w:rsidRPr="00776D4D">
        <w:rPr>
          <w:rFonts w:cs="Arial"/>
          <w:b/>
          <w:bCs/>
        </w:rPr>
        <w:t>vertrouwelijke informatie</w:t>
      </w:r>
    </w:p>
    <w:p w14:paraId="2F587C65" w14:textId="77777777" w:rsidR="00776D4D" w:rsidRDefault="00776D4D" w:rsidP="001A2D2E">
      <w:pPr>
        <w:suppressAutoHyphens/>
        <w:spacing w:line="288" w:lineRule="auto"/>
        <w:rPr>
          <w:rFonts w:cs="Arial"/>
          <w:b/>
          <w:bCs/>
        </w:rPr>
      </w:pPr>
    </w:p>
    <w:tbl>
      <w:tblPr>
        <w:tblW w:w="8506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3686"/>
        <w:gridCol w:w="4253"/>
      </w:tblGrid>
      <w:tr w:rsidR="00496664" w:rsidRPr="00555C9B" w14:paraId="148CEA32" w14:textId="77777777" w:rsidTr="00FC2BA7">
        <w:trPr>
          <w:cantSplit/>
          <w:trHeight w:val="232"/>
        </w:trPr>
        <w:tc>
          <w:tcPr>
            <w:tcW w:w="85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BE3F2"/>
            <w:hideMark/>
          </w:tcPr>
          <w:p w14:paraId="7BFF848C" w14:textId="77777777" w:rsidR="00496664" w:rsidRPr="00555C9B" w:rsidRDefault="00496664" w:rsidP="00FC2BA7">
            <w:pPr>
              <w:suppressAutoHyphens/>
              <w:spacing w:before="90" w:after="54" w:line="288" w:lineRule="auto"/>
              <w:ind w:left="57" w:right="57"/>
              <w:rPr>
                <w:rFonts w:cs="Arial"/>
                <w:b/>
                <w:bCs/>
                <w:lang w:eastAsia="ar-SA"/>
              </w:rPr>
            </w:pPr>
            <w:r w:rsidRPr="00555C9B">
              <w:rPr>
                <w:rFonts w:cs="Arial"/>
                <w:b/>
              </w:rPr>
              <w:t>Gegevens opdrachtgever</w:t>
            </w:r>
            <w:r>
              <w:rPr>
                <w:rFonts w:cs="Arial"/>
                <w:b/>
              </w:rPr>
              <w:t>:</w:t>
            </w:r>
          </w:p>
        </w:tc>
      </w:tr>
      <w:tr w:rsidR="00496664" w:rsidRPr="00555C9B" w14:paraId="5D5A9BEC" w14:textId="77777777" w:rsidTr="00FC2BA7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13309" w14:textId="77777777" w:rsidR="00496664" w:rsidRPr="00555C9B" w:rsidRDefault="00496664" w:rsidP="00FC2BA7">
            <w:pPr>
              <w:suppressAutoHyphens/>
              <w:spacing w:before="90" w:after="54" w:line="288" w:lineRule="auto"/>
              <w:ind w:left="57" w:right="57"/>
              <w:jc w:val="center"/>
              <w:rPr>
                <w:rFonts w:cs="Arial"/>
              </w:rPr>
            </w:pPr>
            <w:r>
              <w:rPr>
                <w:rFonts w:cs="Arial"/>
              </w:rPr>
              <w:t>0.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DEB4"/>
            <w:vAlign w:val="center"/>
          </w:tcPr>
          <w:p w14:paraId="320FED49" w14:textId="3F9C3ECD" w:rsidR="00496664" w:rsidRPr="00555C9B" w:rsidRDefault="00496664" w:rsidP="00FC2BA7">
            <w:pPr>
              <w:suppressAutoHyphens/>
              <w:spacing w:before="90" w:after="54" w:line="288" w:lineRule="auto"/>
              <w:ind w:left="57" w:right="57"/>
              <w:rPr>
                <w:rFonts w:cs="Arial"/>
              </w:rPr>
            </w:pPr>
            <w:r>
              <w:rPr>
                <w:rFonts w:cs="Arial"/>
                <w:b/>
                <w:bCs/>
              </w:rPr>
              <w:t xml:space="preserve">Referentie nr. </w:t>
            </w:r>
            <w:r w:rsidR="000131A2">
              <w:rPr>
                <w:rFonts w:cs="Arial"/>
                <w:b/>
                <w:bCs/>
              </w:rPr>
              <w:t>3</w:t>
            </w:r>
            <w:r w:rsidR="00B016A5">
              <w:rPr>
                <w:rFonts w:cs="Arial"/>
                <w:b/>
                <w:bCs/>
              </w:rPr>
              <w:t>.1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A8AAD" w14:textId="77777777" w:rsidR="006301E0" w:rsidRDefault="006301E0" w:rsidP="00FC2BA7">
            <w:pPr>
              <w:suppressAutoHyphens/>
              <w:spacing w:before="90" w:after="54" w:line="288" w:lineRule="auto"/>
              <w:ind w:left="57" w:right="57"/>
            </w:pPr>
            <w:r>
              <w:t xml:space="preserve">Gevraagde ervaring: </w:t>
            </w:r>
          </w:p>
          <w:p w14:paraId="280EDDAA" w14:textId="6F56DE43" w:rsidR="00496664" w:rsidRPr="00555C9B" w:rsidRDefault="00862A71" w:rsidP="00FC2BA7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 w:rsidRPr="00C0075B">
              <w:t xml:space="preserve">Ervaring </w:t>
            </w:r>
            <w:r>
              <w:t xml:space="preserve">in </w:t>
            </w:r>
            <w:r w:rsidRPr="00C0075B">
              <w:t xml:space="preserve">de omgang </w:t>
            </w:r>
            <w:r>
              <w:t>met</w:t>
            </w:r>
            <w:r w:rsidRPr="00C0075B">
              <w:t xml:space="preserve"> vertrouwelijke </w:t>
            </w:r>
            <w:r>
              <w:t>informatie in een overheidsorganisatie</w:t>
            </w:r>
            <w:r w:rsidRPr="00C0075B">
              <w:t>.</w:t>
            </w:r>
            <w:r>
              <w:t xml:space="preserve"> Onder vertrouwelijke informatie wordt verstaan: </w:t>
            </w:r>
            <w:r w:rsidRPr="008A0EBC">
              <w:t>gegevens of kennis die niet openbaar of algemeen bekend is, en die alleen beschikbaar is voor een beperkte groep mensen met toestemming om deze informatie te gebruiken of te delen.</w:t>
            </w:r>
          </w:p>
        </w:tc>
      </w:tr>
      <w:tr w:rsidR="00496664" w:rsidRPr="00555C9B" w14:paraId="4848245D" w14:textId="77777777" w:rsidTr="00FC2BA7">
        <w:trPr>
          <w:cantSplit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C8C6A" w14:textId="77777777" w:rsidR="00496664" w:rsidRPr="00555C9B" w:rsidRDefault="00496664" w:rsidP="00FC2BA7">
            <w:pPr>
              <w:suppressAutoHyphens/>
              <w:spacing w:before="90" w:after="54" w:line="288" w:lineRule="auto"/>
              <w:ind w:left="57" w:right="57"/>
              <w:jc w:val="center"/>
              <w:rPr>
                <w:rFonts w:cs="Arial"/>
                <w:lang w:eastAsia="ar-SA"/>
              </w:rPr>
            </w:pPr>
            <w:r w:rsidRPr="00555C9B">
              <w:rPr>
                <w:rFonts w:cs="Arial"/>
              </w:rPr>
              <w:t>1</w:t>
            </w:r>
            <w:r>
              <w:rPr>
                <w:rFonts w:cs="Arial"/>
              </w:rPr>
              <w:t>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DEB4"/>
            <w:vAlign w:val="center"/>
            <w:hideMark/>
          </w:tcPr>
          <w:p w14:paraId="7A43BCFC" w14:textId="77777777" w:rsidR="00496664" w:rsidRPr="00555C9B" w:rsidRDefault="00496664" w:rsidP="00FC2BA7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 w:rsidRPr="00555C9B">
              <w:rPr>
                <w:rFonts w:cs="Arial"/>
              </w:rPr>
              <w:t>Naam opdrachtgever</w:t>
            </w:r>
            <w:r>
              <w:rPr>
                <w:rFonts w:cs="Arial"/>
              </w:rPr>
              <w:t>: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600C4" w14:textId="77777777" w:rsidR="00496664" w:rsidRPr="00555C9B" w:rsidRDefault="00496664" w:rsidP="00FC2BA7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496664" w:rsidRPr="00555C9B" w14:paraId="3BB61BD6" w14:textId="77777777" w:rsidTr="00FC2BA7">
        <w:trPr>
          <w:cantSplit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7D05D" w14:textId="77777777" w:rsidR="00496664" w:rsidRPr="00555C9B" w:rsidRDefault="00496664" w:rsidP="00FC2BA7">
            <w:pPr>
              <w:suppressAutoHyphens/>
              <w:spacing w:line="240" w:lineRule="auto"/>
              <w:jc w:val="center"/>
              <w:rPr>
                <w:rFonts w:eastAsia="MS Mincho" w:cs="Arial"/>
                <w:bCs/>
                <w:color w:val="00314E"/>
                <w:sz w:val="60"/>
                <w:szCs w:val="32"/>
                <w:lang w:eastAsia="ar-S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DEB4"/>
            <w:vAlign w:val="center"/>
            <w:hideMark/>
          </w:tcPr>
          <w:p w14:paraId="4AF14BB0" w14:textId="77777777" w:rsidR="00496664" w:rsidRPr="00555C9B" w:rsidRDefault="00496664" w:rsidP="00FC2BA7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 w:rsidRPr="00555C9B">
              <w:rPr>
                <w:rFonts w:cs="Arial"/>
              </w:rPr>
              <w:t>Adres</w:t>
            </w:r>
            <w:r>
              <w:rPr>
                <w:rFonts w:cs="Arial"/>
              </w:rPr>
              <w:t>: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178DA" w14:textId="77777777" w:rsidR="00496664" w:rsidRPr="00555C9B" w:rsidRDefault="00496664" w:rsidP="00FC2BA7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496664" w:rsidRPr="00555C9B" w14:paraId="39432C24" w14:textId="77777777" w:rsidTr="00FC2BA7">
        <w:trPr>
          <w:cantSplit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6B602" w14:textId="77777777" w:rsidR="00496664" w:rsidRPr="00555C9B" w:rsidRDefault="00496664" w:rsidP="00FC2BA7">
            <w:pPr>
              <w:suppressAutoHyphens/>
              <w:spacing w:line="240" w:lineRule="auto"/>
              <w:jc w:val="center"/>
              <w:rPr>
                <w:rFonts w:eastAsia="MS Mincho" w:cs="Arial"/>
                <w:bCs/>
                <w:color w:val="00314E"/>
                <w:sz w:val="60"/>
                <w:szCs w:val="32"/>
                <w:lang w:eastAsia="ar-S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DEB4"/>
            <w:vAlign w:val="center"/>
            <w:hideMark/>
          </w:tcPr>
          <w:p w14:paraId="1D915FB1" w14:textId="77777777" w:rsidR="00496664" w:rsidRPr="00555C9B" w:rsidRDefault="00496664" w:rsidP="00FC2BA7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 w:rsidRPr="00555C9B">
              <w:rPr>
                <w:rFonts w:cs="Arial"/>
              </w:rPr>
              <w:t>Postcode en plaatsnaam</w:t>
            </w:r>
            <w:r>
              <w:rPr>
                <w:rFonts w:cs="Arial"/>
              </w:rPr>
              <w:t>: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0D187" w14:textId="77777777" w:rsidR="00496664" w:rsidRPr="00555C9B" w:rsidRDefault="00496664" w:rsidP="00FC2BA7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496664" w:rsidRPr="00555C9B" w14:paraId="50B19285" w14:textId="77777777" w:rsidTr="00FC2BA7">
        <w:trPr>
          <w:cantSplit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143E8" w14:textId="77777777" w:rsidR="00496664" w:rsidRPr="00555C9B" w:rsidRDefault="00496664" w:rsidP="00FC2BA7">
            <w:pPr>
              <w:suppressAutoHyphens/>
              <w:spacing w:before="90" w:after="54" w:line="288" w:lineRule="auto"/>
              <w:ind w:left="57" w:right="57"/>
              <w:jc w:val="center"/>
              <w:rPr>
                <w:rFonts w:cs="Arial"/>
                <w:lang w:eastAsia="ar-SA"/>
              </w:rPr>
            </w:pPr>
            <w:r w:rsidRPr="00555C9B">
              <w:rPr>
                <w:rFonts w:cs="Arial"/>
              </w:rPr>
              <w:t>2</w:t>
            </w:r>
            <w:r>
              <w:rPr>
                <w:rFonts w:cs="Arial"/>
              </w:rPr>
              <w:t>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DEB4"/>
            <w:vAlign w:val="center"/>
            <w:hideMark/>
          </w:tcPr>
          <w:p w14:paraId="08970B87" w14:textId="77777777" w:rsidR="00496664" w:rsidRPr="00555C9B" w:rsidRDefault="00496664" w:rsidP="00FC2BA7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 w:rsidRPr="00555C9B">
              <w:rPr>
                <w:rFonts w:cs="Arial"/>
              </w:rPr>
              <w:t>Naam contactpersoon opdrachtgever</w:t>
            </w:r>
            <w:r>
              <w:rPr>
                <w:rFonts w:cs="Arial"/>
              </w:rPr>
              <w:t>: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1F144" w14:textId="77777777" w:rsidR="00496664" w:rsidRPr="00555C9B" w:rsidRDefault="00496664" w:rsidP="00FC2BA7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496664" w:rsidRPr="00555C9B" w14:paraId="78119674" w14:textId="77777777" w:rsidTr="00FC2BA7">
        <w:trPr>
          <w:cantSplit/>
          <w:trHeight w:val="25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EE9D5" w14:textId="77777777" w:rsidR="00496664" w:rsidRPr="00555C9B" w:rsidRDefault="00496664" w:rsidP="00FC2BA7">
            <w:pPr>
              <w:suppressAutoHyphens/>
              <w:spacing w:line="240" w:lineRule="auto"/>
              <w:rPr>
                <w:rFonts w:eastAsia="MS Mincho" w:cs="Arial"/>
                <w:bCs/>
                <w:color w:val="00314E"/>
                <w:sz w:val="60"/>
                <w:szCs w:val="32"/>
                <w:lang w:eastAsia="ar-S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DEB4"/>
            <w:vAlign w:val="center"/>
            <w:hideMark/>
          </w:tcPr>
          <w:p w14:paraId="396D7156" w14:textId="77777777" w:rsidR="00496664" w:rsidRPr="00555C9B" w:rsidRDefault="00496664" w:rsidP="00FC2BA7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 w:rsidRPr="00555C9B">
              <w:rPr>
                <w:rFonts w:cs="Arial"/>
              </w:rPr>
              <w:t>Functie</w:t>
            </w:r>
            <w:r>
              <w:rPr>
                <w:rFonts w:cs="Arial"/>
              </w:rPr>
              <w:t>: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1CBBB" w14:textId="77777777" w:rsidR="00496664" w:rsidRPr="00555C9B" w:rsidRDefault="00496664" w:rsidP="00FC2BA7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496664" w:rsidRPr="00555C9B" w14:paraId="17E1A048" w14:textId="77777777" w:rsidTr="00FC2BA7">
        <w:trPr>
          <w:cantSplit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5D1F5" w14:textId="77777777" w:rsidR="00496664" w:rsidRPr="00555C9B" w:rsidRDefault="00496664" w:rsidP="00FC2BA7">
            <w:pPr>
              <w:suppressAutoHyphens/>
              <w:spacing w:line="240" w:lineRule="auto"/>
              <w:rPr>
                <w:rFonts w:eastAsia="MS Mincho" w:cs="Arial"/>
                <w:bCs/>
                <w:color w:val="00314E"/>
                <w:sz w:val="60"/>
                <w:szCs w:val="32"/>
                <w:lang w:eastAsia="ar-S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DEB4"/>
            <w:vAlign w:val="center"/>
            <w:hideMark/>
          </w:tcPr>
          <w:p w14:paraId="21147A8C" w14:textId="77777777" w:rsidR="00496664" w:rsidRPr="00555C9B" w:rsidRDefault="00496664" w:rsidP="00FC2BA7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 w:rsidRPr="00555C9B">
              <w:rPr>
                <w:rFonts w:cs="Arial"/>
              </w:rPr>
              <w:t>Telefoonnummer</w:t>
            </w:r>
            <w:r>
              <w:rPr>
                <w:rFonts w:cs="Arial"/>
              </w:rPr>
              <w:t>: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E1ED5" w14:textId="77777777" w:rsidR="00496664" w:rsidRPr="00555C9B" w:rsidRDefault="00496664" w:rsidP="00FC2BA7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1A2D2E" w14:paraId="4E6A35DE" w14:textId="77777777" w:rsidTr="001A2D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28"/>
        </w:trPr>
        <w:tc>
          <w:tcPr>
            <w:tcW w:w="8506" w:type="dxa"/>
            <w:gridSpan w:val="3"/>
            <w:shd w:val="clear" w:color="auto" w:fill="CBE3F2"/>
            <w:vAlign w:val="center"/>
            <w:hideMark/>
          </w:tcPr>
          <w:p w14:paraId="62400E1C" w14:textId="77777777" w:rsidR="001A2D2E" w:rsidRDefault="001A2D2E" w:rsidP="00533848">
            <w:pPr>
              <w:suppressAutoHyphens/>
              <w:spacing w:before="90" w:after="54" w:line="288" w:lineRule="auto"/>
              <w:ind w:left="57" w:right="57"/>
              <w:rPr>
                <w:rFonts w:cs="Arial"/>
                <w:b/>
                <w:bCs/>
                <w:lang w:eastAsia="ar-SA"/>
              </w:rPr>
            </w:pPr>
            <w:r>
              <w:rPr>
                <w:rFonts w:cs="Arial"/>
                <w:b/>
              </w:rPr>
              <w:t>Referentieopdracht</w:t>
            </w:r>
          </w:p>
        </w:tc>
      </w:tr>
      <w:tr w:rsidR="001A2D2E" w14:paraId="3F0838EE" w14:textId="77777777" w:rsidTr="001A2D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567" w:type="dxa"/>
            <w:vMerge w:val="restart"/>
            <w:hideMark/>
          </w:tcPr>
          <w:p w14:paraId="5BA15C7D" w14:textId="77777777" w:rsidR="001A2D2E" w:rsidRDefault="001A2D2E" w:rsidP="00533848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3)</w:t>
            </w:r>
          </w:p>
        </w:tc>
        <w:tc>
          <w:tcPr>
            <w:tcW w:w="3686" w:type="dxa"/>
            <w:shd w:val="clear" w:color="auto" w:fill="CBE3F2"/>
            <w:vAlign w:val="center"/>
            <w:hideMark/>
          </w:tcPr>
          <w:p w14:paraId="58661541" w14:textId="77777777" w:rsidR="001A2D2E" w:rsidRDefault="001A2D2E" w:rsidP="00533848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Datum start referentieopdracht</w:t>
            </w:r>
          </w:p>
        </w:tc>
        <w:tc>
          <w:tcPr>
            <w:tcW w:w="4253" w:type="dxa"/>
            <w:vAlign w:val="center"/>
          </w:tcPr>
          <w:p w14:paraId="5F4A4364" w14:textId="77777777" w:rsidR="001A2D2E" w:rsidRDefault="001A2D2E" w:rsidP="00533848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1A2D2E" w14:paraId="33B190BD" w14:textId="77777777" w:rsidTr="001A2D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567" w:type="dxa"/>
            <w:vMerge/>
            <w:vAlign w:val="center"/>
            <w:hideMark/>
          </w:tcPr>
          <w:p w14:paraId="397CE7FD" w14:textId="77777777" w:rsidR="001A2D2E" w:rsidRDefault="001A2D2E" w:rsidP="00533848">
            <w:pPr>
              <w:spacing w:line="240" w:lineRule="auto"/>
              <w:rPr>
                <w:rFonts w:cs="Arial"/>
                <w:lang w:eastAsia="ar-SA"/>
              </w:rPr>
            </w:pPr>
          </w:p>
        </w:tc>
        <w:tc>
          <w:tcPr>
            <w:tcW w:w="3686" w:type="dxa"/>
            <w:shd w:val="clear" w:color="auto" w:fill="CBE3F2"/>
            <w:vAlign w:val="center"/>
            <w:hideMark/>
          </w:tcPr>
          <w:p w14:paraId="07DCB379" w14:textId="77777777" w:rsidR="001A2D2E" w:rsidRDefault="001A2D2E" w:rsidP="00533848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Datum eind referentieopdracht</w:t>
            </w:r>
          </w:p>
        </w:tc>
        <w:tc>
          <w:tcPr>
            <w:tcW w:w="4253" w:type="dxa"/>
            <w:vAlign w:val="center"/>
          </w:tcPr>
          <w:p w14:paraId="38DDE546" w14:textId="77777777" w:rsidR="001A2D2E" w:rsidRDefault="001A2D2E" w:rsidP="00533848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1A2D2E" w14:paraId="523762BA" w14:textId="77777777" w:rsidTr="001A2D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567" w:type="dxa"/>
            <w:vMerge/>
            <w:vAlign w:val="center"/>
            <w:hideMark/>
          </w:tcPr>
          <w:p w14:paraId="3E0A6220" w14:textId="77777777" w:rsidR="001A2D2E" w:rsidRDefault="001A2D2E" w:rsidP="00533848">
            <w:pPr>
              <w:spacing w:line="240" w:lineRule="auto"/>
              <w:rPr>
                <w:rFonts w:cs="Arial"/>
                <w:lang w:eastAsia="ar-SA"/>
              </w:rPr>
            </w:pPr>
          </w:p>
        </w:tc>
        <w:tc>
          <w:tcPr>
            <w:tcW w:w="3686" w:type="dxa"/>
            <w:shd w:val="clear" w:color="auto" w:fill="CBE3F2"/>
            <w:vAlign w:val="center"/>
            <w:hideMark/>
          </w:tcPr>
          <w:p w14:paraId="2F6339B2" w14:textId="77777777" w:rsidR="001A2D2E" w:rsidRDefault="001A2D2E" w:rsidP="00533848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Reden beëindiging referentieopdracht</w:t>
            </w:r>
          </w:p>
        </w:tc>
        <w:tc>
          <w:tcPr>
            <w:tcW w:w="4253" w:type="dxa"/>
            <w:vAlign w:val="center"/>
          </w:tcPr>
          <w:p w14:paraId="0CA933DD" w14:textId="77777777" w:rsidR="001A2D2E" w:rsidRDefault="001A2D2E" w:rsidP="00533848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1A2D2E" w14:paraId="76CC822B" w14:textId="77777777" w:rsidTr="001A2D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567" w:type="dxa"/>
            <w:vAlign w:val="center"/>
          </w:tcPr>
          <w:p w14:paraId="14731817" w14:textId="77777777" w:rsidR="001A2D2E" w:rsidRDefault="001A2D2E" w:rsidP="00533848">
            <w:pPr>
              <w:suppressAutoHyphens/>
              <w:spacing w:before="90" w:after="54" w:line="288" w:lineRule="auto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lastRenderedPageBreak/>
              <w:t>5)</w:t>
            </w:r>
          </w:p>
        </w:tc>
        <w:tc>
          <w:tcPr>
            <w:tcW w:w="3686" w:type="dxa"/>
            <w:shd w:val="clear" w:color="auto" w:fill="CBE3F2"/>
            <w:vAlign w:val="center"/>
          </w:tcPr>
          <w:p w14:paraId="1E6FF7D5" w14:textId="738D32C8" w:rsidR="00B2442B" w:rsidRPr="007170F0" w:rsidRDefault="00B405FF" w:rsidP="0014211E">
            <w:pPr>
              <w:suppressAutoHyphens/>
              <w:spacing w:before="90" w:after="54" w:line="288" w:lineRule="auto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t>O</w:t>
            </w:r>
            <w:r w:rsidRPr="00A81EE9">
              <w:rPr>
                <w:rFonts w:cs="Arial"/>
              </w:rPr>
              <w:t>mschrijving van de referentieopdracht</w:t>
            </w:r>
            <w:r>
              <w:rPr>
                <w:rFonts w:cs="Arial"/>
              </w:rPr>
              <w:t xml:space="preserve"> met korte toelichting of bewijs</w:t>
            </w:r>
            <w:r w:rsidRPr="00A81EE9">
              <w:rPr>
                <w:rFonts w:cs="Arial"/>
              </w:rPr>
              <w:t xml:space="preserve">, waaruit volgt dat de </w:t>
            </w:r>
            <w:r>
              <w:rPr>
                <w:rFonts w:cs="Arial"/>
              </w:rPr>
              <w:t>G</w:t>
            </w:r>
            <w:r w:rsidRPr="00A81EE9">
              <w:rPr>
                <w:rFonts w:cs="Arial"/>
              </w:rPr>
              <w:t>ega</w:t>
            </w:r>
            <w:r>
              <w:rPr>
                <w:rFonts w:cs="Arial"/>
              </w:rPr>
              <w:t xml:space="preserve">digde </w:t>
            </w:r>
            <w:r w:rsidRPr="00A81EE9">
              <w:rPr>
                <w:rFonts w:cs="Arial"/>
              </w:rPr>
              <w:t xml:space="preserve">ervaring heeft met </w:t>
            </w:r>
            <w:r>
              <w:rPr>
                <w:rFonts w:cs="Arial"/>
              </w:rPr>
              <w:t>het gevraagde. Eventueel ondersteund met beeldmateriaal.</w:t>
            </w:r>
          </w:p>
        </w:tc>
        <w:tc>
          <w:tcPr>
            <w:tcW w:w="4253" w:type="dxa"/>
            <w:vAlign w:val="center"/>
          </w:tcPr>
          <w:p w14:paraId="4883792D" w14:textId="77777777" w:rsidR="001A2D2E" w:rsidRDefault="001A2D2E" w:rsidP="00533848">
            <w:pPr>
              <w:suppressAutoHyphens/>
              <w:spacing w:before="90" w:after="54" w:line="288" w:lineRule="auto"/>
              <w:ind w:left="57" w:right="57"/>
              <w:rPr>
                <w:rFonts w:cs="Arial"/>
                <w:bCs/>
                <w:lang w:eastAsia="ar-SA"/>
              </w:rPr>
            </w:pPr>
          </w:p>
        </w:tc>
      </w:tr>
      <w:tr w:rsidR="001A2D2E" w14:paraId="480CA189" w14:textId="77777777" w:rsidTr="001A2D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567" w:type="dxa"/>
            <w:vAlign w:val="center"/>
          </w:tcPr>
          <w:p w14:paraId="1EAAAF1F" w14:textId="77777777" w:rsidR="001A2D2E" w:rsidRDefault="001A2D2E" w:rsidP="00533848">
            <w:pPr>
              <w:suppressAutoHyphens/>
              <w:spacing w:before="90" w:after="54" w:line="288" w:lineRule="auto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t>6)</w:t>
            </w:r>
          </w:p>
        </w:tc>
        <w:tc>
          <w:tcPr>
            <w:tcW w:w="3686" w:type="dxa"/>
            <w:shd w:val="clear" w:color="auto" w:fill="CBE3F2"/>
            <w:vAlign w:val="center"/>
          </w:tcPr>
          <w:p w14:paraId="150D09B6" w14:textId="02084F5D" w:rsidR="001A2D2E" w:rsidRPr="007170F0" w:rsidRDefault="007C6C8A" w:rsidP="00533848">
            <w:pPr>
              <w:suppressAutoHyphens/>
              <w:spacing w:before="90" w:after="54" w:line="288" w:lineRule="auto"/>
              <w:ind w:left="57" w:right="57"/>
              <w:rPr>
                <w:rFonts w:cs="Arial"/>
              </w:rPr>
            </w:pPr>
            <w:r w:rsidRPr="005641F5">
              <w:t>Indien verricht in een Samenwerkingsverband: A. het percentage/aandeel in het Samenwerkingsverband; B. aard en inhoud van de eigen werkzaamheden verricht in het Samenwerkingsverband</w:t>
            </w:r>
          </w:p>
        </w:tc>
        <w:tc>
          <w:tcPr>
            <w:tcW w:w="4253" w:type="dxa"/>
            <w:vAlign w:val="center"/>
          </w:tcPr>
          <w:p w14:paraId="70ADCEF1" w14:textId="77777777" w:rsidR="00EC4DF2" w:rsidRDefault="00EC4DF2" w:rsidP="00EC4DF2">
            <w:pPr>
              <w:suppressAutoHyphens/>
              <w:spacing w:before="90" w:after="54" w:line="288" w:lineRule="auto"/>
              <w:ind w:left="57" w:right="57"/>
            </w:pPr>
            <w:r w:rsidRPr="005641F5">
              <w:t>A.</w:t>
            </w:r>
          </w:p>
          <w:p w14:paraId="56E8F241" w14:textId="77777777" w:rsidR="00EC4DF2" w:rsidRDefault="00EC4DF2" w:rsidP="00EC4DF2">
            <w:pPr>
              <w:suppressAutoHyphens/>
              <w:spacing w:before="90" w:after="54" w:line="288" w:lineRule="auto"/>
              <w:ind w:left="57" w:right="57"/>
            </w:pPr>
          </w:p>
          <w:p w14:paraId="303A4F9A" w14:textId="41A28772" w:rsidR="001A2D2E" w:rsidRDefault="00EC4DF2" w:rsidP="00EC4DF2">
            <w:pPr>
              <w:suppressAutoHyphens/>
              <w:spacing w:before="90" w:after="54" w:line="288" w:lineRule="auto"/>
              <w:ind w:left="57" w:right="57"/>
              <w:rPr>
                <w:rFonts w:cs="Arial"/>
                <w:bCs/>
                <w:lang w:eastAsia="ar-SA"/>
              </w:rPr>
            </w:pPr>
            <w:r>
              <w:t>B.</w:t>
            </w:r>
          </w:p>
        </w:tc>
      </w:tr>
    </w:tbl>
    <w:p w14:paraId="76B8C371" w14:textId="77777777" w:rsidR="00647968" w:rsidRDefault="00647968" w:rsidP="001A2D2E">
      <w:pPr>
        <w:rPr>
          <w:rFonts w:cs="Arial"/>
          <w:snapToGrid w:val="0"/>
          <w:lang w:eastAsia="ar-SA"/>
        </w:rPr>
      </w:pPr>
    </w:p>
    <w:p w14:paraId="7916CA44" w14:textId="77777777" w:rsidR="00194FD5" w:rsidRDefault="00194FD5" w:rsidP="001A2D2E">
      <w:pPr>
        <w:suppressAutoHyphens/>
        <w:spacing w:line="288" w:lineRule="auto"/>
        <w:rPr>
          <w:rFonts w:cs="Arial"/>
          <w:snapToGrid w:val="0"/>
        </w:rPr>
      </w:pPr>
    </w:p>
    <w:p w14:paraId="6C2A5298" w14:textId="639FFA19" w:rsidR="001A2D2E" w:rsidRDefault="001A2D2E" w:rsidP="001A2D2E">
      <w:pPr>
        <w:suppressAutoHyphens/>
        <w:spacing w:line="288" w:lineRule="auto"/>
        <w:rPr>
          <w:rFonts w:cs="Arial"/>
          <w:snapToGrid w:val="0"/>
        </w:rPr>
      </w:pPr>
      <w:r>
        <w:rPr>
          <w:rFonts w:cs="Arial"/>
          <w:snapToGrid w:val="0"/>
        </w:rPr>
        <w:t xml:space="preserve">Hierbij verklaart </w:t>
      </w:r>
      <w:r w:rsidR="00DF3FCA">
        <w:rPr>
          <w:rFonts w:cs="Arial"/>
          <w:snapToGrid w:val="0"/>
        </w:rPr>
        <w:t>d</w:t>
      </w:r>
      <w:r>
        <w:rPr>
          <w:rFonts w:cs="Arial"/>
          <w:snapToGrid w:val="0"/>
        </w:rPr>
        <w:t>e Gegadigde dat bovenstaande referentieopdracht</w:t>
      </w:r>
      <w:r w:rsidR="009E03A4">
        <w:rPr>
          <w:rFonts w:cs="Arial"/>
          <w:snapToGrid w:val="0"/>
        </w:rPr>
        <w:t>en</w:t>
      </w:r>
      <w:r>
        <w:rPr>
          <w:rFonts w:cs="Arial"/>
          <w:snapToGrid w:val="0"/>
        </w:rPr>
        <w:t xml:space="preserve"> conform de destijds overeengekomen voorwaarden is uitgevoerd.</w:t>
      </w:r>
    </w:p>
    <w:p w14:paraId="2EAF898E" w14:textId="77777777" w:rsidR="001A2D2E" w:rsidRDefault="001A2D2E" w:rsidP="001A2D2E">
      <w:pPr>
        <w:rPr>
          <w:rFonts w:cs="Arial"/>
          <w:snapToGrid w:val="0"/>
        </w:rPr>
      </w:pPr>
    </w:p>
    <w:tbl>
      <w:tblPr>
        <w:tblW w:w="8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1A2D2E" w:rsidRPr="009576D5" w14:paraId="577B6133" w14:textId="77777777" w:rsidTr="001A2D2E">
        <w:tc>
          <w:tcPr>
            <w:tcW w:w="2835" w:type="dxa"/>
            <w:shd w:val="clear" w:color="auto" w:fill="CBE3F2"/>
          </w:tcPr>
          <w:p w14:paraId="1F3CDBA3" w14:textId="77777777" w:rsidR="001A2D2E" w:rsidRPr="009576D5" w:rsidRDefault="001A2D2E" w:rsidP="00533848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 xml:space="preserve">Statutaire naam </w:t>
            </w:r>
            <w:r>
              <w:rPr>
                <w:rFonts w:cs="Arial"/>
              </w:rPr>
              <w:t>Gegadigde</w:t>
            </w:r>
          </w:p>
        </w:tc>
        <w:tc>
          <w:tcPr>
            <w:tcW w:w="5690" w:type="dxa"/>
          </w:tcPr>
          <w:p w14:paraId="7CC2C7E4" w14:textId="77777777" w:rsidR="001A2D2E" w:rsidRPr="009576D5" w:rsidRDefault="001A2D2E" w:rsidP="00533848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1A2D2E" w:rsidRPr="009576D5" w14:paraId="01CC1B48" w14:textId="77777777" w:rsidTr="001A2D2E">
        <w:tc>
          <w:tcPr>
            <w:tcW w:w="2835" w:type="dxa"/>
            <w:shd w:val="clear" w:color="auto" w:fill="CBE3F2"/>
          </w:tcPr>
          <w:p w14:paraId="334CC69B" w14:textId="77777777" w:rsidR="001A2D2E" w:rsidRPr="009576D5" w:rsidRDefault="001A2D2E" w:rsidP="00533848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Naam ondertekenaar</w:t>
            </w:r>
          </w:p>
        </w:tc>
        <w:tc>
          <w:tcPr>
            <w:tcW w:w="5690" w:type="dxa"/>
          </w:tcPr>
          <w:p w14:paraId="236C036C" w14:textId="77777777" w:rsidR="001A2D2E" w:rsidRPr="009576D5" w:rsidRDefault="001A2D2E" w:rsidP="00533848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1A2D2E" w:rsidRPr="009576D5" w14:paraId="58CDBDFF" w14:textId="77777777" w:rsidTr="001A2D2E">
        <w:tc>
          <w:tcPr>
            <w:tcW w:w="2835" w:type="dxa"/>
            <w:shd w:val="clear" w:color="auto" w:fill="CBE3F2"/>
          </w:tcPr>
          <w:p w14:paraId="0E3F52DB" w14:textId="77777777" w:rsidR="001A2D2E" w:rsidRPr="009576D5" w:rsidRDefault="001A2D2E" w:rsidP="00533848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Functie ondertekenaar</w:t>
            </w:r>
          </w:p>
        </w:tc>
        <w:tc>
          <w:tcPr>
            <w:tcW w:w="5690" w:type="dxa"/>
          </w:tcPr>
          <w:p w14:paraId="2E5A49CB" w14:textId="77777777" w:rsidR="001A2D2E" w:rsidRPr="009576D5" w:rsidRDefault="001A2D2E" w:rsidP="00533848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1A2D2E" w:rsidRPr="009576D5" w14:paraId="797EC196" w14:textId="77777777" w:rsidTr="001A2D2E">
        <w:tc>
          <w:tcPr>
            <w:tcW w:w="2835" w:type="dxa"/>
            <w:shd w:val="clear" w:color="auto" w:fill="CBE3F2"/>
          </w:tcPr>
          <w:p w14:paraId="67FEC3E3" w14:textId="77777777" w:rsidR="001A2D2E" w:rsidRPr="009576D5" w:rsidRDefault="001A2D2E" w:rsidP="00533848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Handtekening</w:t>
            </w:r>
          </w:p>
          <w:p w14:paraId="33ADDD04" w14:textId="77777777" w:rsidR="001A2D2E" w:rsidRPr="009576D5" w:rsidRDefault="001A2D2E" w:rsidP="00533848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  <w:p w14:paraId="3004BE77" w14:textId="77777777" w:rsidR="001A2D2E" w:rsidRPr="009576D5" w:rsidRDefault="001A2D2E" w:rsidP="00533848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  <w:tc>
          <w:tcPr>
            <w:tcW w:w="5690" w:type="dxa"/>
          </w:tcPr>
          <w:p w14:paraId="410BB72B" w14:textId="77777777" w:rsidR="001A2D2E" w:rsidRPr="009576D5" w:rsidRDefault="001A2D2E" w:rsidP="00533848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1A2D2E" w:rsidRPr="009576D5" w14:paraId="0597CE99" w14:textId="77777777" w:rsidTr="001A2D2E">
        <w:tc>
          <w:tcPr>
            <w:tcW w:w="2835" w:type="dxa"/>
            <w:shd w:val="clear" w:color="auto" w:fill="CBE3F2"/>
          </w:tcPr>
          <w:p w14:paraId="0ED596F3" w14:textId="77777777" w:rsidR="001A2D2E" w:rsidRPr="009576D5" w:rsidRDefault="001A2D2E" w:rsidP="00533848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Plaats en datum</w:t>
            </w:r>
          </w:p>
        </w:tc>
        <w:tc>
          <w:tcPr>
            <w:tcW w:w="5690" w:type="dxa"/>
          </w:tcPr>
          <w:p w14:paraId="330C9AB5" w14:textId="77777777" w:rsidR="001A2D2E" w:rsidRPr="009576D5" w:rsidRDefault="001A2D2E" w:rsidP="00533848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</w:tbl>
    <w:p w14:paraId="6D01AB87" w14:textId="77777777" w:rsidR="001A2D2E" w:rsidRDefault="001A2D2E"/>
    <w:sectPr w:rsidR="001A2D2E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FFC0D3" w14:textId="77777777" w:rsidR="00D52721" w:rsidRDefault="00D52721" w:rsidP="001D2B90">
      <w:pPr>
        <w:spacing w:line="240" w:lineRule="auto"/>
      </w:pPr>
      <w:r>
        <w:separator/>
      </w:r>
    </w:p>
  </w:endnote>
  <w:endnote w:type="continuationSeparator" w:id="0">
    <w:p w14:paraId="1A3B0741" w14:textId="77777777" w:rsidR="00D52721" w:rsidRDefault="00D52721" w:rsidP="001D2B90">
      <w:pPr>
        <w:spacing w:line="240" w:lineRule="auto"/>
      </w:pPr>
      <w:r>
        <w:continuationSeparator/>
      </w:r>
    </w:p>
  </w:endnote>
  <w:endnote w:type="continuationNotice" w:id="1">
    <w:p w14:paraId="2CFC6A78" w14:textId="77777777" w:rsidR="00D52721" w:rsidRDefault="00D5272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163848" w14:textId="77777777" w:rsidR="00D52721" w:rsidRDefault="00D52721" w:rsidP="001D2B90">
      <w:pPr>
        <w:spacing w:line="240" w:lineRule="auto"/>
      </w:pPr>
      <w:r>
        <w:separator/>
      </w:r>
    </w:p>
  </w:footnote>
  <w:footnote w:type="continuationSeparator" w:id="0">
    <w:p w14:paraId="063DC65F" w14:textId="77777777" w:rsidR="00D52721" w:rsidRDefault="00D52721" w:rsidP="001D2B90">
      <w:pPr>
        <w:spacing w:line="240" w:lineRule="auto"/>
      </w:pPr>
      <w:r>
        <w:continuationSeparator/>
      </w:r>
    </w:p>
  </w:footnote>
  <w:footnote w:type="continuationNotice" w:id="1">
    <w:p w14:paraId="2EA86A25" w14:textId="77777777" w:rsidR="00D52721" w:rsidRDefault="00D5272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E35381" w14:textId="7F56C1CB" w:rsidR="001D2B90" w:rsidRDefault="001D2B90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E557851" wp14:editId="5B730AD8">
          <wp:simplePos x="0" y="0"/>
          <wp:positionH relativeFrom="margin">
            <wp:posOffset>-590550</wp:posOffset>
          </wp:positionH>
          <wp:positionV relativeFrom="margin">
            <wp:posOffset>-1230630</wp:posOffset>
          </wp:positionV>
          <wp:extent cx="2933700" cy="1137285"/>
          <wp:effectExtent l="0" t="0" r="0" b="5715"/>
          <wp:wrapSquare wrapText="bothSides"/>
          <wp:docPr id="2" name="Afbeelding 1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1" descr="Afbeelding met tekst, illustratie&#10;&#10;Automatisch gegenereerde beschrijvin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3700" cy="11372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1D0679"/>
    <w:multiLevelType w:val="multilevel"/>
    <w:tmpl w:val="C98C935E"/>
    <w:numStyleLink w:val="Huisstijl-Opsomming"/>
  </w:abstractNum>
  <w:abstractNum w:abstractNumId="1" w15:restartNumberingAfterBreak="0">
    <w:nsid w:val="6CDA3111"/>
    <w:multiLevelType w:val="multilevel"/>
    <w:tmpl w:val="C98C935E"/>
    <w:styleLink w:val="Huisstijl-Opsomming"/>
    <w:lvl w:ilvl="0">
      <w:start w:val="1"/>
      <w:numFmt w:val="bullet"/>
      <w:pStyle w:val="Lijstopsomteken"/>
      <w:lvlText w:val="&gt;"/>
      <w:lvlJc w:val="left"/>
      <w:pPr>
        <w:ind w:left="397" w:hanging="397"/>
      </w:pPr>
      <w:rPr>
        <w:rFonts w:ascii="Arial" w:hAnsi="Arial" w:hint="default"/>
        <w:sz w:val="20"/>
        <w:szCs w:val="18"/>
      </w:rPr>
    </w:lvl>
    <w:lvl w:ilvl="1">
      <w:start w:val="1"/>
      <w:numFmt w:val="bullet"/>
      <w:pStyle w:val="Lijstopsomteken2"/>
      <w:lvlText w:val="–"/>
      <w:lvlJc w:val="left"/>
      <w:pPr>
        <w:ind w:left="680" w:hanging="283"/>
      </w:pPr>
      <w:rPr>
        <w:rFonts w:ascii="Arial" w:hAnsi="Arial" w:hint="default"/>
        <w:sz w:val="20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79157D84"/>
    <w:multiLevelType w:val="hybridMultilevel"/>
    <w:tmpl w:val="B9940B72"/>
    <w:lvl w:ilvl="0" w:tplc="FE5CB2D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6658165">
    <w:abstractNumId w:val="1"/>
  </w:num>
  <w:num w:numId="2" w16cid:durableId="675309151">
    <w:abstractNumId w:val="0"/>
  </w:num>
  <w:num w:numId="3" w16cid:durableId="5809125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1D0"/>
    <w:rsid w:val="000131A2"/>
    <w:rsid w:val="000B1076"/>
    <w:rsid w:val="00116C92"/>
    <w:rsid w:val="0014211E"/>
    <w:rsid w:val="00173699"/>
    <w:rsid w:val="00194FD5"/>
    <w:rsid w:val="001A2D2E"/>
    <w:rsid w:val="001D2B90"/>
    <w:rsid w:val="00206247"/>
    <w:rsid w:val="002213EA"/>
    <w:rsid w:val="00296817"/>
    <w:rsid w:val="002C3960"/>
    <w:rsid w:val="002C4BDB"/>
    <w:rsid w:val="002F543A"/>
    <w:rsid w:val="00323827"/>
    <w:rsid w:val="00356F32"/>
    <w:rsid w:val="00373BB0"/>
    <w:rsid w:val="003A2517"/>
    <w:rsid w:val="00431083"/>
    <w:rsid w:val="00496664"/>
    <w:rsid w:val="004B038D"/>
    <w:rsid w:val="00503946"/>
    <w:rsid w:val="005305AE"/>
    <w:rsid w:val="0058507A"/>
    <w:rsid w:val="005A1521"/>
    <w:rsid w:val="006301E0"/>
    <w:rsid w:val="00630AFE"/>
    <w:rsid w:val="00647968"/>
    <w:rsid w:val="0067482F"/>
    <w:rsid w:val="00717626"/>
    <w:rsid w:val="0073620B"/>
    <w:rsid w:val="00776D4D"/>
    <w:rsid w:val="00793D39"/>
    <w:rsid w:val="007C6C8A"/>
    <w:rsid w:val="007D3D11"/>
    <w:rsid w:val="007F3F4D"/>
    <w:rsid w:val="00823913"/>
    <w:rsid w:val="00840A59"/>
    <w:rsid w:val="00862A71"/>
    <w:rsid w:val="00876659"/>
    <w:rsid w:val="008F0F14"/>
    <w:rsid w:val="009571D0"/>
    <w:rsid w:val="0095739B"/>
    <w:rsid w:val="009969E9"/>
    <w:rsid w:val="00996D8C"/>
    <w:rsid w:val="009C056F"/>
    <w:rsid w:val="009D2BD9"/>
    <w:rsid w:val="009E03A4"/>
    <w:rsid w:val="009E556B"/>
    <w:rsid w:val="00A30C42"/>
    <w:rsid w:val="00A95310"/>
    <w:rsid w:val="00B016A5"/>
    <w:rsid w:val="00B2442B"/>
    <w:rsid w:val="00B405FF"/>
    <w:rsid w:val="00B54A77"/>
    <w:rsid w:val="00B77F70"/>
    <w:rsid w:val="00BA223F"/>
    <w:rsid w:val="00BB3D5D"/>
    <w:rsid w:val="00BF6B63"/>
    <w:rsid w:val="00C27F5F"/>
    <w:rsid w:val="00C705A9"/>
    <w:rsid w:val="00D076A3"/>
    <w:rsid w:val="00D52721"/>
    <w:rsid w:val="00D55662"/>
    <w:rsid w:val="00DE0329"/>
    <w:rsid w:val="00DF3FCA"/>
    <w:rsid w:val="00EA7A74"/>
    <w:rsid w:val="00EC4DF2"/>
    <w:rsid w:val="00ED0AF8"/>
    <w:rsid w:val="00F75BB8"/>
    <w:rsid w:val="00FB1A87"/>
    <w:rsid w:val="00FC5699"/>
    <w:rsid w:val="00FD5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C06BE0"/>
  <w15:chartTrackingRefBased/>
  <w15:docId w15:val="{354597B1-4663-4E9B-893E-A7D6AF3B1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A2D2E"/>
    <w:pPr>
      <w:spacing w:after="0" w:line="28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 Bijlage"/>
    <w:basedOn w:val="Standaard"/>
    <w:next w:val="Standaard"/>
    <w:qFormat/>
    <w:rsid w:val="001A2D2E"/>
    <w:pPr>
      <w:keepNext/>
      <w:pageBreakBefore/>
      <w:spacing w:line="600" w:lineRule="atLeast"/>
      <w:outlineLvl w:val="0"/>
    </w:pPr>
    <w:rPr>
      <w:rFonts w:eastAsia="MS Mincho" w:cs="Arial"/>
      <w:bCs/>
      <w:color w:val="00314E"/>
      <w:sz w:val="60"/>
      <w:szCs w:val="32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571D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9571D0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9571D0"/>
    <w:rPr>
      <w:rFonts w:ascii="Arial" w:eastAsia="Times New Roman" w:hAnsi="Arial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571D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571D0"/>
    <w:rPr>
      <w:rFonts w:ascii="Arial" w:eastAsia="Times New Roman" w:hAnsi="Arial" w:cs="Times New Roman"/>
      <w:b/>
      <w:bCs/>
      <w:sz w:val="20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1D2B9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D2B90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1D2B9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D2B90"/>
    <w:rPr>
      <w:rFonts w:ascii="Arial" w:eastAsia="Times New Roman" w:hAnsi="Arial" w:cs="Times New Roman"/>
      <w:sz w:val="20"/>
      <w:szCs w:val="20"/>
      <w:lang w:eastAsia="nl-NL"/>
    </w:rPr>
  </w:style>
  <w:style w:type="numbering" w:customStyle="1" w:styleId="Huisstijl-Opsomming">
    <w:name w:val="Huisstijl-Opsomming"/>
    <w:basedOn w:val="Geenlijst"/>
    <w:rsid w:val="00B2442B"/>
    <w:pPr>
      <w:numPr>
        <w:numId w:val="1"/>
      </w:numPr>
    </w:pPr>
  </w:style>
  <w:style w:type="paragraph" w:styleId="Lijstopsomteken">
    <w:name w:val="List Bullet"/>
    <w:basedOn w:val="Standaard"/>
    <w:rsid w:val="00B2442B"/>
    <w:pPr>
      <w:numPr>
        <w:numId w:val="2"/>
      </w:numPr>
      <w:tabs>
        <w:tab w:val="left" w:pos="397"/>
      </w:tabs>
    </w:pPr>
  </w:style>
  <w:style w:type="paragraph" w:styleId="Lijstopsomteken2">
    <w:name w:val="List Bullet 2"/>
    <w:basedOn w:val="Standaard"/>
    <w:rsid w:val="00B2442B"/>
    <w:pPr>
      <w:numPr>
        <w:ilvl w:val="1"/>
        <w:numId w:val="2"/>
      </w:numPr>
      <w:contextualSpacing/>
    </w:pPr>
  </w:style>
  <w:style w:type="paragraph" w:styleId="Lijstalinea">
    <w:name w:val="List Paragraph"/>
    <w:aliases w:val="Lijstalinea niv 1,Reference List,Paragraaf zonder nummering,Kop 1.1,Bulletlijst NS,Bullet Number,List Paragraph1,lp1,lp11,List Paragraph11,Bullet 1,Use Case List Paragraph,Num Bullet 1,Bullet List,FooterText,Num List Paragraph,Heading2,b1"/>
    <w:basedOn w:val="Lijstopsomteken"/>
    <w:link w:val="LijstalineaChar"/>
    <w:uiPriority w:val="34"/>
    <w:qFormat/>
    <w:rsid w:val="00B2442B"/>
    <w:pPr>
      <w:ind w:left="357" w:hanging="357"/>
      <w:contextualSpacing/>
    </w:pPr>
  </w:style>
  <w:style w:type="character" w:customStyle="1" w:styleId="LijstalineaChar">
    <w:name w:val="Lijstalinea Char"/>
    <w:aliases w:val="Lijstalinea niv 1 Char,Reference List Char,Paragraaf zonder nummering Char,Kop 1.1 Char,Bulletlijst NS Char,Bullet Number Char,List Paragraph1 Char,lp1 Char,lp11 Char,List Paragraph11 Char,Bullet 1 Char,Use Case List Paragraph Char"/>
    <w:basedOn w:val="Standaardalinea-lettertype"/>
    <w:link w:val="Lijstalinea"/>
    <w:uiPriority w:val="34"/>
    <w:qFormat/>
    <w:locked/>
    <w:rsid w:val="00B2442B"/>
    <w:rPr>
      <w:rFonts w:ascii="Arial" w:eastAsia="Times New Roman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iang.Phan\NIPV\Inkooptrajecten%20B&amp;C%20-%20Documenten\Grafische%20vormgeving\02%20Beschrijvend%20document\Bijlage%2009%20Formulier%20referentieopdracht%20selectiecriteria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3797270185BB4DBC2BB5460618F0B5" ma:contentTypeVersion="13" ma:contentTypeDescription="Een nieuw document maken." ma:contentTypeScope="" ma:versionID="309ad61cbc1b3c6edc9d90de2ea3243b">
  <xsd:schema xmlns:xsd="http://www.w3.org/2001/XMLSchema" xmlns:xs="http://www.w3.org/2001/XMLSchema" xmlns:p="http://schemas.microsoft.com/office/2006/metadata/properties" xmlns:ns2="b6a5313a-edf3-45aa-b07b-dc388cdfa8ad" xmlns:ns3="d00b9d7e-9ea4-4901-af7a-8c21e142e55b" targetNamespace="http://schemas.microsoft.com/office/2006/metadata/properties" ma:root="true" ma:fieldsID="b8a7a7dd887ba510661b3ab1aea3830a" ns2:_="" ns3:_="">
    <xsd:import namespace="b6a5313a-edf3-45aa-b07b-dc388cdfa8ad"/>
    <xsd:import namespace="d00b9d7e-9ea4-4901-af7a-8c21e142e5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a5313a-edf3-45aa-b07b-dc388cdfa8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57884ad5-bed1-433d-9856-bca1f78b634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0b9d7e-9ea4-4901-af7a-8c21e142e55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114b04e-8b47-42cd-bc90-a2f47caaf00f}" ma:internalName="TaxCatchAll" ma:showField="CatchAllData" ma:web="d00b9d7e-9ea4-4901-af7a-8c21e142e5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6a5313a-edf3-45aa-b07b-dc388cdfa8ad">
      <Terms xmlns="http://schemas.microsoft.com/office/infopath/2007/PartnerControls"/>
    </lcf76f155ced4ddcb4097134ff3c332f>
    <TaxCatchAll xmlns="d00b9d7e-9ea4-4901-af7a-8c21e142e55b" xsi:nil="true"/>
  </documentManagement>
</p:properties>
</file>

<file path=customXml/itemProps1.xml><?xml version="1.0" encoding="utf-8"?>
<ds:datastoreItem xmlns:ds="http://schemas.openxmlformats.org/officeDocument/2006/customXml" ds:itemID="{0621F747-8BA3-4290-92BF-2D4DD109BE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a5313a-edf3-45aa-b07b-dc388cdfa8ad"/>
    <ds:schemaRef ds:uri="d00b9d7e-9ea4-4901-af7a-8c21e142e5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B160AB6-6AC8-4E2F-AAC5-0BA78E6EE30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64B03FE-1D78-4765-896E-60DB141688AF}">
  <ds:schemaRefs>
    <ds:schemaRef ds:uri="http://schemas.microsoft.com/office/2006/metadata/properties"/>
    <ds:schemaRef ds:uri="http://schemas.microsoft.com/office/infopath/2007/PartnerControls"/>
    <ds:schemaRef ds:uri="b6a5313a-edf3-45aa-b07b-dc388cdfa8ad"/>
    <ds:schemaRef ds:uri="d00b9d7e-9ea4-4901-af7a-8c21e142e55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09 Formulier referentieopdracht selectiecriteria.dotx</Template>
  <TotalTime>84</TotalTime>
  <Pages>2</Pages>
  <Words>316</Words>
  <Characters>1743</Characters>
  <Application>Microsoft Office Word</Application>
  <DocSecurity>0</DocSecurity>
  <Lines>14</Lines>
  <Paragraphs>4</Paragraphs>
  <ScaleCrop>false</ScaleCrop>
  <Company>Nederlands Instituut Publieke Veiligheid</Company>
  <LinksUpToDate>false</LinksUpToDate>
  <CharactersWithSpaces>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Giang Phan [NIPV]</dc:creator>
  <cp:keywords/>
  <dc:description/>
  <cp:lastModifiedBy>Giang Phan [NIPV]</cp:lastModifiedBy>
  <cp:revision>74</cp:revision>
  <dcterms:created xsi:type="dcterms:W3CDTF">2024-04-18T12:13:00Z</dcterms:created>
  <dcterms:modified xsi:type="dcterms:W3CDTF">2024-05-17T11:35:00Z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0x0101004F3797270185BB4DBC2BB5460618F0B5</vt:lpwstr>
  </property>
  <property fmtid="{D5CDD505-2E9C-101B-9397-08002B2CF9AE}" pid="3" name="MediaServiceImageTags">
    <vt:lpwstr/>
  </property>
</Properties>
</file>