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A1420" w14:textId="1EB599DB" w:rsidR="0093684B" w:rsidRDefault="0093684B" w:rsidP="0093684B">
      <w:pPr>
        <w:pStyle w:val="KopBijlage"/>
      </w:pPr>
      <w:bookmarkStart w:id="0" w:name="_Toc419285422"/>
      <w:bookmarkStart w:id="1" w:name="_Toc421086918"/>
      <w:bookmarkStart w:id="2" w:name="_Toc421100641"/>
      <w:bookmarkStart w:id="3" w:name="_Toc535851663"/>
      <w:r>
        <w:t xml:space="preserve">Bijlage 6 </w:t>
      </w:r>
      <w:bookmarkStart w:id="4" w:name="_Toc419285423"/>
      <w:bookmarkStart w:id="5" w:name="_Toc421086919"/>
      <w:bookmarkStart w:id="6" w:name="_Toc421100642"/>
      <w:bookmarkEnd w:id="0"/>
      <w:bookmarkEnd w:id="1"/>
      <w:bookmarkEnd w:id="2"/>
      <w:r>
        <w:t>Formulier referentieopdracht</w:t>
      </w:r>
      <w:bookmarkEnd w:id="4"/>
      <w:bookmarkEnd w:id="5"/>
      <w:bookmarkEnd w:id="6"/>
      <w:r>
        <w:t xml:space="preserve"> </w:t>
      </w:r>
      <w:r w:rsidR="007A208F">
        <w:t>kerncompetenties</w:t>
      </w:r>
      <w:bookmarkEnd w:id="3"/>
      <w:r w:rsidR="007A208F">
        <w:t xml:space="preserve"> </w:t>
      </w:r>
    </w:p>
    <w:p w14:paraId="5E931658" w14:textId="77777777" w:rsidR="0093684B" w:rsidRDefault="0093684B" w:rsidP="0093684B">
      <w:pPr>
        <w:ind w:left="567"/>
        <w:rPr>
          <w:rFonts w:cs="Arial"/>
          <w:lang w:eastAsia="ar-SA"/>
        </w:rPr>
      </w:pPr>
    </w:p>
    <w:p w14:paraId="4BCD1E96" w14:textId="0A6859EA" w:rsidR="0093684B" w:rsidRPr="00C0390B" w:rsidRDefault="0093684B" w:rsidP="0093684B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Gegadigde</w:t>
      </w:r>
      <w:r w:rsidRPr="00C0390B">
        <w:rPr>
          <w:rFonts w:cs="Arial"/>
        </w:rPr>
        <w:t xml:space="preserve"> dient </w:t>
      </w:r>
      <w:r w:rsidRPr="006E1F64">
        <w:rPr>
          <w:rFonts w:cs="Arial"/>
        </w:rPr>
        <w:t>per referentieopdracht</w:t>
      </w:r>
      <w:r w:rsidRPr="00C0390B">
        <w:rPr>
          <w:rFonts w:cs="Arial"/>
        </w:rPr>
        <w:t xml:space="preserve"> één ‘Formulier referentieopdracht</w:t>
      </w:r>
      <w:r>
        <w:rPr>
          <w:rFonts w:cs="Arial"/>
        </w:rPr>
        <w:t xml:space="preserve"> </w:t>
      </w:r>
      <w:r w:rsidR="007A208F">
        <w:rPr>
          <w:rFonts w:cs="Arial"/>
        </w:rPr>
        <w:t>kerncompetenties</w:t>
      </w:r>
      <w:r w:rsidRPr="00C0390B">
        <w:rPr>
          <w:rFonts w:cs="Arial"/>
        </w:rPr>
        <w:t xml:space="preserve">’ te hanteren. </w:t>
      </w:r>
    </w:p>
    <w:p w14:paraId="171B3A8F" w14:textId="77777777" w:rsidR="0093684B" w:rsidRDefault="0093684B" w:rsidP="0093684B">
      <w:pPr>
        <w:ind w:left="567"/>
        <w:rPr>
          <w:rFonts w:cs="Arial"/>
        </w:rPr>
      </w:pPr>
    </w:p>
    <w:p w14:paraId="0AA2402B" w14:textId="77777777" w:rsidR="0093684B" w:rsidRDefault="0093684B" w:rsidP="0093684B">
      <w:pPr>
        <w:suppressAutoHyphens/>
        <w:spacing w:line="288" w:lineRule="auto"/>
      </w:pPr>
      <w:r w:rsidRPr="006E1F64">
        <w:rPr>
          <w:rFonts w:cs="Arial"/>
        </w:rPr>
        <w:t>Let op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</w:t>
      </w:r>
      <w:r>
        <w:t xml:space="preserve">daadwerkelijk conform de destijds overeengekomen voorwaarden waaronder </w:t>
      </w:r>
      <w:r w:rsidRPr="00F13C0E">
        <w:t>tijdig (verleend uitstel daarin begrepen)</w:t>
      </w:r>
      <w:r>
        <w:t>,</w:t>
      </w:r>
      <w:r w:rsidRPr="00F13C0E">
        <w:t xml:space="preserve"> is </w:t>
      </w:r>
      <w:r>
        <w:t>uitgevoerd, behoudt</w:t>
      </w:r>
      <w:r w:rsidRPr="00F13C0E">
        <w:t xml:space="preserve"> </w:t>
      </w:r>
      <w:r>
        <w:t>NIPV z</w:t>
      </w:r>
      <w:r w:rsidRPr="001419C2">
        <w:t xml:space="preserve">ich het recht voor om zonder tussenkomst van de </w:t>
      </w:r>
      <w:r>
        <w:t>Gegadigde</w:t>
      </w:r>
      <w:r w:rsidRPr="001419C2">
        <w:t xml:space="preserve"> contact op te nemen met de </w:t>
      </w:r>
      <w:r>
        <w:t>o</w:t>
      </w:r>
      <w:r w:rsidRPr="001419C2">
        <w:t>pdrachtgever van de referentieopdracht.</w:t>
      </w:r>
    </w:p>
    <w:p w14:paraId="54A3BC38" w14:textId="77777777" w:rsidR="007A208F" w:rsidRDefault="007A208F" w:rsidP="0093684B">
      <w:pPr>
        <w:suppressAutoHyphens/>
        <w:spacing w:line="288" w:lineRule="auto"/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7A208F" w:rsidRPr="00555C9B" w14:paraId="3878EC29" w14:textId="77777777" w:rsidTr="00FC2BA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BE3F2"/>
            <w:hideMark/>
          </w:tcPr>
          <w:p w14:paraId="1ECCF8FE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 w:rsidRPr="00555C9B">
              <w:rPr>
                <w:rFonts w:cs="Arial"/>
                <w:b/>
              </w:rPr>
              <w:t>Gegevens opdrachtgever</w:t>
            </w:r>
            <w:r>
              <w:rPr>
                <w:rFonts w:cs="Arial"/>
                <w:b/>
              </w:rPr>
              <w:t>:</w:t>
            </w:r>
          </w:p>
        </w:tc>
      </w:tr>
      <w:tr w:rsidR="007A208F" w:rsidRPr="00555C9B" w14:paraId="5F023455" w14:textId="77777777" w:rsidTr="00FC2BA7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AA1A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jc w:val="center"/>
              <w:rPr>
                <w:rFonts w:cs="Arial"/>
              </w:rPr>
            </w:pPr>
            <w:r>
              <w:rPr>
                <w:rFonts w:cs="Arial"/>
              </w:rPr>
              <w:t>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</w:tcPr>
          <w:p w14:paraId="71726CAD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8E22D2">
              <w:rPr>
                <w:rFonts w:cs="Arial"/>
                <w:b/>
                <w:bCs/>
              </w:rPr>
              <w:t>KERNCOMPETENTIE NR: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2C1" w14:textId="6FB8003C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1 / 2 / 3/ 4</w:t>
            </w:r>
          </w:p>
        </w:tc>
      </w:tr>
      <w:tr w:rsidR="007A208F" w:rsidRPr="00555C9B" w14:paraId="6F534523" w14:textId="77777777" w:rsidTr="00FC2BA7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8222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jc w:val="center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1</w:t>
            </w:r>
            <w:r>
              <w:rPr>
                <w:rFonts w:cs="Aria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45F349B6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Naam opdrachtgever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B298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7A208F" w:rsidRPr="00555C9B" w14:paraId="3A8B92B0" w14:textId="77777777" w:rsidTr="00FC2BA7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3A56" w14:textId="77777777" w:rsidR="007A208F" w:rsidRPr="00555C9B" w:rsidRDefault="007A208F" w:rsidP="00FC2BA7">
            <w:pPr>
              <w:suppressAutoHyphens/>
              <w:spacing w:line="240" w:lineRule="auto"/>
              <w:jc w:val="center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001AE15E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Adres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8ABF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7A208F" w:rsidRPr="00555C9B" w14:paraId="119E9DEB" w14:textId="77777777" w:rsidTr="00FC2BA7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2EE0" w14:textId="77777777" w:rsidR="007A208F" w:rsidRPr="00555C9B" w:rsidRDefault="007A208F" w:rsidP="00FC2BA7">
            <w:pPr>
              <w:suppressAutoHyphens/>
              <w:spacing w:line="240" w:lineRule="auto"/>
              <w:jc w:val="center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381DFF0C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Postcode en plaatsnaam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479F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7A208F" w:rsidRPr="00555C9B" w14:paraId="7DAA0062" w14:textId="77777777" w:rsidTr="00FC2BA7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FD4B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jc w:val="center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2</w:t>
            </w:r>
            <w:r>
              <w:rPr>
                <w:rFonts w:cs="Aria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2C2DCD36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Naam contactpersoon opdrachtgever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5579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7A208F" w:rsidRPr="00555C9B" w14:paraId="70A92BAF" w14:textId="77777777" w:rsidTr="00FC2BA7">
        <w:trPr>
          <w:cantSplit/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B27F" w14:textId="77777777" w:rsidR="007A208F" w:rsidRPr="00555C9B" w:rsidRDefault="007A208F" w:rsidP="00FC2BA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3D15BEED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Functie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6FA1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7A208F" w:rsidRPr="00555C9B" w14:paraId="3B55E97D" w14:textId="77777777" w:rsidTr="00FC2BA7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BB42" w14:textId="77777777" w:rsidR="007A208F" w:rsidRPr="00555C9B" w:rsidRDefault="007A208F" w:rsidP="00FC2BA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DEB4"/>
            <w:vAlign w:val="center"/>
            <w:hideMark/>
          </w:tcPr>
          <w:p w14:paraId="35058EFF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 w:rsidRPr="00555C9B">
              <w:rPr>
                <w:rFonts w:cs="Arial"/>
              </w:rPr>
              <w:t>Telefoonnummer</w:t>
            </w:r>
            <w:r>
              <w:rPr>
                <w:rFonts w:cs="Arial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312" w14:textId="77777777" w:rsidR="007A208F" w:rsidRPr="00555C9B" w:rsidRDefault="007A208F" w:rsidP="00FC2BA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2D9C6946" w14:textId="77777777" w:rsidR="0093684B" w:rsidRDefault="0093684B" w:rsidP="007A208F">
      <w:pPr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93684B" w14:paraId="0576C6CB" w14:textId="77777777" w:rsidTr="0093684B">
        <w:trPr>
          <w:cantSplit/>
          <w:trHeight w:val="328"/>
        </w:trPr>
        <w:tc>
          <w:tcPr>
            <w:tcW w:w="8506" w:type="dxa"/>
            <w:gridSpan w:val="3"/>
            <w:shd w:val="clear" w:color="auto" w:fill="CBE3F2"/>
            <w:vAlign w:val="center"/>
            <w:hideMark/>
          </w:tcPr>
          <w:p w14:paraId="647F5F45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93684B" w14:paraId="0FF38818" w14:textId="77777777" w:rsidTr="0093684B">
        <w:trPr>
          <w:cantSplit/>
        </w:trPr>
        <w:tc>
          <w:tcPr>
            <w:tcW w:w="567" w:type="dxa"/>
            <w:vMerge w:val="restart"/>
            <w:hideMark/>
          </w:tcPr>
          <w:p w14:paraId="38B4FC5D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shd w:val="clear" w:color="auto" w:fill="FEDEB4"/>
            <w:vAlign w:val="center"/>
            <w:hideMark/>
          </w:tcPr>
          <w:p w14:paraId="1242527B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vAlign w:val="center"/>
          </w:tcPr>
          <w:p w14:paraId="1562F23B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3684B" w14:paraId="2497DE63" w14:textId="77777777" w:rsidTr="0093684B">
        <w:trPr>
          <w:cantSplit/>
        </w:trPr>
        <w:tc>
          <w:tcPr>
            <w:tcW w:w="567" w:type="dxa"/>
            <w:vMerge/>
            <w:vAlign w:val="center"/>
            <w:hideMark/>
          </w:tcPr>
          <w:p w14:paraId="0CB8BF36" w14:textId="77777777" w:rsidR="0093684B" w:rsidRDefault="0093684B" w:rsidP="00533848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EDEB4"/>
            <w:vAlign w:val="center"/>
            <w:hideMark/>
          </w:tcPr>
          <w:p w14:paraId="268C40D4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vAlign w:val="center"/>
          </w:tcPr>
          <w:p w14:paraId="6D9FC00F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3684B" w14:paraId="1D04BF26" w14:textId="77777777" w:rsidTr="0093684B">
        <w:trPr>
          <w:cantSplit/>
        </w:trPr>
        <w:tc>
          <w:tcPr>
            <w:tcW w:w="567" w:type="dxa"/>
            <w:vMerge/>
            <w:vAlign w:val="center"/>
            <w:hideMark/>
          </w:tcPr>
          <w:p w14:paraId="713B34D5" w14:textId="77777777" w:rsidR="0093684B" w:rsidRDefault="0093684B" w:rsidP="00533848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shd w:val="clear" w:color="auto" w:fill="FEDEB4"/>
            <w:vAlign w:val="center"/>
            <w:hideMark/>
          </w:tcPr>
          <w:p w14:paraId="0766CA6A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vAlign w:val="center"/>
          </w:tcPr>
          <w:p w14:paraId="0D7001E1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3684B" w14:paraId="66241906" w14:textId="77777777" w:rsidTr="0093684B">
        <w:trPr>
          <w:cantSplit/>
        </w:trPr>
        <w:tc>
          <w:tcPr>
            <w:tcW w:w="567" w:type="dxa"/>
            <w:vAlign w:val="center"/>
          </w:tcPr>
          <w:p w14:paraId="5A25E74D" w14:textId="77777777" w:rsidR="0093684B" w:rsidRDefault="0093684B" w:rsidP="00533848">
            <w:pPr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shd w:val="clear" w:color="auto" w:fill="FEDEB4"/>
            <w:vAlign w:val="center"/>
          </w:tcPr>
          <w:p w14:paraId="7B274E49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vAlign w:val="center"/>
          </w:tcPr>
          <w:p w14:paraId="2DF33424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93684B" w14:paraId="7DD250D8" w14:textId="77777777" w:rsidTr="0093684B">
        <w:trPr>
          <w:cantSplit/>
        </w:trPr>
        <w:tc>
          <w:tcPr>
            <w:tcW w:w="567" w:type="dxa"/>
            <w:vAlign w:val="center"/>
            <w:hideMark/>
          </w:tcPr>
          <w:p w14:paraId="11E0F41E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shd w:val="clear" w:color="auto" w:fill="FEDEB4"/>
            <w:vAlign w:val="center"/>
            <w:hideMark/>
          </w:tcPr>
          <w:p w14:paraId="0A46FD10" w14:textId="77777777" w:rsidR="0093684B" w:rsidRDefault="007A208F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Omschrijving van de Opdracht, waaruit in ieder geval blijkt dat de referentieopdracht voldoet aan de referentie-eis</w:t>
            </w:r>
            <w:r>
              <w:rPr>
                <w:rFonts w:cs="Arial"/>
              </w:rPr>
              <w:t xml:space="preserve"> </w:t>
            </w:r>
          </w:p>
          <w:p w14:paraId="7E01DCD1" w14:textId="6E017986" w:rsidR="00FA67D9" w:rsidRPr="007170F0" w:rsidRDefault="00FA67D9" w:rsidP="00FA67D9">
            <w:pPr>
              <w:suppressAutoHyphens/>
              <w:spacing w:before="90" w:after="54" w:line="288" w:lineRule="auto"/>
              <w:ind w:right="57"/>
              <w:rPr>
                <w:rFonts w:cs="Arial"/>
                <w:bCs/>
                <w:lang w:eastAsia="ar-SA"/>
              </w:rPr>
            </w:pPr>
            <w:r>
              <w:rPr>
                <w:rFonts w:cs="Arial"/>
              </w:rPr>
              <w:t>Eventueel ondersteund met beeldmateriaal.</w:t>
            </w:r>
          </w:p>
        </w:tc>
        <w:tc>
          <w:tcPr>
            <w:tcW w:w="4253" w:type="dxa"/>
            <w:vAlign w:val="center"/>
          </w:tcPr>
          <w:p w14:paraId="2881276D" w14:textId="77777777" w:rsidR="0093684B" w:rsidRDefault="0093684B" w:rsidP="00533848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7A208F" w14:paraId="0D9458D7" w14:textId="77777777" w:rsidTr="00524B9E">
        <w:trPr>
          <w:cantSplit/>
        </w:trPr>
        <w:tc>
          <w:tcPr>
            <w:tcW w:w="567" w:type="dxa"/>
            <w:vAlign w:val="center"/>
          </w:tcPr>
          <w:p w14:paraId="08745CEB" w14:textId="77777777" w:rsidR="007A208F" w:rsidRDefault="007A208F" w:rsidP="007A208F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shd w:val="clear" w:color="auto" w:fill="FEDEB4"/>
          </w:tcPr>
          <w:p w14:paraId="731D4CF4" w14:textId="74A5485F" w:rsidR="007A208F" w:rsidRPr="007170F0" w:rsidRDefault="007A208F" w:rsidP="007A208F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5641F5">
              <w:t>Indien verricht in een Samenwerkingsverband: A. het percentage/aandeel in het Samenwerkingsverband; B. aard en inhoud van de eigen werkzaamheden verricht in het Samenwerkingsverband</w:t>
            </w:r>
          </w:p>
        </w:tc>
        <w:tc>
          <w:tcPr>
            <w:tcW w:w="4253" w:type="dxa"/>
          </w:tcPr>
          <w:p w14:paraId="069EEDA2" w14:textId="77777777" w:rsidR="007A208F" w:rsidRDefault="007A208F" w:rsidP="007A208F">
            <w:pPr>
              <w:suppressAutoHyphens/>
              <w:spacing w:before="90" w:after="54" w:line="288" w:lineRule="auto"/>
              <w:ind w:left="57" w:right="57"/>
            </w:pPr>
            <w:r w:rsidRPr="005641F5">
              <w:t>A.</w:t>
            </w:r>
          </w:p>
          <w:p w14:paraId="37C0376A" w14:textId="77777777" w:rsidR="007A208F" w:rsidRDefault="007A208F" w:rsidP="007A208F">
            <w:pPr>
              <w:suppressAutoHyphens/>
              <w:spacing w:before="90" w:after="54" w:line="288" w:lineRule="auto"/>
              <w:ind w:left="57" w:right="57"/>
            </w:pPr>
          </w:p>
          <w:p w14:paraId="461E2593" w14:textId="50E67DDB" w:rsidR="007A208F" w:rsidRDefault="007A208F" w:rsidP="007A208F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>
              <w:t>B.</w:t>
            </w:r>
          </w:p>
        </w:tc>
      </w:tr>
    </w:tbl>
    <w:p w14:paraId="0F20DAD1" w14:textId="77777777" w:rsidR="0093684B" w:rsidRDefault="0093684B" w:rsidP="0093684B">
      <w:pPr>
        <w:rPr>
          <w:rFonts w:cs="Arial"/>
          <w:snapToGrid w:val="0"/>
          <w:lang w:eastAsia="ar-SA"/>
        </w:rPr>
      </w:pPr>
      <w:bookmarkStart w:id="7" w:name="_Toc86485888"/>
      <w:bookmarkStart w:id="8" w:name="_Toc86485886"/>
      <w:bookmarkStart w:id="9" w:name="_Toc68944752"/>
      <w:bookmarkStart w:id="10" w:name="_Toc86485889"/>
    </w:p>
    <w:p w14:paraId="7A774BEE" w14:textId="77777777" w:rsidR="0093684B" w:rsidRDefault="0093684B" w:rsidP="0093684B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>Hierbij verklaart de Gegadigde dat bovenstaande referentieopdracht conform de destijds overeengekomen voorwaarden is uitgevoerd.</w:t>
      </w:r>
    </w:p>
    <w:p w14:paraId="4DA8D8A7" w14:textId="77777777" w:rsidR="0093684B" w:rsidRDefault="0093684B" w:rsidP="0093684B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93684B" w:rsidRPr="009576D5" w14:paraId="73797DE4" w14:textId="77777777" w:rsidTr="0093684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CBE3F2"/>
          </w:tcPr>
          <w:p w14:paraId="618C6DC9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cs="Arial"/>
              </w:rPr>
              <w:t>Gegadigde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5CA02B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3684B" w:rsidRPr="009576D5" w14:paraId="391796C9" w14:textId="77777777" w:rsidTr="0093684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CBE3F2"/>
          </w:tcPr>
          <w:p w14:paraId="16DF7FBA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33CBA1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3684B" w:rsidRPr="009576D5" w14:paraId="3C3D0CC4" w14:textId="77777777" w:rsidTr="0093684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CBE3F2"/>
          </w:tcPr>
          <w:p w14:paraId="590078CE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27643C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3684B" w:rsidRPr="009576D5" w14:paraId="09C38FB5" w14:textId="77777777" w:rsidTr="0093684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CBE3F2"/>
          </w:tcPr>
          <w:p w14:paraId="0D1F932D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0F5DD2E8" w14:textId="77777777" w:rsidR="0093684B" w:rsidRPr="009576D5" w:rsidRDefault="0093684B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D70D28B" w14:textId="77777777" w:rsidR="0093684B" w:rsidRPr="009576D5" w:rsidRDefault="0093684B" w:rsidP="00533848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9E42F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93684B" w:rsidRPr="009576D5" w14:paraId="3A6058A6" w14:textId="77777777" w:rsidTr="0093684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CBE3F2"/>
          </w:tcPr>
          <w:p w14:paraId="2E6CC1CF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53FEBD" w14:textId="77777777" w:rsidR="0093684B" w:rsidRPr="009576D5" w:rsidRDefault="0093684B" w:rsidP="00533848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D35B6CB" w14:textId="77777777" w:rsidR="0093684B" w:rsidRDefault="0093684B" w:rsidP="0093684B">
      <w:pPr>
        <w:rPr>
          <w:rFonts w:cs="Arial"/>
          <w:snapToGrid w:val="0"/>
          <w:lang w:eastAsia="ar-SA"/>
        </w:rPr>
      </w:pPr>
    </w:p>
    <w:bookmarkEnd w:id="7"/>
    <w:bookmarkEnd w:id="8"/>
    <w:bookmarkEnd w:id="9"/>
    <w:bookmarkEnd w:id="10"/>
    <w:p w14:paraId="30B23F19" w14:textId="77777777" w:rsidR="0093684B" w:rsidRDefault="0093684B" w:rsidP="0093684B">
      <w:pPr>
        <w:pStyle w:val="Kop2"/>
        <w:numPr>
          <w:ilvl w:val="0"/>
          <w:numId w:val="0"/>
        </w:numPr>
        <w:tabs>
          <w:tab w:val="left" w:pos="708"/>
        </w:tabs>
        <w:rPr>
          <w:szCs w:val="20"/>
        </w:rPr>
      </w:pPr>
    </w:p>
    <w:sectPr w:rsidR="00936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146075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8F"/>
    <w:rsid w:val="007A208F"/>
    <w:rsid w:val="0093684B"/>
    <w:rsid w:val="00D11172"/>
    <w:rsid w:val="00FA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BCAC7"/>
  <w15:chartTrackingRefBased/>
  <w15:docId w15:val="{A4813E50-C2EA-46A1-A540-B6F622C7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684B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3684B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93684B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93684B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93684B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684B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93684B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3684B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93684B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customStyle="1" w:styleId="KopBijlage">
    <w:name w:val="Kop Bijlage"/>
    <w:basedOn w:val="Standaard"/>
    <w:next w:val="Standaard"/>
    <w:qFormat/>
    <w:rsid w:val="0093684B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Inkooptrajecten%20B&amp;C%20-%20Documenten\Grafische%20vormgeving\02%20Beschrijvend%20document\Bijlage%2006.%20Formulier%20referentieopdrach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797270185BB4DBC2BB5460618F0B5" ma:contentTypeVersion="13" ma:contentTypeDescription="Een nieuw document maken." ma:contentTypeScope="" ma:versionID="309ad61cbc1b3c6edc9d90de2ea3243b">
  <xsd:schema xmlns:xsd="http://www.w3.org/2001/XMLSchema" xmlns:xs="http://www.w3.org/2001/XMLSchema" xmlns:p="http://schemas.microsoft.com/office/2006/metadata/properties" xmlns:ns2="b6a5313a-edf3-45aa-b07b-dc388cdfa8ad" xmlns:ns3="d00b9d7e-9ea4-4901-af7a-8c21e142e55b" targetNamespace="http://schemas.microsoft.com/office/2006/metadata/properties" ma:root="true" ma:fieldsID="b8a7a7dd887ba510661b3ab1aea3830a" ns2:_="" ns3:_="">
    <xsd:import namespace="b6a5313a-edf3-45aa-b07b-dc388cdfa8ad"/>
    <xsd:import namespace="d00b9d7e-9ea4-4901-af7a-8c21e142e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5313a-edf3-45aa-b07b-dc388cdfa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b9d7e-9ea4-4901-af7a-8c21e142e5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14b04e-8b47-42cd-bc90-a2f47caaf00f}" ma:internalName="TaxCatchAll" ma:showField="CatchAllData" ma:web="d00b9d7e-9ea4-4901-af7a-8c21e142e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a5313a-edf3-45aa-b07b-dc388cdfa8ad">
      <Terms xmlns="http://schemas.microsoft.com/office/infopath/2007/PartnerControls"/>
    </lcf76f155ced4ddcb4097134ff3c332f>
    <TaxCatchAll xmlns="d00b9d7e-9ea4-4901-af7a-8c21e142e5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CE1434-7BDF-460F-B4A0-6E6B423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a5313a-edf3-45aa-b07b-dc388cdfa8ad"/>
    <ds:schemaRef ds:uri="d00b9d7e-9ea4-4901-af7a-8c21e142e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D8A914-F893-4754-AF7F-28A35B76C7E4}">
  <ds:schemaRefs>
    <ds:schemaRef ds:uri="http://schemas.microsoft.com/office/2006/metadata/properties"/>
    <ds:schemaRef ds:uri="http://schemas.microsoft.com/office/infopath/2007/PartnerControls"/>
    <ds:schemaRef ds:uri="b6a5313a-edf3-45aa-b07b-dc388cdfa8ad"/>
    <ds:schemaRef ds:uri="d00b9d7e-9ea4-4901-af7a-8c21e142e55b"/>
  </ds:schemaRefs>
</ds:datastoreItem>
</file>

<file path=customXml/itemProps3.xml><?xml version="1.0" encoding="utf-8"?>
<ds:datastoreItem xmlns:ds="http://schemas.openxmlformats.org/officeDocument/2006/customXml" ds:itemID="{C9BB3C53-021F-45E5-B3C0-7A5A02AD50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06. Formulier referentieopdracht kerncompetenties.dotx</Template>
  <TotalTime>5</TotalTime>
  <Pages>2</Pages>
  <Words>224</Words>
  <Characters>1238</Characters>
  <Application>Microsoft Office Word</Application>
  <DocSecurity>0</DocSecurity>
  <Lines>10</Lines>
  <Paragraphs>2</Paragraphs>
  <ScaleCrop>false</ScaleCrop>
  <Company>Nederlands Instituut Publieke Veiligheid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3</cp:revision>
  <dcterms:created xsi:type="dcterms:W3CDTF">2024-05-10T09:39:00Z</dcterms:created>
  <dcterms:modified xsi:type="dcterms:W3CDTF">2024-05-17T10:40:00Z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0x0101004F3797270185BB4DBC2BB5460618F0B5</vt:lpwstr>
  </property>
  <property fmtid="{D5CDD505-2E9C-101B-9397-08002B2CF9AE}" pid="3" name="MediaServiceImageTags">
    <vt:lpwstr/>
  </property>
</Properties>
</file>