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8547B" w14:textId="5B16BE9D" w:rsidR="004956AA" w:rsidRDefault="009732D3" w:rsidP="004956AA">
      <w:pPr>
        <w:pStyle w:val="Kop1zondernummer"/>
      </w:pPr>
      <w:r>
        <w:t>Bijlage 2 Standaardformulier vragen</w:t>
      </w:r>
    </w:p>
    <w:p w14:paraId="604FEC30" w14:textId="6830EB84" w:rsidR="00B468F0" w:rsidRDefault="009732D3" w:rsidP="002A7D68">
      <w:pPr>
        <w:pStyle w:val="Bijschrift"/>
      </w:pPr>
      <w:r w:rsidRPr="18D4EA71">
        <w:rPr>
          <w:color w:val="auto"/>
        </w:rPr>
        <w:t xml:space="preserve">Betreft: </w:t>
      </w:r>
      <w:r>
        <w:tab/>
      </w:r>
      <w:r w:rsidR="00496182">
        <w:rPr>
          <w:b w:val="0"/>
          <w:color w:val="auto"/>
        </w:rPr>
        <w:t>Europese</w:t>
      </w:r>
      <w:r w:rsidRPr="18D4EA71">
        <w:rPr>
          <w:b w:val="0"/>
          <w:color w:val="auto"/>
        </w:rPr>
        <w:t xml:space="preserve"> aanbesteding </w:t>
      </w:r>
      <w:r w:rsidR="00496182">
        <w:rPr>
          <w:b w:val="0"/>
          <w:color w:val="auto"/>
        </w:rPr>
        <w:t>Strategische IV/ICT adviesdiensten</w:t>
      </w:r>
      <w:r>
        <w:tab/>
      </w:r>
    </w:p>
    <w:p w14:paraId="390D820C" w14:textId="77777777" w:rsidR="002A7D68" w:rsidRPr="002A7D68" w:rsidRDefault="002A7D68" w:rsidP="002A7D68"/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849"/>
        <w:gridCol w:w="2263"/>
        <w:gridCol w:w="1289"/>
        <w:gridCol w:w="959"/>
        <w:gridCol w:w="9094"/>
      </w:tblGrid>
      <w:tr w:rsidR="009732D3" w14:paraId="0115AFD7" w14:textId="77777777" w:rsidTr="00630F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9" w:type="dxa"/>
          </w:tcPr>
          <w:p w14:paraId="05639821" w14:textId="5A19BA18" w:rsidR="009732D3" w:rsidRDefault="009732D3" w:rsidP="009732D3">
            <w:r>
              <w:t>Vraagnr.</w:t>
            </w:r>
          </w:p>
        </w:tc>
        <w:tc>
          <w:tcPr>
            <w:tcW w:w="2263" w:type="dxa"/>
          </w:tcPr>
          <w:p w14:paraId="58CFCE07" w14:textId="67E3A889" w:rsidR="009732D3" w:rsidRDefault="006E3ACA" w:rsidP="009732D3">
            <w:r>
              <w:t>Document</w:t>
            </w:r>
          </w:p>
        </w:tc>
        <w:tc>
          <w:tcPr>
            <w:tcW w:w="1289" w:type="dxa"/>
          </w:tcPr>
          <w:p w14:paraId="371FCA8B" w14:textId="6EF20DF1" w:rsidR="009732D3" w:rsidRDefault="009732D3" w:rsidP="009732D3">
            <w:r>
              <w:t>Paragraaf, artikelnaam of tekeningnaam</w:t>
            </w:r>
          </w:p>
        </w:tc>
        <w:tc>
          <w:tcPr>
            <w:tcW w:w="959" w:type="dxa"/>
          </w:tcPr>
          <w:p w14:paraId="59AA14D4" w14:textId="20BE3201" w:rsidR="009732D3" w:rsidRDefault="009732D3" w:rsidP="009732D3">
            <w:r>
              <w:t>Pagina</w:t>
            </w:r>
          </w:p>
        </w:tc>
        <w:tc>
          <w:tcPr>
            <w:tcW w:w="9094" w:type="dxa"/>
          </w:tcPr>
          <w:p w14:paraId="2420FE08" w14:textId="77777777" w:rsidR="009732D3" w:rsidRDefault="009732D3" w:rsidP="009732D3">
            <w:r>
              <w:t>Vraag</w:t>
            </w:r>
          </w:p>
          <w:p w14:paraId="6CEDFD27" w14:textId="37D93DB4" w:rsidR="009732D3" w:rsidRDefault="009732D3" w:rsidP="009732D3"/>
        </w:tc>
      </w:tr>
      <w:tr w:rsidR="009732D3" w14:paraId="5E75A875" w14:textId="77777777" w:rsidTr="0063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9" w:type="dxa"/>
          </w:tcPr>
          <w:p w14:paraId="38078986" w14:textId="084CE413" w:rsidR="009732D3" w:rsidRDefault="009732D3" w:rsidP="009732D3">
            <w:r>
              <w:t>1.</w:t>
            </w:r>
          </w:p>
        </w:tc>
        <w:tc>
          <w:tcPr>
            <w:tcW w:w="2263" w:type="dxa"/>
          </w:tcPr>
          <w:p w14:paraId="143398EC" w14:textId="77777777" w:rsidR="009732D3" w:rsidRDefault="009732D3" w:rsidP="009732D3"/>
        </w:tc>
        <w:tc>
          <w:tcPr>
            <w:tcW w:w="1289" w:type="dxa"/>
          </w:tcPr>
          <w:p w14:paraId="1A7E605E" w14:textId="77777777" w:rsidR="009732D3" w:rsidRDefault="009732D3" w:rsidP="009732D3"/>
        </w:tc>
        <w:tc>
          <w:tcPr>
            <w:tcW w:w="959" w:type="dxa"/>
          </w:tcPr>
          <w:p w14:paraId="7D43A653" w14:textId="77777777" w:rsidR="009732D3" w:rsidRDefault="009732D3" w:rsidP="009732D3"/>
        </w:tc>
        <w:tc>
          <w:tcPr>
            <w:tcW w:w="9094" w:type="dxa"/>
          </w:tcPr>
          <w:p w14:paraId="2750B67D" w14:textId="77777777" w:rsidR="009732D3" w:rsidRDefault="009732D3" w:rsidP="009732D3"/>
        </w:tc>
      </w:tr>
      <w:tr w:rsidR="009732D3" w14:paraId="6B897340" w14:textId="77777777" w:rsidTr="00630F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49" w:type="dxa"/>
          </w:tcPr>
          <w:p w14:paraId="62CC828B" w14:textId="2361993B" w:rsidR="009732D3" w:rsidRDefault="009732D3" w:rsidP="009732D3">
            <w:r>
              <w:t>2.</w:t>
            </w:r>
          </w:p>
        </w:tc>
        <w:tc>
          <w:tcPr>
            <w:tcW w:w="2263" w:type="dxa"/>
          </w:tcPr>
          <w:p w14:paraId="5AB8F9DE" w14:textId="77777777" w:rsidR="009732D3" w:rsidRDefault="009732D3" w:rsidP="009732D3"/>
        </w:tc>
        <w:tc>
          <w:tcPr>
            <w:tcW w:w="1289" w:type="dxa"/>
          </w:tcPr>
          <w:p w14:paraId="05569EA8" w14:textId="77777777" w:rsidR="009732D3" w:rsidRDefault="009732D3" w:rsidP="009732D3"/>
        </w:tc>
        <w:tc>
          <w:tcPr>
            <w:tcW w:w="959" w:type="dxa"/>
          </w:tcPr>
          <w:p w14:paraId="671140CF" w14:textId="77777777" w:rsidR="009732D3" w:rsidRDefault="009732D3" w:rsidP="009732D3"/>
        </w:tc>
        <w:tc>
          <w:tcPr>
            <w:tcW w:w="9094" w:type="dxa"/>
          </w:tcPr>
          <w:p w14:paraId="1BF044BB" w14:textId="77777777" w:rsidR="009732D3" w:rsidRDefault="009732D3" w:rsidP="009732D3"/>
        </w:tc>
      </w:tr>
      <w:tr w:rsidR="009732D3" w14:paraId="5C760BEB" w14:textId="77777777" w:rsidTr="0063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9" w:type="dxa"/>
          </w:tcPr>
          <w:p w14:paraId="13175CBB" w14:textId="247BF822" w:rsidR="009732D3" w:rsidRDefault="009732D3" w:rsidP="009732D3">
            <w:r>
              <w:t>3.</w:t>
            </w:r>
          </w:p>
        </w:tc>
        <w:tc>
          <w:tcPr>
            <w:tcW w:w="2263" w:type="dxa"/>
          </w:tcPr>
          <w:p w14:paraId="024D3CCB" w14:textId="77777777" w:rsidR="009732D3" w:rsidRDefault="009732D3" w:rsidP="009732D3"/>
        </w:tc>
        <w:tc>
          <w:tcPr>
            <w:tcW w:w="1289" w:type="dxa"/>
          </w:tcPr>
          <w:p w14:paraId="6821D677" w14:textId="77777777" w:rsidR="009732D3" w:rsidRDefault="009732D3" w:rsidP="009732D3"/>
        </w:tc>
        <w:tc>
          <w:tcPr>
            <w:tcW w:w="959" w:type="dxa"/>
          </w:tcPr>
          <w:p w14:paraId="752D7F34" w14:textId="77777777" w:rsidR="009732D3" w:rsidRDefault="009732D3" w:rsidP="009732D3"/>
        </w:tc>
        <w:tc>
          <w:tcPr>
            <w:tcW w:w="9094" w:type="dxa"/>
          </w:tcPr>
          <w:p w14:paraId="6D75D4EA" w14:textId="77777777" w:rsidR="009732D3" w:rsidRDefault="009732D3" w:rsidP="009732D3"/>
        </w:tc>
      </w:tr>
      <w:tr w:rsidR="009732D3" w14:paraId="5BFE2A45" w14:textId="77777777" w:rsidTr="00630F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49" w:type="dxa"/>
          </w:tcPr>
          <w:p w14:paraId="37B41A67" w14:textId="4ABCB076" w:rsidR="009732D3" w:rsidRDefault="009732D3" w:rsidP="009732D3">
            <w:r>
              <w:t>4.</w:t>
            </w:r>
          </w:p>
        </w:tc>
        <w:tc>
          <w:tcPr>
            <w:tcW w:w="2263" w:type="dxa"/>
          </w:tcPr>
          <w:p w14:paraId="1365A7B4" w14:textId="77777777" w:rsidR="009732D3" w:rsidRDefault="009732D3" w:rsidP="009732D3"/>
        </w:tc>
        <w:tc>
          <w:tcPr>
            <w:tcW w:w="1289" w:type="dxa"/>
          </w:tcPr>
          <w:p w14:paraId="3DDF6667" w14:textId="77777777" w:rsidR="009732D3" w:rsidRDefault="009732D3" w:rsidP="009732D3"/>
        </w:tc>
        <w:tc>
          <w:tcPr>
            <w:tcW w:w="959" w:type="dxa"/>
          </w:tcPr>
          <w:p w14:paraId="3E68583B" w14:textId="77777777" w:rsidR="009732D3" w:rsidRDefault="009732D3" w:rsidP="009732D3"/>
        </w:tc>
        <w:tc>
          <w:tcPr>
            <w:tcW w:w="9094" w:type="dxa"/>
          </w:tcPr>
          <w:p w14:paraId="440DAEF8" w14:textId="77777777" w:rsidR="009732D3" w:rsidRDefault="009732D3" w:rsidP="009732D3"/>
        </w:tc>
      </w:tr>
      <w:tr w:rsidR="009732D3" w14:paraId="47F3174F" w14:textId="77777777" w:rsidTr="0063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9" w:type="dxa"/>
          </w:tcPr>
          <w:p w14:paraId="40A89287" w14:textId="47DC1C91" w:rsidR="009732D3" w:rsidRDefault="009732D3" w:rsidP="009732D3">
            <w:r>
              <w:t>5.</w:t>
            </w:r>
          </w:p>
        </w:tc>
        <w:tc>
          <w:tcPr>
            <w:tcW w:w="2263" w:type="dxa"/>
          </w:tcPr>
          <w:p w14:paraId="1E0A0961" w14:textId="77777777" w:rsidR="009732D3" w:rsidRDefault="009732D3" w:rsidP="009732D3"/>
        </w:tc>
        <w:tc>
          <w:tcPr>
            <w:tcW w:w="1289" w:type="dxa"/>
          </w:tcPr>
          <w:p w14:paraId="02169AE5" w14:textId="77777777" w:rsidR="009732D3" w:rsidRDefault="009732D3" w:rsidP="009732D3"/>
        </w:tc>
        <w:tc>
          <w:tcPr>
            <w:tcW w:w="959" w:type="dxa"/>
          </w:tcPr>
          <w:p w14:paraId="3840EFB3" w14:textId="77777777" w:rsidR="009732D3" w:rsidRDefault="009732D3" w:rsidP="009732D3"/>
        </w:tc>
        <w:tc>
          <w:tcPr>
            <w:tcW w:w="9094" w:type="dxa"/>
          </w:tcPr>
          <w:p w14:paraId="2E387BD3" w14:textId="77777777" w:rsidR="009732D3" w:rsidRDefault="009732D3" w:rsidP="009732D3"/>
        </w:tc>
      </w:tr>
      <w:tr w:rsidR="009732D3" w14:paraId="559C2230" w14:textId="77777777" w:rsidTr="00630F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49" w:type="dxa"/>
          </w:tcPr>
          <w:p w14:paraId="53D1FA61" w14:textId="687FA120" w:rsidR="009732D3" w:rsidRDefault="009732D3" w:rsidP="009732D3">
            <w:r>
              <w:t>6.</w:t>
            </w:r>
          </w:p>
        </w:tc>
        <w:tc>
          <w:tcPr>
            <w:tcW w:w="2263" w:type="dxa"/>
          </w:tcPr>
          <w:p w14:paraId="397F3C6C" w14:textId="77777777" w:rsidR="009732D3" w:rsidRDefault="009732D3" w:rsidP="009732D3"/>
        </w:tc>
        <w:tc>
          <w:tcPr>
            <w:tcW w:w="1289" w:type="dxa"/>
          </w:tcPr>
          <w:p w14:paraId="613DC543" w14:textId="77777777" w:rsidR="009732D3" w:rsidRDefault="009732D3" w:rsidP="009732D3"/>
        </w:tc>
        <w:tc>
          <w:tcPr>
            <w:tcW w:w="959" w:type="dxa"/>
          </w:tcPr>
          <w:p w14:paraId="19C586DD" w14:textId="77777777" w:rsidR="009732D3" w:rsidRDefault="009732D3" w:rsidP="009732D3"/>
        </w:tc>
        <w:tc>
          <w:tcPr>
            <w:tcW w:w="9094" w:type="dxa"/>
          </w:tcPr>
          <w:p w14:paraId="49D398DD" w14:textId="77777777" w:rsidR="009732D3" w:rsidRDefault="009732D3" w:rsidP="009732D3"/>
        </w:tc>
      </w:tr>
      <w:tr w:rsidR="009732D3" w14:paraId="02BA1EA5" w14:textId="77777777" w:rsidTr="0063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9" w:type="dxa"/>
          </w:tcPr>
          <w:p w14:paraId="61D8655A" w14:textId="7559F26A" w:rsidR="009732D3" w:rsidRDefault="009732D3" w:rsidP="009732D3">
            <w:r>
              <w:t>7.</w:t>
            </w:r>
          </w:p>
        </w:tc>
        <w:tc>
          <w:tcPr>
            <w:tcW w:w="2263" w:type="dxa"/>
          </w:tcPr>
          <w:p w14:paraId="45B50656" w14:textId="77777777" w:rsidR="009732D3" w:rsidRDefault="009732D3" w:rsidP="009732D3"/>
        </w:tc>
        <w:tc>
          <w:tcPr>
            <w:tcW w:w="1289" w:type="dxa"/>
          </w:tcPr>
          <w:p w14:paraId="4CC0E683" w14:textId="77777777" w:rsidR="009732D3" w:rsidRDefault="009732D3" w:rsidP="009732D3"/>
        </w:tc>
        <w:tc>
          <w:tcPr>
            <w:tcW w:w="959" w:type="dxa"/>
          </w:tcPr>
          <w:p w14:paraId="1F57FE31" w14:textId="77777777" w:rsidR="009732D3" w:rsidRDefault="009732D3" w:rsidP="009732D3"/>
        </w:tc>
        <w:tc>
          <w:tcPr>
            <w:tcW w:w="9094" w:type="dxa"/>
          </w:tcPr>
          <w:p w14:paraId="0DBF6609" w14:textId="77777777" w:rsidR="009732D3" w:rsidRDefault="009732D3" w:rsidP="009732D3"/>
        </w:tc>
      </w:tr>
      <w:tr w:rsidR="009732D3" w14:paraId="0D5FF373" w14:textId="77777777" w:rsidTr="00630F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49" w:type="dxa"/>
          </w:tcPr>
          <w:p w14:paraId="79CCA7D5" w14:textId="3D5840BC" w:rsidR="009732D3" w:rsidRDefault="009732D3" w:rsidP="009732D3">
            <w:r>
              <w:t>8.</w:t>
            </w:r>
          </w:p>
        </w:tc>
        <w:tc>
          <w:tcPr>
            <w:tcW w:w="2263" w:type="dxa"/>
          </w:tcPr>
          <w:p w14:paraId="3B4F9EE6" w14:textId="77777777" w:rsidR="009732D3" w:rsidRDefault="009732D3" w:rsidP="009732D3"/>
        </w:tc>
        <w:tc>
          <w:tcPr>
            <w:tcW w:w="1289" w:type="dxa"/>
          </w:tcPr>
          <w:p w14:paraId="788FB598" w14:textId="77777777" w:rsidR="009732D3" w:rsidRDefault="009732D3" w:rsidP="009732D3"/>
        </w:tc>
        <w:tc>
          <w:tcPr>
            <w:tcW w:w="959" w:type="dxa"/>
          </w:tcPr>
          <w:p w14:paraId="3C367278" w14:textId="77777777" w:rsidR="009732D3" w:rsidRDefault="009732D3" w:rsidP="009732D3"/>
        </w:tc>
        <w:tc>
          <w:tcPr>
            <w:tcW w:w="9094" w:type="dxa"/>
          </w:tcPr>
          <w:p w14:paraId="0FD22EF4" w14:textId="77777777" w:rsidR="009732D3" w:rsidRDefault="009732D3" w:rsidP="009732D3"/>
        </w:tc>
      </w:tr>
      <w:tr w:rsidR="009732D3" w14:paraId="60AC91AA" w14:textId="77777777" w:rsidTr="00630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9" w:type="dxa"/>
          </w:tcPr>
          <w:p w14:paraId="04CFC740" w14:textId="21A99B6A" w:rsidR="009732D3" w:rsidRDefault="009732D3" w:rsidP="009732D3">
            <w:r>
              <w:t>9.</w:t>
            </w:r>
          </w:p>
        </w:tc>
        <w:tc>
          <w:tcPr>
            <w:tcW w:w="2263" w:type="dxa"/>
          </w:tcPr>
          <w:p w14:paraId="321B895D" w14:textId="77777777" w:rsidR="009732D3" w:rsidRDefault="009732D3" w:rsidP="009732D3"/>
        </w:tc>
        <w:tc>
          <w:tcPr>
            <w:tcW w:w="1289" w:type="dxa"/>
          </w:tcPr>
          <w:p w14:paraId="65718794" w14:textId="77777777" w:rsidR="009732D3" w:rsidRDefault="009732D3" w:rsidP="009732D3"/>
        </w:tc>
        <w:tc>
          <w:tcPr>
            <w:tcW w:w="959" w:type="dxa"/>
          </w:tcPr>
          <w:p w14:paraId="4F6B2DF4" w14:textId="77777777" w:rsidR="009732D3" w:rsidRDefault="009732D3" w:rsidP="009732D3"/>
        </w:tc>
        <w:tc>
          <w:tcPr>
            <w:tcW w:w="9094" w:type="dxa"/>
          </w:tcPr>
          <w:p w14:paraId="5DCEC6C6" w14:textId="77777777" w:rsidR="009732D3" w:rsidRDefault="009732D3" w:rsidP="009732D3"/>
        </w:tc>
      </w:tr>
    </w:tbl>
    <w:p w14:paraId="69A6C6F9" w14:textId="77777777" w:rsidR="009732D3" w:rsidRPr="009732D3" w:rsidRDefault="009732D3" w:rsidP="00630F51"/>
    <w:sectPr w:rsidR="009732D3" w:rsidRPr="009732D3" w:rsidSect="009732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oddPage"/>
      <w:pgSz w:w="16840" w:h="11907" w:orient="landscape" w:code="9"/>
      <w:pgMar w:top="1418" w:right="2552" w:bottom="1418" w:left="851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359C0" w14:textId="77777777" w:rsidR="00C056F6" w:rsidRDefault="00C056F6">
      <w:r>
        <w:separator/>
      </w:r>
    </w:p>
  </w:endnote>
  <w:endnote w:type="continuationSeparator" w:id="0">
    <w:p w14:paraId="554E01D6" w14:textId="77777777" w:rsidR="00C056F6" w:rsidRDefault="00C056F6">
      <w:r>
        <w:continuationSeparator/>
      </w:r>
    </w:p>
  </w:endnote>
  <w:endnote w:type="continuationNotice" w:id="1">
    <w:p w14:paraId="742D1AFD" w14:textId="77777777" w:rsidR="00C056F6" w:rsidRDefault="00C056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C16C4" w14:textId="77777777" w:rsidR="0061718A" w:rsidRDefault="006171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671019A4" w14:textId="77777777" w:rsidTr="0028465F">
      <w:tc>
        <w:tcPr>
          <w:tcW w:w="7371" w:type="dxa"/>
          <w:shd w:val="clear" w:color="auto" w:fill="auto"/>
        </w:tcPr>
        <w:p w14:paraId="31C21CE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7EDC5E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6FB4A661" w14:textId="77777777" w:rsidR="003D7329" w:rsidRPr="003D7329" w:rsidRDefault="003D7329" w:rsidP="003D732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71EBA2B" w14:textId="77777777" w:rsidTr="0028465F">
      <w:tc>
        <w:tcPr>
          <w:tcW w:w="7371" w:type="dxa"/>
          <w:shd w:val="clear" w:color="auto" w:fill="auto"/>
        </w:tcPr>
        <w:p w14:paraId="24A636BD" w14:textId="0F721A7F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178EAA0F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0D8F0B7" w14:textId="77777777" w:rsidR="00166DAB" w:rsidRDefault="00166D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DC49F" w14:textId="77777777" w:rsidR="00C056F6" w:rsidRDefault="00C056F6">
      <w:r>
        <w:separator/>
      </w:r>
    </w:p>
  </w:footnote>
  <w:footnote w:type="continuationSeparator" w:id="0">
    <w:p w14:paraId="54A57509" w14:textId="77777777" w:rsidR="00C056F6" w:rsidRDefault="00C056F6">
      <w:r>
        <w:continuationSeparator/>
      </w:r>
    </w:p>
  </w:footnote>
  <w:footnote w:type="continuationNotice" w:id="1">
    <w:p w14:paraId="7728D8E5" w14:textId="77777777" w:rsidR="00C056F6" w:rsidRDefault="00C056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0763C" w14:textId="77777777" w:rsidR="0061718A" w:rsidRDefault="006171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37A63" w14:textId="77777777" w:rsidR="0061718A" w:rsidRDefault="006171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37D8D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74C4304" wp14:editId="03B3CBDF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Afbeelding 7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E480C3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82C885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F7740BA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CFB1894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57EACD1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5CAD7B3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1C1E0E5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5DD761F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341590732">
    <w:abstractNumId w:val="8"/>
  </w:num>
  <w:num w:numId="2" w16cid:durableId="1049187613">
    <w:abstractNumId w:val="6"/>
  </w:num>
  <w:num w:numId="3" w16cid:durableId="642848785">
    <w:abstractNumId w:val="5"/>
  </w:num>
  <w:num w:numId="4" w16cid:durableId="1679116422">
    <w:abstractNumId w:val="7"/>
  </w:num>
  <w:num w:numId="5" w16cid:durableId="1436831117">
    <w:abstractNumId w:val="8"/>
  </w:num>
  <w:num w:numId="6" w16cid:durableId="644236440">
    <w:abstractNumId w:val="8"/>
  </w:num>
  <w:num w:numId="7" w16cid:durableId="404955874">
    <w:abstractNumId w:val="8"/>
  </w:num>
  <w:num w:numId="8" w16cid:durableId="345598438">
    <w:abstractNumId w:val="8"/>
  </w:num>
  <w:num w:numId="9" w16cid:durableId="631518230">
    <w:abstractNumId w:val="6"/>
  </w:num>
  <w:num w:numId="10" w16cid:durableId="550506333">
    <w:abstractNumId w:val="5"/>
  </w:num>
  <w:num w:numId="11" w16cid:durableId="1864436134">
    <w:abstractNumId w:val="7"/>
  </w:num>
  <w:num w:numId="12" w16cid:durableId="1280602574">
    <w:abstractNumId w:val="4"/>
  </w:num>
  <w:num w:numId="13" w16cid:durableId="1929653710">
    <w:abstractNumId w:val="4"/>
  </w:num>
  <w:num w:numId="14" w16cid:durableId="1658532743">
    <w:abstractNumId w:val="4"/>
  </w:num>
  <w:num w:numId="15" w16cid:durableId="985282936">
    <w:abstractNumId w:val="4"/>
  </w:num>
  <w:num w:numId="16" w16cid:durableId="1322393476">
    <w:abstractNumId w:val="2"/>
  </w:num>
  <w:num w:numId="17" w16cid:durableId="2116709662">
    <w:abstractNumId w:val="3"/>
  </w:num>
  <w:num w:numId="18" w16cid:durableId="236062199">
    <w:abstractNumId w:val="0"/>
  </w:num>
  <w:num w:numId="19" w16cid:durableId="2125345748">
    <w:abstractNumId w:val="3"/>
  </w:num>
  <w:num w:numId="20" w16cid:durableId="544636624">
    <w:abstractNumId w:val="3"/>
  </w:num>
  <w:num w:numId="21" w16cid:durableId="1311406136">
    <w:abstractNumId w:val="1"/>
  </w:num>
  <w:num w:numId="22" w16cid:durableId="1060905678">
    <w:abstractNumId w:val="1"/>
  </w:num>
  <w:num w:numId="23" w16cid:durableId="1708751581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643010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9732D3"/>
    <w:rsid w:val="00007640"/>
    <w:rsid w:val="0002106A"/>
    <w:rsid w:val="000223CF"/>
    <w:rsid w:val="0002448C"/>
    <w:rsid w:val="00024D16"/>
    <w:rsid w:val="00034E56"/>
    <w:rsid w:val="00072B7D"/>
    <w:rsid w:val="000900EF"/>
    <w:rsid w:val="0009039C"/>
    <w:rsid w:val="00091BCE"/>
    <w:rsid w:val="00092E2F"/>
    <w:rsid w:val="000A2599"/>
    <w:rsid w:val="000B6A6A"/>
    <w:rsid w:val="000C3F51"/>
    <w:rsid w:val="000E487F"/>
    <w:rsid w:val="000F0061"/>
    <w:rsid w:val="000F5789"/>
    <w:rsid w:val="00102E2D"/>
    <w:rsid w:val="00114C60"/>
    <w:rsid w:val="00115F9C"/>
    <w:rsid w:val="0013045C"/>
    <w:rsid w:val="00135B95"/>
    <w:rsid w:val="00166DAB"/>
    <w:rsid w:val="00182788"/>
    <w:rsid w:val="00190627"/>
    <w:rsid w:val="001A3D23"/>
    <w:rsid w:val="001B255F"/>
    <w:rsid w:val="001D0E08"/>
    <w:rsid w:val="001D1252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45431"/>
    <w:rsid w:val="00247A95"/>
    <w:rsid w:val="002623CD"/>
    <w:rsid w:val="00274217"/>
    <w:rsid w:val="0028465F"/>
    <w:rsid w:val="002A3C92"/>
    <w:rsid w:val="002A536C"/>
    <w:rsid w:val="002A77B7"/>
    <w:rsid w:val="002A7D68"/>
    <w:rsid w:val="002C0CE3"/>
    <w:rsid w:val="002E08E7"/>
    <w:rsid w:val="002E6ECD"/>
    <w:rsid w:val="002F042F"/>
    <w:rsid w:val="002F5D9C"/>
    <w:rsid w:val="002F7512"/>
    <w:rsid w:val="00302864"/>
    <w:rsid w:val="00333D88"/>
    <w:rsid w:val="00334627"/>
    <w:rsid w:val="003430C6"/>
    <w:rsid w:val="00343563"/>
    <w:rsid w:val="00355EB8"/>
    <w:rsid w:val="00362477"/>
    <w:rsid w:val="00362A36"/>
    <w:rsid w:val="00363D03"/>
    <w:rsid w:val="00391B40"/>
    <w:rsid w:val="003B5094"/>
    <w:rsid w:val="003B6890"/>
    <w:rsid w:val="003C061C"/>
    <w:rsid w:val="003C7731"/>
    <w:rsid w:val="003D67D6"/>
    <w:rsid w:val="003D7329"/>
    <w:rsid w:val="003E3C8C"/>
    <w:rsid w:val="00413F48"/>
    <w:rsid w:val="00415A26"/>
    <w:rsid w:val="00435C8C"/>
    <w:rsid w:val="004475EB"/>
    <w:rsid w:val="00452C56"/>
    <w:rsid w:val="00455881"/>
    <w:rsid w:val="004712BD"/>
    <w:rsid w:val="00490164"/>
    <w:rsid w:val="004956AA"/>
    <w:rsid w:val="00496182"/>
    <w:rsid w:val="004968B9"/>
    <w:rsid w:val="004A0D8C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442BB"/>
    <w:rsid w:val="0057356B"/>
    <w:rsid w:val="00573841"/>
    <w:rsid w:val="00573B8D"/>
    <w:rsid w:val="005829EA"/>
    <w:rsid w:val="00582AC6"/>
    <w:rsid w:val="005905E1"/>
    <w:rsid w:val="0059064A"/>
    <w:rsid w:val="005942ED"/>
    <w:rsid w:val="005A2A28"/>
    <w:rsid w:val="005B5B95"/>
    <w:rsid w:val="005C622B"/>
    <w:rsid w:val="005E7622"/>
    <w:rsid w:val="005F5268"/>
    <w:rsid w:val="005F6710"/>
    <w:rsid w:val="005F79CE"/>
    <w:rsid w:val="00606A7E"/>
    <w:rsid w:val="00606EC7"/>
    <w:rsid w:val="006115AD"/>
    <w:rsid w:val="0061718A"/>
    <w:rsid w:val="00625412"/>
    <w:rsid w:val="006307E6"/>
    <w:rsid w:val="00630F51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5471"/>
    <w:rsid w:val="006C71DE"/>
    <w:rsid w:val="006D1698"/>
    <w:rsid w:val="006E13CA"/>
    <w:rsid w:val="006E30DA"/>
    <w:rsid w:val="006E3ACA"/>
    <w:rsid w:val="006E46C3"/>
    <w:rsid w:val="00713FD9"/>
    <w:rsid w:val="0072331A"/>
    <w:rsid w:val="00724452"/>
    <w:rsid w:val="007448B5"/>
    <w:rsid w:val="00780BD0"/>
    <w:rsid w:val="00790EC2"/>
    <w:rsid w:val="007A271F"/>
    <w:rsid w:val="007A4267"/>
    <w:rsid w:val="007B73EE"/>
    <w:rsid w:val="007D34D1"/>
    <w:rsid w:val="00802916"/>
    <w:rsid w:val="008147C0"/>
    <w:rsid w:val="00840E00"/>
    <w:rsid w:val="00863276"/>
    <w:rsid w:val="0086780B"/>
    <w:rsid w:val="00884238"/>
    <w:rsid w:val="008A2543"/>
    <w:rsid w:val="008A2C42"/>
    <w:rsid w:val="008C4641"/>
    <w:rsid w:val="008C5701"/>
    <w:rsid w:val="008D367C"/>
    <w:rsid w:val="008E7FC5"/>
    <w:rsid w:val="008F71B4"/>
    <w:rsid w:val="009048F5"/>
    <w:rsid w:val="00923C00"/>
    <w:rsid w:val="00954421"/>
    <w:rsid w:val="009732D3"/>
    <w:rsid w:val="00976928"/>
    <w:rsid w:val="00977F21"/>
    <w:rsid w:val="00984F93"/>
    <w:rsid w:val="00993FAE"/>
    <w:rsid w:val="009A1138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42875"/>
    <w:rsid w:val="00B468F0"/>
    <w:rsid w:val="00B52E6E"/>
    <w:rsid w:val="00B64861"/>
    <w:rsid w:val="00B71E42"/>
    <w:rsid w:val="00B71FCF"/>
    <w:rsid w:val="00B768CC"/>
    <w:rsid w:val="00B8579A"/>
    <w:rsid w:val="00BA6CF0"/>
    <w:rsid w:val="00BD17A0"/>
    <w:rsid w:val="00BD2F32"/>
    <w:rsid w:val="00BD4494"/>
    <w:rsid w:val="00BF04A8"/>
    <w:rsid w:val="00BF17E7"/>
    <w:rsid w:val="00C02DA8"/>
    <w:rsid w:val="00C056F6"/>
    <w:rsid w:val="00C1197A"/>
    <w:rsid w:val="00C14FC4"/>
    <w:rsid w:val="00C272CE"/>
    <w:rsid w:val="00C33995"/>
    <w:rsid w:val="00C50D44"/>
    <w:rsid w:val="00C50F5F"/>
    <w:rsid w:val="00C51469"/>
    <w:rsid w:val="00C53E6E"/>
    <w:rsid w:val="00C57C8C"/>
    <w:rsid w:val="00C654DF"/>
    <w:rsid w:val="00C7156A"/>
    <w:rsid w:val="00C818C3"/>
    <w:rsid w:val="00C91207"/>
    <w:rsid w:val="00C96388"/>
    <w:rsid w:val="00CA2C3E"/>
    <w:rsid w:val="00CC15B9"/>
    <w:rsid w:val="00CC2E7F"/>
    <w:rsid w:val="00CD68F9"/>
    <w:rsid w:val="00CE52B3"/>
    <w:rsid w:val="00CF1098"/>
    <w:rsid w:val="00D07642"/>
    <w:rsid w:val="00D27F72"/>
    <w:rsid w:val="00D311A2"/>
    <w:rsid w:val="00D56619"/>
    <w:rsid w:val="00D65D36"/>
    <w:rsid w:val="00D73BFE"/>
    <w:rsid w:val="00D73DEC"/>
    <w:rsid w:val="00D875C7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2040F"/>
    <w:rsid w:val="00E36753"/>
    <w:rsid w:val="00E46F39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2699"/>
    <w:rsid w:val="00EF0831"/>
    <w:rsid w:val="00EF0F2D"/>
    <w:rsid w:val="00F23BE5"/>
    <w:rsid w:val="00F43ABE"/>
    <w:rsid w:val="00F74531"/>
    <w:rsid w:val="00F87725"/>
    <w:rsid w:val="00F93982"/>
    <w:rsid w:val="00FA60BF"/>
    <w:rsid w:val="00FB0BCE"/>
    <w:rsid w:val="00FF452F"/>
    <w:rsid w:val="18D4EA71"/>
    <w:rsid w:val="4EA5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137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iPriority w:val="99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character" w:styleId="Verwijzingopmerking">
    <w:name w:val="annotation reference"/>
    <w:basedOn w:val="Standaardalinea-lettertype"/>
    <w:semiHidden/>
    <w:unhideWhenUsed/>
    <w:rsid w:val="005E762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E762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E7622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E76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E7622"/>
    <w:rPr>
      <w:b/>
      <w:bCs/>
    </w:rPr>
  </w:style>
  <w:style w:type="paragraph" w:styleId="Revisie">
    <w:name w:val="Revision"/>
    <w:hidden/>
    <w:uiPriority w:val="99"/>
    <w:semiHidden/>
    <w:rsid w:val="002A7D6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pps\sjabloon\_Productie\NIPV%20Arnhem\Blanco%20NIPV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DEC1389CC14BB01875890109382E" ma:contentTypeVersion="14" ma:contentTypeDescription="Een nieuw document maken." ma:contentTypeScope="" ma:versionID="c1916a22f43f1ec752aa715249a21d6f">
  <xsd:schema xmlns:xsd="http://www.w3.org/2001/XMLSchema" xmlns:xs="http://www.w3.org/2001/XMLSchema" xmlns:p="http://schemas.microsoft.com/office/2006/metadata/properties" xmlns:ns2="7134183a-23fc-4189-8b5e-69e0b3dcae23" xmlns:ns3="145ab406-3fa6-4497-a90c-a95f76e289a6" targetNamespace="http://schemas.microsoft.com/office/2006/metadata/properties" ma:root="true" ma:fieldsID="f2d78aa4e6f67869760f82b934c240b3" ns2:_="" ns3:_="">
    <xsd:import namespace="7134183a-23fc-4189-8b5e-69e0b3dcae23"/>
    <xsd:import namespace="145ab406-3fa6-4497-a90c-a95f76e28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183a-23fc-4189-8b5e-69e0b3dc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ab406-3fa6-4497-a90c-a95f76e28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b4da68-daf6-4687-a139-8757417c78b1}" ma:internalName="TaxCatchAll" ma:showField="CatchAllData" ma:web="145ab406-3fa6-4497-a90c-a95f76e28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34183a-23fc-4189-8b5e-69e0b3dcae23">
      <Terms xmlns="http://schemas.microsoft.com/office/infopath/2007/PartnerControls"/>
    </lcf76f155ced4ddcb4097134ff3c332f>
    <TaxCatchAll xmlns="145ab406-3fa6-4497-a90c-a95f76e289a6" xsi:nil="true"/>
  </documentManagement>
</p:properties>
</file>

<file path=customXml/itemProps1.xml><?xml version="1.0" encoding="utf-8"?>
<ds:datastoreItem xmlns:ds="http://schemas.openxmlformats.org/officeDocument/2006/customXml" ds:itemID="{32C26807-8CA1-4145-950C-F8C1769E6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C5517A-13BE-4FD3-B3EC-42507DAB9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4183a-23fc-4189-8b5e-69e0b3dcae23"/>
    <ds:schemaRef ds:uri="145ab406-3fa6-4497-a90c-a95f76e28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B2B529-B1B3-458B-B3B2-E4A49BA59B6F}">
  <ds:schemaRefs>
    <ds:schemaRef ds:uri="http://schemas.microsoft.com/office/2006/metadata/properties"/>
    <ds:schemaRef ds:uri="http://schemas.microsoft.com/office/infopath/2007/PartnerControls"/>
    <ds:schemaRef ds:uri="7134183a-23fc-4189-8b5e-69e0b3dcae23"/>
    <ds:schemaRef ds:uri="145ab406-3fa6-4497-a90c-a95f76e289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NIPV.dotx</Template>
  <TotalTime>0</TotalTime>
  <Pages>1</Pages>
  <Words>27</Words>
  <Characters>223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2024-07-11T12:46:00Z</dcterms:created>
  <dcterms:modified xsi:type="dcterms:W3CDTF">2024-10-11T09:20:00Z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0x010100E73ADEC1389CC14BB01875890109382E</vt:lpwstr>
  </property>
  <property fmtid="{D5CDD505-2E9C-101B-9397-08002B2CF9AE}" pid="3" name="MediaServiceImageTags">
    <vt:lpwstr/>
  </property>
</Properties>
</file>