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62104"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4626D5">
        <w:t>6</w:t>
      </w:r>
      <w:r w:rsidRPr="00555C9B">
        <w:t xml:space="preserve"> </w:t>
      </w:r>
      <w:r w:rsidRPr="00555C9B">
        <w:br/>
        <w:t>Formulier referentieopdracht</w:t>
      </w:r>
      <w:bookmarkEnd w:id="0"/>
      <w:bookmarkEnd w:id="1"/>
      <w:bookmarkEnd w:id="2"/>
      <w:bookmarkEnd w:id="3"/>
      <w:bookmarkEnd w:id="4"/>
    </w:p>
    <w:p w14:paraId="2F5D6E0C" w14:textId="77777777" w:rsidR="007A006F" w:rsidRPr="00555C9B" w:rsidRDefault="007A006F" w:rsidP="007A006F">
      <w:pPr>
        <w:suppressAutoHyphens/>
        <w:ind w:left="567"/>
        <w:rPr>
          <w:rFonts w:cs="Arial"/>
          <w:lang w:eastAsia="ar-SA"/>
        </w:rPr>
      </w:pPr>
    </w:p>
    <w:p w14:paraId="2E5382CD"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54CDAE0A" w14:textId="77777777" w:rsidR="007A006F" w:rsidRPr="00555C9B" w:rsidRDefault="007A006F" w:rsidP="001276A3">
      <w:pPr>
        <w:suppressAutoHyphens/>
        <w:ind w:left="567"/>
        <w:rPr>
          <w:rFonts w:cs="Arial"/>
        </w:rPr>
      </w:pPr>
    </w:p>
    <w:p w14:paraId="719A9EFB" w14:textId="77777777" w:rsidR="007A006F"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228C4966" w14:textId="77777777" w:rsidR="007D7125" w:rsidRDefault="007D7125" w:rsidP="001276A3">
      <w:pPr>
        <w:suppressAutoHyphens/>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D7125" w:rsidRPr="00555C9B" w14:paraId="34439D40" w14:textId="77777777" w:rsidTr="003B5E83">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7D25F562" w14:textId="77777777" w:rsidR="007D7125" w:rsidRPr="00555C9B" w:rsidRDefault="007D7125" w:rsidP="003B5E83">
            <w:pPr>
              <w:suppressAutoHyphens/>
              <w:spacing w:before="90" w:after="54" w:line="288" w:lineRule="auto"/>
              <w:ind w:left="57" w:right="57"/>
              <w:rPr>
                <w:rFonts w:cs="Arial"/>
                <w:b/>
                <w:bCs/>
                <w:lang w:eastAsia="ar-SA"/>
              </w:rPr>
            </w:pPr>
            <w:r w:rsidRPr="00555C9B">
              <w:rPr>
                <w:rFonts w:cs="Arial"/>
                <w:b/>
              </w:rPr>
              <w:t>Gegevens opdrachtgever</w:t>
            </w:r>
            <w:r>
              <w:rPr>
                <w:rFonts w:cs="Arial"/>
                <w:b/>
              </w:rPr>
              <w:t>:</w:t>
            </w:r>
          </w:p>
        </w:tc>
      </w:tr>
      <w:tr w:rsidR="007D7125" w:rsidRPr="00555C9B" w14:paraId="1D1795FA" w14:textId="77777777" w:rsidTr="003B5E83">
        <w:trPr>
          <w:cantSplit/>
        </w:trPr>
        <w:tc>
          <w:tcPr>
            <w:tcW w:w="567" w:type="dxa"/>
            <w:tcBorders>
              <w:top w:val="single" w:sz="4" w:space="0" w:color="auto"/>
              <w:left w:val="single" w:sz="4" w:space="0" w:color="auto"/>
              <w:bottom w:val="single" w:sz="4" w:space="0" w:color="auto"/>
              <w:right w:val="single" w:sz="4" w:space="0" w:color="auto"/>
            </w:tcBorders>
          </w:tcPr>
          <w:p w14:paraId="20F4626A" w14:textId="77777777" w:rsidR="007D7125" w:rsidRPr="00555C9B" w:rsidRDefault="007D7125" w:rsidP="007D7125">
            <w:pPr>
              <w:suppressAutoHyphens/>
              <w:spacing w:before="90" w:after="54" w:line="288" w:lineRule="auto"/>
              <w:ind w:left="57" w:right="57"/>
              <w:jc w:val="center"/>
              <w:rPr>
                <w:rFonts w:cs="Arial"/>
              </w:rPr>
            </w:pPr>
            <w:r>
              <w:rPr>
                <w:rFonts w:cs="Arial"/>
              </w:rPr>
              <w:t>0.</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5A703EE5" w14:textId="57CA594D" w:rsidR="007D7125" w:rsidRPr="00555C9B" w:rsidRDefault="007D7125" w:rsidP="007D7125">
            <w:pPr>
              <w:suppressAutoHyphens/>
              <w:spacing w:before="90" w:after="54" w:line="288" w:lineRule="auto"/>
              <w:ind w:left="57" w:right="57"/>
              <w:rPr>
                <w:rFonts w:cs="Arial"/>
              </w:rPr>
            </w:pPr>
            <w:r w:rsidRPr="008E22D2">
              <w:rPr>
                <w:rFonts w:cs="Arial"/>
                <w:b/>
                <w:bCs/>
              </w:rPr>
              <w:t>KERNCOMPETENTIE NR:</w:t>
            </w:r>
          </w:p>
        </w:tc>
        <w:tc>
          <w:tcPr>
            <w:tcW w:w="4253" w:type="dxa"/>
            <w:tcBorders>
              <w:top w:val="single" w:sz="4" w:space="0" w:color="auto"/>
              <w:left w:val="single" w:sz="4" w:space="0" w:color="auto"/>
              <w:bottom w:val="single" w:sz="4" w:space="0" w:color="auto"/>
              <w:right w:val="single" w:sz="4" w:space="0" w:color="auto"/>
            </w:tcBorders>
          </w:tcPr>
          <w:p w14:paraId="1F29AE7C" w14:textId="349AD3A1" w:rsidR="007D7125" w:rsidRPr="00555C9B" w:rsidRDefault="007D7125" w:rsidP="007D7125">
            <w:pPr>
              <w:suppressAutoHyphens/>
              <w:spacing w:before="90" w:after="54" w:line="288" w:lineRule="auto"/>
              <w:ind w:left="57" w:right="57"/>
              <w:rPr>
                <w:rFonts w:cs="Arial"/>
                <w:lang w:eastAsia="ar-SA"/>
              </w:rPr>
            </w:pPr>
            <w:r>
              <w:rPr>
                <w:rFonts w:cs="Arial"/>
                <w:lang w:eastAsia="ar-SA"/>
              </w:rPr>
              <w:t>1 / 2 / 3</w:t>
            </w:r>
            <w:r w:rsidR="007F642E">
              <w:rPr>
                <w:rFonts w:cs="Arial"/>
                <w:lang w:eastAsia="ar-SA"/>
              </w:rPr>
              <w:t xml:space="preserve"> </w:t>
            </w:r>
            <w:r>
              <w:rPr>
                <w:rFonts w:cs="Arial"/>
                <w:lang w:eastAsia="ar-SA"/>
              </w:rPr>
              <w:t>/ 4</w:t>
            </w:r>
          </w:p>
        </w:tc>
      </w:tr>
      <w:tr w:rsidR="007D7125" w:rsidRPr="00555C9B" w14:paraId="12D1D698" w14:textId="77777777" w:rsidTr="003B5E83">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2CE163E0" w14:textId="77777777" w:rsidR="007D7125" w:rsidRPr="00555C9B" w:rsidRDefault="007D7125" w:rsidP="007D7125">
            <w:pPr>
              <w:suppressAutoHyphens/>
              <w:spacing w:before="90" w:after="54" w:line="288" w:lineRule="auto"/>
              <w:ind w:left="57" w:right="57"/>
              <w:jc w:val="center"/>
              <w:rPr>
                <w:rFonts w:cs="Arial"/>
                <w:lang w:eastAsia="ar-SA"/>
              </w:rPr>
            </w:pPr>
            <w:r w:rsidRPr="00555C9B">
              <w:rPr>
                <w:rFonts w:cs="Arial"/>
              </w:rPr>
              <w:t>1</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DC149DC" w14:textId="77777777" w:rsidR="007D7125" w:rsidRPr="00555C9B" w:rsidRDefault="007D7125" w:rsidP="007D7125">
            <w:pPr>
              <w:suppressAutoHyphens/>
              <w:spacing w:before="90" w:after="54" w:line="288" w:lineRule="auto"/>
              <w:ind w:left="57" w:right="57"/>
              <w:rPr>
                <w:rFonts w:cs="Arial"/>
                <w:lang w:eastAsia="ar-SA"/>
              </w:rPr>
            </w:pPr>
            <w:r w:rsidRPr="00555C9B">
              <w:rPr>
                <w:rFonts w:cs="Arial"/>
              </w:rPr>
              <w:t>Naam opdrachtgever</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5B3B73AF" w14:textId="77777777" w:rsidR="007D7125" w:rsidRPr="00555C9B" w:rsidRDefault="007D7125" w:rsidP="007D7125">
            <w:pPr>
              <w:suppressAutoHyphens/>
              <w:spacing w:before="90" w:after="54" w:line="288" w:lineRule="auto"/>
              <w:ind w:left="57" w:right="57"/>
              <w:rPr>
                <w:rFonts w:cs="Arial"/>
                <w:lang w:eastAsia="ar-SA"/>
              </w:rPr>
            </w:pPr>
          </w:p>
        </w:tc>
      </w:tr>
      <w:tr w:rsidR="007D7125" w:rsidRPr="00555C9B" w14:paraId="0CBD5D6C" w14:textId="77777777" w:rsidTr="003B5E83">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7224CC7" w14:textId="77777777" w:rsidR="007D7125" w:rsidRPr="00555C9B" w:rsidRDefault="007D7125" w:rsidP="007D7125">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19E833AE" w14:textId="77777777" w:rsidR="007D7125" w:rsidRPr="00555C9B" w:rsidRDefault="007D7125" w:rsidP="007D7125">
            <w:pPr>
              <w:suppressAutoHyphens/>
              <w:spacing w:before="90" w:after="54" w:line="288" w:lineRule="auto"/>
              <w:ind w:left="57" w:right="57"/>
              <w:rPr>
                <w:rFonts w:cs="Arial"/>
                <w:lang w:eastAsia="ar-SA"/>
              </w:rPr>
            </w:pPr>
            <w:r w:rsidRPr="00555C9B">
              <w:rPr>
                <w:rFonts w:cs="Arial"/>
              </w:rPr>
              <w:t>Adres</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C135553" w14:textId="77777777" w:rsidR="007D7125" w:rsidRPr="00555C9B" w:rsidRDefault="007D7125" w:rsidP="007D7125">
            <w:pPr>
              <w:suppressAutoHyphens/>
              <w:spacing w:before="90" w:after="54" w:line="288" w:lineRule="auto"/>
              <w:ind w:left="57" w:right="57"/>
              <w:rPr>
                <w:rFonts w:cs="Arial"/>
                <w:lang w:eastAsia="ar-SA"/>
              </w:rPr>
            </w:pPr>
          </w:p>
        </w:tc>
      </w:tr>
      <w:tr w:rsidR="007D7125" w:rsidRPr="00555C9B" w14:paraId="3EA6C979" w14:textId="77777777" w:rsidTr="003B5E83">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7B5ACE8" w14:textId="77777777" w:rsidR="007D7125" w:rsidRPr="00555C9B" w:rsidRDefault="007D7125" w:rsidP="007D7125">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FB734B8" w14:textId="77777777" w:rsidR="007D7125" w:rsidRPr="00555C9B" w:rsidRDefault="007D7125" w:rsidP="007D7125">
            <w:pPr>
              <w:suppressAutoHyphens/>
              <w:spacing w:before="90" w:after="54" w:line="288" w:lineRule="auto"/>
              <w:ind w:left="57" w:right="57"/>
              <w:rPr>
                <w:rFonts w:cs="Arial"/>
                <w:lang w:eastAsia="ar-SA"/>
              </w:rPr>
            </w:pPr>
            <w:r w:rsidRPr="00555C9B">
              <w:rPr>
                <w:rFonts w:cs="Arial"/>
              </w:rPr>
              <w:t>Postcode en plaatsnaam</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626E5B05" w14:textId="77777777" w:rsidR="007D7125" w:rsidRPr="00555C9B" w:rsidRDefault="007D7125" w:rsidP="007D7125">
            <w:pPr>
              <w:suppressAutoHyphens/>
              <w:spacing w:before="90" w:after="54" w:line="288" w:lineRule="auto"/>
              <w:ind w:left="57" w:right="57"/>
              <w:rPr>
                <w:rFonts w:cs="Arial"/>
                <w:lang w:eastAsia="ar-SA"/>
              </w:rPr>
            </w:pPr>
          </w:p>
        </w:tc>
      </w:tr>
      <w:tr w:rsidR="007D7125" w:rsidRPr="00555C9B" w14:paraId="54701379" w14:textId="77777777" w:rsidTr="003B5E83">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1F8C0E10" w14:textId="77777777" w:rsidR="007D7125" w:rsidRPr="00555C9B" w:rsidRDefault="007D7125" w:rsidP="007D7125">
            <w:pPr>
              <w:suppressAutoHyphens/>
              <w:spacing w:before="90" w:after="54" w:line="288" w:lineRule="auto"/>
              <w:ind w:left="57" w:right="57"/>
              <w:jc w:val="center"/>
              <w:rPr>
                <w:rFonts w:cs="Arial"/>
                <w:lang w:eastAsia="ar-SA"/>
              </w:rPr>
            </w:pPr>
            <w:r w:rsidRPr="00555C9B">
              <w:rPr>
                <w:rFonts w:cs="Arial"/>
              </w:rPr>
              <w:t>2</w:t>
            </w:r>
            <w:r>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B042CE4" w14:textId="77777777" w:rsidR="007D7125" w:rsidRPr="00555C9B" w:rsidRDefault="007D7125" w:rsidP="007D7125">
            <w:pPr>
              <w:suppressAutoHyphens/>
              <w:spacing w:before="90" w:after="54" w:line="288" w:lineRule="auto"/>
              <w:ind w:left="57" w:right="57"/>
              <w:rPr>
                <w:rFonts w:cs="Arial"/>
                <w:lang w:eastAsia="ar-SA"/>
              </w:rPr>
            </w:pPr>
            <w:r w:rsidRPr="00555C9B">
              <w:rPr>
                <w:rFonts w:cs="Arial"/>
              </w:rPr>
              <w:t>Naam contactpersoon opdrachtgever</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A3AFFB1" w14:textId="77777777" w:rsidR="007D7125" w:rsidRPr="00555C9B" w:rsidRDefault="007D7125" w:rsidP="007D7125">
            <w:pPr>
              <w:suppressAutoHyphens/>
              <w:spacing w:before="90" w:after="54" w:line="288" w:lineRule="auto"/>
              <w:ind w:left="57" w:right="57"/>
              <w:rPr>
                <w:rFonts w:cs="Arial"/>
                <w:lang w:eastAsia="ar-SA"/>
              </w:rPr>
            </w:pPr>
          </w:p>
        </w:tc>
      </w:tr>
      <w:tr w:rsidR="007D7125" w:rsidRPr="00555C9B" w14:paraId="1C81C188" w14:textId="77777777" w:rsidTr="003B5E83">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AA7F18E" w14:textId="77777777" w:rsidR="007D7125" w:rsidRPr="00555C9B" w:rsidRDefault="007D7125" w:rsidP="007D7125">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7EAC44E" w14:textId="77777777" w:rsidR="007D7125" w:rsidRPr="00555C9B" w:rsidRDefault="007D7125" w:rsidP="007D7125">
            <w:pPr>
              <w:suppressAutoHyphens/>
              <w:spacing w:before="90" w:after="54" w:line="288" w:lineRule="auto"/>
              <w:ind w:left="57" w:right="57"/>
              <w:rPr>
                <w:rFonts w:cs="Arial"/>
                <w:lang w:eastAsia="ar-SA"/>
              </w:rPr>
            </w:pPr>
            <w:r w:rsidRPr="00555C9B">
              <w:rPr>
                <w:rFonts w:cs="Arial"/>
              </w:rPr>
              <w:t>Functie</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479B782" w14:textId="77777777" w:rsidR="007D7125" w:rsidRPr="00555C9B" w:rsidRDefault="007D7125" w:rsidP="007D7125">
            <w:pPr>
              <w:suppressAutoHyphens/>
              <w:spacing w:before="90" w:after="54" w:line="288" w:lineRule="auto"/>
              <w:ind w:left="57" w:right="57"/>
              <w:rPr>
                <w:rFonts w:cs="Arial"/>
                <w:lang w:eastAsia="ar-SA"/>
              </w:rPr>
            </w:pPr>
          </w:p>
        </w:tc>
      </w:tr>
      <w:tr w:rsidR="007D7125" w:rsidRPr="00555C9B" w14:paraId="3DC2CDFE" w14:textId="77777777" w:rsidTr="003B5E83">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8EA46F0" w14:textId="77777777" w:rsidR="007D7125" w:rsidRPr="00555C9B" w:rsidRDefault="007D7125" w:rsidP="007D7125">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EB03870" w14:textId="77777777" w:rsidR="007D7125" w:rsidRPr="00555C9B" w:rsidRDefault="007D7125" w:rsidP="007D7125">
            <w:pPr>
              <w:suppressAutoHyphens/>
              <w:spacing w:before="90" w:after="54" w:line="288" w:lineRule="auto"/>
              <w:ind w:left="57" w:right="57"/>
              <w:rPr>
                <w:rFonts w:cs="Arial"/>
                <w:lang w:eastAsia="ar-SA"/>
              </w:rPr>
            </w:pPr>
            <w:r w:rsidRPr="00555C9B">
              <w:rPr>
                <w:rFonts w:cs="Arial"/>
              </w:rPr>
              <w:t>Telefoonnummer</w:t>
            </w:r>
            <w:r>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1971CC99" w14:textId="77777777" w:rsidR="007D7125" w:rsidRPr="00555C9B" w:rsidRDefault="007D7125" w:rsidP="007D7125">
            <w:pPr>
              <w:suppressAutoHyphens/>
              <w:spacing w:before="90" w:after="54" w:line="288" w:lineRule="auto"/>
              <w:ind w:left="57" w:right="57"/>
              <w:rPr>
                <w:rFonts w:cs="Arial"/>
                <w:lang w:eastAsia="ar-SA"/>
              </w:rPr>
            </w:pPr>
          </w:p>
        </w:tc>
      </w:tr>
    </w:tbl>
    <w:p w14:paraId="4CCFDA26" w14:textId="77777777" w:rsidR="007A006F" w:rsidRPr="00555C9B" w:rsidRDefault="007A006F" w:rsidP="007D7125">
      <w:pPr>
        <w:suppressAutoHyphens/>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1A7476F2"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5CF0BC4B"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677609F1"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0103D266"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AAB342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64FD60C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17280B9"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66856B1"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BD28C9B"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3768FB03"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B9E159F"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0C122DB"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C6309B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7E79A439"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31430252"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2DEAFD8E" w14:textId="738ACA5F"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492161">
              <w:rPr>
                <w:rFonts w:cs="Arial"/>
              </w:rPr>
              <w:t>4</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B0DF6A5"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1BBEB69"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507581D4"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72BCE232" w14:textId="60DC6929" w:rsidR="007A006F" w:rsidRPr="00555C9B" w:rsidRDefault="007F1587" w:rsidP="007F1587">
            <w:pPr>
              <w:suppressAutoHyphens/>
              <w:spacing w:before="90" w:after="54" w:line="288" w:lineRule="auto"/>
              <w:ind w:left="57" w:right="57"/>
              <w:jc w:val="center"/>
              <w:rPr>
                <w:rFonts w:cs="Arial"/>
              </w:rPr>
            </w:pPr>
            <w:r>
              <w:rPr>
                <w:rFonts w:cs="Arial"/>
              </w:rPr>
              <w:t xml:space="preserve"> </w:t>
            </w:r>
            <w:r w:rsidR="00492161">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533E9345"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22A4A8B1" w14:textId="77777777" w:rsidR="007A006F" w:rsidRPr="00555C9B" w:rsidRDefault="007A006F" w:rsidP="00FE5A9D">
            <w:pPr>
              <w:pStyle w:val="Kop4"/>
              <w:rPr>
                <w:lang w:eastAsia="ar-SA"/>
              </w:rPr>
            </w:pPr>
          </w:p>
          <w:p w14:paraId="21E853FC" w14:textId="77777777" w:rsidR="007A006F" w:rsidRPr="00555C9B" w:rsidRDefault="007A006F" w:rsidP="00FE5A9D">
            <w:pPr>
              <w:rPr>
                <w:lang w:eastAsia="ar-SA"/>
              </w:rPr>
            </w:pPr>
          </w:p>
          <w:p w14:paraId="68EAC189" w14:textId="77777777" w:rsidR="007A006F" w:rsidRPr="00555C9B" w:rsidRDefault="007A006F" w:rsidP="00FE5A9D">
            <w:pPr>
              <w:pStyle w:val="Kop4"/>
              <w:rPr>
                <w:lang w:eastAsia="ar-SA"/>
              </w:rPr>
            </w:pPr>
          </w:p>
          <w:p w14:paraId="110FA08E" w14:textId="77777777" w:rsidR="007A006F" w:rsidRPr="00555C9B" w:rsidRDefault="007A006F" w:rsidP="00FE5A9D">
            <w:pPr>
              <w:rPr>
                <w:lang w:eastAsia="ar-SA"/>
              </w:rPr>
            </w:pPr>
          </w:p>
          <w:p w14:paraId="1F8F1DC3" w14:textId="77777777" w:rsidR="007A006F" w:rsidRPr="00555C9B" w:rsidRDefault="007A006F" w:rsidP="00FE5A9D">
            <w:pPr>
              <w:rPr>
                <w:lang w:eastAsia="ar-SA"/>
              </w:rPr>
            </w:pPr>
          </w:p>
        </w:tc>
      </w:tr>
    </w:tbl>
    <w:p w14:paraId="47028080"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46088A36"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2504B25F" w14:textId="77777777" w:rsidTr="007F1587">
        <w:tc>
          <w:tcPr>
            <w:tcW w:w="2835" w:type="dxa"/>
            <w:shd w:val="clear" w:color="auto" w:fill="CBE3F2"/>
          </w:tcPr>
          <w:p w14:paraId="50AB200B"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4FF92B73"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FA8CC9B" w14:textId="77777777" w:rsidTr="007F1587">
        <w:tc>
          <w:tcPr>
            <w:tcW w:w="2835" w:type="dxa"/>
            <w:shd w:val="clear" w:color="auto" w:fill="CBE3F2"/>
          </w:tcPr>
          <w:p w14:paraId="403BA6F3"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4B809A35"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6DB0870A" w14:textId="77777777" w:rsidTr="007F1587">
        <w:tc>
          <w:tcPr>
            <w:tcW w:w="2835" w:type="dxa"/>
            <w:shd w:val="clear" w:color="auto" w:fill="CBE3F2"/>
          </w:tcPr>
          <w:p w14:paraId="29BE189F"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7CC35C15"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918E83E" w14:textId="77777777" w:rsidTr="007F1587">
        <w:tc>
          <w:tcPr>
            <w:tcW w:w="2835" w:type="dxa"/>
            <w:shd w:val="clear" w:color="auto" w:fill="CBE3F2"/>
          </w:tcPr>
          <w:p w14:paraId="28397CC0"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40739DCD" w14:textId="77777777" w:rsidR="007A006F" w:rsidRPr="00555C9B" w:rsidRDefault="007A006F" w:rsidP="00FE5A9D">
            <w:pPr>
              <w:suppressAutoHyphens/>
              <w:spacing w:before="90" w:after="54" w:line="312" w:lineRule="auto"/>
              <w:ind w:right="57"/>
              <w:rPr>
                <w:rFonts w:eastAsia="Calibri" w:cs="Arial"/>
              </w:rPr>
            </w:pPr>
          </w:p>
          <w:p w14:paraId="2E79A953"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0C61A58E"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75125DB8" w14:textId="77777777" w:rsidTr="007F1587">
        <w:tc>
          <w:tcPr>
            <w:tcW w:w="2835" w:type="dxa"/>
            <w:shd w:val="clear" w:color="auto" w:fill="CBE3F2"/>
          </w:tcPr>
          <w:p w14:paraId="6B925A14"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68969D03"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5CA24FAE"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DCD55" w14:textId="77777777" w:rsidR="00EF7036" w:rsidRDefault="00EF7036" w:rsidP="00D0611E">
      <w:pPr>
        <w:spacing w:line="240" w:lineRule="auto"/>
      </w:pPr>
      <w:r>
        <w:separator/>
      </w:r>
    </w:p>
  </w:endnote>
  <w:endnote w:type="continuationSeparator" w:id="0">
    <w:p w14:paraId="6737223B" w14:textId="77777777" w:rsidR="00EF7036" w:rsidRDefault="00EF7036"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A8211" w14:textId="77777777" w:rsidR="00D0611E" w:rsidRDefault="00D0611E" w:rsidP="00D0611E">
    <w:pPr>
      <w:pStyle w:val="Voettekst"/>
      <w:tabs>
        <w:tab w:val="clear" w:pos="4536"/>
        <w:tab w:val="clear" w:pos="9072"/>
        <w:tab w:val="left" w:pos="8175"/>
      </w:tabs>
    </w:pPr>
    <w:r>
      <w:rPr>
        <w:noProof/>
      </w:rPr>
      <w:drawing>
        <wp:inline distT="0" distB="0" distL="0" distR="0" wp14:anchorId="3B7374E3" wp14:editId="5758090C">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502645A3" w14:textId="77777777" w:rsidTr="00842E0F">
      <w:tc>
        <w:tcPr>
          <w:tcW w:w="704" w:type="dxa"/>
          <w:shd w:val="clear" w:color="auto" w:fill="auto"/>
          <w:vAlign w:val="bottom"/>
        </w:tcPr>
        <w:p w14:paraId="4E5C90A7"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674A586D"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6DD2E" w14:textId="77777777" w:rsidR="00EF7036" w:rsidRDefault="00EF7036" w:rsidP="00D0611E">
      <w:pPr>
        <w:spacing w:line="240" w:lineRule="auto"/>
      </w:pPr>
      <w:r>
        <w:separator/>
      </w:r>
    </w:p>
  </w:footnote>
  <w:footnote w:type="continuationSeparator" w:id="0">
    <w:p w14:paraId="458BA42D" w14:textId="77777777" w:rsidR="00EF7036" w:rsidRDefault="00EF7036"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C31"/>
    <w:rsid w:val="001276A3"/>
    <w:rsid w:val="00320980"/>
    <w:rsid w:val="003477BB"/>
    <w:rsid w:val="0043228E"/>
    <w:rsid w:val="004626D5"/>
    <w:rsid w:val="00492161"/>
    <w:rsid w:val="004A0D8C"/>
    <w:rsid w:val="00510527"/>
    <w:rsid w:val="005D51ED"/>
    <w:rsid w:val="00641783"/>
    <w:rsid w:val="006E46C3"/>
    <w:rsid w:val="006F2B56"/>
    <w:rsid w:val="00735747"/>
    <w:rsid w:val="007702ED"/>
    <w:rsid w:val="007A006F"/>
    <w:rsid w:val="007B3648"/>
    <w:rsid w:val="007D7125"/>
    <w:rsid w:val="007F1587"/>
    <w:rsid w:val="007F642E"/>
    <w:rsid w:val="00B30C31"/>
    <w:rsid w:val="00D0611E"/>
    <w:rsid w:val="00D558D6"/>
    <w:rsid w:val="00EE7B3B"/>
    <w:rsid w:val="00EF7036"/>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52C46"/>
  <w15:chartTrackingRefBased/>
  <w15:docId w15:val="{F2761619-CD89-4EB3-BA21-B8B972DF5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 w:type="character" w:styleId="Verwijzingopmerking">
    <w:name w:val="annotation reference"/>
    <w:basedOn w:val="Standaardalinea-lettertype"/>
    <w:uiPriority w:val="99"/>
    <w:semiHidden/>
    <w:unhideWhenUsed/>
    <w:rsid w:val="006F2B56"/>
    <w:rPr>
      <w:sz w:val="16"/>
      <w:szCs w:val="16"/>
    </w:rPr>
  </w:style>
  <w:style w:type="paragraph" w:styleId="Tekstopmerking">
    <w:name w:val="annotation text"/>
    <w:basedOn w:val="Standaard"/>
    <w:link w:val="TekstopmerkingChar"/>
    <w:uiPriority w:val="99"/>
    <w:unhideWhenUsed/>
    <w:rsid w:val="006F2B56"/>
    <w:pPr>
      <w:spacing w:line="240" w:lineRule="auto"/>
    </w:pPr>
  </w:style>
  <w:style w:type="character" w:customStyle="1" w:styleId="TekstopmerkingChar">
    <w:name w:val="Tekst opmerking Char"/>
    <w:basedOn w:val="Standaardalinea-lettertype"/>
    <w:link w:val="Tekstopmerking"/>
    <w:uiPriority w:val="99"/>
    <w:rsid w:val="006F2B56"/>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F2B56"/>
    <w:rPr>
      <w:b/>
      <w:bCs/>
    </w:rPr>
  </w:style>
  <w:style w:type="character" w:customStyle="1" w:styleId="OnderwerpvanopmerkingChar">
    <w:name w:val="Onderwerp van opmerking Char"/>
    <w:basedOn w:val="TekstopmerkingChar"/>
    <w:link w:val="Onderwerpvanopmerking"/>
    <w:uiPriority w:val="99"/>
    <w:semiHidden/>
    <w:rsid w:val="006F2B56"/>
    <w:rPr>
      <w:rFonts w:ascii="Arial" w:eastAsia="Times New Roman" w:hAnsi="Arial" w:cs="Times New Roman"/>
      <w:b/>
      <w:bCs/>
      <w:sz w:val="20"/>
      <w:szCs w:val="20"/>
      <w:lang w:eastAsia="nl-NL"/>
    </w:rPr>
  </w:style>
  <w:style w:type="paragraph" w:styleId="Revisie">
    <w:name w:val="Revision"/>
    <w:hidden/>
    <w:uiPriority w:val="99"/>
    <w:semiHidden/>
    <w:rsid w:val="007D7125"/>
    <w:pPr>
      <w:spacing w:after="0" w:line="240" w:lineRule="auto"/>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onne.vandegeer\NIPV\inkoop%20en%20aanbestedingsformats%20-%20Documenten\01.%20EA%20&amp;%20NA%20openbaar\Bijlagen\Bijlage%2006.%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34183a-23fc-4189-8b5e-69e0b3dcae23">
      <Terms xmlns="http://schemas.microsoft.com/office/infopath/2007/PartnerControls"/>
    </lcf76f155ced4ddcb4097134ff3c332f>
    <TaxCatchAll xmlns="145ab406-3fa6-4497-a90c-a95f76e289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3ADEC1389CC14BB01875890109382E" ma:contentTypeVersion="14" ma:contentTypeDescription="Een nieuw document maken." ma:contentTypeScope="" ma:versionID="c1916a22f43f1ec752aa715249a21d6f">
  <xsd:schema xmlns:xsd="http://www.w3.org/2001/XMLSchema" xmlns:xs="http://www.w3.org/2001/XMLSchema" xmlns:p="http://schemas.microsoft.com/office/2006/metadata/properties" xmlns:ns2="7134183a-23fc-4189-8b5e-69e0b3dcae23" xmlns:ns3="145ab406-3fa6-4497-a90c-a95f76e289a6" targetNamespace="http://schemas.microsoft.com/office/2006/metadata/properties" ma:root="true" ma:fieldsID="f2d78aa4e6f67869760f82b934c240b3" ns2:_="" ns3:_="">
    <xsd:import namespace="7134183a-23fc-4189-8b5e-69e0b3dcae23"/>
    <xsd:import namespace="145ab406-3fa6-4497-a90c-a95f76e289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4183a-23fc-4189-8b5e-69e0b3dca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5ab406-3fa6-4497-a90c-a95f76e289a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6b4da68-daf6-4687-a139-8757417c78b1}" ma:internalName="TaxCatchAll" ma:showField="CatchAllData" ma:web="145ab406-3fa6-4497-a90c-a95f76e289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7134183a-23fc-4189-8b5e-69e0b3dcae23"/>
    <ds:schemaRef ds:uri="145ab406-3fa6-4497-a90c-a95f76e289a6"/>
  </ds:schemaRefs>
</ds:datastoreItem>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7DFD4EC7-EB53-406A-9A4C-D382C51B43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4183a-23fc-4189-8b5e-69e0b3dcae23"/>
    <ds:schemaRef ds:uri="145ab406-3fa6-4497-a90c-a95f76e28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06. Formulier referentieopdracht.dotx</Template>
  <TotalTime>2</TotalTime>
  <Pages>2</Pages>
  <Words>190</Words>
  <Characters>1047</Characters>
  <Application>Microsoft Office Word</Application>
  <DocSecurity>0</DocSecurity>
  <Lines>8</Lines>
  <Paragraphs>2</Paragraphs>
  <ScaleCrop>false</ScaleCrop>
  <Company>Nederlands Instituut Publieke Veiligheid</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de Geer [NIPV]</dc:creator>
  <cp:keywords/>
  <dc:description/>
  <cp:lastModifiedBy>Yvonne van de Geer [NIPV]</cp:lastModifiedBy>
  <cp:revision>6</cp:revision>
  <dcterms:created xsi:type="dcterms:W3CDTF">2024-07-11T12:47:00Z</dcterms:created>
  <dcterms:modified xsi:type="dcterms:W3CDTF">2024-10-11T09:23:00Z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0x010100E73ADEC1389CC14BB01875890109382E</vt:lpwstr>
  </property>
  <property fmtid="{D5CDD505-2E9C-101B-9397-08002B2CF9AE}" pid="3" name="MediaServiceImageTags">
    <vt:lpwstr/>
  </property>
</Properties>
</file>