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7FFC7" w14:textId="77777777" w:rsidR="004956AA" w:rsidRDefault="00FF6228" w:rsidP="00FF6228">
      <w:pPr>
        <w:pStyle w:val="Kop1zondernummer"/>
      </w:pPr>
      <w:r>
        <w:t>Klachtenformulier aanbestedingen</w:t>
      </w:r>
    </w:p>
    <w:p w14:paraId="5B2C7904" w14:textId="7777777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222FC131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542B74E1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5F27F6EB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1D134C65" w14:textId="7777777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8667F22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11785BA5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B387EB9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162418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59AAABA1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16071A0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BF3F92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F887F6C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3872492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292A9C9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3D549580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28D58B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391D991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F972623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70F812DC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F86712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EA0C0E8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349EC549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0360AE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78159258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76EFA414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6E9C22CA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22569F76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276877A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8384908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7042755E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03026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0243709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5F9D4E8C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09D794F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7443944D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4E77B7E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0DB4560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670138A8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27CFB6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F797148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60FBAF32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A523706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FC5DAB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646463B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4741ECE9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F15CF53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2BF7D97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4DBA470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472A856E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454D9E2F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7E434B67" w14:textId="77777777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70B537B3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6B09E48" w14:textId="77777777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74D30B1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326BE7E" w14:textId="77777777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066DA57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44E07AD8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F5DD9EE" w14:textId="77777777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7E787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8E72B10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D595D8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6E27675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1CD543BC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76BE65F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1719105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3C9451B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05FC67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110ED0C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2162A4FA" w14:textId="77777777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222147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54D8D2F" w14:textId="77777777" w:rsidR="00EE05BC" w:rsidRDefault="00EE05BC" w:rsidP="003868AD"/>
          <w:p w14:paraId="1B2E28A1" w14:textId="77777777" w:rsidR="00EE05BC" w:rsidRDefault="00EE05BC" w:rsidP="003868AD"/>
          <w:p w14:paraId="54D9792F" w14:textId="77777777" w:rsidR="00EE05BC" w:rsidRDefault="00EE05BC" w:rsidP="003868AD"/>
          <w:p w14:paraId="360AF1F7" w14:textId="77777777" w:rsidR="00EE05BC" w:rsidRDefault="00EE05BC" w:rsidP="003868AD"/>
          <w:p w14:paraId="5CF16E2A" w14:textId="77777777" w:rsidR="00271447" w:rsidRDefault="00271447" w:rsidP="003868AD"/>
          <w:p w14:paraId="351C2E81" w14:textId="77777777" w:rsidR="00271447" w:rsidRDefault="00271447" w:rsidP="003868AD"/>
          <w:p w14:paraId="1530DE43" w14:textId="77777777" w:rsidR="00271447" w:rsidRDefault="00271447" w:rsidP="003868AD"/>
          <w:p w14:paraId="0ECB6A30" w14:textId="77777777" w:rsidR="00271447" w:rsidRDefault="00271447" w:rsidP="003868AD"/>
          <w:p w14:paraId="2CB56F9B" w14:textId="77777777" w:rsidR="00271447" w:rsidRDefault="00271447" w:rsidP="003868AD"/>
          <w:p w14:paraId="478761AD" w14:textId="77777777" w:rsidR="00EE05BC" w:rsidRDefault="00EE05BC" w:rsidP="003868AD"/>
          <w:p w14:paraId="2FBB17EB" w14:textId="77777777" w:rsidR="00EE05BC" w:rsidRDefault="00EE05BC" w:rsidP="003868AD"/>
          <w:p w14:paraId="379165B1" w14:textId="77777777" w:rsidR="00EE05BC" w:rsidRDefault="00EE05BC" w:rsidP="003868AD"/>
          <w:p w14:paraId="5FF7108A" w14:textId="77777777" w:rsidR="00EE05BC" w:rsidRDefault="00EE05BC" w:rsidP="003868AD"/>
          <w:p w14:paraId="244264C9" w14:textId="77777777" w:rsidR="00EE05BC" w:rsidRDefault="00EE05BC" w:rsidP="003868AD"/>
        </w:tc>
      </w:tr>
    </w:tbl>
    <w:p w14:paraId="71AE2FAE" w14:textId="77777777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07F1D36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2680E23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CF32C28" w14:textId="77777777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5FAB9D3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6347B3DD" w14:textId="77777777" w:rsidR="00EE05BC" w:rsidRDefault="00EE05BC" w:rsidP="003868AD"/>
          <w:p w14:paraId="50CC0DE2" w14:textId="77777777" w:rsidR="00EE05BC" w:rsidRDefault="00EE05BC" w:rsidP="003868AD"/>
          <w:p w14:paraId="3F3D86D2" w14:textId="77777777" w:rsidR="00EE05BC" w:rsidRDefault="00EE05BC" w:rsidP="003868AD"/>
          <w:p w14:paraId="3669F976" w14:textId="77777777" w:rsidR="00EE05BC" w:rsidRDefault="00EE05BC" w:rsidP="003868AD"/>
          <w:p w14:paraId="1A93EF2C" w14:textId="77777777" w:rsidR="00271447" w:rsidRDefault="00271447" w:rsidP="003868AD"/>
          <w:p w14:paraId="384B3384" w14:textId="77777777" w:rsidR="00271447" w:rsidRDefault="00271447" w:rsidP="003868AD"/>
          <w:p w14:paraId="38042233" w14:textId="77777777" w:rsidR="00271447" w:rsidRDefault="00271447" w:rsidP="003868AD"/>
          <w:p w14:paraId="11A0D0CD" w14:textId="77777777" w:rsidR="00EE05BC" w:rsidRDefault="00EE05BC" w:rsidP="003868AD"/>
          <w:p w14:paraId="61770CE1" w14:textId="77777777" w:rsidR="00EE05BC" w:rsidRDefault="00EE05BC" w:rsidP="003868AD"/>
          <w:p w14:paraId="2F360DB9" w14:textId="77777777" w:rsidR="00EE05BC" w:rsidRDefault="00EE05BC" w:rsidP="003868AD"/>
          <w:p w14:paraId="47B940F5" w14:textId="77777777" w:rsidR="00EE05BC" w:rsidRDefault="00EE05BC" w:rsidP="003868AD"/>
          <w:p w14:paraId="28FDCD2C" w14:textId="77777777" w:rsidR="00EE05BC" w:rsidRDefault="00EE05BC" w:rsidP="003868AD"/>
          <w:p w14:paraId="2BB4E67B" w14:textId="77777777" w:rsidR="00EE05BC" w:rsidRDefault="00EE05BC" w:rsidP="003868AD"/>
        </w:tc>
      </w:tr>
    </w:tbl>
    <w:p w14:paraId="0EB7B5E3" w14:textId="77777777" w:rsidR="003B602E" w:rsidRDefault="003B602E" w:rsidP="004956AA"/>
    <w:p w14:paraId="38C97DF6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3034DDE5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4F21E8F" w14:textId="77777777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778B25C5" w14:textId="77777777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44E5C78C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731603F" w14:textId="77777777" w:rsidR="00330D1D" w:rsidRDefault="00330D1D" w:rsidP="003868AD"/>
          <w:p w14:paraId="3C464AB8" w14:textId="77777777" w:rsidR="00330D1D" w:rsidRDefault="00330D1D" w:rsidP="003868AD"/>
          <w:p w14:paraId="6FAD5C2B" w14:textId="77777777" w:rsidR="00330D1D" w:rsidRDefault="00330D1D" w:rsidP="003868AD"/>
          <w:p w14:paraId="68B5C9F7" w14:textId="77777777" w:rsidR="00330D1D" w:rsidRDefault="00330D1D" w:rsidP="003868AD"/>
          <w:p w14:paraId="2111FBBF" w14:textId="77777777" w:rsidR="00330D1D" w:rsidRDefault="00330D1D" w:rsidP="003868AD"/>
          <w:p w14:paraId="49F3A142" w14:textId="77777777" w:rsidR="00330D1D" w:rsidRDefault="00330D1D" w:rsidP="003868AD"/>
          <w:p w14:paraId="227E36C6" w14:textId="77777777" w:rsidR="00330D1D" w:rsidRDefault="00330D1D" w:rsidP="003868AD"/>
          <w:p w14:paraId="5F07FC94" w14:textId="77777777" w:rsidR="00330D1D" w:rsidRDefault="00330D1D" w:rsidP="003868AD"/>
          <w:p w14:paraId="5071B1E0" w14:textId="77777777" w:rsidR="00330D1D" w:rsidRDefault="00330D1D" w:rsidP="003868AD"/>
          <w:p w14:paraId="34C1BEBC" w14:textId="77777777" w:rsidR="00271447" w:rsidRDefault="00271447" w:rsidP="003868AD"/>
          <w:p w14:paraId="07BEFC68" w14:textId="77777777" w:rsidR="00330D1D" w:rsidRDefault="00330D1D" w:rsidP="003868AD"/>
        </w:tc>
      </w:tr>
    </w:tbl>
    <w:p w14:paraId="3E250E51" w14:textId="77777777" w:rsidR="00330D1D" w:rsidRDefault="00330D1D" w:rsidP="004956AA"/>
    <w:p w14:paraId="2EA305B4" w14:textId="77777777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0AFF1F6E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3F1EA0C9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50B030F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6281073A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78656CE4" w14:textId="77777777" w:rsidR="00330D1D" w:rsidRDefault="00330D1D" w:rsidP="004956AA"/>
    <w:p w14:paraId="660F4DED" w14:textId="77777777" w:rsidR="00330D1D" w:rsidRDefault="00330D1D" w:rsidP="004956AA"/>
    <w:p w14:paraId="742D7AE6" w14:textId="77777777" w:rsidR="00330D1D" w:rsidRDefault="00330D1D" w:rsidP="00330D1D">
      <w:r>
        <w:t xml:space="preserve">*Voeg relevante documentatie toe aan uw e-mailbericht. </w:t>
      </w:r>
    </w:p>
    <w:p w14:paraId="0FD0C8C9" w14:textId="77777777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150A1" w14:textId="77777777" w:rsidR="00613CE8" w:rsidRDefault="00613CE8">
      <w:r>
        <w:separator/>
      </w:r>
    </w:p>
  </w:endnote>
  <w:endnote w:type="continuationSeparator" w:id="0">
    <w:p w14:paraId="6C4271D1" w14:textId="77777777" w:rsidR="00613CE8" w:rsidRDefault="0061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7B83A1BD" w14:textId="77777777" w:rsidTr="000C2C0C">
      <w:tc>
        <w:tcPr>
          <w:tcW w:w="7371" w:type="dxa"/>
          <w:shd w:val="clear" w:color="auto" w:fill="auto"/>
        </w:tcPr>
        <w:p w14:paraId="670F936D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B97A63F" w14:textId="77777777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63D19D12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03E0C693" w14:textId="77777777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FC6EAB4" w14:textId="77777777" w:rsidTr="000C2C0C">
      <w:tc>
        <w:tcPr>
          <w:tcW w:w="7371" w:type="dxa"/>
          <w:shd w:val="clear" w:color="auto" w:fill="auto"/>
        </w:tcPr>
        <w:p w14:paraId="09483998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32D635D7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5EDC46BB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439254AB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6D26D946" w14:textId="77777777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37D89" w14:textId="77777777" w:rsidR="00613CE8" w:rsidRDefault="00613CE8">
      <w:r>
        <w:separator/>
      </w:r>
    </w:p>
  </w:footnote>
  <w:footnote w:type="continuationSeparator" w:id="0">
    <w:p w14:paraId="19BD7E90" w14:textId="77777777" w:rsidR="00613CE8" w:rsidRDefault="00613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87FD2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43F68B5" wp14:editId="0FA08ECB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6C83AB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E03EB93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67711F92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9D51494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E836B3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2B5547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5176C661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54A54CF5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removePersonalInformation/>
  <w:removeDateAndTim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613CE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13CE8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E46C3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4555C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BB5A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.vandegeer\NIPV\inkoop%20en%20aanbestedingsformats%20-%20Documenten\01.%20EA%20&amp;%20NA%20openbaar\Bijlagen\Bijlage%2011.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ADEC1389CC14BB01875890109382E" ma:contentTypeVersion="14" ma:contentTypeDescription="Een nieuw document maken." ma:contentTypeScope="" ma:versionID="c1916a22f43f1ec752aa715249a21d6f">
  <xsd:schema xmlns:xsd="http://www.w3.org/2001/XMLSchema" xmlns:xs="http://www.w3.org/2001/XMLSchema" xmlns:p="http://schemas.microsoft.com/office/2006/metadata/properties" xmlns:ns2="7134183a-23fc-4189-8b5e-69e0b3dcae23" xmlns:ns3="145ab406-3fa6-4497-a90c-a95f76e289a6" targetNamespace="http://schemas.microsoft.com/office/2006/metadata/properties" ma:root="true" ma:fieldsID="f2d78aa4e6f67869760f82b934c240b3" ns2:_="" ns3:_="">
    <xsd:import namespace="7134183a-23fc-4189-8b5e-69e0b3dcae23"/>
    <xsd:import namespace="145ab406-3fa6-4497-a90c-a95f76e28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4183a-23fc-4189-8b5e-69e0b3dca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ab406-3fa6-4497-a90c-a95f76e28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b4da68-daf6-4687-a139-8757417c78b1}" ma:internalName="TaxCatchAll" ma:showField="CatchAllData" ma:web="145ab406-3fa6-4497-a90c-a95f76e28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45ab406-3fa6-4497-a90c-a95f76e289a6">
      <UserInfo>
        <DisplayName/>
        <AccountId xsi:nil="true"/>
        <AccountType/>
      </UserInfo>
    </SharedWithUsers>
    <lcf76f155ced4ddcb4097134ff3c332f xmlns="7134183a-23fc-4189-8b5e-69e0b3dcae23">
      <Terms xmlns="http://schemas.microsoft.com/office/infopath/2007/PartnerControls"/>
    </lcf76f155ced4ddcb4097134ff3c332f>
    <TaxCatchAll xmlns="145ab406-3fa6-4497-a90c-a95f76e289a6" xsi:nil="true"/>
  </documentManagement>
</p:properties>
</file>

<file path=customXml/itemProps1.xml><?xml version="1.0" encoding="utf-8"?>
<ds:datastoreItem xmlns:ds="http://schemas.openxmlformats.org/officeDocument/2006/customXml" ds:itemID="{CF50E5C5-5336-474F-B1DE-E422EEFE0613}"/>
</file>

<file path=customXml/itemProps2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61ae5da6-4d10-4015-8206-b45807bdce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11. Klachtenformulier Aanbestedingen.dotx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2024-07-11T12:50:00Z</dcterms:created>
  <dcterms:modified xsi:type="dcterms:W3CDTF">2024-07-11T12:51:00Z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0x010100E73ADEC1389CC14BB01875890109382E</vt:lpwstr>
  </property>
  <property fmtid="{D5CDD505-2E9C-101B-9397-08002B2CF9AE}" pid="3" name="MediaServiceImageTags">
    <vt:lpwstr/>
  </property>
</Properties>
</file>