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5B87" w14:textId="77777777" w:rsidR="00521DDE" w:rsidRPr="006F490C" w:rsidRDefault="00521DDE" w:rsidP="00402FF7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9C4718">
        <w:t>Ontwikkeling locatie Schelfhorstdwarsweg</w:t>
      </w:r>
      <w:r>
        <w:t xml:space="preserve"> te Almelo</w:t>
      </w:r>
    </w:p>
    <w:p w14:paraId="57BAA772" w14:textId="77777777" w:rsidR="00614972" w:rsidRPr="00F73B22" w:rsidRDefault="00614972" w:rsidP="00402FF7"/>
    <w:p w14:paraId="7DCCB6FA" w14:textId="77777777" w:rsidR="00521DDE" w:rsidRDefault="00F54260" w:rsidP="00402FF7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  <w:bookmarkStart w:id="5" w:name="_Toc393214731"/>
    </w:p>
    <w:p w14:paraId="5A83965E" w14:textId="6D129AE2" w:rsidR="00F54260" w:rsidRDefault="00310BBC" w:rsidP="00402FF7">
      <w:pPr>
        <w:pStyle w:val="Kop1"/>
        <w:numPr>
          <w:ilvl w:val="0"/>
          <w:numId w:val="0"/>
        </w:numPr>
      </w:pPr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790D2FC" w:rsidR="00AF54B7" w:rsidRDefault="008D1FA0" w:rsidP="00402FF7">
      <w:pPr>
        <w:rPr>
          <w:lang w:eastAsia="en-US"/>
        </w:rPr>
      </w:pPr>
      <w:r w:rsidRPr="00AE739A">
        <w:rPr>
          <w:lang w:eastAsia="en-US"/>
        </w:rPr>
        <w:t xml:space="preserve">Een volledige weergave met beeldmateriaal en beschrijving van </w:t>
      </w:r>
      <w:r w:rsidR="007C59AE">
        <w:rPr>
          <w:b/>
          <w:lang w:eastAsia="en-US"/>
        </w:rPr>
        <w:t>één</w:t>
      </w:r>
      <w:r w:rsidR="007F1EA5" w:rsidRPr="00AE739A">
        <w:rPr>
          <w:b/>
          <w:lang w:eastAsia="en-US"/>
        </w:rPr>
        <w:t xml:space="preserve"> project</w:t>
      </w:r>
      <w:r w:rsidRPr="00AE739A">
        <w:rPr>
          <w:lang w:eastAsia="en-US"/>
        </w:rPr>
        <w:t xml:space="preserve"> naar eigen keuze in de afgelopen vijf jaar d</w:t>
      </w:r>
      <w:r w:rsidR="00D807CB" w:rsidRPr="00AE739A">
        <w:rPr>
          <w:lang w:eastAsia="en-US"/>
        </w:rPr>
        <w:t>ie</w:t>
      </w:r>
      <w:r w:rsidRPr="00AE739A">
        <w:rPr>
          <w:lang w:eastAsia="en-US"/>
        </w:rPr>
        <w:t xml:space="preserve"> door </w:t>
      </w:r>
      <w:r w:rsidR="000D0C85" w:rsidRPr="00AE739A">
        <w:rPr>
          <w:lang w:eastAsia="en-US"/>
        </w:rPr>
        <w:t>uw organisatie</w:t>
      </w:r>
      <w:r w:rsidRPr="00AE739A">
        <w:rPr>
          <w:lang w:eastAsia="en-US"/>
        </w:rPr>
        <w:t xml:space="preserve"> </w:t>
      </w:r>
      <w:r w:rsidR="000D0C85" w:rsidRPr="00AE739A">
        <w:rPr>
          <w:lang w:eastAsia="en-US"/>
        </w:rPr>
        <w:t>zijn</w:t>
      </w:r>
      <w:r w:rsidRPr="00AE739A">
        <w:rPr>
          <w:lang w:eastAsia="en-US"/>
        </w:rPr>
        <w:t xml:space="preserve"> gerealiseerd</w:t>
      </w:r>
      <w:r w:rsidR="000D0C85" w:rsidRPr="00AE739A">
        <w:rPr>
          <w:lang w:eastAsia="en-US"/>
        </w:rPr>
        <w:t xml:space="preserve"> met een complexiteit en/of ambitieniveau, die vergelijkbaar </w:t>
      </w:r>
      <w:r w:rsidR="00D807CB" w:rsidRPr="00AE739A">
        <w:rPr>
          <w:lang w:eastAsia="en-US"/>
        </w:rPr>
        <w:t>is</w:t>
      </w:r>
      <w:r w:rsidR="000D0C85" w:rsidRPr="00AE739A">
        <w:rPr>
          <w:lang w:eastAsia="en-US"/>
        </w:rPr>
        <w:t xml:space="preserve"> met die van</w:t>
      </w:r>
      <w:r w:rsidR="000D0C85" w:rsidRPr="00DD22AD">
        <w:rPr>
          <w:lang w:eastAsia="en-US"/>
        </w:rPr>
        <w:t xml:space="preserve">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402FF7">
      <w:pPr>
        <w:rPr>
          <w:lang w:eastAsia="en-US"/>
        </w:rPr>
      </w:pPr>
    </w:p>
    <w:p w14:paraId="4E87226E" w14:textId="2A562029" w:rsidR="005F24EA" w:rsidRPr="00DD22AD" w:rsidRDefault="00AF54B7" w:rsidP="00402FF7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</w:t>
      </w:r>
      <w:r w:rsidR="007C59AE">
        <w:t xml:space="preserve">een </w:t>
      </w:r>
      <w:r w:rsidR="00ED4CA6">
        <w:t xml:space="preserve">ander </w:t>
      </w:r>
      <w:r w:rsidR="007C59AE">
        <w:t>r</w:t>
      </w:r>
      <w:r>
        <w:t>eferentieproject betreffen.</w:t>
      </w:r>
    </w:p>
    <w:p w14:paraId="5A839660" w14:textId="77777777" w:rsidR="00FB5AF7" w:rsidRDefault="00FB5AF7" w:rsidP="00402FF7">
      <w:pPr>
        <w:rPr>
          <w:lang w:eastAsia="en-US"/>
        </w:rPr>
      </w:pPr>
    </w:p>
    <w:p w14:paraId="180CA76E" w14:textId="5D3FA282" w:rsidR="00E11383" w:rsidRDefault="00ED4CA6" w:rsidP="00402FF7">
      <w:pPr>
        <w:rPr>
          <w:lang w:eastAsia="en-US"/>
        </w:rPr>
      </w:pPr>
      <w:r>
        <w:rPr>
          <w:lang w:eastAsia="en-US"/>
        </w:rPr>
        <w:t xml:space="preserve">Het </w:t>
      </w:r>
      <w:r w:rsidR="00E11383" w:rsidRPr="00DD22AD">
        <w:rPr>
          <w:lang w:eastAsia="en-US"/>
        </w:rPr>
        <w:t>referentieproject</w:t>
      </w:r>
      <w:r>
        <w:rPr>
          <w:lang w:eastAsia="en-US"/>
        </w:rPr>
        <w:t xml:space="preserve"> is</w:t>
      </w:r>
      <w:r w:rsidR="00E11383" w:rsidRPr="00DD22AD">
        <w:rPr>
          <w:lang w:eastAsia="en-US"/>
        </w:rPr>
        <w:t xml:space="preserve"> in de periode van 5 jaar voorafgaand aan de uiterste datum van Aanmelding naar behoren opgeleverd, verleend uitstel daarbij inbegrepen. </w:t>
      </w:r>
    </w:p>
    <w:p w14:paraId="51B6DC64" w14:textId="77777777" w:rsidR="005D589A" w:rsidRPr="00DD22AD" w:rsidRDefault="005D589A" w:rsidP="00402FF7">
      <w:pPr>
        <w:rPr>
          <w:lang w:eastAsia="en-US"/>
        </w:rPr>
      </w:pPr>
    </w:p>
    <w:p w14:paraId="1E04DCA8" w14:textId="63E440EC" w:rsidR="00FA4FE7" w:rsidRPr="00CF3E96" w:rsidRDefault="008D1FA0" w:rsidP="00402FF7">
      <w:r w:rsidRPr="00DD22AD">
        <w:t xml:space="preserve">Van </w:t>
      </w:r>
      <w:r w:rsidR="00402FF7">
        <w:t>het</w:t>
      </w:r>
      <w:r w:rsidRPr="00DD22AD">
        <w:t xml:space="preserve">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  <w:r w:rsidR="00D62DA8">
        <w:t xml:space="preserve"> De tevredenheidsverklaring dient op nader verzoek van de Aanbestedende Dienst te worden overlegd, zie paragraaf 8.4 selectieleidraad.</w:t>
      </w:r>
    </w:p>
    <w:p w14:paraId="5A839666" w14:textId="77777777" w:rsidR="008D1FA0" w:rsidRPr="00DD22AD" w:rsidRDefault="008D1FA0" w:rsidP="00402FF7"/>
    <w:p w14:paraId="5A839667" w14:textId="77777777" w:rsidR="008D1FA0" w:rsidRDefault="008D1FA0" w:rsidP="00402FF7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65B9BBF1" w14:textId="77777777" w:rsidR="00C803CE" w:rsidRDefault="00C803CE" w:rsidP="00402FF7"/>
    <w:p w14:paraId="44FC2A48" w14:textId="77777777" w:rsidR="00C803CE" w:rsidRDefault="00C803CE" w:rsidP="00402FF7"/>
    <w:p w14:paraId="2189C756" w14:textId="77777777" w:rsidR="00C803CE" w:rsidRDefault="00C803CE" w:rsidP="00402FF7"/>
    <w:p w14:paraId="43BCBA49" w14:textId="3A4365A7" w:rsidR="008D4CC2" w:rsidRDefault="008D4CC2" w:rsidP="00402FF7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402FF7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5F181E69" w:rsidR="008D1FA0" w:rsidRDefault="008D1FA0" w:rsidP="00402FF7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C64E69">
        <w:rPr>
          <w:b/>
          <w:sz w:val="20"/>
          <w:szCs w:val="20"/>
          <w:lang w:eastAsia="en-US"/>
        </w:rPr>
        <w:br/>
      </w:r>
      <w:r w:rsidR="005D13A0">
        <w:rPr>
          <w:b/>
          <w:i/>
          <w:sz w:val="16"/>
          <w:szCs w:val="16"/>
          <w:lang w:eastAsia="en-US"/>
        </w:rPr>
        <w:t xml:space="preserve">+ </w:t>
      </w:r>
      <w:r w:rsidR="005D13A0" w:rsidRPr="00245A22">
        <w:rPr>
          <w:b/>
          <w:sz w:val="20"/>
          <w:szCs w:val="20"/>
          <w:lang w:eastAsia="en-US"/>
        </w:rPr>
        <w:t>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402F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3265"/>
      </w:tblGrid>
      <w:tr w:rsidR="008D1FA0" w:rsidRPr="001A33CD" w14:paraId="5A839676" w14:textId="77777777" w:rsidTr="00C64E69">
        <w:tc>
          <w:tcPr>
            <w:tcW w:w="6374" w:type="dxa"/>
            <w:tcBorders>
              <w:right w:val="nil"/>
            </w:tcBorders>
          </w:tcPr>
          <w:p w14:paraId="5A83966A" w14:textId="77777777" w:rsidR="008D1FA0" w:rsidRPr="007E2A00" w:rsidRDefault="008D1FA0" w:rsidP="00402FF7">
            <w:r w:rsidRPr="007E2A00">
              <w:t>Deze referentie wordt ingediend als referentie:</w:t>
            </w:r>
          </w:p>
          <w:p w14:paraId="59B35DE8" w14:textId="1F906505" w:rsidR="00846194" w:rsidRPr="007E2A00" w:rsidRDefault="00846194" w:rsidP="00402FF7">
            <w:pPr>
              <w:numPr>
                <w:ilvl w:val="0"/>
                <w:numId w:val="15"/>
              </w:numPr>
              <w:ind w:left="0"/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>selectiecriteria</w:t>
            </w:r>
            <w:r w:rsidR="006E2015">
              <w:rPr>
                <w:rFonts w:cs="Verdana"/>
              </w:rPr>
              <w:t>:</w:t>
            </w:r>
            <w:r w:rsidR="00C667FF">
              <w:rPr>
                <w:rFonts w:cs="Verdana"/>
              </w:rPr>
              <w:t xml:space="preserve">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E2015" w:rsidRPr="006E2015">
              <w:t>ervaring met realisatie meerdere conceptwoningen op één locatie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6B7E42B" w14:textId="368EE262" w:rsidR="00846194" w:rsidRPr="007E2A00" w:rsidRDefault="00846194" w:rsidP="00402FF7">
            <w:pPr>
              <w:rPr>
                <w:rFonts w:cs="Verdana"/>
              </w:rPr>
            </w:pPr>
          </w:p>
          <w:p w14:paraId="5A83966F" w14:textId="037B79BF" w:rsidR="008D1FA0" w:rsidRPr="007E2A00" w:rsidRDefault="006453BF" w:rsidP="00402FF7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3265" w:type="dxa"/>
            <w:tcBorders>
              <w:left w:val="nil"/>
            </w:tcBorders>
          </w:tcPr>
          <w:p w14:paraId="5A839675" w14:textId="5E980B0C" w:rsidR="008D1FA0" w:rsidRPr="001A33CD" w:rsidRDefault="008D1FA0" w:rsidP="006E2015"/>
        </w:tc>
      </w:tr>
    </w:tbl>
    <w:p w14:paraId="5BC4314A" w14:textId="77777777" w:rsidR="00FA4FE7" w:rsidRPr="001A33CD" w:rsidRDefault="00FA4FE7" w:rsidP="00402FF7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5953"/>
        <w:gridCol w:w="3260"/>
      </w:tblGrid>
      <w:tr w:rsidR="00FA4FE7" w:rsidRPr="001A33CD" w14:paraId="688AE344" w14:textId="77777777" w:rsidTr="00402FF7">
        <w:tc>
          <w:tcPr>
            <w:tcW w:w="421" w:type="dxa"/>
          </w:tcPr>
          <w:p w14:paraId="10A3C9A3" w14:textId="71999B7F" w:rsidR="00FA4FE7" w:rsidRPr="00B43999" w:rsidRDefault="00FA4FE7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9213" w:type="dxa"/>
            <w:gridSpan w:val="2"/>
          </w:tcPr>
          <w:p w14:paraId="767B3F50" w14:textId="77777777" w:rsidR="00FA4FE7" w:rsidRPr="001A33CD" w:rsidRDefault="00FA4FE7" w:rsidP="00402FF7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402FF7">
            <w:pPr>
              <w:numPr>
                <w:ilvl w:val="0"/>
                <w:numId w:val="6"/>
              </w:numPr>
              <w:spacing w:line="360" w:lineRule="auto"/>
              <w:ind w:left="0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402FF7">
            <w:pPr>
              <w:numPr>
                <w:ilvl w:val="0"/>
                <w:numId w:val="6"/>
              </w:numPr>
              <w:spacing w:line="360" w:lineRule="auto"/>
              <w:ind w:left="0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402FF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402FF7">
        <w:tc>
          <w:tcPr>
            <w:tcW w:w="421" w:type="dxa"/>
          </w:tcPr>
          <w:p w14:paraId="333DA1C3" w14:textId="2CEF5192" w:rsidR="00FA4FE7" w:rsidRPr="00B43999" w:rsidRDefault="00FA4FE7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9213" w:type="dxa"/>
            <w:gridSpan w:val="2"/>
          </w:tcPr>
          <w:p w14:paraId="5E738B8E" w14:textId="77777777" w:rsidR="00FA4FE7" w:rsidRPr="001A33CD" w:rsidRDefault="00FA4FE7" w:rsidP="00402FF7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402FF7">
            <w:pPr>
              <w:numPr>
                <w:ilvl w:val="0"/>
                <w:numId w:val="6"/>
              </w:numPr>
              <w:spacing w:line="360" w:lineRule="auto"/>
              <w:ind w:left="0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402FF7">
            <w:pPr>
              <w:numPr>
                <w:ilvl w:val="0"/>
                <w:numId w:val="6"/>
              </w:numPr>
              <w:spacing w:line="360" w:lineRule="auto"/>
              <w:ind w:left="0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402FF7">
            <w:pPr>
              <w:numPr>
                <w:ilvl w:val="0"/>
                <w:numId w:val="6"/>
              </w:numPr>
              <w:spacing w:line="360" w:lineRule="auto"/>
              <w:ind w:left="0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402FF7">
            <w:pPr>
              <w:numPr>
                <w:ilvl w:val="0"/>
                <w:numId w:val="6"/>
              </w:numPr>
              <w:spacing w:line="360" w:lineRule="auto"/>
              <w:ind w:left="0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402FF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FE016A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 w:rsidP="00402FF7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 w:rsidP="00402FF7">
            <w:pPr>
              <w:pStyle w:val="Lijstalinea"/>
              <w:suppressAutoHyphens/>
              <w:spacing w:line="360" w:lineRule="auto"/>
              <w:ind w:left="0"/>
              <w:rPr>
                <w:rFonts w:cs="Tahoma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 w:rsidP="00402FF7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 w:rsidP="00402FF7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113CC7" w14:paraId="0EED5006" w14:textId="77777777" w:rsidTr="00FE016A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69B" w14:textId="77777777" w:rsidR="00113CC7" w:rsidRPr="00B43999" w:rsidRDefault="00113CC7" w:rsidP="00113CC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CC1FB4" w14:textId="77777777" w:rsidR="00113CC7" w:rsidRPr="001A33CD" w:rsidRDefault="00113CC7" w:rsidP="00113CC7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Omvang (in m² </w:t>
            </w:r>
            <w:r>
              <w:rPr>
                <w:rFonts w:cs="Tahoma"/>
                <w:szCs w:val="17"/>
              </w:rPr>
              <w:t>GO (gebruiksoppervlakte van een woongebouw</w:t>
            </w:r>
            <w:r w:rsidRPr="001A33CD">
              <w:rPr>
                <w:rFonts w:cs="Tahoma"/>
                <w:szCs w:val="17"/>
              </w:rPr>
              <w:t>, conform NEN 2580):</w:t>
            </w:r>
          </w:p>
          <w:p w14:paraId="73F922AB" w14:textId="77777777" w:rsidR="00113CC7" w:rsidRDefault="00113CC7" w:rsidP="00113CC7">
            <w:pPr>
              <w:rPr>
                <w:rFonts w:cs="Tahoma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904B2" w14:textId="77777777" w:rsidR="00113CC7" w:rsidRDefault="00113CC7" w:rsidP="00113CC7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37B3FC92" w14:textId="7466055D" w:rsidR="00113CC7" w:rsidRDefault="00113CC7" w:rsidP="00113CC7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 xml:space="preserve"> GO</w:t>
            </w:r>
          </w:p>
        </w:tc>
      </w:tr>
      <w:tr w:rsidR="006D7B21" w14:paraId="2B6734DB" w14:textId="77777777" w:rsidTr="00402FF7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 w:rsidP="00402FF7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 w:rsidP="00402FF7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 w:rsidP="00402FF7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133C8C" w:rsidRPr="001A33CD" w14:paraId="047B4327" w14:textId="77777777" w:rsidTr="00FE016A">
        <w:trPr>
          <w:trHeight w:val="558"/>
        </w:trPr>
        <w:tc>
          <w:tcPr>
            <w:tcW w:w="421" w:type="dxa"/>
          </w:tcPr>
          <w:p w14:paraId="6B7CC839" w14:textId="627C3676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right w:val="nil"/>
            </w:tcBorders>
          </w:tcPr>
          <w:p w14:paraId="661ED884" w14:textId="367D7888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(conform NEN 2699):</w:t>
            </w:r>
          </w:p>
          <w:p w14:paraId="20279E71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</w:p>
          <w:p w14:paraId="2D1A2A5E" w14:textId="4E125718" w:rsidR="00133C8C" w:rsidRPr="008A225D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(conform NEN 2699):</w:t>
            </w:r>
          </w:p>
        </w:tc>
        <w:tc>
          <w:tcPr>
            <w:tcW w:w="3260" w:type="dxa"/>
            <w:tcBorders>
              <w:left w:val="nil"/>
            </w:tcBorders>
            <w:vAlign w:val="bottom"/>
          </w:tcPr>
          <w:p w14:paraId="2F06DF93" w14:textId="35BBD63B" w:rsidR="00133C8C" w:rsidRDefault="00133C8C" w:rsidP="00133C8C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30AF2E00" w14:textId="77777777" w:rsidR="00133C8C" w:rsidRDefault="00133C8C" w:rsidP="00133C8C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FD83522" w14:textId="3CAF601C" w:rsidR="00133C8C" w:rsidRPr="001A33CD" w:rsidRDefault="00133C8C" w:rsidP="00133C8C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133C8C" w:rsidRPr="001A33CD" w14:paraId="76660070" w14:textId="77777777" w:rsidTr="00FE016A">
        <w:trPr>
          <w:trHeight w:val="558"/>
        </w:trPr>
        <w:tc>
          <w:tcPr>
            <w:tcW w:w="421" w:type="dxa"/>
          </w:tcPr>
          <w:p w14:paraId="07CBF4EE" w14:textId="52422E46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right w:val="nil"/>
            </w:tcBorders>
          </w:tcPr>
          <w:p w14:paraId="3680060F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133C8C" w:rsidRPr="008A225D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3260" w:type="dxa"/>
            <w:tcBorders>
              <w:left w:val="nil"/>
            </w:tcBorders>
            <w:vAlign w:val="bottom"/>
          </w:tcPr>
          <w:p w14:paraId="74F5024B" w14:textId="77777777" w:rsidR="00133C8C" w:rsidRPr="001A33CD" w:rsidRDefault="00133C8C" w:rsidP="00133C8C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822B02" w:rsidRPr="001A33CD" w14:paraId="17A97AEC" w14:textId="77777777" w:rsidTr="00FE016A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822B02" w:rsidRPr="00B43999" w:rsidRDefault="00822B02" w:rsidP="00822B02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right w:val="nil"/>
            </w:tcBorders>
            <w:shd w:val="clear" w:color="auto" w:fill="auto"/>
          </w:tcPr>
          <w:p w14:paraId="387E6C04" w14:textId="77777777" w:rsidR="00822B02" w:rsidRPr="007E2A00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6502B62F" w14:textId="77777777" w:rsidR="00822B02" w:rsidRDefault="00822B02" w:rsidP="00822B0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B67D2">
              <w:t xml:space="preserve">Realisatie van nieuwbouwactiviteiten van woonconceptwoningen, </w:t>
            </w:r>
            <w:r w:rsidRPr="002B67D2">
              <w:rPr>
                <w:rFonts w:cs="Verdana"/>
              </w:rPr>
              <w:t>met de minimale afmeting 70 m</w:t>
            </w:r>
            <w:r w:rsidRPr="002B67D2">
              <w:rPr>
                <w:rFonts w:cs="Verdana"/>
                <w:vertAlign w:val="superscript"/>
              </w:rPr>
              <w:t>2</w:t>
            </w:r>
            <w:r w:rsidRPr="002B67D2">
              <w:rPr>
                <w:rFonts w:cs="Verdana"/>
              </w:rPr>
              <w:t xml:space="preserve"> GO, minimaal</w:t>
            </w:r>
            <w:r>
              <w:rPr>
                <w:rFonts w:cs="Verdana"/>
              </w:rPr>
              <w:t xml:space="preserve"> </w:t>
            </w:r>
            <w:proofErr w:type="spellStart"/>
            <w:r w:rsidRPr="002B67D2">
              <w:rPr>
                <w:rFonts w:cs="Verdana"/>
              </w:rPr>
              <w:t>éénlaags</w:t>
            </w:r>
            <w:proofErr w:type="spellEnd"/>
            <w:r w:rsidRPr="002B67D2">
              <w:rPr>
                <w:rFonts w:cs="Verdana"/>
              </w:rPr>
              <w:t xml:space="preserve"> met kap, waarbij de bouwkundige en installatietechnische werkzaamheden deel uitmaakten van uw opdracht</w:t>
            </w:r>
            <w:r w:rsidRPr="00D10A83">
              <w:rPr>
                <w:rFonts w:cs="Arial"/>
              </w:rPr>
              <w:t>;</w:t>
            </w:r>
          </w:p>
          <w:p w14:paraId="13151DB9" w14:textId="77777777" w:rsidR="00822B02" w:rsidRDefault="00822B02" w:rsidP="00822B02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</w:p>
          <w:p w14:paraId="34141605" w14:textId="77777777" w:rsidR="00822B02" w:rsidRDefault="00822B02" w:rsidP="00822B0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DF6F47">
              <w:t xml:space="preserve">Tijdens de realisatie van het project zijn er meerdere grondgebonden (concept)woningen door gegadigde gerealiseerd op één locatie binnen het tijdsbestek van 12 maanden. (vanaf start inkoop t/m oplevering);  </w:t>
            </w:r>
          </w:p>
          <w:p w14:paraId="019D9BB5" w14:textId="77777777" w:rsidR="00822B02" w:rsidRPr="00DF6F47" w:rsidRDefault="00822B02" w:rsidP="00822B02">
            <w:pPr>
              <w:pStyle w:val="Lijstalinea"/>
              <w:suppressAutoHyphens/>
              <w:spacing w:line="360" w:lineRule="auto"/>
              <w:ind w:left="360"/>
            </w:pPr>
            <w:r w:rsidRPr="00DF6F47">
              <w:t xml:space="preserve"> </w:t>
            </w:r>
          </w:p>
          <w:p w14:paraId="166B12B9" w14:textId="77777777" w:rsidR="00822B02" w:rsidRDefault="00822B02" w:rsidP="00822B0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B67D2">
              <w:rPr>
                <w:rFonts w:cs="Verdana"/>
              </w:rPr>
              <w:lastRenderedPageBreak/>
              <w:t>Ervaring met het realiseren van een geïntegreerde opdracht (ontwerp- en realisatie) waarbij de bouwkundige werkzaamheden en installatietechnische werkzaamheden deel uitmaakten van uw opdracht</w:t>
            </w:r>
            <w:r>
              <w:rPr>
                <w:rFonts w:cs="Verdana"/>
              </w:rPr>
              <w:t>;</w:t>
            </w:r>
          </w:p>
          <w:p w14:paraId="24B9FDE1" w14:textId="77777777" w:rsidR="00822B02" w:rsidRPr="00D1323E" w:rsidRDefault="00822B02" w:rsidP="00822B02">
            <w:pPr>
              <w:pStyle w:val="Lijstalinea"/>
              <w:suppressAutoHyphens/>
              <w:spacing w:line="360" w:lineRule="auto"/>
              <w:ind w:left="360"/>
              <w:rPr>
                <w:rFonts w:cs="Verdana"/>
              </w:rPr>
            </w:pPr>
          </w:p>
          <w:p w14:paraId="33CFC330" w14:textId="0E4D6856" w:rsidR="00822B02" w:rsidRPr="00C666E1" w:rsidRDefault="00822B02" w:rsidP="00822B0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323E">
              <w:rPr>
                <w:rFonts w:cs="Verdana"/>
              </w:rPr>
              <w:t>Verantwoordelijk zijn aan de ontwerpactiviteiten ten behoeve van het ontwerp, de uitwerking en realisatie van het bouwplan, bestaande uit meerdere grondgebonden (concept)woningen</w:t>
            </w:r>
            <w:r>
              <w:rPr>
                <w:rFonts w:cs="Verdana"/>
              </w:rPr>
              <w:t>.</w:t>
            </w: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14:paraId="389B56B4" w14:textId="77777777" w:rsidR="00822B02" w:rsidRPr="007E2A00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3A59F715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868A33E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514B475B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4FFD52FD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44658116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05160648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2F7339E2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42593CD0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3DE9C879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38FBB11A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AC60E16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0B171B17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10770492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40F705E5" w14:textId="77777777" w:rsidR="00822B02" w:rsidRPr="007E2A00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FA9E626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13EF3658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5B048F15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58F1EC8C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540CA17B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CAFF7EE" w14:textId="77777777" w:rsidR="00822B02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4AA860EE" w:rsidR="00822B02" w:rsidRPr="001A33CD" w:rsidRDefault="00822B02" w:rsidP="00822B0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133C8C" w14:paraId="515D2A3A" w14:textId="77777777" w:rsidTr="00402FF7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133C8C" w14:paraId="049A6852" w14:textId="77777777" w:rsidTr="00FE016A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133C8C" w14:paraId="0F928BCB" w14:textId="77777777" w:rsidTr="00FE016A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133C8C" w14:paraId="7AF091D4" w14:textId="77777777" w:rsidTr="00FE016A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133C8C" w:rsidRDefault="00133C8C" w:rsidP="00133C8C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133C8C" w14:paraId="759B72EE" w14:textId="77777777" w:rsidTr="00FE016A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133C8C" w:rsidRDefault="00133C8C" w:rsidP="00133C8C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133C8C" w:rsidRDefault="00133C8C" w:rsidP="00133C8C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op nader verzoek dient binnen zeven kalenderdagen de tevredenheidsverklaring te worden overlegd, zie paragraaf 8.4.)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133C8C" w:rsidRPr="0067344F" w:rsidRDefault="00133C8C" w:rsidP="00133C8C">
            <w:pPr>
              <w:spacing w:line="360" w:lineRule="auto"/>
              <w:rPr>
                <w:rFonts w:cs="Arial"/>
              </w:rPr>
            </w:pPr>
          </w:p>
          <w:p w14:paraId="42C954D9" w14:textId="77777777" w:rsidR="00133C8C" w:rsidRPr="0067344F" w:rsidRDefault="00133C8C" w:rsidP="00133C8C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133C8C" w:rsidRPr="0067344F" w:rsidRDefault="00133C8C" w:rsidP="00133C8C">
            <w:pPr>
              <w:spacing w:line="360" w:lineRule="auto"/>
              <w:rPr>
                <w:rFonts w:cs="Arial"/>
              </w:rPr>
            </w:pPr>
          </w:p>
        </w:tc>
      </w:tr>
      <w:tr w:rsidR="00133C8C" w14:paraId="7B4664C6" w14:textId="77777777" w:rsidTr="00402FF7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133C8C" w:rsidRDefault="00133C8C" w:rsidP="00133C8C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133C8C" w:rsidRDefault="00133C8C" w:rsidP="00133C8C">
            <w:pPr>
              <w:rPr>
                <w:rFonts w:cs="Tahoma"/>
                <w:szCs w:val="17"/>
              </w:rPr>
            </w:pPr>
          </w:p>
          <w:p w14:paraId="5EFFAD43" w14:textId="115557F7" w:rsidR="00133C8C" w:rsidRDefault="00133C8C" w:rsidP="00133C8C">
            <w:pPr>
              <w:rPr>
                <w:rFonts w:cs="Tahoma"/>
                <w:szCs w:val="17"/>
              </w:rPr>
            </w:pPr>
          </w:p>
          <w:p w14:paraId="288A9EDB" w14:textId="77777777" w:rsidR="00133C8C" w:rsidRDefault="00133C8C" w:rsidP="00133C8C">
            <w:pPr>
              <w:rPr>
                <w:rFonts w:cs="Tahoma"/>
                <w:szCs w:val="17"/>
              </w:rPr>
            </w:pPr>
          </w:p>
          <w:p w14:paraId="1C7CD6D2" w14:textId="77777777" w:rsidR="00133C8C" w:rsidRDefault="00133C8C" w:rsidP="00133C8C">
            <w:pPr>
              <w:rPr>
                <w:rFonts w:cs="Tahoma"/>
                <w:szCs w:val="17"/>
              </w:rPr>
            </w:pPr>
          </w:p>
          <w:p w14:paraId="3683F7AB" w14:textId="77777777" w:rsidR="00133C8C" w:rsidRDefault="00133C8C" w:rsidP="00133C8C">
            <w:pPr>
              <w:rPr>
                <w:rFonts w:cs="Tahoma"/>
                <w:szCs w:val="17"/>
              </w:rPr>
            </w:pPr>
          </w:p>
          <w:p w14:paraId="5AE77D30" w14:textId="048A9D77" w:rsidR="00133C8C" w:rsidRDefault="00133C8C" w:rsidP="00133C8C">
            <w:pPr>
              <w:rPr>
                <w:rFonts w:cs="Tahoma"/>
                <w:szCs w:val="17"/>
              </w:rPr>
            </w:pPr>
          </w:p>
          <w:p w14:paraId="54C789FD" w14:textId="06058BC0" w:rsidR="00133C8C" w:rsidRDefault="00133C8C" w:rsidP="00133C8C">
            <w:pPr>
              <w:rPr>
                <w:rFonts w:cs="Tahoma"/>
                <w:szCs w:val="17"/>
              </w:rPr>
            </w:pPr>
          </w:p>
          <w:p w14:paraId="5B2A27D1" w14:textId="0FA55E05" w:rsidR="00133C8C" w:rsidRDefault="00133C8C" w:rsidP="00133C8C">
            <w:pPr>
              <w:rPr>
                <w:rFonts w:cs="Tahoma"/>
                <w:szCs w:val="17"/>
              </w:rPr>
            </w:pPr>
          </w:p>
        </w:tc>
      </w:tr>
      <w:tr w:rsidR="00133C8C" w:rsidRPr="001A33CD" w14:paraId="35E09F6F" w14:textId="77777777" w:rsidTr="00402FF7">
        <w:trPr>
          <w:trHeight w:val="13599"/>
        </w:trPr>
        <w:tc>
          <w:tcPr>
            <w:tcW w:w="421" w:type="dxa"/>
          </w:tcPr>
          <w:p w14:paraId="3BBAA23B" w14:textId="38532BBD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9213" w:type="dxa"/>
            <w:gridSpan w:val="2"/>
            <w:vAlign w:val="center"/>
          </w:tcPr>
          <w:p w14:paraId="01EE813D" w14:textId="21AB6A75" w:rsidR="00133C8C" w:rsidRPr="001A33CD" w:rsidRDefault="00133C8C" w:rsidP="00133C8C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133C8C" w:rsidRPr="001A33CD" w14:paraId="61EB5ED0" w14:textId="77777777" w:rsidTr="00402FF7">
        <w:trPr>
          <w:trHeight w:val="12323"/>
        </w:trPr>
        <w:tc>
          <w:tcPr>
            <w:tcW w:w="421" w:type="dxa"/>
          </w:tcPr>
          <w:p w14:paraId="0551277E" w14:textId="1F53911D" w:rsidR="00133C8C" w:rsidRPr="00B43999" w:rsidRDefault="00133C8C" w:rsidP="00133C8C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9213" w:type="dxa"/>
            <w:gridSpan w:val="2"/>
            <w:vAlign w:val="center"/>
          </w:tcPr>
          <w:p w14:paraId="601434E7" w14:textId="77777777" w:rsidR="00133C8C" w:rsidRDefault="00133C8C" w:rsidP="00133C8C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133C8C" w:rsidRPr="001A33CD" w:rsidRDefault="00133C8C" w:rsidP="00133C8C">
            <w:pPr>
              <w:rPr>
                <w:rFonts w:cs="Tahoma"/>
                <w:szCs w:val="17"/>
              </w:rPr>
            </w:pPr>
          </w:p>
          <w:p w14:paraId="1DF843C8" w14:textId="77777777" w:rsidR="00133C8C" w:rsidRPr="001A33CD" w:rsidRDefault="00133C8C" w:rsidP="00133C8C">
            <w:pPr>
              <w:rPr>
                <w:rFonts w:cs="Tahoma"/>
                <w:szCs w:val="17"/>
              </w:rPr>
            </w:pPr>
          </w:p>
          <w:p w14:paraId="584D1BA2" w14:textId="77777777" w:rsidR="00133C8C" w:rsidRPr="001A33CD" w:rsidRDefault="00133C8C" w:rsidP="00133C8C">
            <w:pPr>
              <w:rPr>
                <w:rFonts w:cs="Tahoma"/>
                <w:szCs w:val="17"/>
              </w:rPr>
            </w:pPr>
          </w:p>
          <w:p w14:paraId="2129F6BC" w14:textId="77777777" w:rsidR="00133C8C" w:rsidRPr="001A33CD" w:rsidRDefault="00133C8C" w:rsidP="00133C8C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 w:rsidP="00402FF7">
      <w: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3686"/>
      </w:tblGrid>
      <w:tr w:rsidR="00742776" w:rsidRPr="00742776" w14:paraId="6C047D20" w14:textId="77777777" w:rsidTr="00AF631A">
        <w:trPr>
          <w:trHeight w:val="55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0AE48ED" w:rsidR="00742776" w:rsidRDefault="00742776" w:rsidP="00402FF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Vragen t.b.v. referentieproject selectiecriteri</w:t>
            </w:r>
            <w:r w:rsidR="00895878">
              <w:rPr>
                <w:rFonts w:cs="Arial"/>
                <w:b/>
              </w:rPr>
              <w:t>a</w:t>
            </w:r>
          </w:p>
          <w:p w14:paraId="3391660B" w14:textId="71E429A3" w:rsidR="004847DA" w:rsidRPr="00742776" w:rsidRDefault="00343F95" w:rsidP="00402FF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2B67D2">
              <w:t>“</w:t>
            </w:r>
            <w:bookmarkStart w:id="6" w:name="_Hlk513128751"/>
            <w:r w:rsidRPr="002B67D2">
              <w:t xml:space="preserve">ervaring met </w:t>
            </w:r>
            <w:r w:rsidRPr="002B67D2">
              <w:rPr>
                <w:u w:val="single"/>
              </w:rPr>
              <w:t xml:space="preserve">realisatie </w:t>
            </w:r>
            <w:bookmarkEnd w:id="6"/>
            <w:r w:rsidRPr="002B67D2">
              <w:rPr>
                <w:u w:val="single"/>
              </w:rPr>
              <w:t>meerdere conceptwoningen op één locatie</w:t>
            </w:r>
            <w:r w:rsidRPr="002B67D2">
              <w:t>”</w:t>
            </w:r>
            <w:r w:rsidR="004847DA" w:rsidRPr="004847DA">
              <w:rPr>
                <w:rFonts w:cs="Arial"/>
                <w:b/>
              </w:rPr>
              <w:t>:</w:t>
            </w:r>
          </w:p>
        </w:tc>
      </w:tr>
      <w:tr w:rsidR="0080340D" w:rsidRPr="001A33CD" w14:paraId="0C66E970" w14:textId="77777777" w:rsidTr="00AF631A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D682D36" w14:textId="77777777" w:rsidR="000A76EB" w:rsidRPr="000C791D" w:rsidRDefault="000A76EB" w:rsidP="000A76EB">
            <w:pPr>
              <w:suppressAutoHyphens/>
              <w:spacing w:line="360" w:lineRule="auto"/>
              <w:rPr>
                <w:rFonts w:cs="Arial"/>
              </w:rPr>
            </w:pPr>
            <w:r w:rsidRPr="000C791D">
              <w:rPr>
                <w:rFonts w:cs="Arial"/>
              </w:rPr>
              <w:t>Gebouwgrootte (conform NEN 2580):</w:t>
            </w:r>
          </w:p>
          <w:p w14:paraId="009B61EA" w14:textId="77777777" w:rsidR="000A76EB" w:rsidRPr="000C791D" w:rsidRDefault="000A76EB" w:rsidP="000A76EB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C791D">
              <w:rPr>
                <w:rFonts w:cs="Verdana"/>
              </w:rPr>
              <w:t>&lt; 90 m² bvo;</w:t>
            </w:r>
          </w:p>
          <w:p w14:paraId="7078193A" w14:textId="6407F3B2" w:rsidR="0080340D" w:rsidRPr="00F60D9B" w:rsidRDefault="000A76EB" w:rsidP="000A76EB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C791D">
              <w:rPr>
                <w:rFonts w:cs="Verdana"/>
              </w:rPr>
              <w:t>≥ 90 m² bvo.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uto"/>
          </w:tcPr>
          <w:p w14:paraId="79B77B73" w14:textId="77777777" w:rsidR="00AF631A" w:rsidRPr="000C791D" w:rsidRDefault="00AF631A" w:rsidP="00AF631A">
            <w:pPr>
              <w:suppressAutoHyphens/>
              <w:spacing w:line="360" w:lineRule="auto"/>
              <w:rPr>
                <w:rFonts w:cs="Arial"/>
              </w:rPr>
            </w:pPr>
            <w:r w:rsidRPr="000C791D">
              <w:rPr>
                <w:rFonts w:cs="Arial"/>
              </w:rPr>
              <w:t>Gebouwgrootte (conform NEN 2580):</w:t>
            </w:r>
          </w:p>
          <w:p w14:paraId="53D4D61A" w14:textId="77777777" w:rsidR="0080340D" w:rsidRDefault="0080340D" w:rsidP="00402FF7">
            <w:pPr>
              <w:spacing w:line="360" w:lineRule="auto"/>
              <w:rPr>
                <w:rFonts w:cs="Tahoma"/>
                <w:szCs w:val="17"/>
              </w:rPr>
            </w:pPr>
          </w:p>
          <w:p w14:paraId="0FBE238F" w14:textId="277CEA88" w:rsidR="00AF631A" w:rsidRPr="001A33CD" w:rsidRDefault="00AF631A" w:rsidP="00402FF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…………………………………………… bvo</w:t>
            </w:r>
          </w:p>
        </w:tc>
      </w:tr>
      <w:tr w:rsidR="0080340D" w:rsidRPr="001A33CD" w14:paraId="101073A4" w14:textId="77777777" w:rsidTr="00AF631A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08967BA0" w14:textId="77777777" w:rsidR="00397E76" w:rsidRPr="000C791D" w:rsidRDefault="00397E76" w:rsidP="00397E76">
            <w:pPr>
              <w:suppressAutoHyphens/>
              <w:spacing w:line="360" w:lineRule="auto"/>
              <w:rPr>
                <w:rFonts w:cs="Arial"/>
              </w:rPr>
            </w:pPr>
            <w:r w:rsidRPr="000C791D">
              <w:rPr>
                <w:rFonts w:cs="Arial"/>
              </w:rPr>
              <w:t xml:space="preserve">Aantal grondgebonden woningen op één locatie: </w:t>
            </w:r>
          </w:p>
          <w:p w14:paraId="1011508A" w14:textId="77777777" w:rsidR="00397E76" w:rsidRPr="007A0B75" w:rsidRDefault="00397E76" w:rsidP="00397E7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0C791D">
              <w:rPr>
                <w:rFonts w:cs="Verdana"/>
              </w:rPr>
              <w:t>&lt;</w:t>
            </w:r>
            <w:r>
              <w:rPr>
                <w:rFonts w:cs="Verdana"/>
              </w:rPr>
              <w:t xml:space="preserve"> </w:t>
            </w:r>
            <w:r w:rsidRPr="000C791D">
              <w:rPr>
                <w:rFonts w:cs="Verdana"/>
              </w:rPr>
              <w:t>5 grondgebonden woningen;</w:t>
            </w:r>
          </w:p>
          <w:p w14:paraId="034B8671" w14:textId="77777777" w:rsidR="00397E76" w:rsidRPr="000C791D" w:rsidRDefault="00397E76" w:rsidP="00397E7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6C068F">
              <w:rPr>
                <w:rFonts w:cs="Verdana"/>
              </w:rPr>
              <w:t>≥</w:t>
            </w:r>
            <w:r>
              <w:rPr>
                <w:rFonts w:cs="Verdana"/>
              </w:rPr>
              <w:t xml:space="preserve"> 5 </w:t>
            </w:r>
            <w:r w:rsidRPr="006C068F">
              <w:rPr>
                <w:rFonts w:cs="Verdana"/>
              </w:rPr>
              <w:t>&lt;</w:t>
            </w:r>
            <w:r>
              <w:rPr>
                <w:rFonts w:cs="Verdana"/>
              </w:rPr>
              <w:t xml:space="preserve"> 8 grondgebonden woningen;</w:t>
            </w:r>
          </w:p>
          <w:p w14:paraId="03715B65" w14:textId="77777777" w:rsidR="00397E76" w:rsidRPr="000C791D" w:rsidRDefault="00397E76" w:rsidP="00397E7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0C791D">
              <w:rPr>
                <w:rFonts w:cs="Verdana"/>
              </w:rPr>
              <w:t>≥ 8</w:t>
            </w:r>
            <w:r w:rsidRPr="000C791D">
              <w:t xml:space="preserve"> </w:t>
            </w:r>
            <w:r w:rsidRPr="006C068F">
              <w:rPr>
                <w:rFonts w:cs="Verdana"/>
              </w:rPr>
              <w:t>&lt;</w:t>
            </w:r>
            <w:r>
              <w:rPr>
                <w:rFonts w:cs="Verdana"/>
              </w:rPr>
              <w:t xml:space="preserve"> 20 </w:t>
            </w:r>
            <w:r w:rsidRPr="000C791D">
              <w:rPr>
                <w:rFonts w:cs="Verdana"/>
              </w:rPr>
              <w:t>grondgebonden woningen;</w:t>
            </w:r>
          </w:p>
          <w:p w14:paraId="2ECBE9F7" w14:textId="77777777" w:rsidR="00397E76" w:rsidRPr="000C791D" w:rsidRDefault="00397E76" w:rsidP="00397E7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0C791D">
              <w:rPr>
                <w:rFonts w:cs="Verdana"/>
              </w:rPr>
              <w:t>≥ 20</w:t>
            </w:r>
            <w:r>
              <w:rPr>
                <w:rFonts w:cs="Verdana"/>
              </w:rPr>
              <w:t xml:space="preserve"> </w:t>
            </w:r>
            <w:r w:rsidRPr="006C068F">
              <w:rPr>
                <w:rFonts w:cs="Verdana"/>
              </w:rPr>
              <w:t>&lt;</w:t>
            </w:r>
            <w:r>
              <w:rPr>
                <w:rFonts w:cs="Verdana"/>
              </w:rPr>
              <w:t xml:space="preserve"> 35</w:t>
            </w:r>
            <w:r w:rsidRPr="000C791D">
              <w:t xml:space="preserve"> </w:t>
            </w:r>
            <w:r w:rsidRPr="000C791D">
              <w:rPr>
                <w:rFonts w:cs="Verdana"/>
              </w:rPr>
              <w:t>grondgebonden woningen;</w:t>
            </w:r>
          </w:p>
          <w:p w14:paraId="7D29CF4F" w14:textId="5FDB8302" w:rsidR="0080340D" w:rsidRPr="007E302B" w:rsidRDefault="00397E76" w:rsidP="00397E7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0C791D">
              <w:rPr>
                <w:rFonts w:cs="Verdana"/>
              </w:rPr>
              <w:t>≥ 35</w:t>
            </w:r>
            <w:r w:rsidRPr="000C791D">
              <w:t xml:space="preserve"> </w:t>
            </w:r>
            <w:r w:rsidRPr="000C791D">
              <w:rPr>
                <w:rFonts w:cs="Verdana"/>
              </w:rPr>
              <w:t>grondgebonden woningen.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uto"/>
          </w:tcPr>
          <w:p w14:paraId="48030A5A" w14:textId="1F44C0EA" w:rsidR="0080340D" w:rsidRPr="007E2A00" w:rsidRDefault="00060FC1" w:rsidP="00402FF7">
            <w:pPr>
              <w:spacing w:line="360" w:lineRule="auto"/>
              <w:rPr>
                <w:rFonts w:cs="Tahoma"/>
                <w:szCs w:val="17"/>
              </w:rPr>
            </w:pPr>
            <w:r w:rsidRPr="000C791D">
              <w:rPr>
                <w:rFonts w:cs="Arial"/>
              </w:rPr>
              <w:t>Aantal grondgebonden woningen op één locatie:</w:t>
            </w:r>
          </w:p>
          <w:p w14:paraId="78C8A0B7" w14:textId="77777777" w:rsidR="0080340D" w:rsidRDefault="0080340D" w:rsidP="00402FF7">
            <w:pPr>
              <w:spacing w:line="360" w:lineRule="auto"/>
              <w:rPr>
                <w:rFonts w:cs="Tahoma"/>
                <w:szCs w:val="17"/>
              </w:rPr>
            </w:pPr>
          </w:p>
          <w:p w14:paraId="1CC096AB" w14:textId="77777777" w:rsidR="00397E76" w:rsidRDefault="00397E76" w:rsidP="00402FF7">
            <w:pPr>
              <w:spacing w:line="360" w:lineRule="auto"/>
              <w:rPr>
                <w:rFonts w:cs="Tahoma"/>
                <w:szCs w:val="17"/>
              </w:rPr>
            </w:pPr>
          </w:p>
          <w:p w14:paraId="5E7A2CAB" w14:textId="43CA8231" w:rsidR="00060FC1" w:rsidRPr="001A33CD" w:rsidRDefault="00060FC1" w:rsidP="00402FF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……………………………………………</w:t>
            </w:r>
          </w:p>
        </w:tc>
      </w:tr>
      <w:tr w:rsidR="0082273F" w:rsidRPr="001A33CD" w14:paraId="47AB9A59" w14:textId="77777777" w:rsidTr="00AF631A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82273F" w:rsidRPr="00B43999" w:rsidRDefault="0082273F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C5E864A" w14:textId="77777777" w:rsidR="00B14DBF" w:rsidRPr="000C791D" w:rsidRDefault="00B14DBF" w:rsidP="00B14DBF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Verdana"/>
              </w:rPr>
              <w:t>Mate van ontwerpverantwoordelijkheid</w:t>
            </w:r>
            <w:r w:rsidRPr="000C791D">
              <w:rPr>
                <w:rFonts w:cs="Arial"/>
              </w:rPr>
              <w:t>:</w:t>
            </w:r>
          </w:p>
          <w:p w14:paraId="7152773B" w14:textId="77777777" w:rsidR="00B14DBF" w:rsidRPr="000C791D" w:rsidRDefault="00B14DBF" w:rsidP="00B14DBF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0C791D">
              <w:rPr>
                <w:rFonts w:cs="Arial"/>
              </w:rPr>
              <w:t>Bouwteam vanaf start VO</w:t>
            </w:r>
            <w:r>
              <w:rPr>
                <w:rFonts w:cs="Arial"/>
              </w:rPr>
              <w:t xml:space="preserve"> of later</w:t>
            </w:r>
            <w:r w:rsidRPr="000C791D">
              <w:rPr>
                <w:rFonts w:cs="Arial"/>
              </w:rPr>
              <w:t>;</w:t>
            </w:r>
            <w:r>
              <w:rPr>
                <w:rFonts w:cs="Arial"/>
              </w:rPr>
              <w:t xml:space="preserve"> (gedeelde ontwerpverantwoordelijkheid)</w:t>
            </w:r>
          </w:p>
          <w:p w14:paraId="03B5150A" w14:textId="77777777" w:rsidR="00B14DBF" w:rsidRDefault="00B14DBF" w:rsidP="00B14DBF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0C791D">
              <w:rPr>
                <w:rFonts w:cs="Arial"/>
              </w:rPr>
              <w:t>Geïntegreerd contract (ontwerp- en realisatie) vanaf start SO of eerder;</w:t>
            </w:r>
          </w:p>
          <w:p w14:paraId="54F4C4D2" w14:textId="77777777" w:rsidR="00B14DBF" w:rsidRPr="000C791D" w:rsidRDefault="00B14DBF" w:rsidP="00B14DBF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  <w:r>
              <w:rPr>
                <w:rFonts w:cs="Arial"/>
              </w:rPr>
              <w:t>(volledige ontwerpverantwoordelijkheid)</w:t>
            </w:r>
          </w:p>
          <w:p w14:paraId="6D06FAA2" w14:textId="4D2FA23A" w:rsidR="0082273F" w:rsidRPr="00452A41" w:rsidRDefault="00B14DBF" w:rsidP="00B14DBF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0C791D">
              <w:rPr>
                <w:rFonts w:cs="Arial"/>
              </w:rPr>
              <w:t>Traditioneel contract.</w:t>
            </w:r>
            <w:r>
              <w:rPr>
                <w:rFonts w:cs="Arial"/>
              </w:rPr>
              <w:t xml:space="preserve"> (geen ontwerpverantwoordelijkheid)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uto"/>
          </w:tcPr>
          <w:p w14:paraId="4DEDB487" w14:textId="77777777" w:rsidR="0082273F" w:rsidRDefault="0082273F" w:rsidP="00402FF7">
            <w:pPr>
              <w:spacing w:line="360" w:lineRule="auto"/>
              <w:rPr>
                <w:rFonts w:cs="Tahoma"/>
                <w:szCs w:val="17"/>
              </w:rPr>
            </w:pPr>
          </w:p>
          <w:p w14:paraId="381921D0" w14:textId="77777777" w:rsidR="000262A6" w:rsidRPr="007E2A00" w:rsidRDefault="000262A6" w:rsidP="00E15DD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9EADAE8" w14:textId="77777777" w:rsidR="000262A6" w:rsidRDefault="000262A6" w:rsidP="00E15DD6">
            <w:pPr>
              <w:spacing w:line="360" w:lineRule="auto"/>
              <w:rPr>
                <w:rFonts w:cs="Tahoma"/>
                <w:szCs w:val="17"/>
              </w:rPr>
            </w:pPr>
          </w:p>
          <w:p w14:paraId="37330793" w14:textId="28AAC240" w:rsidR="000262A6" w:rsidRDefault="000262A6" w:rsidP="00E15DD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5B1FDC" w14:textId="77777777" w:rsidR="000262A6" w:rsidRDefault="000262A6" w:rsidP="00E15DD6">
            <w:pPr>
              <w:spacing w:line="360" w:lineRule="auto"/>
              <w:rPr>
                <w:rFonts w:cs="Tahoma"/>
                <w:szCs w:val="17"/>
              </w:rPr>
            </w:pPr>
          </w:p>
          <w:p w14:paraId="1795CEA8" w14:textId="77777777" w:rsidR="00E15DD6" w:rsidRDefault="00E15DD6" w:rsidP="00E15DD6">
            <w:pPr>
              <w:spacing w:line="360" w:lineRule="auto"/>
              <w:rPr>
                <w:rFonts w:cs="Tahoma"/>
                <w:szCs w:val="17"/>
              </w:rPr>
            </w:pPr>
          </w:p>
          <w:p w14:paraId="7F3A679B" w14:textId="37AA33E6" w:rsidR="00D545D8" w:rsidRDefault="00D545D8" w:rsidP="00E15DD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FCA1C47" w14:textId="77777777" w:rsidR="00D545D8" w:rsidRPr="007E2A00" w:rsidRDefault="00D545D8" w:rsidP="00402FF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1B307B" w:rsidRPr="001A33CD" w14:paraId="2566CC70" w14:textId="77777777" w:rsidTr="00AF631A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1B307B" w:rsidRPr="00B43999" w:rsidRDefault="001B307B" w:rsidP="001B307B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3D9B3D8F" w14:textId="77777777" w:rsidR="00EA64AC" w:rsidRPr="000C791D" w:rsidRDefault="00EA64AC" w:rsidP="00EA64AC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Pr="000C791D">
              <w:rPr>
                <w:rFonts w:cs="Arial"/>
              </w:rPr>
              <w:t>PMC</w:t>
            </w:r>
            <w:r>
              <w:rPr>
                <w:rFonts w:cs="Arial"/>
              </w:rPr>
              <w:t xml:space="preserve">) Uitvoeringsgereed </w:t>
            </w:r>
            <w:r w:rsidRPr="000C791D">
              <w:rPr>
                <w:rFonts w:cs="Arial"/>
              </w:rPr>
              <w:t>Ontwerp- en Realisatie van ontwikkeling binnen:</w:t>
            </w:r>
          </w:p>
          <w:p w14:paraId="07957297" w14:textId="77777777" w:rsidR="00EA64AC" w:rsidRPr="000C791D" w:rsidRDefault="00EA64AC" w:rsidP="00EA64AC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0C791D">
              <w:rPr>
                <w:rFonts w:cs="Arial"/>
              </w:rPr>
              <w:t xml:space="preserve">&gt; dan </w:t>
            </w:r>
            <w:r>
              <w:rPr>
                <w:rFonts w:cs="Arial"/>
              </w:rPr>
              <w:t>18</w:t>
            </w:r>
            <w:r w:rsidRPr="000C791D">
              <w:rPr>
                <w:rFonts w:cs="Arial"/>
              </w:rPr>
              <w:t xml:space="preserve"> maanden;</w:t>
            </w:r>
          </w:p>
          <w:p w14:paraId="0B59C3F4" w14:textId="77777777" w:rsidR="00EA64AC" w:rsidRPr="000C791D" w:rsidRDefault="00EA64AC" w:rsidP="00EA64AC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Verdana"/>
              </w:rPr>
              <w:t>≤</w:t>
            </w:r>
            <w:r w:rsidRPr="000C791D">
              <w:rPr>
                <w:rFonts w:cs="Arial"/>
              </w:rPr>
              <w:t xml:space="preserve"> dan 18 maanden;</w:t>
            </w:r>
          </w:p>
          <w:p w14:paraId="0691287C" w14:textId="0DBF2ADB" w:rsidR="001B307B" w:rsidRPr="007E302B" w:rsidRDefault="00EA64AC" w:rsidP="00EA64AC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≤</w:t>
            </w:r>
            <w:r w:rsidRPr="000C791D">
              <w:rPr>
                <w:rFonts w:cs="Arial"/>
              </w:rPr>
              <w:t xml:space="preserve"> dan 12 maanden.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uto"/>
          </w:tcPr>
          <w:p w14:paraId="556A640C" w14:textId="44BCE45B" w:rsidR="00E538E5" w:rsidRDefault="001B307B" w:rsidP="001B307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Doorlooptijd in maanden </w:t>
            </w:r>
            <w:r w:rsidR="00EA64AC">
              <w:rPr>
                <w:rFonts w:cs="Tahoma"/>
                <w:szCs w:val="17"/>
              </w:rPr>
              <w:t xml:space="preserve">Uitvoeringsgereed </w:t>
            </w:r>
            <w:r>
              <w:rPr>
                <w:rFonts w:cs="Tahoma"/>
                <w:szCs w:val="17"/>
              </w:rPr>
              <w:t>Ont</w:t>
            </w:r>
            <w:r w:rsidR="00E538E5">
              <w:rPr>
                <w:rFonts w:cs="Tahoma"/>
                <w:szCs w:val="17"/>
              </w:rPr>
              <w:t>werp- en Realisatie ontwikkeling binnen:</w:t>
            </w:r>
          </w:p>
          <w:p w14:paraId="586F39C5" w14:textId="77777777" w:rsidR="00E538E5" w:rsidRDefault="00E538E5" w:rsidP="001B307B">
            <w:pPr>
              <w:spacing w:line="360" w:lineRule="auto"/>
              <w:rPr>
                <w:rFonts w:cs="Tahoma"/>
                <w:szCs w:val="17"/>
              </w:rPr>
            </w:pPr>
          </w:p>
          <w:p w14:paraId="22B56EC2" w14:textId="16F3088D" w:rsidR="001B307B" w:rsidRPr="001A33CD" w:rsidRDefault="00E538E5" w:rsidP="001B307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…………………………………………… maanden</w:t>
            </w:r>
          </w:p>
        </w:tc>
      </w:tr>
      <w:tr w:rsidR="00740F7D" w:rsidRPr="001A33CD" w14:paraId="2CB7C16F" w14:textId="77777777" w:rsidTr="00AF631A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740F7D" w:rsidRPr="00B43999" w:rsidRDefault="00740F7D" w:rsidP="00402FF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6C022C31" w14:textId="56FB92DF" w:rsidR="00D73057" w:rsidRPr="000C791D" w:rsidRDefault="000D4DD9" w:rsidP="00DC1DDA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Mate van l</w:t>
            </w:r>
            <w:r w:rsidR="00D73057" w:rsidRPr="000C791D">
              <w:rPr>
                <w:rFonts w:cs="Verdana"/>
              </w:rPr>
              <w:t>osmaakbaarheid van de woning</w:t>
            </w:r>
            <w:r>
              <w:rPr>
                <w:rFonts w:cs="Verdana"/>
              </w:rPr>
              <w:t xml:space="preserve"> (conform losmaakbaarheidsindex </w:t>
            </w:r>
            <w:r w:rsidR="00DC1DDA">
              <w:rPr>
                <w:rFonts w:cs="Verdana"/>
              </w:rPr>
              <w:t>rapport “</w:t>
            </w:r>
            <w:proofErr w:type="spellStart"/>
            <w:r w:rsidR="00DC1DDA" w:rsidRPr="00DC1DDA">
              <w:rPr>
                <w:rFonts w:cs="Verdana"/>
              </w:rPr>
              <w:t>Circular</w:t>
            </w:r>
            <w:proofErr w:type="spellEnd"/>
            <w:r w:rsidR="00DC1DDA" w:rsidRPr="00DC1DDA">
              <w:rPr>
                <w:rFonts w:cs="Verdana"/>
              </w:rPr>
              <w:t xml:space="preserve"> Buildings – een meetmethodiek voor losmaakbaarheid 2.0</w:t>
            </w:r>
            <w:r w:rsidR="00DC1DDA">
              <w:rPr>
                <w:rFonts w:cs="Verdana"/>
              </w:rPr>
              <w:t>”)</w:t>
            </w:r>
            <w:r w:rsidR="00D73057" w:rsidRPr="000C791D">
              <w:rPr>
                <w:rFonts w:cs="Verdana"/>
              </w:rPr>
              <w:t>:</w:t>
            </w:r>
          </w:p>
          <w:p w14:paraId="7DD01F51" w14:textId="6175F7D6" w:rsidR="00E36D3D" w:rsidRPr="00E36D3D" w:rsidRDefault="00E36D3D" w:rsidP="00E36D3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36D3D">
              <w:rPr>
                <w:rFonts w:cs="Arial"/>
              </w:rPr>
              <w:t>Losmaakbaarheid &gt; 80%</w:t>
            </w:r>
            <w:r>
              <w:rPr>
                <w:rFonts w:cs="Arial"/>
              </w:rPr>
              <w:t>;</w:t>
            </w:r>
          </w:p>
          <w:p w14:paraId="344E66C7" w14:textId="5127B462" w:rsidR="00E36D3D" w:rsidRPr="00E36D3D" w:rsidRDefault="00E36D3D" w:rsidP="00E36D3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36D3D">
              <w:rPr>
                <w:rFonts w:cs="Arial"/>
              </w:rPr>
              <w:t xml:space="preserve">Losmaakbaarheid &gt; 70% t/m 80%; </w:t>
            </w:r>
          </w:p>
          <w:p w14:paraId="3EC9BFFA" w14:textId="3F4A09A1" w:rsidR="00E36D3D" w:rsidRPr="00E36D3D" w:rsidRDefault="00E36D3D" w:rsidP="00E36D3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36D3D">
              <w:rPr>
                <w:rFonts w:cs="Arial"/>
              </w:rPr>
              <w:t xml:space="preserve">Losmaakbaarheid &gt; 60% t/m 70%; </w:t>
            </w:r>
          </w:p>
          <w:p w14:paraId="5CD6B1EF" w14:textId="53FF8087" w:rsidR="00E36D3D" w:rsidRPr="00E36D3D" w:rsidRDefault="00E36D3D" w:rsidP="00E36D3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36D3D">
              <w:rPr>
                <w:rFonts w:cs="Arial"/>
              </w:rPr>
              <w:t xml:space="preserve">Losmaakbaarheid 50% t/m 60%; </w:t>
            </w:r>
          </w:p>
          <w:p w14:paraId="42CC06BF" w14:textId="78E308CA" w:rsidR="00740F7D" w:rsidRPr="00D73057" w:rsidRDefault="00E36D3D" w:rsidP="00E36D3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36D3D">
              <w:rPr>
                <w:rFonts w:cs="Arial"/>
              </w:rPr>
              <w:t>Losmaakbaarheid &lt; 50%.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 w:rsidP="00402FF7">
            <w:pPr>
              <w:spacing w:line="360" w:lineRule="auto"/>
              <w:rPr>
                <w:rFonts w:cs="Tahoma"/>
                <w:szCs w:val="17"/>
              </w:rPr>
            </w:pPr>
          </w:p>
          <w:p w14:paraId="65C11F8C" w14:textId="6A1DAF89" w:rsidR="00E36D3D" w:rsidRDefault="00E36D3D" w:rsidP="00402FF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Los</w:t>
            </w:r>
            <w:r>
              <w:rPr>
                <w:rFonts w:cs="Verdana"/>
              </w:rPr>
              <w:t>maakbaarheidsindex</w:t>
            </w:r>
            <w:r w:rsidR="00180279">
              <w:rPr>
                <w:rFonts w:cs="Verdana"/>
              </w:rPr>
              <w:t xml:space="preserve"> (conform</w:t>
            </w:r>
            <w:r>
              <w:rPr>
                <w:rFonts w:cs="Verdana"/>
              </w:rPr>
              <w:t xml:space="preserve"> rapport “</w:t>
            </w:r>
            <w:proofErr w:type="spellStart"/>
            <w:r w:rsidRPr="00DC1DDA">
              <w:rPr>
                <w:rFonts w:cs="Verdana"/>
              </w:rPr>
              <w:t>Circular</w:t>
            </w:r>
            <w:proofErr w:type="spellEnd"/>
            <w:r w:rsidRPr="00DC1DDA">
              <w:rPr>
                <w:rFonts w:cs="Verdana"/>
              </w:rPr>
              <w:t xml:space="preserve"> Buildings – een meetmethodiek voor losmaakbaarheid 2.0</w:t>
            </w:r>
            <w:r w:rsidR="00180279">
              <w:rPr>
                <w:rFonts w:cs="Verdana"/>
              </w:rPr>
              <w:t xml:space="preserve">): </w:t>
            </w:r>
          </w:p>
          <w:p w14:paraId="1D154460" w14:textId="77777777" w:rsidR="00D73057" w:rsidRDefault="00D73057" w:rsidP="00402FF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433885E9" w:rsidR="00180279" w:rsidRPr="007E2A00" w:rsidRDefault="00180279" w:rsidP="00402FF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…………………………………………… </w:t>
            </w:r>
            <w:r>
              <w:rPr>
                <w:rFonts w:cs="Tahoma"/>
                <w:szCs w:val="17"/>
              </w:rPr>
              <w:t>%</w:t>
            </w:r>
          </w:p>
        </w:tc>
      </w:tr>
    </w:tbl>
    <w:p w14:paraId="5376E5CF" w14:textId="439CAF27" w:rsidR="00521DDE" w:rsidRPr="00037E05" w:rsidRDefault="00521DDE" w:rsidP="002D33B7"/>
    <w:sectPr w:rsidR="00521DDE" w:rsidRPr="00037E05" w:rsidSect="001F651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851" w:bottom="1701" w:left="1134" w:header="709" w:footer="794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9A40" w14:textId="77777777" w:rsidR="006E2C61" w:rsidRDefault="006E2C61">
      <w:r>
        <w:separator/>
      </w:r>
    </w:p>
  </w:endnote>
  <w:endnote w:type="continuationSeparator" w:id="0">
    <w:p w14:paraId="471EFFE3" w14:textId="77777777" w:rsidR="006E2C61" w:rsidRDefault="006E2C61">
      <w:r>
        <w:continuationSeparator/>
      </w:r>
    </w:p>
  </w:endnote>
  <w:endnote w:type="continuationNotice" w:id="1">
    <w:p w14:paraId="6864D942" w14:textId="77777777" w:rsidR="006E2C61" w:rsidRDefault="006E2C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0B3EE" w14:textId="682E019C" w:rsidR="00385187" w:rsidRDefault="00232E6C" w:rsidP="00232E6C">
    <w:pPr>
      <w:pStyle w:val="Voettekst"/>
      <w:tabs>
        <w:tab w:val="left" w:pos="4005"/>
      </w:tabs>
    </w:pPr>
    <w:r w:rsidRPr="00862460">
      <w:rPr>
        <w:noProof/>
        <w:sz w:val="14"/>
        <w:szCs w:val="14"/>
      </w:rPr>
      <w:drawing>
        <wp:anchor distT="0" distB="0" distL="114300" distR="114300" simplePos="0" relativeHeight="251662337" behindDoc="1" locked="0" layoutInCell="1" allowOverlap="1" wp14:anchorId="00533D49" wp14:editId="1462CE1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566106106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14"/>
          <w:szCs w:val="14"/>
        </w:rPr>
        <w:id w:val="-497580125"/>
        <w:docPartObj>
          <w:docPartGallery w:val="Page Numbers (Top of Page)"/>
          <w:docPartUnique/>
        </w:docPartObj>
      </w:sdtPr>
      <w:sdtContent>
        <w:r w:rsidRPr="0021140A">
          <w:rPr>
            <w:sz w:val="14"/>
            <w:szCs w:val="14"/>
          </w:rPr>
          <w:t xml:space="preserve">Pagina </w:t>
        </w:r>
        <w:r w:rsidRPr="0021140A">
          <w:rPr>
            <w:b/>
            <w:bCs/>
            <w:sz w:val="14"/>
            <w:szCs w:val="14"/>
          </w:rPr>
          <w:fldChar w:fldCharType="begin"/>
        </w:r>
        <w:r w:rsidRPr="0021140A">
          <w:rPr>
            <w:b/>
            <w:bCs/>
            <w:sz w:val="14"/>
            <w:szCs w:val="14"/>
          </w:rPr>
          <w:instrText>PAGE</w:instrText>
        </w:r>
        <w:r w:rsidRPr="0021140A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32</w:t>
        </w:r>
        <w:r w:rsidRPr="0021140A">
          <w:rPr>
            <w:b/>
            <w:bCs/>
            <w:sz w:val="14"/>
            <w:szCs w:val="14"/>
          </w:rPr>
          <w:fldChar w:fldCharType="end"/>
        </w:r>
        <w:r w:rsidRPr="0021140A">
          <w:rPr>
            <w:sz w:val="14"/>
            <w:szCs w:val="14"/>
          </w:rPr>
          <w:t xml:space="preserve"> van </w:t>
        </w:r>
        <w:r w:rsidRPr="0021140A">
          <w:rPr>
            <w:b/>
            <w:bCs/>
            <w:sz w:val="14"/>
            <w:szCs w:val="14"/>
          </w:rPr>
          <w:fldChar w:fldCharType="begin"/>
        </w:r>
        <w:r w:rsidRPr="0021140A">
          <w:rPr>
            <w:b/>
            <w:bCs/>
            <w:sz w:val="14"/>
            <w:szCs w:val="14"/>
          </w:rPr>
          <w:instrText>NUMPAGES</w:instrText>
        </w:r>
        <w:r w:rsidRPr="0021140A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38</w:t>
        </w:r>
        <w:r w:rsidRPr="0021140A">
          <w:rPr>
            <w:b/>
            <w:bCs/>
            <w:sz w:val="14"/>
            <w:szCs w:val="14"/>
          </w:rPr>
          <w:fldChar w:fldCharType="end"/>
        </w:r>
        <w:r w:rsidRPr="0021140A">
          <w:rPr>
            <w:bCs/>
            <w:sz w:val="14"/>
            <w:szCs w:val="14"/>
          </w:rPr>
          <w:tab/>
        </w:r>
        <w:r>
          <w:rPr>
            <w:bCs/>
            <w:sz w:val="14"/>
            <w:szCs w:val="14"/>
          </w:rPr>
          <w:tab/>
        </w:r>
        <w:r w:rsidRPr="0021140A">
          <w:rPr>
            <w:bCs/>
            <w:sz w:val="14"/>
            <w:szCs w:val="14"/>
          </w:rPr>
          <w:tab/>
        </w:r>
        <w:r w:rsidRPr="0021140A">
          <w:rPr>
            <w:bCs/>
            <w:sz w:val="14"/>
            <w:szCs w:val="14"/>
          </w:rPr>
          <w:fldChar w:fldCharType="begin"/>
        </w:r>
        <w:r w:rsidRPr="0021140A">
          <w:rPr>
            <w:bCs/>
            <w:sz w:val="14"/>
            <w:szCs w:val="14"/>
          </w:rPr>
          <w:instrText xml:space="preserve"> FILENAME  \* Lower  \* MERGEFORMAT </w:instrText>
        </w:r>
        <w:r w:rsidRPr="0021140A">
          <w:rPr>
            <w:bCs/>
            <w:sz w:val="14"/>
            <w:szCs w:val="14"/>
          </w:rPr>
          <w:fldChar w:fldCharType="separate"/>
        </w:r>
        <w:r w:rsidR="002B143F">
          <w:rPr>
            <w:bCs/>
            <w:noProof/>
            <w:sz w:val="14"/>
            <w:szCs w:val="14"/>
          </w:rPr>
          <w:t>bijlage03b modelblad ondersteuning referenties selectiecriteria</w:t>
        </w:r>
        <w:r w:rsidRPr="0021140A">
          <w:rPr>
            <w:bCs/>
            <w:sz w:val="14"/>
            <w:szCs w:val="14"/>
          </w:rPr>
          <w:fldChar w:fldCharType="end"/>
        </w:r>
      </w:sdtContent>
    </w:sdt>
  </w:p>
  <w:p w14:paraId="02B14914" w14:textId="77777777" w:rsidR="00232E6C" w:rsidRPr="00232E6C" w:rsidRDefault="00232E6C" w:rsidP="00232E6C">
    <w:pPr>
      <w:pStyle w:val="Voettekst"/>
      <w:tabs>
        <w:tab w:val="left" w:pos="40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27DCC" w14:textId="24C6FEB6" w:rsidR="00667244" w:rsidRDefault="00667244" w:rsidP="00667244">
    <w:pPr>
      <w:pStyle w:val="Voettekst"/>
      <w:tabs>
        <w:tab w:val="left" w:pos="4005"/>
      </w:tabs>
    </w:pPr>
    <w:r w:rsidRPr="00862460">
      <w:rPr>
        <w:noProof/>
        <w:sz w:val="14"/>
        <w:szCs w:val="14"/>
      </w:rPr>
      <w:drawing>
        <wp:anchor distT="0" distB="0" distL="114300" distR="114300" simplePos="0" relativeHeight="251666433" behindDoc="1" locked="0" layoutInCell="1" allowOverlap="1" wp14:anchorId="41971359" wp14:editId="5BCE1B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1359871204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14"/>
          <w:szCs w:val="14"/>
        </w:rPr>
        <w:id w:val="-908914853"/>
        <w:docPartObj>
          <w:docPartGallery w:val="Page Numbers (Top of Page)"/>
          <w:docPartUnique/>
        </w:docPartObj>
      </w:sdtPr>
      <w:sdtContent>
        <w:r w:rsidRPr="0021140A">
          <w:rPr>
            <w:sz w:val="14"/>
            <w:szCs w:val="14"/>
          </w:rPr>
          <w:t xml:space="preserve">Pagina </w:t>
        </w:r>
        <w:r w:rsidRPr="0021140A">
          <w:rPr>
            <w:b/>
            <w:bCs/>
            <w:sz w:val="14"/>
            <w:szCs w:val="14"/>
          </w:rPr>
          <w:fldChar w:fldCharType="begin"/>
        </w:r>
        <w:r w:rsidRPr="0021140A">
          <w:rPr>
            <w:b/>
            <w:bCs/>
            <w:sz w:val="14"/>
            <w:szCs w:val="14"/>
          </w:rPr>
          <w:instrText>PAGE</w:instrText>
        </w:r>
        <w:r w:rsidRPr="0021140A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2</w:t>
        </w:r>
        <w:r w:rsidRPr="0021140A">
          <w:rPr>
            <w:b/>
            <w:bCs/>
            <w:sz w:val="14"/>
            <w:szCs w:val="14"/>
          </w:rPr>
          <w:fldChar w:fldCharType="end"/>
        </w:r>
        <w:r w:rsidRPr="0021140A">
          <w:rPr>
            <w:sz w:val="14"/>
            <w:szCs w:val="14"/>
          </w:rPr>
          <w:t xml:space="preserve"> van </w:t>
        </w:r>
        <w:r w:rsidRPr="0021140A">
          <w:rPr>
            <w:b/>
            <w:bCs/>
            <w:sz w:val="14"/>
            <w:szCs w:val="14"/>
          </w:rPr>
          <w:fldChar w:fldCharType="begin"/>
        </w:r>
        <w:r w:rsidRPr="0021140A">
          <w:rPr>
            <w:b/>
            <w:bCs/>
            <w:sz w:val="14"/>
            <w:szCs w:val="14"/>
          </w:rPr>
          <w:instrText>NUMPAGES</w:instrText>
        </w:r>
        <w:r w:rsidRPr="0021140A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6</w:t>
        </w:r>
        <w:r w:rsidRPr="0021140A">
          <w:rPr>
            <w:b/>
            <w:bCs/>
            <w:sz w:val="14"/>
            <w:szCs w:val="14"/>
          </w:rPr>
          <w:fldChar w:fldCharType="end"/>
        </w:r>
        <w:r w:rsidRPr="0021140A">
          <w:rPr>
            <w:bCs/>
            <w:sz w:val="14"/>
            <w:szCs w:val="14"/>
          </w:rPr>
          <w:tab/>
        </w:r>
        <w:r>
          <w:rPr>
            <w:bCs/>
            <w:sz w:val="14"/>
            <w:szCs w:val="14"/>
          </w:rPr>
          <w:tab/>
        </w:r>
        <w:r w:rsidRPr="0021140A">
          <w:rPr>
            <w:bCs/>
            <w:sz w:val="14"/>
            <w:szCs w:val="14"/>
          </w:rPr>
          <w:tab/>
        </w:r>
        <w:r w:rsidRPr="0021140A">
          <w:rPr>
            <w:bCs/>
            <w:sz w:val="14"/>
            <w:szCs w:val="14"/>
          </w:rPr>
          <w:fldChar w:fldCharType="begin"/>
        </w:r>
        <w:r w:rsidRPr="0021140A">
          <w:rPr>
            <w:bCs/>
            <w:sz w:val="14"/>
            <w:szCs w:val="14"/>
          </w:rPr>
          <w:instrText xml:space="preserve"> FILENAME  \* Lower  \* MERGEFORMAT </w:instrText>
        </w:r>
        <w:r w:rsidRPr="0021140A">
          <w:rPr>
            <w:bCs/>
            <w:sz w:val="14"/>
            <w:szCs w:val="14"/>
          </w:rPr>
          <w:fldChar w:fldCharType="separate"/>
        </w:r>
        <w:r w:rsidR="002B143F">
          <w:rPr>
            <w:bCs/>
            <w:noProof/>
            <w:sz w:val="14"/>
            <w:szCs w:val="14"/>
          </w:rPr>
          <w:t>bijlage03b modelblad ondersteuning referenties selectiecriteria</w:t>
        </w:r>
        <w:r w:rsidRPr="0021140A">
          <w:rPr>
            <w:bCs/>
            <w:sz w:val="14"/>
            <w:szCs w:val="14"/>
          </w:rPr>
          <w:fldChar w:fldCharType="end"/>
        </w:r>
      </w:sdtContent>
    </w:sdt>
  </w:p>
  <w:p w14:paraId="7AAE6285" w14:textId="77777777" w:rsidR="001F6517" w:rsidRPr="00667244" w:rsidRDefault="001F6517" w:rsidP="006672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9293" w14:textId="77777777" w:rsidR="006E2C61" w:rsidRDefault="006E2C61">
      <w:r>
        <w:separator/>
      </w:r>
    </w:p>
  </w:footnote>
  <w:footnote w:type="continuationSeparator" w:id="0">
    <w:p w14:paraId="47342B5C" w14:textId="77777777" w:rsidR="006E2C61" w:rsidRDefault="006E2C61">
      <w:r>
        <w:continuationSeparator/>
      </w:r>
    </w:p>
  </w:footnote>
  <w:footnote w:type="continuationNotice" w:id="1">
    <w:p w14:paraId="6B0F1A77" w14:textId="77777777" w:rsidR="006E2C61" w:rsidRDefault="006E2C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B702" w14:textId="1F2EB5F2" w:rsidR="00245A22" w:rsidRDefault="00245A22" w:rsidP="00245A22">
    <w:pPr>
      <w:pStyle w:val="Koptekst"/>
    </w:pPr>
    <w:r>
      <w:rPr>
        <w:noProof/>
      </w:rPr>
      <w:drawing>
        <wp:anchor distT="0" distB="0" distL="114300" distR="114300" simplePos="0" relativeHeight="251668481" behindDoc="1" locked="0" layoutInCell="1" allowOverlap="1" wp14:anchorId="393B9419" wp14:editId="3DAD5FE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5200"/>
          <wp:effectExtent l="0" t="0" r="3175" b="0"/>
          <wp:wrapNone/>
          <wp:docPr id="384805444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EE7642" w14:textId="77777777" w:rsidR="00245A22" w:rsidRPr="00566C9A" w:rsidRDefault="00245A22" w:rsidP="00245A22">
    <w:pPr>
      <w:pStyle w:val="Koptekst"/>
    </w:pPr>
  </w:p>
  <w:p w14:paraId="0C59C464" w14:textId="394FE718" w:rsidR="00385187" w:rsidRPr="00245A22" w:rsidRDefault="00385187" w:rsidP="00245A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B442" w14:textId="77777777" w:rsidR="001F6517" w:rsidRDefault="001F6517" w:rsidP="001F6517">
    <w:pPr>
      <w:pStyle w:val="Koptekst"/>
    </w:pPr>
    <w:r>
      <w:rPr>
        <w:noProof/>
      </w:rPr>
      <w:drawing>
        <wp:anchor distT="0" distB="0" distL="114300" distR="114300" simplePos="0" relativeHeight="251664385" behindDoc="1" locked="0" layoutInCell="1" allowOverlap="1" wp14:anchorId="711F94E7" wp14:editId="63A05FA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1600"/>
          <wp:effectExtent l="0" t="0" r="3175" b="3810"/>
          <wp:wrapNone/>
          <wp:docPr id="1458706579" name="Afbeelding 1" descr="Afbeelding met tekst, schermopname, geel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025223" name="Afbeelding 1" descr="Afbeelding met tekst, schermopname, geel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F3B37" w14:textId="77777777" w:rsidR="001F6517" w:rsidRPr="0045417E" w:rsidRDefault="001F6517" w:rsidP="001F6517">
    <w:pPr>
      <w:pStyle w:val="Koptekst"/>
    </w:pPr>
  </w:p>
  <w:p w14:paraId="1FC61ACB" w14:textId="77777777" w:rsidR="001F6517" w:rsidRDefault="001F65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2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62367"/>
    <w:multiLevelType w:val="multilevel"/>
    <w:tmpl w:val="CE5E8CA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1"/>
  </w:num>
  <w:num w:numId="2" w16cid:durableId="80807749">
    <w:abstractNumId w:val="34"/>
  </w:num>
  <w:num w:numId="3" w16cid:durableId="2013414794">
    <w:abstractNumId w:val="24"/>
  </w:num>
  <w:num w:numId="4" w16cid:durableId="310838286">
    <w:abstractNumId w:val="33"/>
  </w:num>
  <w:num w:numId="5" w16cid:durableId="973679061">
    <w:abstractNumId w:val="5"/>
  </w:num>
  <w:num w:numId="6" w16cid:durableId="940187930">
    <w:abstractNumId w:val="28"/>
  </w:num>
  <w:num w:numId="7" w16cid:durableId="490602839">
    <w:abstractNumId w:val="1"/>
  </w:num>
  <w:num w:numId="8" w16cid:durableId="1248805351">
    <w:abstractNumId w:val="32"/>
  </w:num>
  <w:num w:numId="9" w16cid:durableId="1012337660">
    <w:abstractNumId w:val="20"/>
  </w:num>
  <w:num w:numId="10" w16cid:durableId="2018001422">
    <w:abstractNumId w:val="26"/>
  </w:num>
  <w:num w:numId="11" w16cid:durableId="182670400">
    <w:abstractNumId w:val="9"/>
  </w:num>
  <w:num w:numId="12" w16cid:durableId="502015944">
    <w:abstractNumId w:val="29"/>
  </w:num>
  <w:num w:numId="13" w16cid:durableId="1454397074">
    <w:abstractNumId w:val="22"/>
  </w:num>
  <w:num w:numId="14" w16cid:durableId="1808401369">
    <w:abstractNumId w:val="19"/>
  </w:num>
  <w:num w:numId="15" w16cid:durableId="148789201">
    <w:abstractNumId w:val="2"/>
  </w:num>
  <w:num w:numId="16" w16cid:durableId="1701126767">
    <w:abstractNumId w:val="7"/>
  </w:num>
  <w:num w:numId="17" w16cid:durableId="1167745479">
    <w:abstractNumId w:val="25"/>
  </w:num>
  <w:num w:numId="18" w16cid:durableId="1652754542">
    <w:abstractNumId w:val="16"/>
  </w:num>
  <w:num w:numId="19" w16cid:durableId="1214200619">
    <w:abstractNumId w:val="14"/>
  </w:num>
  <w:num w:numId="20" w16cid:durableId="54935174">
    <w:abstractNumId w:val="18"/>
  </w:num>
  <w:num w:numId="21" w16cid:durableId="1225948777">
    <w:abstractNumId w:val="13"/>
  </w:num>
  <w:num w:numId="22" w16cid:durableId="589890524">
    <w:abstractNumId w:val="30"/>
  </w:num>
  <w:num w:numId="23" w16cid:durableId="356395531">
    <w:abstractNumId w:val="11"/>
  </w:num>
  <w:num w:numId="24" w16cid:durableId="162360738">
    <w:abstractNumId w:val="0"/>
  </w:num>
  <w:num w:numId="25" w16cid:durableId="1490554080">
    <w:abstractNumId w:val="11"/>
  </w:num>
  <w:num w:numId="26" w16cid:durableId="175196013">
    <w:abstractNumId w:val="21"/>
  </w:num>
  <w:num w:numId="27" w16cid:durableId="753167938">
    <w:abstractNumId w:val="11"/>
  </w:num>
  <w:num w:numId="28" w16cid:durableId="5134453">
    <w:abstractNumId w:val="11"/>
  </w:num>
  <w:num w:numId="29" w16cid:durableId="875774267">
    <w:abstractNumId w:val="11"/>
  </w:num>
  <w:num w:numId="30" w16cid:durableId="1452939725">
    <w:abstractNumId w:val="11"/>
  </w:num>
  <w:num w:numId="31" w16cid:durableId="534198235">
    <w:abstractNumId w:val="12"/>
  </w:num>
  <w:num w:numId="32" w16cid:durableId="1650088153">
    <w:abstractNumId w:val="27"/>
  </w:num>
  <w:num w:numId="33" w16cid:durableId="1663390417">
    <w:abstractNumId w:val="11"/>
  </w:num>
  <w:num w:numId="34" w16cid:durableId="1806503259">
    <w:abstractNumId w:val="15"/>
  </w:num>
  <w:num w:numId="35" w16cid:durableId="1830435575">
    <w:abstractNumId w:val="10"/>
  </w:num>
  <w:num w:numId="36" w16cid:durableId="1255088463">
    <w:abstractNumId w:val="31"/>
  </w:num>
  <w:num w:numId="37" w16cid:durableId="1578591862">
    <w:abstractNumId w:val="11"/>
  </w:num>
  <w:num w:numId="38" w16cid:durableId="404453818">
    <w:abstractNumId w:val="15"/>
  </w:num>
  <w:num w:numId="39" w16cid:durableId="1334986736">
    <w:abstractNumId w:val="4"/>
  </w:num>
  <w:num w:numId="40" w16cid:durableId="1540969145">
    <w:abstractNumId w:val="3"/>
  </w:num>
  <w:num w:numId="41" w16cid:durableId="1183008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3"/>
  </w:num>
  <w:num w:numId="43" w16cid:durableId="297538663">
    <w:abstractNumId w:val="15"/>
  </w:num>
  <w:num w:numId="44" w16cid:durableId="327711847">
    <w:abstractNumId w:val="6"/>
  </w:num>
  <w:num w:numId="45" w16cid:durableId="1694302578">
    <w:abstractNumId w:val="23"/>
  </w:num>
  <w:num w:numId="46" w16cid:durableId="190187714">
    <w:abstractNumId w:val="8"/>
  </w:num>
  <w:num w:numId="47" w16cid:durableId="987317445">
    <w:abstractNumId w:val="11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9377943">
    <w:abstractNumId w:val="11"/>
  </w:num>
  <w:num w:numId="49" w16cid:durableId="761994852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2A6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4773A"/>
    <w:rsid w:val="00054B90"/>
    <w:rsid w:val="00055054"/>
    <w:rsid w:val="00060FC1"/>
    <w:rsid w:val="00061D1D"/>
    <w:rsid w:val="000625F1"/>
    <w:rsid w:val="00062645"/>
    <w:rsid w:val="00063529"/>
    <w:rsid w:val="00075628"/>
    <w:rsid w:val="000759E3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6EB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4DD9"/>
    <w:rsid w:val="000D72F6"/>
    <w:rsid w:val="000E34D3"/>
    <w:rsid w:val="000E51CC"/>
    <w:rsid w:val="000E6A1F"/>
    <w:rsid w:val="000E6C47"/>
    <w:rsid w:val="000E6D98"/>
    <w:rsid w:val="000E7413"/>
    <w:rsid w:val="000F3466"/>
    <w:rsid w:val="000F646F"/>
    <w:rsid w:val="00101D95"/>
    <w:rsid w:val="00102D51"/>
    <w:rsid w:val="0010591F"/>
    <w:rsid w:val="00106253"/>
    <w:rsid w:val="00113CC7"/>
    <w:rsid w:val="00114112"/>
    <w:rsid w:val="00114AD0"/>
    <w:rsid w:val="00132548"/>
    <w:rsid w:val="00133C8C"/>
    <w:rsid w:val="00135CDC"/>
    <w:rsid w:val="00137E7C"/>
    <w:rsid w:val="00145E26"/>
    <w:rsid w:val="001534F5"/>
    <w:rsid w:val="001535C9"/>
    <w:rsid w:val="0015483C"/>
    <w:rsid w:val="001577CA"/>
    <w:rsid w:val="00160EBB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279"/>
    <w:rsid w:val="0018051C"/>
    <w:rsid w:val="001855A5"/>
    <w:rsid w:val="00186758"/>
    <w:rsid w:val="00186CAA"/>
    <w:rsid w:val="0019394D"/>
    <w:rsid w:val="001948F0"/>
    <w:rsid w:val="00196B3E"/>
    <w:rsid w:val="001A1570"/>
    <w:rsid w:val="001A4D62"/>
    <w:rsid w:val="001A67E3"/>
    <w:rsid w:val="001A760B"/>
    <w:rsid w:val="001B1CC2"/>
    <w:rsid w:val="001B307B"/>
    <w:rsid w:val="001D1DC7"/>
    <w:rsid w:val="001E04CF"/>
    <w:rsid w:val="001E1263"/>
    <w:rsid w:val="001E16D8"/>
    <w:rsid w:val="001E4813"/>
    <w:rsid w:val="001E563B"/>
    <w:rsid w:val="001F2CB0"/>
    <w:rsid w:val="001F2FA5"/>
    <w:rsid w:val="001F6517"/>
    <w:rsid w:val="001F6BDD"/>
    <w:rsid w:val="001F6F38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2E6C"/>
    <w:rsid w:val="00234F98"/>
    <w:rsid w:val="00236510"/>
    <w:rsid w:val="00243871"/>
    <w:rsid w:val="00245A22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789D"/>
    <w:rsid w:val="00285C5F"/>
    <w:rsid w:val="00292317"/>
    <w:rsid w:val="00297ABC"/>
    <w:rsid w:val="002A0FCC"/>
    <w:rsid w:val="002A1C9F"/>
    <w:rsid w:val="002A21C6"/>
    <w:rsid w:val="002A2907"/>
    <w:rsid w:val="002A4D6B"/>
    <w:rsid w:val="002B1326"/>
    <w:rsid w:val="002B143F"/>
    <w:rsid w:val="002B6667"/>
    <w:rsid w:val="002B6B2F"/>
    <w:rsid w:val="002C1A4A"/>
    <w:rsid w:val="002C374E"/>
    <w:rsid w:val="002C6C8A"/>
    <w:rsid w:val="002D075C"/>
    <w:rsid w:val="002D17C7"/>
    <w:rsid w:val="002D33B7"/>
    <w:rsid w:val="002D33DA"/>
    <w:rsid w:val="002D3C72"/>
    <w:rsid w:val="002D6498"/>
    <w:rsid w:val="002D7536"/>
    <w:rsid w:val="002E1827"/>
    <w:rsid w:val="002E39C1"/>
    <w:rsid w:val="002F08F6"/>
    <w:rsid w:val="002F56E9"/>
    <w:rsid w:val="002F7769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3F95"/>
    <w:rsid w:val="00345C94"/>
    <w:rsid w:val="0034641C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97E76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2FF7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5417E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0C53"/>
    <w:rsid w:val="005022F3"/>
    <w:rsid w:val="0050235E"/>
    <w:rsid w:val="00511A85"/>
    <w:rsid w:val="005120AF"/>
    <w:rsid w:val="0051462B"/>
    <w:rsid w:val="0051645B"/>
    <w:rsid w:val="0051698C"/>
    <w:rsid w:val="00521DDE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40A4"/>
    <w:rsid w:val="0055566A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6FC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589A"/>
    <w:rsid w:val="005D607F"/>
    <w:rsid w:val="005E132E"/>
    <w:rsid w:val="005E574E"/>
    <w:rsid w:val="005E5D8F"/>
    <w:rsid w:val="005F24EA"/>
    <w:rsid w:val="005F3ED2"/>
    <w:rsid w:val="005F4D72"/>
    <w:rsid w:val="005F50C9"/>
    <w:rsid w:val="005F7165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758"/>
    <w:rsid w:val="00615A35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7E17"/>
    <w:rsid w:val="006614A7"/>
    <w:rsid w:val="00661707"/>
    <w:rsid w:val="006643AD"/>
    <w:rsid w:val="00667244"/>
    <w:rsid w:val="00672A5A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A74D6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7325"/>
    <w:rsid w:val="006D7B21"/>
    <w:rsid w:val="006E093D"/>
    <w:rsid w:val="006E1AF2"/>
    <w:rsid w:val="006E2015"/>
    <w:rsid w:val="006E2061"/>
    <w:rsid w:val="006E2C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46C64"/>
    <w:rsid w:val="00747643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93CEA"/>
    <w:rsid w:val="007A2B8A"/>
    <w:rsid w:val="007A6B83"/>
    <w:rsid w:val="007B1ED7"/>
    <w:rsid w:val="007B468D"/>
    <w:rsid w:val="007B6FA7"/>
    <w:rsid w:val="007C43FE"/>
    <w:rsid w:val="007C4E16"/>
    <w:rsid w:val="007C4EE2"/>
    <w:rsid w:val="007C53AB"/>
    <w:rsid w:val="007C59AE"/>
    <w:rsid w:val="007C65E3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2B02"/>
    <w:rsid w:val="008261C3"/>
    <w:rsid w:val="008345C3"/>
    <w:rsid w:val="00840286"/>
    <w:rsid w:val="00840CFB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5C59"/>
    <w:rsid w:val="00876067"/>
    <w:rsid w:val="008817BE"/>
    <w:rsid w:val="00881D5A"/>
    <w:rsid w:val="00885C61"/>
    <w:rsid w:val="0089314C"/>
    <w:rsid w:val="008934CD"/>
    <w:rsid w:val="00895878"/>
    <w:rsid w:val="00897F9F"/>
    <w:rsid w:val="008A225D"/>
    <w:rsid w:val="008A3A1D"/>
    <w:rsid w:val="008A4757"/>
    <w:rsid w:val="008B49F1"/>
    <w:rsid w:val="008B5841"/>
    <w:rsid w:val="008B6F4F"/>
    <w:rsid w:val="008C0EA8"/>
    <w:rsid w:val="008C25F6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8F3F6E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664D"/>
    <w:rsid w:val="009F1182"/>
    <w:rsid w:val="009F497D"/>
    <w:rsid w:val="009F72F9"/>
    <w:rsid w:val="00A001EB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65423"/>
    <w:rsid w:val="00A709D2"/>
    <w:rsid w:val="00A70EBA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E739A"/>
    <w:rsid w:val="00AF13CF"/>
    <w:rsid w:val="00AF29C9"/>
    <w:rsid w:val="00AF364E"/>
    <w:rsid w:val="00AF39DF"/>
    <w:rsid w:val="00AF4DE0"/>
    <w:rsid w:val="00AF54B7"/>
    <w:rsid w:val="00AF5569"/>
    <w:rsid w:val="00AF631A"/>
    <w:rsid w:val="00AF7644"/>
    <w:rsid w:val="00B0018C"/>
    <w:rsid w:val="00B01B9B"/>
    <w:rsid w:val="00B04BA3"/>
    <w:rsid w:val="00B06D78"/>
    <w:rsid w:val="00B11BFC"/>
    <w:rsid w:val="00B12035"/>
    <w:rsid w:val="00B1223C"/>
    <w:rsid w:val="00B1269E"/>
    <w:rsid w:val="00B140CC"/>
    <w:rsid w:val="00B14DBF"/>
    <w:rsid w:val="00B152B9"/>
    <w:rsid w:val="00B165BC"/>
    <w:rsid w:val="00B16FEB"/>
    <w:rsid w:val="00B30603"/>
    <w:rsid w:val="00B32C87"/>
    <w:rsid w:val="00B37E17"/>
    <w:rsid w:val="00B400A6"/>
    <w:rsid w:val="00B41EF2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771E"/>
    <w:rsid w:val="00B76E78"/>
    <w:rsid w:val="00B804A0"/>
    <w:rsid w:val="00B8121E"/>
    <w:rsid w:val="00B8255C"/>
    <w:rsid w:val="00B846DE"/>
    <w:rsid w:val="00B85D8C"/>
    <w:rsid w:val="00B86945"/>
    <w:rsid w:val="00B86DDA"/>
    <w:rsid w:val="00B95952"/>
    <w:rsid w:val="00BA0436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4E69"/>
    <w:rsid w:val="00C66663"/>
    <w:rsid w:val="00C666E1"/>
    <w:rsid w:val="00C667FF"/>
    <w:rsid w:val="00C66C6C"/>
    <w:rsid w:val="00C70B75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3556"/>
    <w:rsid w:val="00CC49B1"/>
    <w:rsid w:val="00CC5AF6"/>
    <w:rsid w:val="00CC73DE"/>
    <w:rsid w:val="00CC7861"/>
    <w:rsid w:val="00CD18DA"/>
    <w:rsid w:val="00CD459F"/>
    <w:rsid w:val="00CD7F76"/>
    <w:rsid w:val="00CE0FDD"/>
    <w:rsid w:val="00CE68A3"/>
    <w:rsid w:val="00CE75BC"/>
    <w:rsid w:val="00CF057F"/>
    <w:rsid w:val="00CF6B75"/>
    <w:rsid w:val="00D10C59"/>
    <w:rsid w:val="00D143D1"/>
    <w:rsid w:val="00D144E0"/>
    <w:rsid w:val="00D15F88"/>
    <w:rsid w:val="00D20E43"/>
    <w:rsid w:val="00D2453A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5420F"/>
    <w:rsid w:val="00D545D8"/>
    <w:rsid w:val="00D62DA8"/>
    <w:rsid w:val="00D706FA"/>
    <w:rsid w:val="00D70FDC"/>
    <w:rsid w:val="00D70FF0"/>
    <w:rsid w:val="00D7234D"/>
    <w:rsid w:val="00D73057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DDA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0F3A"/>
    <w:rsid w:val="00DF15DE"/>
    <w:rsid w:val="00E00DF4"/>
    <w:rsid w:val="00E01952"/>
    <w:rsid w:val="00E01E3F"/>
    <w:rsid w:val="00E04897"/>
    <w:rsid w:val="00E11087"/>
    <w:rsid w:val="00E11383"/>
    <w:rsid w:val="00E11A0E"/>
    <w:rsid w:val="00E133D0"/>
    <w:rsid w:val="00E13AED"/>
    <w:rsid w:val="00E13B74"/>
    <w:rsid w:val="00E141D9"/>
    <w:rsid w:val="00E15DD6"/>
    <w:rsid w:val="00E206BF"/>
    <w:rsid w:val="00E20E86"/>
    <w:rsid w:val="00E22155"/>
    <w:rsid w:val="00E22636"/>
    <w:rsid w:val="00E300DD"/>
    <w:rsid w:val="00E33005"/>
    <w:rsid w:val="00E36842"/>
    <w:rsid w:val="00E36D3D"/>
    <w:rsid w:val="00E36F6B"/>
    <w:rsid w:val="00E37399"/>
    <w:rsid w:val="00E45FDA"/>
    <w:rsid w:val="00E52766"/>
    <w:rsid w:val="00E538E5"/>
    <w:rsid w:val="00E54654"/>
    <w:rsid w:val="00E54A85"/>
    <w:rsid w:val="00E55F6A"/>
    <w:rsid w:val="00E6075E"/>
    <w:rsid w:val="00E7056C"/>
    <w:rsid w:val="00E70BFB"/>
    <w:rsid w:val="00E72CE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5BF4"/>
    <w:rsid w:val="00EA64AC"/>
    <w:rsid w:val="00EA78EF"/>
    <w:rsid w:val="00EB1CA3"/>
    <w:rsid w:val="00EB4832"/>
    <w:rsid w:val="00EB5147"/>
    <w:rsid w:val="00EB5A6D"/>
    <w:rsid w:val="00EC3645"/>
    <w:rsid w:val="00EC5536"/>
    <w:rsid w:val="00EC5B88"/>
    <w:rsid w:val="00EC60BE"/>
    <w:rsid w:val="00ED077E"/>
    <w:rsid w:val="00ED262D"/>
    <w:rsid w:val="00ED4CA6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550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2ACD"/>
    <w:rsid w:val="00F526CE"/>
    <w:rsid w:val="00F54260"/>
    <w:rsid w:val="00F54D6B"/>
    <w:rsid w:val="00F60D9B"/>
    <w:rsid w:val="00F6128D"/>
    <w:rsid w:val="00F61A10"/>
    <w:rsid w:val="00F625F9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863E1"/>
    <w:rsid w:val="00F9645B"/>
    <w:rsid w:val="00FA14E7"/>
    <w:rsid w:val="00FA1E8D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16A"/>
    <w:rsid w:val="00FE0770"/>
    <w:rsid w:val="00FE0E8E"/>
    <w:rsid w:val="00FE1A72"/>
    <w:rsid w:val="00FE2EB4"/>
    <w:rsid w:val="00FE5F2D"/>
    <w:rsid w:val="00FE756F"/>
    <w:rsid w:val="00FF1602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uiPriority w:val="99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uiPriority w:val="99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character" w:customStyle="1" w:styleId="LijstalineaChar">
    <w:name w:val="Lijstalinea Char"/>
    <w:link w:val="Lijstalinea"/>
    <w:uiPriority w:val="34"/>
    <w:locked/>
    <w:rsid w:val="008B49F1"/>
    <w:rPr>
      <w:rFonts w:ascii="Verdana" w:hAnsi="Verdana"/>
      <w:sz w:val="17"/>
      <w:szCs w:val="24"/>
    </w:rPr>
  </w:style>
  <w:style w:type="character" w:customStyle="1" w:styleId="VoettekstChar">
    <w:name w:val="Voettekst Char"/>
    <w:basedOn w:val="Standaardalinea-lettertype"/>
    <w:link w:val="Voettekst"/>
    <w:rsid w:val="00232E6C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21e131-7d4d-4792-ad86-895521fbf0a2" xsi:nil="true"/>
    <lcf76f155ced4ddcb4097134ff3c332f xmlns="c807b2bc-09cd-4b61-8df2-5d4e0198fae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7F459779E7B4B8FBA7A31DE0662A9" ma:contentTypeVersion="12" ma:contentTypeDescription="Een nieuw document maken." ma:contentTypeScope="" ma:versionID="4e760fed8f113510e00d0b3718bc814b">
  <xsd:schema xmlns:xsd="http://www.w3.org/2001/XMLSchema" xmlns:xs="http://www.w3.org/2001/XMLSchema" xmlns:p="http://schemas.microsoft.com/office/2006/metadata/properties" xmlns:ns2="c807b2bc-09cd-4b61-8df2-5d4e0198fae0" xmlns:ns3="6321e131-7d4d-4792-ad86-895521fbf0a2" targetNamespace="http://schemas.microsoft.com/office/2006/metadata/properties" ma:root="true" ma:fieldsID="16f3c899541aaedb16826abde548667a" ns2:_="" ns3:_="">
    <xsd:import namespace="c807b2bc-09cd-4b61-8df2-5d4e0198fae0"/>
    <xsd:import namespace="6321e131-7d4d-4792-ad86-895521fbf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2bc-09cd-4b61-8df2-5d4e0198f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1e131-7d4d-4792-ad86-895521fbf0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d780ff0-85ed-411f-9aaa-db4c8fd86b4e}" ma:internalName="TaxCatchAll" ma:showField="CatchAllData" ma:web="6321e131-7d4d-4792-ad86-895521fbf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6321e131-7d4d-4792-ad86-895521fbf0a2"/>
    <ds:schemaRef ds:uri="c807b2bc-09cd-4b61-8df2-5d4e0198fae0"/>
  </ds:schemaRefs>
</ds:datastoreItem>
</file>

<file path=customXml/itemProps2.xml><?xml version="1.0" encoding="utf-8"?>
<ds:datastoreItem xmlns:ds="http://schemas.openxmlformats.org/officeDocument/2006/customXml" ds:itemID="{C848375E-EF24-45AC-BCFE-C58F06D15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7b2bc-09cd-4b61-8df2-5d4e0198fae0"/>
    <ds:schemaRef ds:uri="6321e131-7d4d-4792-ad86-895521fbf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24</TotalTime>
  <Pages>6</Pages>
  <Words>770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4997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r.brouwer@kleissen.nl</dc:creator>
  <cp:lastModifiedBy>Rick Brouwer</cp:lastModifiedBy>
  <cp:revision>50</cp:revision>
  <cp:lastPrinted>2025-06-12T14:49:00Z</cp:lastPrinted>
  <dcterms:created xsi:type="dcterms:W3CDTF">2024-10-17T09:52:00Z</dcterms:created>
  <dcterms:modified xsi:type="dcterms:W3CDTF">2025-06-12T14:49:00Z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0x010100A4F7F459779E7B4B8FBA7A31DE0662A9</vt:lpwstr>
  </property>
  <property fmtid="{D5CDD505-2E9C-101B-9397-08002B2CF9AE}" pid="3" name="MediaServiceImageTags">
    <vt:lpwstr/>
  </property>
</Properties>
</file>