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D2A5" w14:textId="2572615F" w:rsidR="00602378" w:rsidRPr="00E57209" w:rsidRDefault="0094620F" w:rsidP="456A9FE8">
      <w:pPr>
        <w:pStyle w:val="Bijlage1"/>
        <w:tabs>
          <w:tab w:val="clear" w:pos="432"/>
        </w:tabs>
        <w:spacing w:line="240" w:lineRule="auto"/>
        <w:ind w:left="0" w:firstLine="0"/>
        <w:rPr>
          <w:rFonts w:cs="Arial"/>
          <w:noProof w:val="0"/>
          <w:sz w:val="24"/>
          <w:szCs w:val="24"/>
        </w:rPr>
      </w:pPr>
      <w:bookmarkStart w:id="0" w:name="_Toc343079571"/>
      <w:r>
        <w:rPr>
          <w:rFonts w:ascii="Arial" w:hAnsi="Arial" w:cs="Arial"/>
          <w:noProof w:val="0"/>
        </w:rPr>
        <w:t xml:space="preserve">Bijlage 8, </w:t>
      </w:r>
      <w:r w:rsidR="008B021A" w:rsidRPr="00E57209">
        <w:rPr>
          <w:rFonts w:ascii="Arial" w:hAnsi="Arial" w:cs="Arial"/>
          <w:noProof w:val="0"/>
        </w:rPr>
        <w:t xml:space="preserve">Technische specificaties </w:t>
      </w:r>
      <w:bookmarkEnd w:id="0"/>
      <w:r>
        <w:rPr>
          <w:rFonts w:ascii="Arial" w:hAnsi="Arial" w:cs="Arial"/>
          <w:noProof w:val="0"/>
        </w:rPr>
        <w:t>EAO Hardware</w:t>
      </w:r>
    </w:p>
    <w:p w14:paraId="28C2B145" w14:textId="5EACF25D" w:rsidR="00021DD8" w:rsidRDefault="00021DD8" w:rsidP="008B021A">
      <w:pPr>
        <w:rPr>
          <w:rFonts w:cs="Arial"/>
          <w:b/>
          <w:bCs/>
          <w:color w:val="000000" w:themeColor="text1"/>
          <w:sz w:val="24"/>
        </w:rPr>
      </w:pPr>
      <w:r w:rsidRPr="00E57209">
        <w:rPr>
          <w:rFonts w:cs="Arial"/>
          <w:b/>
          <w:bCs/>
          <w:color w:val="000000" w:themeColor="text1"/>
          <w:sz w:val="24"/>
        </w:rPr>
        <w:t>Minimale technische eisen</w:t>
      </w:r>
    </w:p>
    <w:p w14:paraId="0A44519B" w14:textId="77777777" w:rsidR="004439A8" w:rsidRDefault="004439A8" w:rsidP="008B021A">
      <w:pPr>
        <w:rPr>
          <w:rFonts w:cs="Arial"/>
          <w:b/>
          <w:bCs/>
          <w:color w:val="000000" w:themeColor="text1"/>
          <w:sz w:val="24"/>
        </w:rPr>
      </w:pPr>
    </w:p>
    <w:tbl>
      <w:tblPr>
        <w:tblW w:w="13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300"/>
        <w:gridCol w:w="6940"/>
        <w:gridCol w:w="1420"/>
        <w:gridCol w:w="2080"/>
      </w:tblGrid>
      <w:tr w:rsidR="00BB2CD1" w:rsidRPr="00BB2CD1" w14:paraId="7E318250" w14:textId="77777777" w:rsidTr="00BB2CD1">
        <w:trPr>
          <w:trHeight w:val="330"/>
        </w:trPr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0BAC36" w14:textId="77777777" w:rsidR="00BB2CD1" w:rsidRPr="00BB2CD1" w:rsidRDefault="00BB2CD1" w:rsidP="00BB2CD1">
            <w:pPr>
              <w:pStyle w:val="Lijstalinea"/>
              <w:numPr>
                <w:ilvl w:val="0"/>
                <w:numId w:val="19"/>
              </w:num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Desktop Standaard</w:t>
            </w:r>
          </w:p>
        </w:tc>
        <w:tc>
          <w:tcPr>
            <w:tcW w:w="69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5A0C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74AB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BD22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eastAsia="zh-CN"/>
              </w:rPr>
            </w:pPr>
          </w:p>
        </w:tc>
      </w:tr>
      <w:tr w:rsidR="00BB2CD1" w:rsidRPr="00BB2CD1" w14:paraId="67935B6F" w14:textId="77777777" w:rsidTr="00BB2CD1">
        <w:trPr>
          <w:trHeight w:val="9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14:paraId="4C612369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Nummer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14:paraId="45983FCC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Onderdeel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14:paraId="7CD447FA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Eis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14:paraId="76DA3DF9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Akkoord bevestigen met ‘ja’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14:paraId="2D8878E9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Uw specificaties</w:t>
            </w:r>
          </w:p>
        </w:tc>
      </w:tr>
      <w:tr w:rsidR="00BB2CD1" w:rsidRPr="00BB2CD1" w14:paraId="25A54E32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948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EBC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Behuizing type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872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Small form factor (SFF)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ECC5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FB1C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3A376315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92A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FD3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Aansluiting Voor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EE9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Universele Audiopoort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0F9D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B2D4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DE2DBA2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DDF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358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66E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USB 3.2 Type A.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3984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1F0B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10E939A4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D29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A4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6EC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CCC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USB 3.2 Type 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5A6F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4F5C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55B3D9F5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0B6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A5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D33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Aansluiting Achter 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0DC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3 x USB 3.2 Type 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4DF3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3CE4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94620F" w14:paraId="3DD04F69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71D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A6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CC7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2A2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 xml:space="preserve">1x RJ-45 Ethernet </w:t>
            </w:r>
            <w:proofErr w:type="spellStart"/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poort</w:t>
            </w:r>
            <w:proofErr w:type="spellEnd"/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 xml:space="preserve"> (1000Mbit)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D901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val="en-US"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CADC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val="en-US" w:eastAsia="zh-CN"/>
              </w:rPr>
              <w:t> </w:t>
            </w:r>
          </w:p>
        </w:tc>
      </w:tr>
      <w:tr w:rsidR="00BB2CD1" w:rsidRPr="00BB2CD1" w14:paraId="054D8995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41C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A7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C9A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316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HDMI 2.1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34E0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38A9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17855411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D8F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A8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72A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E18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2x Display Poort 1.4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0416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8620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586E304E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CCD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3F6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Processor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569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Intel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Core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Processor i5 laatste Gen.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EEAD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1F51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5A90DC06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0C4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02B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Werkgeheugen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4CB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16GB DDR5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178D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3FBB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5FD6DE11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AC0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A11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0D7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Videokaart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4DC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Intel® grafische kaart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96B3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3A13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702895E9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130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A12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FAF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Opslag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D1B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M.2 2230 512 GB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PCIe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NVMe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SSD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0ABD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CEA6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7FFECF1E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032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A13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E49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Besturingssysteem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F3C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Windows 11 PRO 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1134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0342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5B9993DB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B16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A14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826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Installatie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9C1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Corporate - Ready Image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E7F0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A3E7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48341BE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289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A15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7E7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Toetsenbord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BC9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VS International (QWERTY) met numeriek deel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039C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6333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B02B401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E1E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1B0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Muis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1AB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Optisch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4D34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927E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</w:tbl>
    <w:p w14:paraId="02CBEB9B" w14:textId="641A4B22" w:rsidR="00D467CA" w:rsidRDefault="00D467CA">
      <w:pPr>
        <w:rPr>
          <w:rFonts w:cs="Arial"/>
          <w:b/>
          <w:bCs/>
          <w:color w:val="000000"/>
          <w:sz w:val="24"/>
          <w:lang w:eastAsia="zh-CN"/>
        </w:rPr>
      </w:pPr>
    </w:p>
    <w:p w14:paraId="0C57512D" w14:textId="3AD996E4" w:rsidR="006D7FCA" w:rsidRDefault="006D7FCA">
      <w:r>
        <w:br w:type="page"/>
      </w:r>
    </w:p>
    <w:tbl>
      <w:tblPr>
        <w:tblW w:w="13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300"/>
        <w:gridCol w:w="6940"/>
        <w:gridCol w:w="1420"/>
        <w:gridCol w:w="2080"/>
      </w:tblGrid>
      <w:tr w:rsidR="00BB2CD1" w:rsidRPr="00BB2CD1" w14:paraId="14F7D47D" w14:textId="77777777" w:rsidTr="1326625E">
        <w:trPr>
          <w:trHeight w:val="330"/>
        </w:trPr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42195A" w14:textId="42BD5CB8" w:rsidR="00BB2CD1" w:rsidRPr="00BB2CD1" w:rsidRDefault="00BB2CD1" w:rsidP="00BB2CD1">
            <w:pPr>
              <w:pStyle w:val="Lijstalinea"/>
              <w:numPr>
                <w:ilvl w:val="0"/>
                <w:numId w:val="19"/>
              </w:num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lastRenderedPageBreak/>
              <w:t>Desktop Zwaar</w:t>
            </w:r>
          </w:p>
        </w:tc>
        <w:tc>
          <w:tcPr>
            <w:tcW w:w="69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D391AC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88569E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6FAAC9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eastAsia="zh-CN"/>
              </w:rPr>
            </w:pPr>
          </w:p>
        </w:tc>
      </w:tr>
      <w:tr w:rsidR="00BB2CD1" w:rsidRPr="00BB2CD1" w14:paraId="104CB8FE" w14:textId="77777777" w:rsidTr="1326625E">
        <w:trPr>
          <w:trHeight w:val="9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029F6F5E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Nummer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39802637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Onderdeel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0446E740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Eis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2F222F82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Akkoord bevestigen met ‘ja’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4D855CFA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Uw specificaties</w:t>
            </w:r>
          </w:p>
        </w:tc>
      </w:tr>
      <w:tr w:rsidR="00BB2CD1" w:rsidRPr="00BB2CD1" w14:paraId="3D6EFD2E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976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2DE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Behuizing type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98F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Small form factor (SFF)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1A97" w14:textId="77777777" w:rsidR="00BB2CD1" w:rsidRPr="00BB2CD1" w:rsidRDefault="00BB2CD1" w:rsidP="00BB2CD1">
            <w:pPr>
              <w:rPr>
                <w:rFonts w:cs="Arial"/>
                <w:color w:val="000000"/>
                <w:sz w:val="28"/>
                <w:szCs w:val="28"/>
                <w:lang w:eastAsia="zh-CN"/>
              </w:rPr>
            </w:pPr>
            <w:r w:rsidRPr="00BB2CD1">
              <w:rPr>
                <w:rFonts w:cs="Arial"/>
                <w:color w:val="000000"/>
                <w:sz w:val="28"/>
                <w:szCs w:val="28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EB0D" w14:textId="77777777" w:rsidR="00BB2CD1" w:rsidRPr="00BB2CD1" w:rsidRDefault="00BB2CD1" w:rsidP="00BB2CD1">
            <w:pPr>
              <w:rPr>
                <w:rFonts w:cs="Arial"/>
                <w:color w:val="000000"/>
                <w:sz w:val="28"/>
                <w:szCs w:val="28"/>
                <w:lang w:eastAsia="zh-CN"/>
              </w:rPr>
            </w:pPr>
            <w:r w:rsidRPr="00BB2CD1">
              <w:rPr>
                <w:rFonts w:cs="Arial"/>
                <w:color w:val="000000"/>
                <w:sz w:val="28"/>
                <w:szCs w:val="28"/>
                <w:lang w:eastAsia="zh-CN"/>
              </w:rPr>
              <w:t> </w:t>
            </w:r>
          </w:p>
        </w:tc>
      </w:tr>
      <w:tr w:rsidR="00BB2CD1" w:rsidRPr="00BB2CD1" w14:paraId="45B6A9B3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B50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A18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069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Aansluiting Voor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A7E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Universele Audiopoort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0DD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423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14964A7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10F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A19</w:t>
            </w:r>
          </w:p>
        </w:tc>
        <w:tc>
          <w:tcPr>
            <w:tcW w:w="2300" w:type="dxa"/>
            <w:vMerge/>
            <w:vAlign w:val="center"/>
            <w:hideMark/>
          </w:tcPr>
          <w:p w14:paraId="0A2CC4E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837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USB 3.2 Type A.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428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1E8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013BAAEE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251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A20</w:t>
            </w:r>
          </w:p>
        </w:tc>
        <w:tc>
          <w:tcPr>
            <w:tcW w:w="2300" w:type="dxa"/>
            <w:vMerge/>
            <w:vAlign w:val="center"/>
            <w:hideMark/>
          </w:tcPr>
          <w:p w14:paraId="02460B8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8B7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USB 3.2 Type 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486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43D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70C44F32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258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A21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A22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Aansluiting Achter 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E19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3 x USB 3.2 Type 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A6B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539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94620F" w14:paraId="7A43E016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29B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A22</w:t>
            </w:r>
          </w:p>
        </w:tc>
        <w:tc>
          <w:tcPr>
            <w:tcW w:w="2300" w:type="dxa"/>
            <w:vMerge/>
            <w:vAlign w:val="center"/>
            <w:hideMark/>
          </w:tcPr>
          <w:p w14:paraId="6490821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64B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 xml:space="preserve">1x RJ-45 Ethernet </w:t>
            </w:r>
            <w:proofErr w:type="spellStart"/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poort</w:t>
            </w:r>
            <w:proofErr w:type="spellEnd"/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 xml:space="preserve"> (1000Mbit)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17A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EF0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</w:tr>
      <w:tr w:rsidR="00BB2CD1" w:rsidRPr="00BB2CD1" w14:paraId="21469193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AD5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A23</w:t>
            </w:r>
          </w:p>
        </w:tc>
        <w:tc>
          <w:tcPr>
            <w:tcW w:w="2300" w:type="dxa"/>
            <w:vMerge/>
            <w:vAlign w:val="center"/>
            <w:hideMark/>
          </w:tcPr>
          <w:p w14:paraId="171DEA0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9E3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HDMI 2.1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2F6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408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31BDCF4C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8B0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A24</w:t>
            </w:r>
          </w:p>
        </w:tc>
        <w:tc>
          <w:tcPr>
            <w:tcW w:w="2300" w:type="dxa"/>
            <w:vMerge/>
            <w:vAlign w:val="center"/>
            <w:hideMark/>
          </w:tcPr>
          <w:p w14:paraId="0C2117C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384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2x Display Poort 1.4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FA1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348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94620F" w14:paraId="71056097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6F8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3F0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Processor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C77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 xml:space="preserve">Intel Core Processor i7 of i9 </w:t>
            </w:r>
            <w:proofErr w:type="spellStart"/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laatste</w:t>
            </w:r>
            <w:proofErr w:type="spellEnd"/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 xml:space="preserve"> Gen.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836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492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</w:tr>
      <w:tr w:rsidR="00BB2CD1" w:rsidRPr="00BB2CD1" w14:paraId="6A3C33A6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719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DFC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Werkgeheugen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378C" w14:textId="72023E1A" w:rsidR="00BB2CD1" w:rsidRPr="00BB2CD1" w:rsidRDefault="38FB7D63" w:rsidP="42D0034F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42D0034F">
              <w:rPr>
                <w:rFonts w:cs="Arial"/>
                <w:color w:val="000000" w:themeColor="text1"/>
                <w:sz w:val="24"/>
                <w:lang w:eastAsia="zh-CN"/>
              </w:rPr>
              <w:t xml:space="preserve">32 of </w:t>
            </w:r>
            <w:r w:rsidR="00BB2CD1" w:rsidRPr="42D0034F">
              <w:rPr>
                <w:rFonts w:cs="Arial"/>
                <w:color w:val="000000" w:themeColor="text1"/>
                <w:sz w:val="24"/>
                <w:lang w:eastAsia="zh-CN"/>
              </w:rPr>
              <w:t>64GB DDR5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CB6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FF1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317CAB6A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468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F0C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Videokaart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CC0D" w14:textId="30FE7833" w:rsidR="00BB2CD1" w:rsidRPr="00BB2CD1" w:rsidRDefault="00BB2CD1" w:rsidP="1326625E">
            <w:pPr>
              <w:rPr>
                <w:rFonts w:cs="Arial"/>
                <w:color w:val="000000"/>
                <w:sz w:val="24"/>
                <w:lang w:eastAsia="zh-CN"/>
              </w:rPr>
            </w:pPr>
            <w:proofErr w:type="spellStart"/>
            <w:r w:rsidRPr="1326625E">
              <w:rPr>
                <w:rFonts w:cs="Arial"/>
                <w:color w:val="000000" w:themeColor="text1"/>
                <w:sz w:val="24"/>
                <w:lang w:eastAsia="zh-CN"/>
              </w:rPr>
              <w:t>GeForce</w:t>
            </w:r>
            <w:proofErr w:type="spellEnd"/>
            <w:r w:rsidRPr="1326625E">
              <w:rPr>
                <w:rFonts w:cs="Arial"/>
                <w:color w:val="000000" w:themeColor="text1"/>
                <w:sz w:val="24"/>
                <w:lang w:eastAsia="zh-CN"/>
              </w:rPr>
              <w:t xml:space="preserve"> RTX </w:t>
            </w:r>
            <w:r w:rsidR="083A5B21" w:rsidRPr="1326625E">
              <w:rPr>
                <w:rFonts w:cs="Arial"/>
                <w:color w:val="000000" w:themeColor="text1"/>
                <w:sz w:val="24"/>
                <w:lang w:eastAsia="zh-CN"/>
              </w:rPr>
              <w:t>(Laatste model)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F7F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D35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025D7158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D02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6A4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Opslag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D90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M.2 2230 512 GB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PCIe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NVMe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SSD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5E2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D761" w14:textId="77777777" w:rsidR="00BB2CD1" w:rsidRPr="00BB2CD1" w:rsidRDefault="00BB2CD1" w:rsidP="00BB2CD1">
            <w:pPr>
              <w:rPr>
                <w:rFonts w:cs="Arial"/>
                <w:b/>
                <w:bCs/>
                <w:color w:val="0070C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70C0"/>
                <w:sz w:val="24"/>
                <w:lang w:eastAsia="zh-CN"/>
              </w:rPr>
              <w:t> </w:t>
            </w:r>
          </w:p>
        </w:tc>
      </w:tr>
      <w:tr w:rsidR="00BB2CD1" w:rsidRPr="00BB2CD1" w14:paraId="74CB9614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ECE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FD2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Besturingssysteem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268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Windows 11 PRO 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BCA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CBB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116F0668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729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692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Installatie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6DB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Corporate - Ready Image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D55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A99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5CE8A403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787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EE9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Toetsenbord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881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VS International (QWERTY) met numeriek deel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E2E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834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3EF8CDC1" w14:textId="77777777" w:rsidTr="1326625E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FEE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A86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Muis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520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Optisch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E16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168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</w:tbl>
    <w:p w14:paraId="2E235BBD" w14:textId="1485D658" w:rsidR="002D098C" w:rsidRDefault="006D7FCA">
      <w:r>
        <w:br w:type="page"/>
      </w:r>
    </w:p>
    <w:tbl>
      <w:tblPr>
        <w:tblW w:w="13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300"/>
        <w:gridCol w:w="6940"/>
        <w:gridCol w:w="1420"/>
        <w:gridCol w:w="2080"/>
      </w:tblGrid>
      <w:tr w:rsidR="00BB2CD1" w:rsidRPr="00BB2CD1" w14:paraId="5386532C" w14:textId="77777777" w:rsidTr="5F5FE597">
        <w:trPr>
          <w:trHeight w:val="330"/>
        </w:trPr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D41E29" w14:textId="39643168" w:rsidR="00BB2CD1" w:rsidRPr="00BB2CD1" w:rsidRDefault="00BB2CD1" w:rsidP="00BB2CD1">
            <w:pPr>
              <w:pStyle w:val="Lijstalinea"/>
              <w:numPr>
                <w:ilvl w:val="0"/>
                <w:numId w:val="19"/>
              </w:num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lastRenderedPageBreak/>
              <w:t>Laptop Standaard</w:t>
            </w:r>
          </w:p>
        </w:tc>
        <w:tc>
          <w:tcPr>
            <w:tcW w:w="69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961058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FDC6C6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BF8CB8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eastAsia="zh-CN"/>
              </w:rPr>
            </w:pPr>
          </w:p>
        </w:tc>
      </w:tr>
      <w:tr w:rsidR="00BB2CD1" w:rsidRPr="00BB2CD1" w14:paraId="78B4DF41" w14:textId="77777777" w:rsidTr="5F5FE597">
        <w:trPr>
          <w:trHeight w:val="9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6331A123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Nummer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01FFB9F9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Onderdeel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4A8E3B68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Eis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4D89D63B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Akkoord bevestigen met ‘ja’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3BEC70EC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Uw specificaties</w:t>
            </w:r>
          </w:p>
        </w:tc>
      </w:tr>
      <w:tr w:rsidR="00BB2CD1" w:rsidRPr="00BB2CD1" w14:paraId="6A326F9B" w14:textId="77777777" w:rsidTr="5F5FE597">
        <w:trPr>
          <w:trHeight w:val="67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B26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FC8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LCD - Scherm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B2D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15,6", FHD 1920x1080, 60 Hz, IPS, zonder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touch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, antireflectie, 250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nit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>, 45% NTSC, FHD+ infraroodcamera, 4G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8AC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596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7C044C3E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725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3B3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Processor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396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Intel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Core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Ultra 5 125U processor (12 MB cache, 12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cores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>, tot 4,3 GHz)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9D8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28B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7D9F44A2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D1F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033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Opslag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32F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M.2 2230 512 GB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PCIe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NVMe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SSD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18F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D97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BD74E9D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EBD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940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Werkgeheugen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090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16GB DDR5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79D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DF0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224CD3F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978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F71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Videokaart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9C7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Geïntegreerde Intel® grafische kaart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D94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F34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19F097B9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DDA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1B7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Geluid en luidsprekers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AA1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Stereoluidsprekers met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Realtek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Waves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MaxxAudio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®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C47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E51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FB398CF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4B0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A29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306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Draadloos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A55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Intel® Wi-Fi 6E (6 als 6E niet beschikbaar is) AX211, 2x2, 802.11ax, Bluetooth® 5.3 draadloze kaart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732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192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4F9C7EC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FF4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754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Camera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E66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Niet nodig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2E8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73E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FE2A2BE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775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E67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Toetsenbord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8DB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VS International (QWERTY) met numeriek deel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A20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DC5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03B9E19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2D6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0B0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Touchpad</w:t>
            </w:r>
            <w:proofErr w:type="spellEnd"/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D4A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Touchpad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met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multitouchfunctie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F55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BDB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E42A2BA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FAB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A33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7CA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Poorten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C64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1 USB 3.2 Gen 1-poort met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PowerShare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0AD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44B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3D3C5CEF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A4A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A34</w:t>
            </w:r>
          </w:p>
        </w:tc>
        <w:tc>
          <w:tcPr>
            <w:tcW w:w="2300" w:type="dxa"/>
            <w:vMerge/>
            <w:vAlign w:val="center"/>
            <w:hideMark/>
          </w:tcPr>
          <w:p w14:paraId="28DE172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D20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USB 3.2 Gen 1-poort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9D2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B59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1E2C100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0DF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A35</w:t>
            </w:r>
          </w:p>
        </w:tc>
        <w:tc>
          <w:tcPr>
            <w:tcW w:w="2300" w:type="dxa"/>
            <w:vMerge/>
            <w:vAlign w:val="center"/>
            <w:hideMark/>
          </w:tcPr>
          <w:p w14:paraId="7C12D86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DF0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USB Type 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257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7EA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69AD1D7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070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A36</w:t>
            </w:r>
          </w:p>
        </w:tc>
        <w:tc>
          <w:tcPr>
            <w:tcW w:w="2300" w:type="dxa"/>
            <w:vMerge/>
            <w:vAlign w:val="center"/>
            <w:hideMark/>
          </w:tcPr>
          <w:p w14:paraId="1C014BD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6F1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HDMI 2.1-poort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B19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0CE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08DA1F4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F49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A37</w:t>
            </w:r>
          </w:p>
        </w:tc>
        <w:tc>
          <w:tcPr>
            <w:tcW w:w="2300" w:type="dxa"/>
            <w:vMerge/>
            <w:vAlign w:val="center"/>
            <w:hideMark/>
          </w:tcPr>
          <w:p w14:paraId="3464AD6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4DF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universele audiopoort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0A5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B75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0FA02C8C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F89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A38</w:t>
            </w:r>
          </w:p>
        </w:tc>
        <w:tc>
          <w:tcPr>
            <w:tcW w:w="2300" w:type="dxa"/>
            <w:vMerge/>
            <w:vAlign w:val="center"/>
            <w:hideMark/>
          </w:tcPr>
          <w:p w14:paraId="526E8DD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6A8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RJ45 Ethernet-poort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473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974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3202577" w14:textId="77777777" w:rsidTr="5F5FE597">
        <w:trPr>
          <w:trHeight w:val="31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B67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A39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21F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Besturingssysteem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CAA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Windows 11 PRO 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802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42B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9F1692E" w14:textId="77777777" w:rsidTr="5F5FE597">
        <w:trPr>
          <w:trHeight w:val="31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23A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A40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1E0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Installatie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DFC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Corporate - Ready Image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F5B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1D1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A500532" w14:textId="77777777" w:rsidTr="007B086A">
        <w:trPr>
          <w:trHeight w:val="330"/>
        </w:trPr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94ABF2" w14:textId="2D093859" w:rsidR="00BB2CD1" w:rsidRPr="00BB2CD1" w:rsidRDefault="007B086A" w:rsidP="00BB2CD1">
            <w:pPr>
              <w:pStyle w:val="Lijstalinea"/>
              <w:numPr>
                <w:ilvl w:val="0"/>
                <w:numId w:val="19"/>
              </w:num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>
              <w:lastRenderedPageBreak/>
              <w:br w:type="page"/>
            </w:r>
            <w:r w:rsidR="00F8272C">
              <w:br w:type="page"/>
            </w:r>
            <w:r w:rsidR="00F8272C">
              <w:br w:type="page"/>
            </w:r>
            <w:r w:rsidR="00BB2CD1"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Laptop Zwaar</w:t>
            </w:r>
          </w:p>
        </w:tc>
        <w:tc>
          <w:tcPr>
            <w:tcW w:w="69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953D6E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62689F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54766D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eastAsia="zh-CN"/>
              </w:rPr>
            </w:pPr>
          </w:p>
        </w:tc>
      </w:tr>
      <w:tr w:rsidR="00BB2CD1" w:rsidRPr="00BB2CD1" w14:paraId="54211765" w14:textId="77777777" w:rsidTr="5F5FE597">
        <w:trPr>
          <w:trHeight w:val="9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7AE42195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Nummer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1CE949D7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Onderdeel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3CC2888F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Eis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0DFDAC6B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Akkoord bevestigen met ‘ja’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57CC4FE0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Uw specificaties</w:t>
            </w:r>
          </w:p>
        </w:tc>
      </w:tr>
      <w:tr w:rsidR="00BB2CD1" w:rsidRPr="00BB2CD1" w14:paraId="11CE5D90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616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A41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3D0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LCD - Scherm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483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15,6", FHD 1920x1080, 60 Hz, IPS, zonder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touch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, antireflectie, 250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nit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>, 45% NTSC, FHD+ infraroodcamera, 4G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8C05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896F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0873FFE4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28E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7D6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Processor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0E4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Intel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Core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Ultra 7 155U (12 MB cache, 12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cores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tot 4,8GHz)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40D7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2E6D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2A5B078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7DB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A43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653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Opslag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CE5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M.2 2230 512 GB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PCIe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NVMe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SSD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A878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BF9E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08D12B03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BB8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A44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961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Werkgeheugen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EA75" w14:textId="13E22514" w:rsidR="00BB2CD1" w:rsidRPr="00BB2CD1" w:rsidRDefault="2D5A7195" w:rsidP="42D0034F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42D0034F">
              <w:rPr>
                <w:rFonts w:cs="Arial"/>
                <w:color w:val="000000" w:themeColor="text1"/>
                <w:sz w:val="24"/>
                <w:lang w:eastAsia="zh-CN"/>
              </w:rPr>
              <w:t xml:space="preserve">32 of </w:t>
            </w:r>
            <w:r w:rsidR="00BB2CD1" w:rsidRPr="42D0034F">
              <w:rPr>
                <w:rFonts w:cs="Arial"/>
                <w:color w:val="000000" w:themeColor="text1"/>
                <w:sz w:val="24"/>
                <w:lang w:eastAsia="zh-CN"/>
              </w:rPr>
              <w:t>64GB DDR5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741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FA7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94620F" w14:paraId="433EA150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BBE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A45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4E0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Videokaart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5CD3" w14:textId="31DC9D68" w:rsidR="00BB2CD1" w:rsidRPr="00BB2CD1" w:rsidRDefault="5ABACD87" w:rsidP="5F5FE597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5F5FE597">
              <w:rPr>
                <w:rFonts w:cs="Arial"/>
                <w:color w:val="000000" w:themeColor="text1"/>
                <w:sz w:val="24"/>
                <w:lang w:val="en-US" w:eastAsia="zh-CN"/>
              </w:rPr>
              <w:t>GeForce RTX3050 of RTX3050 Ti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F54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6A7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</w:tr>
      <w:tr w:rsidR="00BB2CD1" w:rsidRPr="00BB2CD1" w14:paraId="528ADA61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4F7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A46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FE3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Geluid en luidsprekers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90B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Stereoluidsprekers met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Realtek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Waves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MaxxAudio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®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DB2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1C8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76AB2B04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A0B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A47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7DE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Draadloos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7AA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Intel® Wi-Fi 6E (6 als 6E niet beschikbaar is) AX211, 2x2, 802.11ax, Bluetooth® 5.3 draadloze kaart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546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763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13E6976C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2F2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A48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472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Camera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88A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Full HD HDR-infraroodcamera,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ExpressSign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>-In, met aanwezigheidsdetectie en Intelligent Privacy, microfoon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CD2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4FF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4005548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CB8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A49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A8F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Toetsenbord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FAA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VS International (QWERTY) met numeriek deel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C57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362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972D308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8B7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A50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313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Touchpad</w:t>
            </w:r>
            <w:proofErr w:type="spellEnd"/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CEB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Touchpad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met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multitouchfunctie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FE0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D59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0F167AFA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C26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A51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DEB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Poorten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C38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1 USB 3.2 Gen 1-poort met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PowerShare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1DD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9EB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46DB644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72C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A52</w:t>
            </w:r>
          </w:p>
        </w:tc>
        <w:tc>
          <w:tcPr>
            <w:tcW w:w="2300" w:type="dxa"/>
            <w:vMerge/>
            <w:vAlign w:val="center"/>
            <w:hideMark/>
          </w:tcPr>
          <w:p w14:paraId="63D831B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B88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USB 3.2 Gen 1-poort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1F3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EEE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E567D84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231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A53</w:t>
            </w:r>
          </w:p>
        </w:tc>
        <w:tc>
          <w:tcPr>
            <w:tcW w:w="2300" w:type="dxa"/>
            <w:vMerge/>
            <w:vAlign w:val="center"/>
            <w:hideMark/>
          </w:tcPr>
          <w:p w14:paraId="40AC579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CEF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USB Type 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BF8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EB3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17FFE048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228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A54</w:t>
            </w:r>
          </w:p>
        </w:tc>
        <w:tc>
          <w:tcPr>
            <w:tcW w:w="2300" w:type="dxa"/>
            <w:vMerge/>
            <w:vAlign w:val="center"/>
            <w:hideMark/>
          </w:tcPr>
          <w:p w14:paraId="10AC166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049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HDMI 2.1-poort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59D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7B6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35E1B544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F70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A55</w:t>
            </w:r>
          </w:p>
        </w:tc>
        <w:tc>
          <w:tcPr>
            <w:tcW w:w="2300" w:type="dxa"/>
            <w:vMerge/>
            <w:vAlign w:val="center"/>
            <w:hideMark/>
          </w:tcPr>
          <w:p w14:paraId="5350D5A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640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universele audiopoort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548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A00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54163051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C16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A56</w:t>
            </w:r>
          </w:p>
        </w:tc>
        <w:tc>
          <w:tcPr>
            <w:tcW w:w="2300" w:type="dxa"/>
            <w:vMerge/>
            <w:vAlign w:val="center"/>
            <w:hideMark/>
          </w:tcPr>
          <w:p w14:paraId="585056A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24C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RJ45 Ethernet-poort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81F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D55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17348DD1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83F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A57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943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Besturingssysteem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E03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Windows 11 PRO 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4B3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31E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F825BF0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3A0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A58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259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Installatie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116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Corporate - Ready Image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BC4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14B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</w:tbl>
    <w:p w14:paraId="72BABDE9" w14:textId="33871850" w:rsidR="007B086A" w:rsidRDefault="007B086A"/>
    <w:tbl>
      <w:tblPr>
        <w:tblW w:w="13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300"/>
        <w:gridCol w:w="6940"/>
        <w:gridCol w:w="1420"/>
        <w:gridCol w:w="2080"/>
      </w:tblGrid>
      <w:tr w:rsidR="00BB2CD1" w:rsidRPr="00BB2CD1" w14:paraId="5682F88B" w14:textId="77777777" w:rsidTr="5F5FE597">
        <w:trPr>
          <w:trHeight w:val="330"/>
        </w:trPr>
        <w:tc>
          <w:tcPr>
            <w:tcW w:w="103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C11F35" w14:textId="6C0C5E30" w:rsidR="00BB2CD1" w:rsidRPr="00BB2CD1" w:rsidRDefault="00BB2CD1" w:rsidP="00BB2CD1">
            <w:pPr>
              <w:pStyle w:val="Lijstalinea"/>
              <w:numPr>
                <w:ilvl w:val="0"/>
                <w:numId w:val="19"/>
              </w:num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Tablet/Laptop voor Medewerkers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D72792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15D46B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eastAsia="zh-CN"/>
              </w:rPr>
            </w:pPr>
          </w:p>
        </w:tc>
      </w:tr>
      <w:tr w:rsidR="00BB2CD1" w:rsidRPr="00BB2CD1" w14:paraId="1454176E" w14:textId="77777777" w:rsidTr="5F5FE597">
        <w:trPr>
          <w:trHeight w:val="9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7985C715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Nummer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1C3361A0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Onderdeel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7A34E74D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Eis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5A9A6D4E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Akkoord bevestigen met ‘ja’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71603EBF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Uw specificaties</w:t>
            </w:r>
          </w:p>
        </w:tc>
      </w:tr>
      <w:tr w:rsidR="00BB2CD1" w:rsidRPr="0094620F" w14:paraId="1D439431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9C1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A59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1DD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LCD - Scherm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8D2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 xml:space="preserve">13,3 inch, touchscreen, FHD+ 1920 x 1200, 60 Hz, WVA, IPS, 250 nit, </w:t>
            </w:r>
            <w:proofErr w:type="spellStart"/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ComfortView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1F6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D16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</w:tr>
      <w:tr w:rsidR="00BB2CD1" w:rsidRPr="0094620F" w14:paraId="4B88669A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CB6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A60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2F3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Processor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344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Intel® Core™ Ultra 5 125U (12 MB cache, 12 cores, 14 threads, tot 4,3 GHz Max Turbo)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757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597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</w:tr>
      <w:tr w:rsidR="00BB2CD1" w:rsidRPr="00BB2CD1" w14:paraId="51279EED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EE4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A61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B6F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Opslag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2E6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M.2 2230 512 GB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PCIe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NVMe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SSD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CA0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4E6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2938B83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D33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A62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057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Werkgeheugen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F62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16GB DDR5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386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48B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18325ACA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F8E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A63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A23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Videokaart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1D6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Geïntegreerde Intel® grafische kaart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CBB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311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3F6B50E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B9C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A64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91D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Geluid en luidsprekers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6FD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Stereoluidsprekers met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Realtek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Waves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MaxxAudio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®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CA4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BAB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16635231" w14:textId="77777777" w:rsidTr="5F5FE597">
        <w:trPr>
          <w:trHeight w:val="91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D68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A65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610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Draadloos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E47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Intel® Wi-Fi 6E (6 als 6E niet beschikbaar is) AX211, 2x2, 802.11ax, Bluetooth® 5.3 draadloze kaart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A4E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3AA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532B8AF7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F1B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A66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255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Camera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9B3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Full HD HDR-infraroodcamera,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ExpressSign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>-In, met aanwezigheidsdetectie en Intelligent Privacy, microfoon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AAC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82A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D20AB71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00C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A67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C38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Toetsenbord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63C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VS International (QWERTY) met numeriek deel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3FD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6C6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00BE76E7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DE9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A68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778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Touchpad</w:t>
            </w:r>
            <w:proofErr w:type="spellEnd"/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A87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Touchpad</w:t>
            </w:r>
            <w:proofErr w:type="spellEnd"/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 met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multitouchfunctie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09E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158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3324882D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23B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A69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9B8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Poorten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D8B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 xml:space="preserve">1 USB 3.2 Gen 1-poort met </w:t>
            </w:r>
            <w:proofErr w:type="spellStart"/>
            <w:r w:rsidRPr="00BB2CD1">
              <w:rPr>
                <w:rFonts w:cs="Arial"/>
                <w:color w:val="000000"/>
                <w:sz w:val="24"/>
                <w:lang w:eastAsia="zh-CN"/>
              </w:rPr>
              <w:t>PowerShare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6D2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53B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7BF94637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EC4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A70</w:t>
            </w:r>
          </w:p>
        </w:tc>
        <w:tc>
          <w:tcPr>
            <w:tcW w:w="2300" w:type="dxa"/>
            <w:vMerge/>
            <w:vAlign w:val="center"/>
            <w:hideMark/>
          </w:tcPr>
          <w:p w14:paraId="6EDC658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1BA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universele audiopoort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66A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DD9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3FD36C1E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B42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A71</w:t>
            </w:r>
          </w:p>
        </w:tc>
        <w:tc>
          <w:tcPr>
            <w:tcW w:w="2300" w:type="dxa"/>
            <w:vMerge/>
            <w:vAlign w:val="center"/>
            <w:hideMark/>
          </w:tcPr>
          <w:p w14:paraId="33960B1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290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HDMI 2.1-poort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EFE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476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74644816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9BD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A72</w:t>
            </w:r>
          </w:p>
        </w:tc>
        <w:tc>
          <w:tcPr>
            <w:tcW w:w="2300" w:type="dxa"/>
            <w:vMerge/>
            <w:vAlign w:val="center"/>
            <w:hideMark/>
          </w:tcPr>
          <w:p w14:paraId="4C52FC0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29E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2 USB Type-C®-poorten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8E8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B40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3FE14ABD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6D6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A73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DF9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Besturingssysteem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0E1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Windows 11 PRO 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0E4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7AA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0A72D89D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133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A74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2E0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Installatie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7E7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Corporate - Ready Image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40E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A57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BADBB9F" w14:textId="77777777" w:rsidTr="5F5FE597">
        <w:trPr>
          <w:trHeight w:val="330"/>
        </w:trPr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74025C" w14:textId="49E223A8" w:rsidR="00BB2CD1" w:rsidRPr="00BB2CD1" w:rsidRDefault="007B086A" w:rsidP="00BB2CD1">
            <w:pPr>
              <w:pStyle w:val="Lijstalinea"/>
              <w:numPr>
                <w:ilvl w:val="0"/>
                <w:numId w:val="19"/>
              </w:num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>
              <w:lastRenderedPageBreak/>
              <w:br w:type="page"/>
            </w:r>
            <w:r>
              <w:br w:type="page"/>
            </w:r>
            <w:r w:rsidR="00BB2CD1"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Monitor</w:t>
            </w:r>
          </w:p>
        </w:tc>
        <w:tc>
          <w:tcPr>
            <w:tcW w:w="69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8B2A28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DD3D37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eastAsia="zh-CN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82240D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eastAsia="zh-CN"/>
              </w:rPr>
            </w:pPr>
          </w:p>
        </w:tc>
      </w:tr>
      <w:tr w:rsidR="00BB2CD1" w:rsidRPr="00BB2CD1" w14:paraId="1F2EBDF8" w14:textId="77777777" w:rsidTr="5F5FE597">
        <w:trPr>
          <w:trHeight w:val="9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0303A5BF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Nummer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3DFA41EA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Onderdeel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44BF8A52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Eis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032A543E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Akkoord bevestigen met ‘ja’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09EE89F2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Uw specificaties</w:t>
            </w:r>
          </w:p>
        </w:tc>
      </w:tr>
      <w:tr w:rsidR="00BB2CD1" w:rsidRPr="00BB2CD1" w14:paraId="21DFD7FE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8E4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A75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176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Diagonaal Weergavegebied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28F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24 inch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049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CB1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48A46DB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E11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A76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596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Resolutie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043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1920x1080 FHD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4BA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7DE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084CDDF1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0DC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A77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A3C5" w14:textId="23AE4089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Vernieuwing frequentie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AEE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60Hz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DB2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AEC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6296F7E5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0B5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A78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E99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Schermtechnologie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14C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IPS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CDF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7B1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A132955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048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A79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7DF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Aanpasbaarheid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6AA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Hoogte, kantelen, draaien en roteren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7C4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BA6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1AD5421E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7DE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A80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7D9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Poorten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DF4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HDMI 1.4 (HDCP 1.4) (ondersteunt tot FHD 1920 x 1080 100 Hz TMDS, zoals gespecificeerd in HDMI 1.4)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5CF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561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9670EFA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2E4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A81</w:t>
            </w:r>
          </w:p>
        </w:tc>
        <w:tc>
          <w:tcPr>
            <w:tcW w:w="2300" w:type="dxa"/>
            <w:vMerge/>
            <w:vAlign w:val="center"/>
            <w:hideMark/>
          </w:tcPr>
          <w:p w14:paraId="3F390D5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9B8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DP 1.4 (HDCP 1.4)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058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A99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A858BFC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4FB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A82</w:t>
            </w:r>
          </w:p>
        </w:tc>
        <w:tc>
          <w:tcPr>
            <w:tcW w:w="2300" w:type="dxa"/>
            <w:vMerge/>
            <w:vAlign w:val="center"/>
            <w:hideMark/>
          </w:tcPr>
          <w:p w14:paraId="7A1D9AA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5A0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DP-out (1.4) met MST (HDCP 1.4)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66E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8EA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9791A66" w14:textId="77777777" w:rsidTr="5F5FE597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FFC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A83</w:t>
            </w:r>
          </w:p>
        </w:tc>
        <w:tc>
          <w:tcPr>
            <w:tcW w:w="2300" w:type="dxa"/>
            <w:vMerge/>
            <w:vAlign w:val="center"/>
            <w:hideMark/>
          </w:tcPr>
          <w:p w14:paraId="2AFBC50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EB6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USB 3.2 Gen1 Type-C-upstream (alt. modus met DP1.4) met maximaal 90 W PD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741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F19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94620F" w14:paraId="7F09A95A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82E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A84</w:t>
            </w:r>
          </w:p>
        </w:tc>
        <w:tc>
          <w:tcPr>
            <w:tcW w:w="2300" w:type="dxa"/>
            <w:vMerge/>
            <w:vAlign w:val="center"/>
            <w:hideMark/>
          </w:tcPr>
          <w:p w14:paraId="7D0905E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3FE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3x USB 3.2 Gen1 Type A-downstream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DB7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F7F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</w:tr>
      <w:tr w:rsidR="00BB2CD1" w:rsidRPr="0094620F" w14:paraId="3AFD5FD7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CDB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A85</w:t>
            </w:r>
          </w:p>
        </w:tc>
        <w:tc>
          <w:tcPr>
            <w:tcW w:w="2300" w:type="dxa"/>
            <w:vMerge/>
            <w:vAlign w:val="center"/>
            <w:hideMark/>
          </w:tcPr>
          <w:p w14:paraId="568BC92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339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1x USB 3.2 Gen1 Type-C-downstream tot 15 W PD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E25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979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</w:tr>
      <w:tr w:rsidR="00BB2CD1" w:rsidRPr="0094620F" w14:paraId="117C2B43" w14:textId="77777777" w:rsidTr="5F5FE597">
        <w:trPr>
          <w:trHeight w:val="330"/>
        </w:trPr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5293F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037B44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val="en-US"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9CC84D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val="en-US" w:eastAsia="zh-CN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BD21B2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C25679" w14:textId="77777777" w:rsidR="00BB2CD1" w:rsidRPr="00BB2CD1" w:rsidRDefault="00BB2CD1" w:rsidP="00BB2CD1">
            <w:pPr>
              <w:rPr>
                <w:rFonts w:ascii="Times New Roman" w:hAnsi="Times New Roman"/>
                <w:szCs w:val="20"/>
                <w:lang w:val="en-US" w:eastAsia="zh-CN"/>
              </w:rPr>
            </w:pPr>
          </w:p>
        </w:tc>
      </w:tr>
    </w:tbl>
    <w:p w14:paraId="2FEB1B23" w14:textId="1407A83D" w:rsidR="005E3DBF" w:rsidRDefault="005E3DBF">
      <w:pPr>
        <w:rPr>
          <w:lang w:val="en-US"/>
        </w:rPr>
      </w:pPr>
    </w:p>
    <w:p w14:paraId="04CDE436" w14:textId="77777777" w:rsidR="005E3DBF" w:rsidRDefault="005E3DBF">
      <w:pPr>
        <w:rPr>
          <w:lang w:val="en-US"/>
        </w:rPr>
      </w:pPr>
      <w:r>
        <w:rPr>
          <w:lang w:val="en-US"/>
        </w:rPr>
        <w:br w:type="page"/>
      </w:r>
    </w:p>
    <w:p w14:paraId="4BD3B65B" w14:textId="77777777" w:rsidR="007B086A" w:rsidRPr="0064430C" w:rsidRDefault="007B086A">
      <w:pPr>
        <w:rPr>
          <w:lang w:val="en-US"/>
        </w:rPr>
      </w:pPr>
    </w:p>
    <w:tbl>
      <w:tblPr>
        <w:tblW w:w="13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300"/>
        <w:gridCol w:w="6940"/>
        <w:gridCol w:w="1420"/>
        <w:gridCol w:w="2080"/>
      </w:tblGrid>
      <w:tr w:rsidR="00BB2CD1" w:rsidRPr="00BB2CD1" w14:paraId="7EF89316" w14:textId="77777777" w:rsidTr="00BB2CD1">
        <w:trPr>
          <w:trHeight w:val="330"/>
        </w:trPr>
        <w:tc>
          <w:tcPr>
            <w:tcW w:w="1386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9D5CA9" w14:textId="3EDF5D61" w:rsidR="00BB2CD1" w:rsidRPr="00BB2CD1" w:rsidRDefault="00BB2CD1" w:rsidP="00BB2CD1">
            <w:pPr>
              <w:pStyle w:val="Lijstalinea"/>
              <w:numPr>
                <w:ilvl w:val="0"/>
                <w:numId w:val="20"/>
              </w:numPr>
              <w:rPr>
                <w:rFonts w:cs="Arial"/>
                <w:szCs w:val="20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 xml:space="preserve">Monitor met </w:t>
            </w:r>
            <w:proofErr w:type="spellStart"/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Dockingstation</w:t>
            </w:r>
            <w:proofErr w:type="spellEnd"/>
          </w:p>
        </w:tc>
      </w:tr>
      <w:tr w:rsidR="00BB2CD1" w:rsidRPr="00BB2CD1" w14:paraId="0E213271" w14:textId="77777777" w:rsidTr="00BB2CD1">
        <w:trPr>
          <w:trHeight w:val="9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14:paraId="212FAF13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Nummer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14:paraId="3D5C3DF3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Onderdeel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14:paraId="16C16926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Eis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14:paraId="14EB906D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Akkoord bevestigen met ‘ja’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14:paraId="2C10733A" w14:textId="77777777" w:rsidR="00BB2CD1" w:rsidRPr="00BB2CD1" w:rsidRDefault="00BB2CD1" w:rsidP="00BB2CD1">
            <w:pPr>
              <w:rPr>
                <w:rFonts w:cs="Arial"/>
                <w:b/>
                <w:bCs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b/>
                <w:bCs/>
                <w:color w:val="000000"/>
                <w:sz w:val="24"/>
                <w:lang w:eastAsia="zh-CN"/>
              </w:rPr>
              <w:t>Uw specificaties</w:t>
            </w:r>
          </w:p>
        </w:tc>
      </w:tr>
      <w:tr w:rsidR="00BB2CD1" w:rsidRPr="00BB2CD1" w14:paraId="6BA31720" w14:textId="77777777" w:rsidTr="00BB2CD1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DFA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A86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27B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Diagonaal Weergavegebied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47F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24 inch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95F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210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18ED20B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18E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A87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BCD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Resolutie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7D8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1920x1080 FHD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C1E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235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39BAFFC" w14:textId="77777777" w:rsidTr="00BB2CD1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B92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A88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E541" w14:textId="19560798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lang w:eastAsia="zh-CN"/>
              </w:rPr>
              <w:t>V</w:t>
            </w:r>
            <w:r w:rsidRPr="00BB2CD1">
              <w:rPr>
                <w:rFonts w:cs="Arial"/>
                <w:color w:val="000000"/>
                <w:sz w:val="24"/>
                <w:lang w:eastAsia="zh-CN"/>
              </w:rPr>
              <w:t>ernieuwing frequentie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C648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60Hz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7F8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952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0ACBEBAF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3BB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A89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241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Schermtechnologie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171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IPS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D42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AD3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3DCA3207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48F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A90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85B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Aanpasbaarheid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E69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Hoogte, kantelen, draaien en roteren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078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222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7D523287" w14:textId="77777777" w:rsidTr="00BB2CD1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FEE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A91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8F6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Poorten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634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HDMI 1.4 (HDCP 1.4) (ondersteunt tot FHD 1920 x 1080 100 Hz TMDS, zoals gespecificeerd in HDMI 1.4)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1E4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17B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68F1498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5DD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A92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605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9B2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DP 1.4 (HDCP 1.4)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69C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069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2A07DFEB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CC1B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A93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0D3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BB0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DP-out (1.4) met MST (HDCP 1.4)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195F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332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1468479B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0D52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A94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B93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3B55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 x RJ45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FE0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22D6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BB2CD1" w14:paraId="402427F8" w14:textId="77777777" w:rsidTr="00BB2CD1">
        <w:trPr>
          <w:trHeight w:val="7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D34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A95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5AE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74F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1x USB 3.2 Gen1 Type-C-upstream (alt. modus met DP1.4) met maximaal 90 W PD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C74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DA6C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  <w:tr w:rsidR="00BB2CD1" w:rsidRPr="0094620F" w14:paraId="1A8FD5B8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1A8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A96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7BA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574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3x USB 3.2 Gen1 Type A-downstream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A71E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F474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</w:tr>
      <w:tr w:rsidR="00BB2CD1" w:rsidRPr="0094620F" w14:paraId="2D280299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A393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A97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0CED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C7B9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1x USB 3.2 Gen1 Type-C-downstream tot 15 W PD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E61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D63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val="en-US" w:eastAsia="zh-CN"/>
              </w:rPr>
            </w:pPr>
            <w:r w:rsidRPr="00BB2CD1">
              <w:rPr>
                <w:rFonts w:cs="Arial"/>
                <w:color w:val="000000"/>
                <w:sz w:val="24"/>
                <w:lang w:val="en-US" w:eastAsia="zh-CN"/>
              </w:rPr>
              <w:t> </w:t>
            </w:r>
          </w:p>
        </w:tc>
      </w:tr>
      <w:tr w:rsidR="00BB2CD1" w:rsidRPr="00BB2CD1" w14:paraId="61BD36BE" w14:textId="77777777" w:rsidTr="00BB2CD1">
        <w:trPr>
          <w:trHeight w:val="33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7787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A98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6EFA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Ingebouwd ethernet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4D4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JA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87B0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32F1" w14:textId="77777777" w:rsidR="00BB2CD1" w:rsidRPr="00BB2CD1" w:rsidRDefault="00BB2CD1" w:rsidP="00BB2CD1">
            <w:pPr>
              <w:rPr>
                <w:rFonts w:cs="Arial"/>
                <w:color w:val="000000"/>
                <w:sz w:val="24"/>
                <w:lang w:eastAsia="zh-CN"/>
              </w:rPr>
            </w:pPr>
            <w:r w:rsidRPr="00BB2CD1">
              <w:rPr>
                <w:rFonts w:cs="Arial"/>
                <w:color w:val="000000"/>
                <w:sz w:val="24"/>
                <w:lang w:eastAsia="zh-CN"/>
              </w:rPr>
              <w:t> </w:t>
            </w:r>
          </w:p>
        </w:tc>
      </w:tr>
    </w:tbl>
    <w:p w14:paraId="1A6C84DC" w14:textId="77777777" w:rsidR="004439A8" w:rsidRDefault="004439A8" w:rsidP="008B021A">
      <w:pPr>
        <w:rPr>
          <w:rFonts w:cs="Arial"/>
          <w:b/>
          <w:bCs/>
          <w:color w:val="000000" w:themeColor="text1"/>
          <w:sz w:val="24"/>
        </w:rPr>
      </w:pPr>
    </w:p>
    <w:sectPr w:rsidR="004439A8" w:rsidSect="005F7B25">
      <w:headerReference w:type="default" r:id="rId11"/>
      <w:headerReference w:type="first" r:id="rId12"/>
      <w:pgSz w:w="16838" w:h="11906" w:orient="landscape"/>
      <w:pgMar w:top="1418" w:right="1418" w:bottom="1418" w:left="121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CB4C2" w14:textId="77777777" w:rsidR="00974874" w:rsidRPr="00E57209" w:rsidRDefault="00974874">
      <w:r w:rsidRPr="00E57209">
        <w:separator/>
      </w:r>
    </w:p>
  </w:endnote>
  <w:endnote w:type="continuationSeparator" w:id="0">
    <w:p w14:paraId="4F24CB0C" w14:textId="77777777" w:rsidR="00974874" w:rsidRPr="00E57209" w:rsidRDefault="00974874">
      <w:r w:rsidRPr="00E572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2937D" w14:textId="77777777" w:rsidR="00974874" w:rsidRPr="00E57209" w:rsidRDefault="00974874">
      <w:r w:rsidRPr="00E57209">
        <w:separator/>
      </w:r>
    </w:p>
  </w:footnote>
  <w:footnote w:type="continuationSeparator" w:id="0">
    <w:p w14:paraId="62166D29" w14:textId="77777777" w:rsidR="00974874" w:rsidRPr="00E57209" w:rsidRDefault="00974874">
      <w:r w:rsidRPr="00E572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A895" w14:textId="77777777" w:rsidR="00F2248D" w:rsidRPr="00E57209" w:rsidRDefault="00F2248D">
    <w:pPr>
      <w:pStyle w:val="Koptekst"/>
    </w:pPr>
  </w:p>
  <w:p w14:paraId="07D94FF2" w14:textId="77777777" w:rsidR="00F2248D" w:rsidRPr="00E57209" w:rsidRDefault="00F2248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DD5F6" w14:textId="77777777" w:rsidR="00F2248D" w:rsidRPr="00E57209" w:rsidRDefault="00F2248D" w:rsidP="00BA706D">
    <w:pPr>
      <w:pStyle w:val="Koptekst"/>
      <w:rPr>
        <w:szCs w:val="16"/>
      </w:rPr>
    </w:pPr>
  </w:p>
  <w:p w14:paraId="4C0A4D1D" w14:textId="77777777" w:rsidR="00F2248D" w:rsidRPr="00E57209" w:rsidRDefault="00F224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0E248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2EADA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8C8D5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02CCF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182F4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0E765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E0F55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4A3C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70D2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02116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/>
        <w:sz w:val="24"/>
      </w:rPr>
    </w:lvl>
  </w:abstractNum>
  <w:abstractNum w:abstractNumId="11" w15:restartNumberingAfterBreak="0">
    <w:nsid w:val="015006C4"/>
    <w:multiLevelType w:val="hybridMultilevel"/>
    <w:tmpl w:val="FCF4E4CE"/>
    <w:lvl w:ilvl="0" w:tplc="FE5EDF02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1B1934D0"/>
    <w:multiLevelType w:val="hybridMultilevel"/>
    <w:tmpl w:val="B748B9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15" w15:restartNumberingAfterBreak="0">
    <w:nsid w:val="465E4A62"/>
    <w:multiLevelType w:val="multilevel"/>
    <w:tmpl w:val="CCC430D0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6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370AE4"/>
    <w:multiLevelType w:val="hybridMultilevel"/>
    <w:tmpl w:val="3F366FC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7355D6"/>
    <w:multiLevelType w:val="hybridMultilevel"/>
    <w:tmpl w:val="E8BAB0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0416592">
    <w:abstractNumId w:val="15"/>
  </w:num>
  <w:num w:numId="2" w16cid:durableId="1309167411">
    <w:abstractNumId w:val="9"/>
  </w:num>
  <w:num w:numId="3" w16cid:durableId="2146775736">
    <w:abstractNumId w:val="7"/>
  </w:num>
  <w:num w:numId="4" w16cid:durableId="2061591648">
    <w:abstractNumId w:val="6"/>
  </w:num>
  <w:num w:numId="5" w16cid:durableId="1283071516">
    <w:abstractNumId w:val="5"/>
  </w:num>
  <w:num w:numId="6" w16cid:durableId="1446660161">
    <w:abstractNumId w:val="4"/>
  </w:num>
  <w:num w:numId="7" w16cid:durableId="1797286874">
    <w:abstractNumId w:val="8"/>
  </w:num>
  <w:num w:numId="8" w16cid:durableId="906837853">
    <w:abstractNumId w:val="3"/>
  </w:num>
  <w:num w:numId="9" w16cid:durableId="761338628">
    <w:abstractNumId w:val="2"/>
  </w:num>
  <w:num w:numId="10" w16cid:durableId="424302134">
    <w:abstractNumId w:val="1"/>
  </w:num>
  <w:num w:numId="11" w16cid:durableId="703867856">
    <w:abstractNumId w:val="0"/>
  </w:num>
  <w:num w:numId="12" w16cid:durableId="1379550072">
    <w:abstractNumId w:val="19"/>
  </w:num>
  <w:num w:numId="13" w16cid:durableId="1665545978">
    <w:abstractNumId w:val="12"/>
  </w:num>
  <w:num w:numId="14" w16cid:durableId="1563757081">
    <w:abstractNumId w:val="10"/>
    <w:lvlOverride w:ilvl="0">
      <w:startOverride w:val="13"/>
      <w:lvl w:ilvl="0">
        <w:start w:val="13"/>
        <w:numFmt w:val="decimal"/>
        <w:pStyle w:val="Snela"/>
        <w:lvlText w:val="%1."/>
        <w:lvlJc w:val="left"/>
      </w:lvl>
    </w:lvlOverride>
  </w:num>
  <w:num w:numId="15" w16cid:durableId="1692949785">
    <w:abstractNumId w:val="14"/>
  </w:num>
  <w:num w:numId="16" w16cid:durableId="414589347">
    <w:abstractNumId w:val="16"/>
  </w:num>
  <w:num w:numId="17" w16cid:durableId="1852647523">
    <w:abstractNumId w:val="13"/>
  </w:num>
  <w:num w:numId="18" w16cid:durableId="1022052835">
    <w:abstractNumId w:val="18"/>
  </w:num>
  <w:num w:numId="19" w16cid:durableId="1622493807">
    <w:abstractNumId w:val="17"/>
  </w:num>
  <w:num w:numId="20" w16cid:durableId="2087607832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彘㊵撨ޓ鉋Ď럼5㮘Θᒤ͓働怀ᏺ働怀ᏺ働働怀ㅅ㐴㠲⼢㰷㩷獲摩眠瘺污∽〰ㅅ㩷獲摩眠瘺污∽〰㈸㠱䉄⼢㰾㩷獲摩眠瘺污∽〰㉅㌳䈲⼢㰾㩷獲摩眠瘹污∽〰㉅䄵ㄵ⼢㰾㩷獲摩眠瘺污∽〰㑅䌰䌳⼢㰾㨺獲摩眠瘺污"/>
  </w:docVars>
  <w:rsids>
    <w:rsidRoot w:val="00626515"/>
    <w:rsid w:val="00000760"/>
    <w:rsid w:val="00000D1C"/>
    <w:rsid w:val="0000242A"/>
    <w:rsid w:val="00003C5E"/>
    <w:rsid w:val="00005788"/>
    <w:rsid w:val="000057E5"/>
    <w:rsid w:val="000061A2"/>
    <w:rsid w:val="000063E7"/>
    <w:rsid w:val="00006A85"/>
    <w:rsid w:val="000076BE"/>
    <w:rsid w:val="00007DF7"/>
    <w:rsid w:val="0001012D"/>
    <w:rsid w:val="00012894"/>
    <w:rsid w:val="00015A77"/>
    <w:rsid w:val="00015DDC"/>
    <w:rsid w:val="00017D75"/>
    <w:rsid w:val="0002135A"/>
    <w:rsid w:val="0002147E"/>
    <w:rsid w:val="00021DD8"/>
    <w:rsid w:val="00021FFE"/>
    <w:rsid w:val="000222C4"/>
    <w:rsid w:val="00024124"/>
    <w:rsid w:val="0002454E"/>
    <w:rsid w:val="000251FB"/>
    <w:rsid w:val="000274B0"/>
    <w:rsid w:val="00030729"/>
    <w:rsid w:val="00030AC7"/>
    <w:rsid w:val="0003292F"/>
    <w:rsid w:val="000369A7"/>
    <w:rsid w:val="00036CAB"/>
    <w:rsid w:val="000402AD"/>
    <w:rsid w:val="00042421"/>
    <w:rsid w:val="00043EFE"/>
    <w:rsid w:val="0004425B"/>
    <w:rsid w:val="000445C7"/>
    <w:rsid w:val="00044F5A"/>
    <w:rsid w:val="00046ECF"/>
    <w:rsid w:val="00046F1A"/>
    <w:rsid w:val="00047115"/>
    <w:rsid w:val="00050B52"/>
    <w:rsid w:val="00051839"/>
    <w:rsid w:val="00053527"/>
    <w:rsid w:val="00053EA8"/>
    <w:rsid w:val="000541F2"/>
    <w:rsid w:val="00054321"/>
    <w:rsid w:val="000565E3"/>
    <w:rsid w:val="00061FC7"/>
    <w:rsid w:val="00063308"/>
    <w:rsid w:val="00063C19"/>
    <w:rsid w:val="000652E5"/>
    <w:rsid w:val="00065BB9"/>
    <w:rsid w:val="00070E94"/>
    <w:rsid w:val="00070EF2"/>
    <w:rsid w:val="0007341C"/>
    <w:rsid w:val="00073AAE"/>
    <w:rsid w:val="00074F65"/>
    <w:rsid w:val="000758D2"/>
    <w:rsid w:val="00080FE2"/>
    <w:rsid w:val="00081679"/>
    <w:rsid w:val="00081DDB"/>
    <w:rsid w:val="0008428A"/>
    <w:rsid w:val="00086026"/>
    <w:rsid w:val="0008727C"/>
    <w:rsid w:val="00090660"/>
    <w:rsid w:val="00090B2F"/>
    <w:rsid w:val="00090D87"/>
    <w:rsid w:val="00091AAA"/>
    <w:rsid w:val="00091D4A"/>
    <w:rsid w:val="00092734"/>
    <w:rsid w:val="00093A18"/>
    <w:rsid w:val="00095925"/>
    <w:rsid w:val="00095B47"/>
    <w:rsid w:val="00097DB9"/>
    <w:rsid w:val="00097EB0"/>
    <w:rsid w:val="000A152A"/>
    <w:rsid w:val="000A40FC"/>
    <w:rsid w:val="000A5947"/>
    <w:rsid w:val="000A7375"/>
    <w:rsid w:val="000B01D1"/>
    <w:rsid w:val="000B0324"/>
    <w:rsid w:val="000B070F"/>
    <w:rsid w:val="000B30D8"/>
    <w:rsid w:val="000B3221"/>
    <w:rsid w:val="000B37C2"/>
    <w:rsid w:val="000B4F92"/>
    <w:rsid w:val="000B65C3"/>
    <w:rsid w:val="000B66BE"/>
    <w:rsid w:val="000B68C0"/>
    <w:rsid w:val="000C07F3"/>
    <w:rsid w:val="000C25BB"/>
    <w:rsid w:val="000C27D7"/>
    <w:rsid w:val="000C2800"/>
    <w:rsid w:val="000C2964"/>
    <w:rsid w:val="000C4183"/>
    <w:rsid w:val="000C4CBC"/>
    <w:rsid w:val="000C6C04"/>
    <w:rsid w:val="000D15E8"/>
    <w:rsid w:val="000D1953"/>
    <w:rsid w:val="000D1D88"/>
    <w:rsid w:val="000D1F28"/>
    <w:rsid w:val="000D2F00"/>
    <w:rsid w:val="000D3226"/>
    <w:rsid w:val="000D51CE"/>
    <w:rsid w:val="000D6F16"/>
    <w:rsid w:val="000D71A3"/>
    <w:rsid w:val="000E1AFD"/>
    <w:rsid w:val="000E3DF8"/>
    <w:rsid w:val="000E3DFF"/>
    <w:rsid w:val="000E5C07"/>
    <w:rsid w:val="000E620D"/>
    <w:rsid w:val="000E66B5"/>
    <w:rsid w:val="000F0183"/>
    <w:rsid w:val="000F224C"/>
    <w:rsid w:val="000F3B34"/>
    <w:rsid w:val="000F62C7"/>
    <w:rsid w:val="000F6B49"/>
    <w:rsid w:val="000F7FDB"/>
    <w:rsid w:val="00102919"/>
    <w:rsid w:val="00103798"/>
    <w:rsid w:val="00103DB6"/>
    <w:rsid w:val="00104739"/>
    <w:rsid w:val="00104A73"/>
    <w:rsid w:val="00106A1C"/>
    <w:rsid w:val="00106AC8"/>
    <w:rsid w:val="001109B1"/>
    <w:rsid w:val="00110C90"/>
    <w:rsid w:val="00111B80"/>
    <w:rsid w:val="0011266F"/>
    <w:rsid w:val="0011327B"/>
    <w:rsid w:val="0011381B"/>
    <w:rsid w:val="00113AFC"/>
    <w:rsid w:val="00113B16"/>
    <w:rsid w:val="00117F76"/>
    <w:rsid w:val="00120446"/>
    <w:rsid w:val="00122329"/>
    <w:rsid w:val="001223B0"/>
    <w:rsid w:val="001234AA"/>
    <w:rsid w:val="00123BD4"/>
    <w:rsid w:val="001252DC"/>
    <w:rsid w:val="00125522"/>
    <w:rsid w:val="00125CFB"/>
    <w:rsid w:val="00127A70"/>
    <w:rsid w:val="00131941"/>
    <w:rsid w:val="001324ED"/>
    <w:rsid w:val="001349AC"/>
    <w:rsid w:val="001370A1"/>
    <w:rsid w:val="001403C7"/>
    <w:rsid w:val="0014163B"/>
    <w:rsid w:val="00142471"/>
    <w:rsid w:val="001426D0"/>
    <w:rsid w:val="00143933"/>
    <w:rsid w:val="00145CAD"/>
    <w:rsid w:val="00147DA2"/>
    <w:rsid w:val="00150482"/>
    <w:rsid w:val="00150583"/>
    <w:rsid w:val="00152A35"/>
    <w:rsid w:val="00152BE0"/>
    <w:rsid w:val="00153439"/>
    <w:rsid w:val="0015467D"/>
    <w:rsid w:val="00155466"/>
    <w:rsid w:val="00156919"/>
    <w:rsid w:val="00160BBC"/>
    <w:rsid w:val="00162A5F"/>
    <w:rsid w:val="001634F2"/>
    <w:rsid w:val="00163ACD"/>
    <w:rsid w:val="00163CAB"/>
    <w:rsid w:val="001647BF"/>
    <w:rsid w:val="0016660B"/>
    <w:rsid w:val="001673F8"/>
    <w:rsid w:val="0017048C"/>
    <w:rsid w:val="00170DE3"/>
    <w:rsid w:val="00171AF3"/>
    <w:rsid w:val="001722F2"/>
    <w:rsid w:val="0017296A"/>
    <w:rsid w:val="00173A27"/>
    <w:rsid w:val="00174C20"/>
    <w:rsid w:val="001751A3"/>
    <w:rsid w:val="00175C5E"/>
    <w:rsid w:val="001762AB"/>
    <w:rsid w:val="001766D1"/>
    <w:rsid w:val="00177C63"/>
    <w:rsid w:val="00177DD0"/>
    <w:rsid w:val="00180B30"/>
    <w:rsid w:val="00181D80"/>
    <w:rsid w:val="00182254"/>
    <w:rsid w:val="001829DE"/>
    <w:rsid w:val="0018343C"/>
    <w:rsid w:val="0018455E"/>
    <w:rsid w:val="00184978"/>
    <w:rsid w:val="00186864"/>
    <w:rsid w:val="00186D25"/>
    <w:rsid w:val="00186ECA"/>
    <w:rsid w:val="001902E1"/>
    <w:rsid w:val="00190C30"/>
    <w:rsid w:val="00190F55"/>
    <w:rsid w:val="00191317"/>
    <w:rsid w:val="00194CEF"/>
    <w:rsid w:val="00196258"/>
    <w:rsid w:val="00196AA0"/>
    <w:rsid w:val="00197B95"/>
    <w:rsid w:val="001A0501"/>
    <w:rsid w:val="001A22F4"/>
    <w:rsid w:val="001A3181"/>
    <w:rsid w:val="001A5FFD"/>
    <w:rsid w:val="001A6252"/>
    <w:rsid w:val="001A67EC"/>
    <w:rsid w:val="001A68C4"/>
    <w:rsid w:val="001A6C67"/>
    <w:rsid w:val="001B065E"/>
    <w:rsid w:val="001B0B1D"/>
    <w:rsid w:val="001B12A9"/>
    <w:rsid w:val="001B15D7"/>
    <w:rsid w:val="001B2462"/>
    <w:rsid w:val="001B24B0"/>
    <w:rsid w:val="001B2DE4"/>
    <w:rsid w:val="001B366F"/>
    <w:rsid w:val="001B3C8F"/>
    <w:rsid w:val="001B4508"/>
    <w:rsid w:val="001B4A70"/>
    <w:rsid w:val="001B70BF"/>
    <w:rsid w:val="001B7236"/>
    <w:rsid w:val="001C0746"/>
    <w:rsid w:val="001C0BDC"/>
    <w:rsid w:val="001C13EF"/>
    <w:rsid w:val="001C1944"/>
    <w:rsid w:val="001C1AAF"/>
    <w:rsid w:val="001C2189"/>
    <w:rsid w:val="001C2DDC"/>
    <w:rsid w:val="001C45B9"/>
    <w:rsid w:val="001C4BF5"/>
    <w:rsid w:val="001C4DB4"/>
    <w:rsid w:val="001C4DF9"/>
    <w:rsid w:val="001C7024"/>
    <w:rsid w:val="001D13B6"/>
    <w:rsid w:val="001D15D8"/>
    <w:rsid w:val="001D2218"/>
    <w:rsid w:val="001D28BC"/>
    <w:rsid w:val="001D2A97"/>
    <w:rsid w:val="001D4D65"/>
    <w:rsid w:val="001D7536"/>
    <w:rsid w:val="001E10F4"/>
    <w:rsid w:val="001E23AF"/>
    <w:rsid w:val="001E3D73"/>
    <w:rsid w:val="001E5761"/>
    <w:rsid w:val="001E75F6"/>
    <w:rsid w:val="001F0035"/>
    <w:rsid w:val="001F0238"/>
    <w:rsid w:val="001F06F4"/>
    <w:rsid w:val="001F1E0C"/>
    <w:rsid w:val="001F28E4"/>
    <w:rsid w:val="001F332E"/>
    <w:rsid w:val="001F5453"/>
    <w:rsid w:val="001F6BFC"/>
    <w:rsid w:val="0020013F"/>
    <w:rsid w:val="00200360"/>
    <w:rsid w:val="00201C6E"/>
    <w:rsid w:val="00204A2F"/>
    <w:rsid w:val="002052C0"/>
    <w:rsid w:val="00207813"/>
    <w:rsid w:val="00207C1F"/>
    <w:rsid w:val="0021043A"/>
    <w:rsid w:val="00210ABC"/>
    <w:rsid w:val="0021203F"/>
    <w:rsid w:val="00212C5C"/>
    <w:rsid w:val="00213A5A"/>
    <w:rsid w:val="00213FBE"/>
    <w:rsid w:val="0021424A"/>
    <w:rsid w:val="00215974"/>
    <w:rsid w:val="00215F60"/>
    <w:rsid w:val="0021676D"/>
    <w:rsid w:val="002168EC"/>
    <w:rsid w:val="0021701C"/>
    <w:rsid w:val="002173BC"/>
    <w:rsid w:val="002178F4"/>
    <w:rsid w:val="002222E6"/>
    <w:rsid w:val="002228CF"/>
    <w:rsid w:val="0022302E"/>
    <w:rsid w:val="0022323B"/>
    <w:rsid w:val="00223B98"/>
    <w:rsid w:val="0022435A"/>
    <w:rsid w:val="002275AA"/>
    <w:rsid w:val="00227B2F"/>
    <w:rsid w:val="00235478"/>
    <w:rsid w:val="00235FAC"/>
    <w:rsid w:val="002365F1"/>
    <w:rsid w:val="00237D52"/>
    <w:rsid w:val="002400A3"/>
    <w:rsid w:val="00241EBE"/>
    <w:rsid w:val="00242C74"/>
    <w:rsid w:val="00243797"/>
    <w:rsid w:val="0024533E"/>
    <w:rsid w:val="00246DAA"/>
    <w:rsid w:val="002476BD"/>
    <w:rsid w:val="00250C17"/>
    <w:rsid w:val="00250F92"/>
    <w:rsid w:val="00251EC1"/>
    <w:rsid w:val="00252C8D"/>
    <w:rsid w:val="0025310D"/>
    <w:rsid w:val="00253215"/>
    <w:rsid w:val="002546AF"/>
    <w:rsid w:val="002548E9"/>
    <w:rsid w:val="002556EE"/>
    <w:rsid w:val="002558AE"/>
    <w:rsid w:val="00256D78"/>
    <w:rsid w:val="00260376"/>
    <w:rsid w:val="00260B51"/>
    <w:rsid w:val="00261295"/>
    <w:rsid w:val="00261966"/>
    <w:rsid w:val="00261CAA"/>
    <w:rsid w:val="002625E9"/>
    <w:rsid w:val="00263776"/>
    <w:rsid w:val="00263BBF"/>
    <w:rsid w:val="00265530"/>
    <w:rsid w:val="0026613F"/>
    <w:rsid w:val="0026731C"/>
    <w:rsid w:val="00270C1F"/>
    <w:rsid w:val="00272C10"/>
    <w:rsid w:val="002734FF"/>
    <w:rsid w:val="002746B9"/>
    <w:rsid w:val="00274AC8"/>
    <w:rsid w:val="00275091"/>
    <w:rsid w:val="002761C2"/>
    <w:rsid w:val="00282951"/>
    <w:rsid w:val="00283B12"/>
    <w:rsid w:val="00284215"/>
    <w:rsid w:val="00285EC8"/>
    <w:rsid w:val="00290342"/>
    <w:rsid w:val="00290AFB"/>
    <w:rsid w:val="002910E7"/>
    <w:rsid w:val="00291153"/>
    <w:rsid w:val="00291C5E"/>
    <w:rsid w:val="00291DEE"/>
    <w:rsid w:val="00294866"/>
    <w:rsid w:val="00296808"/>
    <w:rsid w:val="002975D8"/>
    <w:rsid w:val="002A1699"/>
    <w:rsid w:val="002A42DC"/>
    <w:rsid w:val="002A4344"/>
    <w:rsid w:val="002A49FB"/>
    <w:rsid w:val="002A63A8"/>
    <w:rsid w:val="002A664E"/>
    <w:rsid w:val="002A73F6"/>
    <w:rsid w:val="002A754F"/>
    <w:rsid w:val="002A76BE"/>
    <w:rsid w:val="002B013A"/>
    <w:rsid w:val="002B028F"/>
    <w:rsid w:val="002B0FC8"/>
    <w:rsid w:val="002B26E5"/>
    <w:rsid w:val="002B4847"/>
    <w:rsid w:val="002B4B33"/>
    <w:rsid w:val="002B538A"/>
    <w:rsid w:val="002B540E"/>
    <w:rsid w:val="002B59B1"/>
    <w:rsid w:val="002B6C4B"/>
    <w:rsid w:val="002B6F81"/>
    <w:rsid w:val="002C1248"/>
    <w:rsid w:val="002C1CE3"/>
    <w:rsid w:val="002C21A5"/>
    <w:rsid w:val="002C2317"/>
    <w:rsid w:val="002C4AA2"/>
    <w:rsid w:val="002C6F1D"/>
    <w:rsid w:val="002C6FF6"/>
    <w:rsid w:val="002D06C8"/>
    <w:rsid w:val="002D098C"/>
    <w:rsid w:val="002D1CAA"/>
    <w:rsid w:val="002D30E0"/>
    <w:rsid w:val="002D360B"/>
    <w:rsid w:val="002D6298"/>
    <w:rsid w:val="002D66E7"/>
    <w:rsid w:val="002D7694"/>
    <w:rsid w:val="002D7C4D"/>
    <w:rsid w:val="002E08D2"/>
    <w:rsid w:val="002E457B"/>
    <w:rsid w:val="002E52A0"/>
    <w:rsid w:val="002E53F7"/>
    <w:rsid w:val="002E583E"/>
    <w:rsid w:val="002F02F3"/>
    <w:rsid w:val="002F0F66"/>
    <w:rsid w:val="002F2493"/>
    <w:rsid w:val="002F2763"/>
    <w:rsid w:val="002F36D2"/>
    <w:rsid w:val="002F40DA"/>
    <w:rsid w:val="002F5867"/>
    <w:rsid w:val="002F588A"/>
    <w:rsid w:val="002F5DAA"/>
    <w:rsid w:val="002F681A"/>
    <w:rsid w:val="002F7975"/>
    <w:rsid w:val="003014ED"/>
    <w:rsid w:val="00302404"/>
    <w:rsid w:val="00304A36"/>
    <w:rsid w:val="003057F7"/>
    <w:rsid w:val="003065FB"/>
    <w:rsid w:val="00306840"/>
    <w:rsid w:val="003069DA"/>
    <w:rsid w:val="00307F16"/>
    <w:rsid w:val="00310041"/>
    <w:rsid w:val="003109D1"/>
    <w:rsid w:val="00310B94"/>
    <w:rsid w:val="00310DCE"/>
    <w:rsid w:val="0031169A"/>
    <w:rsid w:val="0031191B"/>
    <w:rsid w:val="00311B99"/>
    <w:rsid w:val="00312416"/>
    <w:rsid w:val="003129A3"/>
    <w:rsid w:val="00314086"/>
    <w:rsid w:val="00315308"/>
    <w:rsid w:val="00316DE5"/>
    <w:rsid w:val="0031791F"/>
    <w:rsid w:val="00320296"/>
    <w:rsid w:val="00321BFE"/>
    <w:rsid w:val="00321D76"/>
    <w:rsid w:val="00321E62"/>
    <w:rsid w:val="00323647"/>
    <w:rsid w:val="00324146"/>
    <w:rsid w:val="003241B1"/>
    <w:rsid w:val="00327C1A"/>
    <w:rsid w:val="00327CAF"/>
    <w:rsid w:val="00330B5E"/>
    <w:rsid w:val="003310CE"/>
    <w:rsid w:val="0033129B"/>
    <w:rsid w:val="003312F1"/>
    <w:rsid w:val="00332A30"/>
    <w:rsid w:val="00333C2F"/>
    <w:rsid w:val="00335FF5"/>
    <w:rsid w:val="00337750"/>
    <w:rsid w:val="0034024A"/>
    <w:rsid w:val="00340883"/>
    <w:rsid w:val="0034172E"/>
    <w:rsid w:val="0034243D"/>
    <w:rsid w:val="00342DDF"/>
    <w:rsid w:val="003433C5"/>
    <w:rsid w:val="00351A1E"/>
    <w:rsid w:val="003542E2"/>
    <w:rsid w:val="00354908"/>
    <w:rsid w:val="003551E7"/>
    <w:rsid w:val="0035695A"/>
    <w:rsid w:val="0035753B"/>
    <w:rsid w:val="00361E01"/>
    <w:rsid w:val="00362528"/>
    <w:rsid w:val="00362AB1"/>
    <w:rsid w:val="00363F1C"/>
    <w:rsid w:val="00363F54"/>
    <w:rsid w:val="00364393"/>
    <w:rsid w:val="003649EF"/>
    <w:rsid w:val="003656C6"/>
    <w:rsid w:val="00366A99"/>
    <w:rsid w:val="00367388"/>
    <w:rsid w:val="00367A66"/>
    <w:rsid w:val="00367B4A"/>
    <w:rsid w:val="00370926"/>
    <w:rsid w:val="003721B2"/>
    <w:rsid w:val="003729CA"/>
    <w:rsid w:val="00372FDE"/>
    <w:rsid w:val="00373A3A"/>
    <w:rsid w:val="00374C21"/>
    <w:rsid w:val="00375198"/>
    <w:rsid w:val="00376C46"/>
    <w:rsid w:val="00377648"/>
    <w:rsid w:val="00377C61"/>
    <w:rsid w:val="003800B2"/>
    <w:rsid w:val="00383E90"/>
    <w:rsid w:val="00383F44"/>
    <w:rsid w:val="00384A5A"/>
    <w:rsid w:val="00385462"/>
    <w:rsid w:val="00385E3D"/>
    <w:rsid w:val="003869B0"/>
    <w:rsid w:val="00386B20"/>
    <w:rsid w:val="00386BA8"/>
    <w:rsid w:val="003874FC"/>
    <w:rsid w:val="00390406"/>
    <w:rsid w:val="00390582"/>
    <w:rsid w:val="00390F7C"/>
    <w:rsid w:val="00391EAA"/>
    <w:rsid w:val="00392E39"/>
    <w:rsid w:val="00393304"/>
    <w:rsid w:val="003936D7"/>
    <w:rsid w:val="00394BFE"/>
    <w:rsid w:val="00396400"/>
    <w:rsid w:val="00396699"/>
    <w:rsid w:val="0039727C"/>
    <w:rsid w:val="003A05CF"/>
    <w:rsid w:val="003A0641"/>
    <w:rsid w:val="003A1938"/>
    <w:rsid w:val="003A1C92"/>
    <w:rsid w:val="003A1D47"/>
    <w:rsid w:val="003A254F"/>
    <w:rsid w:val="003A2883"/>
    <w:rsid w:val="003A4875"/>
    <w:rsid w:val="003A4CA2"/>
    <w:rsid w:val="003A6A07"/>
    <w:rsid w:val="003B08AD"/>
    <w:rsid w:val="003B3923"/>
    <w:rsid w:val="003B3A5D"/>
    <w:rsid w:val="003B3BD6"/>
    <w:rsid w:val="003B3D9D"/>
    <w:rsid w:val="003B42D3"/>
    <w:rsid w:val="003B465C"/>
    <w:rsid w:val="003B4F1B"/>
    <w:rsid w:val="003B6B08"/>
    <w:rsid w:val="003B758C"/>
    <w:rsid w:val="003B79EC"/>
    <w:rsid w:val="003B7DCD"/>
    <w:rsid w:val="003C02FD"/>
    <w:rsid w:val="003C1AB5"/>
    <w:rsid w:val="003C1E59"/>
    <w:rsid w:val="003C2339"/>
    <w:rsid w:val="003C4D33"/>
    <w:rsid w:val="003C5559"/>
    <w:rsid w:val="003C5EAD"/>
    <w:rsid w:val="003C6675"/>
    <w:rsid w:val="003C69DD"/>
    <w:rsid w:val="003C7E0B"/>
    <w:rsid w:val="003D0838"/>
    <w:rsid w:val="003D2AFE"/>
    <w:rsid w:val="003D3991"/>
    <w:rsid w:val="003D446F"/>
    <w:rsid w:val="003D4C8D"/>
    <w:rsid w:val="003D52E5"/>
    <w:rsid w:val="003D7856"/>
    <w:rsid w:val="003E224D"/>
    <w:rsid w:val="003E4828"/>
    <w:rsid w:val="003E57BE"/>
    <w:rsid w:val="003E5C15"/>
    <w:rsid w:val="003E6F9A"/>
    <w:rsid w:val="003E7383"/>
    <w:rsid w:val="003F02C2"/>
    <w:rsid w:val="003F06C4"/>
    <w:rsid w:val="003F2542"/>
    <w:rsid w:val="003F27C7"/>
    <w:rsid w:val="003F30A7"/>
    <w:rsid w:val="003F3CEA"/>
    <w:rsid w:val="003F4BAA"/>
    <w:rsid w:val="003F5733"/>
    <w:rsid w:val="003F658E"/>
    <w:rsid w:val="003F69AA"/>
    <w:rsid w:val="004013F0"/>
    <w:rsid w:val="004014F1"/>
    <w:rsid w:val="004030DD"/>
    <w:rsid w:val="00404313"/>
    <w:rsid w:val="00405136"/>
    <w:rsid w:val="00406D46"/>
    <w:rsid w:val="0041060D"/>
    <w:rsid w:val="004111D2"/>
    <w:rsid w:val="00412EAC"/>
    <w:rsid w:val="00414DBE"/>
    <w:rsid w:val="00415707"/>
    <w:rsid w:val="004229A8"/>
    <w:rsid w:val="00423645"/>
    <w:rsid w:val="004245FA"/>
    <w:rsid w:val="004253EB"/>
    <w:rsid w:val="00425AC0"/>
    <w:rsid w:val="004272A4"/>
    <w:rsid w:val="00427BA5"/>
    <w:rsid w:val="00431D1D"/>
    <w:rsid w:val="00432703"/>
    <w:rsid w:val="00432D13"/>
    <w:rsid w:val="00433022"/>
    <w:rsid w:val="00433897"/>
    <w:rsid w:val="004350D2"/>
    <w:rsid w:val="0043563C"/>
    <w:rsid w:val="00436E09"/>
    <w:rsid w:val="00437510"/>
    <w:rsid w:val="00441009"/>
    <w:rsid w:val="00441724"/>
    <w:rsid w:val="00443185"/>
    <w:rsid w:val="004439A8"/>
    <w:rsid w:val="004467CF"/>
    <w:rsid w:val="00447724"/>
    <w:rsid w:val="00451616"/>
    <w:rsid w:val="004524A6"/>
    <w:rsid w:val="0045316B"/>
    <w:rsid w:val="0045388D"/>
    <w:rsid w:val="004601A0"/>
    <w:rsid w:val="0046105E"/>
    <w:rsid w:val="00464AC6"/>
    <w:rsid w:val="004658F5"/>
    <w:rsid w:val="00466BE1"/>
    <w:rsid w:val="00466E28"/>
    <w:rsid w:val="00472A01"/>
    <w:rsid w:val="00473909"/>
    <w:rsid w:val="00473919"/>
    <w:rsid w:val="004739B4"/>
    <w:rsid w:val="0047496A"/>
    <w:rsid w:val="00476270"/>
    <w:rsid w:val="00476658"/>
    <w:rsid w:val="00477271"/>
    <w:rsid w:val="004772DE"/>
    <w:rsid w:val="00477BD7"/>
    <w:rsid w:val="0048046F"/>
    <w:rsid w:val="00480F1E"/>
    <w:rsid w:val="00481905"/>
    <w:rsid w:val="00482C85"/>
    <w:rsid w:val="00484E83"/>
    <w:rsid w:val="00486AAD"/>
    <w:rsid w:val="004873CB"/>
    <w:rsid w:val="0048744D"/>
    <w:rsid w:val="004874B2"/>
    <w:rsid w:val="00490C16"/>
    <w:rsid w:val="0049151D"/>
    <w:rsid w:val="0049289E"/>
    <w:rsid w:val="00493423"/>
    <w:rsid w:val="004958F4"/>
    <w:rsid w:val="00496B45"/>
    <w:rsid w:val="004A0909"/>
    <w:rsid w:val="004A0C68"/>
    <w:rsid w:val="004A1220"/>
    <w:rsid w:val="004A1D74"/>
    <w:rsid w:val="004A27CE"/>
    <w:rsid w:val="004A47C5"/>
    <w:rsid w:val="004A534C"/>
    <w:rsid w:val="004A5FD9"/>
    <w:rsid w:val="004A6836"/>
    <w:rsid w:val="004A7AD2"/>
    <w:rsid w:val="004B0BA0"/>
    <w:rsid w:val="004B0D6D"/>
    <w:rsid w:val="004B1BEC"/>
    <w:rsid w:val="004B2AA9"/>
    <w:rsid w:val="004B2FF6"/>
    <w:rsid w:val="004B33D3"/>
    <w:rsid w:val="004B464A"/>
    <w:rsid w:val="004B4FFD"/>
    <w:rsid w:val="004B53FF"/>
    <w:rsid w:val="004B6A83"/>
    <w:rsid w:val="004B7949"/>
    <w:rsid w:val="004B7DDD"/>
    <w:rsid w:val="004C019F"/>
    <w:rsid w:val="004C265A"/>
    <w:rsid w:val="004C298B"/>
    <w:rsid w:val="004C4DC9"/>
    <w:rsid w:val="004C5538"/>
    <w:rsid w:val="004C63E7"/>
    <w:rsid w:val="004C674C"/>
    <w:rsid w:val="004C799A"/>
    <w:rsid w:val="004C7A59"/>
    <w:rsid w:val="004D0ADC"/>
    <w:rsid w:val="004D0C9D"/>
    <w:rsid w:val="004D176F"/>
    <w:rsid w:val="004D22FE"/>
    <w:rsid w:val="004D35B8"/>
    <w:rsid w:val="004D38CC"/>
    <w:rsid w:val="004D75F8"/>
    <w:rsid w:val="004E05B0"/>
    <w:rsid w:val="004E1883"/>
    <w:rsid w:val="004E209E"/>
    <w:rsid w:val="004E3F70"/>
    <w:rsid w:val="004E4EF8"/>
    <w:rsid w:val="004E7761"/>
    <w:rsid w:val="004F0884"/>
    <w:rsid w:val="004F20A5"/>
    <w:rsid w:val="004F38C9"/>
    <w:rsid w:val="004F39FC"/>
    <w:rsid w:val="004F3FD9"/>
    <w:rsid w:val="004F4FF4"/>
    <w:rsid w:val="004F526A"/>
    <w:rsid w:val="004F59C9"/>
    <w:rsid w:val="004F59EF"/>
    <w:rsid w:val="004F6DD0"/>
    <w:rsid w:val="005007B7"/>
    <w:rsid w:val="00500982"/>
    <w:rsid w:val="00502CF8"/>
    <w:rsid w:val="00504789"/>
    <w:rsid w:val="00504A83"/>
    <w:rsid w:val="0050606A"/>
    <w:rsid w:val="00510603"/>
    <w:rsid w:val="005112D9"/>
    <w:rsid w:val="00513224"/>
    <w:rsid w:val="00514766"/>
    <w:rsid w:val="005156A3"/>
    <w:rsid w:val="00516324"/>
    <w:rsid w:val="00516A6B"/>
    <w:rsid w:val="005172C8"/>
    <w:rsid w:val="0051767B"/>
    <w:rsid w:val="00521D0E"/>
    <w:rsid w:val="0052233C"/>
    <w:rsid w:val="00522C7F"/>
    <w:rsid w:val="0052429D"/>
    <w:rsid w:val="00527612"/>
    <w:rsid w:val="00530F9D"/>
    <w:rsid w:val="00532C16"/>
    <w:rsid w:val="00532C55"/>
    <w:rsid w:val="00534183"/>
    <w:rsid w:val="00535136"/>
    <w:rsid w:val="00535E71"/>
    <w:rsid w:val="00536B60"/>
    <w:rsid w:val="00536CDD"/>
    <w:rsid w:val="00541086"/>
    <w:rsid w:val="00541248"/>
    <w:rsid w:val="00541723"/>
    <w:rsid w:val="0054458A"/>
    <w:rsid w:val="005508BA"/>
    <w:rsid w:val="00551469"/>
    <w:rsid w:val="00552AD4"/>
    <w:rsid w:val="00560022"/>
    <w:rsid w:val="005604C3"/>
    <w:rsid w:val="00560CB0"/>
    <w:rsid w:val="00562AA6"/>
    <w:rsid w:val="0056541D"/>
    <w:rsid w:val="00565AF6"/>
    <w:rsid w:val="00567C19"/>
    <w:rsid w:val="0057048D"/>
    <w:rsid w:val="00571152"/>
    <w:rsid w:val="005741FF"/>
    <w:rsid w:val="00575584"/>
    <w:rsid w:val="00576EF0"/>
    <w:rsid w:val="005815E1"/>
    <w:rsid w:val="0058412A"/>
    <w:rsid w:val="005859CB"/>
    <w:rsid w:val="0058789E"/>
    <w:rsid w:val="0059032D"/>
    <w:rsid w:val="005906C6"/>
    <w:rsid w:val="00590E66"/>
    <w:rsid w:val="005913FA"/>
    <w:rsid w:val="00591A81"/>
    <w:rsid w:val="0059380A"/>
    <w:rsid w:val="00594D9E"/>
    <w:rsid w:val="00596041"/>
    <w:rsid w:val="005965B6"/>
    <w:rsid w:val="00596DCA"/>
    <w:rsid w:val="005A1577"/>
    <w:rsid w:val="005A21F9"/>
    <w:rsid w:val="005A2BB8"/>
    <w:rsid w:val="005A36EE"/>
    <w:rsid w:val="005A3D28"/>
    <w:rsid w:val="005A600C"/>
    <w:rsid w:val="005B0BC4"/>
    <w:rsid w:val="005B0D08"/>
    <w:rsid w:val="005B1477"/>
    <w:rsid w:val="005B2100"/>
    <w:rsid w:val="005B223D"/>
    <w:rsid w:val="005B2750"/>
    <w:rsid w:val="005B2F9B"/>
    <w:rsid w:val="005B32BF"/>
    <w:rsid w:val="005B4B4C"/>
    <w:rsid w:val="005B55F3"/>
    <w:rsid w:val="005B5619"/>
    <w:rsid w:val="005B5FBA"/>
    <w:rsid w:val="005B67F4"/>
    <w:rsid w:val="005C1050"/>
    <w:rsid w:val="005C2B64"/>
    <w:rsid w:val="005C4DE5"/>
    <w:rsid w:val="005D02B9"/>
    <w:rsid w:val="005D1AE9"/>
    <w:rsid w:val="005D21F4"/>
    <w:rsid w:val="005D268E"/>
    <w:rsid w:val="005D3908"/>
    <w:rsid w:val="005D3A34"/>
    <w:rsid w:val="005D3BE6"/>
    <w:rsid w:val="005D442A"/>
    <w:rsid w:val="005D46D5"/>
    <w:rsid w:val="005D63DA"/>
    <w:rsid w:val="005D77B3"/>
    <w:rsid w:val="005E1900"/>
    <w:rsid w:val="005E3DBF"/>
    <w:rsid w:val="005E3F62"/>
    <w:rsid w:val="005E440F"/>
    <w:rsid w:val="005E4782"/>
    <w:rsid w:val="005E6CF0"/>
    <w:rsid w:val="005E6FB7"/>
    <w:rsid w:val="005F0E55"/>
    <w:rsid w:val="005F1114"/>
    <w:rsid w:val="005F221A"/>
    <w:rsid w:val="005F3544"/>
    <w:rsid w:val="005F3620"/>
    <w:rsid w:val="005F480B"/>
    <w:rsid w:val="005F4EF7"/>
    <w:rsid w:val="005F4EF8"/>
    <w:rsid w:val="005F5165"/>
    <w:rsid w:val="005F7B25"/>
    <w:rsid w:val="006009D8"/>
    <w:rsid w:val="006012C7"/>
    <w:rsid w:val="00602378"/>
    <w:rsid w:val="0060299C"/>
    <w:rsid w:val="00603253"/>
    <w:rsid w:val="0060413D"/>
    <w:rsid w:val="00605352"/>
    <w:rsid w:val="00605644"/>
    <w:rsid w:val="0060775B"/>
    <w:rsid w:val="006105E2"/>
    <w:rsid w:val="00611123"/>
    <w:rsid w:val="00611B75"/>
    <w:rsid w:val="006131B6"/>
    <w:rsid w:val="0061458F"/>
    <w:rsid w:val="00615F5F"/>
    <w:rsid w:val="0061639E"/>
    <w:rsid w:val="00616D12"/>
    <w:rsid w:val="00617F7D"/>
    <w:rsid w:val="00621109"/>
    <w:rsid w:val="006233A2"/>
    <w:rsid w:val="00625178"/>
    <w:rsid w:val="00626515"/>
    <w:rsid w:val="0062688E"/>
    <w:rsid w:val="00627236"/>
    <w:rsid w:val="0062781B"/>
    <w:rsid w:val="00634790"/>
    <w:rsid w:val="006350ED"/>
    <w:rsid w:val="00636B3E"/>
    <w:rsid w:val="006436BE"/>
    <w:rsid w:val="0064430C"/>
    <w:rsid w:val="00644FB3"/>
    <w:rsid w:val="00645767"/>
    <w:rsid w:val="0064670A"/>
    <w:rsid w:val="00646B17"/>
    <w:rsid w:val="00646DBA"/>
    <w:rsid w:val="00650343"/>
    <w:rsid w:val="00650444"/>
    <w:rsid w:val="00651419"/>
    <w:rsid w:val="00651C72"/>
    <w:rsid w:val="006522F7"/>
    <w:rsid w:val="00652CAC"/>
    <w:rsid w:val="00653E55"/>
    <w:rsid w:val="006551E2"/>
    <w:rsid w:val="0065530F"/>
    <w:rsid w:val="00655EDD"/>
    <w:rsid w:val="00655FDE"/>
    <w:rsid w:val="00656C6F"/>
    <w:rsid w:val="0065793F"/>
    <w:rsid w:val="00661654"/>
    <w:rsid w:val="00662764"/>
    <w:rsid w:val="006632D2"/>
    <w:rsid w:val="006647BF"/>
    <w:rsid w:val="00664C02"/>
    <w:rsid w:val="00667346"/>
    <w:rsid w:val="00674B45"/>
    <w:rsid w:val="00674D15"/>
    <w:rsid w:val="00675EC3"/>
    <w:rsid w:val="00677462"/>
    <w:rsid w:val="006820C0"/>
    <w:rsid w:val="0068372E"/>
    <w:rsid w:val="0068411D"/>
    <w:rsid w:val="00684ED7"/>
    <w:rsid w:val="00685C10"/>
    <w:rsid w:val="0068710C"/>
    <w:rsid w:val="00687B80"/>
    <w:rsid w:val="006922C3"/>
    <w:rsid w:val="00693598"/>
    <w:rsid w:val="00693A1C"/>
    <w:rsid w:val="00695B26"/>
    <w:rsid w:val="006A1747"/>
    <w:rsid w:val="006A27FB"/>
    <w:rsid w:val="006A3A31"/>
    <w:rsid w:val="006A44C5"/>
    <w:rsid w:val="006A563A"/>
    <w:rsid w:val="006A5C0A"/>
    <w:rsid w:val="006A6696"/>
    <w:rsid w:val="006A6767"/>
    <w:rsid w:val="006B002E"/>
    <w:rsid w:val="006B08E8"/>
    <w:rsid w:val="006B09F3"/>
    <w:rsid w:val="006B161A"/>
    <w:rsid w:val="006B6E3E"/>
    <w:rsid w:val="006B7810"/>
    <w:rsid w:val="006C16D3"/>
    <w:rsid w:val="006C372A"/>
    <w:rsid w:val="006C4278"/>
    <w:rsid w:val="006C4FD8"/>
    <w:rsid w:val="006C7322"/>
    <w:rsid w:val="006D0F36"/>
    <w:rsid w:val="006D1E06"/>
    <w:rsid w:val="006D266B"/>
    <w:rsid w:val="006D2754"/>
    <w:rsid w:val="006D3229"/>
    <w:rsid w:val="006D3CCC"/>
    <w:rsid w:val="006D5B96"/>
    <w:rsid w:val="006D6347"/>
    <w:rsid w:val="006D7FCA"/>
    <w:rsid w:val="006E04F6"/>
    <w:rsid w:val="006E0E2F"/>
    <w:rsid w:val="006E1616"/>
    <w:rsid w:val="006E4597"/>
    <w:rsid w:val="006E63F5"/>
    <w:rsid w:val="006E71D4"/>
    <w:rsid w:val="006E7495"/>
    <w:rsid w:val="006F1EF4"/>
    <w:rsid w:val="006F2126"/>
    <w:rsid w:val="006F27BB"/>
    <w:rsid w:val="006F2807"/>
    <w:rsid w:val="006F3808"/>
    <w:rsid w:val="006F409F"/>
    <w:rsid w:val="006F4FF0"/>
    <w:rsid w:val="006F507B"/>
    <w:rsid w:val="006F6740"/>
    <w:rsid w:val="00700A97"/>
    <w:rsid w:val="00701A0F"/>
    <w:rsid w:val="00703984"/>
    <w:rsid w:val="0070471F"/>
    <w:rsid w:val="00706DC7"/>
    <w:rsid w:val="00707486"/>
    <w:rsid w:val="0071059F"/>
    <w:rsid w:val="007106AF"/>
    <w:rsid w:val="00711583"/>
    <w:rsid w:val="00711D14"/>
    <w:rsid w:val="00711E00"/>
    <w:rsid w:val="00714254"/>
    <w:rsid w:val="007144C8"/>
    <w:rsid w:val="00715057"/>
    <w:rsid w:val="00715C12"/>
    <w:rsid w:val="00716EB0"/>
    <w:rsid w:val="007175B2"/>
    <w:rsid w:val="00717BC6"/>
    <w:rsid w:val="00717C62"/>
    <w:rsid w:val="0071B0CB"/>
    <w:rsid w:val="00720102"/>
    <w:rsid w:val="0072111D"/>
    <w:rsid w:val="00721EF5"/>
    <w:rsid w:val="00722DC3"/>
    <w:rsid w:val="00725DFC"/>
    <w:rsid w:val="00725EFF"/>
    <w:rsid w:val="007270C0"/>
    <w:rsid w:val="00730258"/>
    <w:rsid w:val="0073028D"/>
    <w:rsid w:val="0073093F"/>
    <w:rsid w:val="00731462"/>
    <w:rsid w:val="007344B2"/>
    <w:rsid w:val="00735075"/>
    <w:rsid w:val="00736292"/>
    <w:rsid w:val="0073637C"/>
    <w:rsid w:val="007402F9"/>
    <w:rsid w:val="00740F28"/>
    <w:rsid w:val="00743A5E"/>
    <w:rsid w:val="00745F89"/>
    <w:rsid w:val="0074615D"/>
    <w:rsid w:val="007475D1"/>
    <w:rsid w:val="0075011F"/>
    <w:rsid w:val="00751F22"/>
    <w:rsid w:val="00752C39"/>
    <w:rsid w:val="00753C41"/>
    <w:rsid w:val="0075413A"/>
    <w:rsid w:val="00754A7C"/>
    <w:rsid w:val="007555F7"/>
    <w:rsid w:val="007571ED"/>
    <w:rsid w:val="007575DC"/>
    <w:rsid w:val="007579B5"/>
    <w:rsid w:val="007579DB"/>
    <w:rsid w:val="00760302"/>
    <w:rsid w:val="007623BC"/>
    <w:rsid w:val="007632CB"/>
    <w:rsid w:val="00764850"/>
    <w:rsid w:val="00764F46"/>
    <w:rsid w:val="00765A82"/>
    <w:rsid w:val="00766448"/>
    <w:rsid w:val="00770133"/>
    <w:rsid w:val="00770583"/>
    <w:rsid w:val="007708C4"/>
    <w:rsid w:val="00773284"/>
    <w:rsid w:val="00773F63"/>
    <w:rsid w:val="007741BA"/>
    <w:rsid w:val="007747A7"/>
    <w:rsid w:val="00774B79"/>
    <w:rsid w:val="007766A0"/>
    <w:rsid w:val="00776FC9"/>
    <w:rsid w:val="00781F43"/>
    <w:rsid w:val="0078289E"/>
    <w:rsid w:val="00782A00"/>
    <w:rsid w:val="00783B3F"/>
    <w:rsid w:val="00784FAC"/>
    <w:rsid w:val="00787E22"/>
    <w:rsid w:val="00791B2E"/>
    <w:rsid w:val="00792F4C"/>
    <w:rsid w:val="00793333"/>
    <w:rsid w:val="007935F1"/>
    <w:rsid w:val="00793CB0"/>
    <w:rsid w:val="00793F5E"/>
    <w:rsid w:val="00794C58"/>
    <w:rsid w:val="0079782E"/>
    <w:rsid w:val="007A0565"/>
    <w:rsid w:val="007A2280"/>
    <w:rsid w:val="007A488B"/>
    <w:rsid w:val="007A4B15"/>
    <w:rsid w:val="007A5E56"/>
    <w:rsid w:val="007A6A36"/>
    <w:rsid w:val="007B01F3"/>
    <w:rsid w:val="007B086A"/>
    <w:rsid w:val="007B4E9C"/>
    <w:rsid w:val="007B5563"/>
    <w:rsid w:val="007B7FD1"/>
    <w:rsid w:val="007C00AF"/>
    <w:rsid w:val="007C0171"/>
    <w:rsid w:val="007C04EC"/>
    <w:rsid w:val="007C0609"/>
    <w:rsid w:val="007C1F89"/>
    <w:rsid w:val="007C4310"/>
    <w:rsid w:val="007C5B5B"/>
    <w:rsid w:val="007C5FC4"/>
    <w:rsid w:val="007C6822"/>
    <w:rsid w:val="007C7100"/>
    <w:rsid w:val="007D120A"/>
    <w:rsid w:val="007D19F2"/>
    <w:rsid w:val="007D3DCB"/>
    <w:rsid w:val="007D420C"/>
    <w:rsid w:val="007D4BB6"/>
    <w:rsid w:val="007D7462"/>
    <w:rsid w:val="007E0D8F"/>
    <w:rsid w:val="007E16A7"/>
    <w:rsid w:val="007E177C"/>
    <w:rsid w:val="007E291F"/>
    <w:rsid w:val="007E2E0B"/>
    <w:rsid w:val="007E2F76"/>
    <w:rsid w:val="007E5D9E"/>
    <w:rsid w:val="007E627E"/>
    <w:rsid w:val="007E7C99"/>
    <w:rsid w:val="007E7E9E"/>
    <w:rsid w:val="007F0D9C"/>
    <w:rsid w:val="007F2B8C"/>
    <w:rsid w:val="007F32C7"/>
    <w:rsid w:val="007F3FF7"/>
    <w:rsid w:val="007F701A"/>
    <w:rsid w:val="007F75CB"/>
    <w:rsid w:val="007F75FB"/>
    <w:rsid w:val="0080014F"/>
    <w:rsid w:val="00800D8E"/>
    <w:rsid w:val="008011D7"/>
    <w:rsid w:val="00802558"/>
    <w:rsid w:val="008025AC"/>
    <w:rsid w:val="00802E45"/>
    <w:rsid w:val="008059C6"/>
    <w:rsid w:val="008068A2"/>
    <w:rsid w:val="008069C5"/>
    <w:rsid w:val="00810150"/>
    <w:rsid w:val="00810499"/>
    <w:rsid w:val="008114B3"/>
    <w:rsid w:val="0081172A"/>
    <w:rsid w:val="00811907"/>
    <w:rsid w:val="00812EA5"/>
    <w:rsid w:val="00815402"/>
    <w:rsid w:val="0081628B"/>
    <w:rsid w:val="00816BE7"/>
    <w:rsid w:val="008211B6"/>
    <w:rsid w:val="00821322"/>
    <w:rsid w:val="0082300D"/>
    <w:rsid w:val="008252F7"/>
    <w:rsid w:val="00827051"/>
    <w:rsid w:val="00827253"/>
    <w:rsid w:val="0083041B"/>
    <w:rsid w:val="0083176D"/>
    <w:rsid w:val="00833532"/>
    <w:rsid w:val="00833B62"/>
    <w:rsid w:val="00836B9E"/>
    <w:rsid w:val="0083781E"/>
    <w:rsid w:val="00837C3B"/>
    <w:rsid w:val="00845DAD"/>
    <w:rsid w:val="00846DDD"/>
    <w:rsid w:val="0085019F"/>
    <w:rsid w:val="00850563"/>
    <w:rsid w:val="00852D31"/>
    <w:rsid w:val="00854CDA"/>
    <w:rsid w:val="00857D29"/>
    <w:rsid w:val="008600E4"/>
    <w:rsid w:val="008601D3"/>
    <w:rsid w:val="00860777"/>
    <w:rsid w:val="00860994"/>
    <w:rsid w:val="00861131"/>
    <w:rsid w:val="0086179E"/>
    <w:rsid w:val="00861C4E"/>
    <w:rsid w:val="008628F4"/>
    <w:rsid w:val="00862CAE"/>
    <w:rsid w:val="00862CBB"/>
    <w:rsid w:val="0086559B"/>
    <w:rsid w:val="008658C2"/>
    <w:rsid w:val="00865C1C"/>
    <w:rsid w:val="00866B60"/>
    <w:rsid w:val="00867072"/>
    <w:rsid w:val="0087074E"/>
    <w:rsid w:val="0087233B"/>
    <w:rsid w:val="008733D6"/>
    <w:rsid w:val="00873450"/>
    <w:rsid w:val="008752ED"/>
    <w:rsid w:val="00875400"/>
    <w:rsid w:val="0087555F"/>
    <w:rsid w:val="00876A1A"/>
    <w:rsid w:val="008817AE"/>
    <w:rsid w:val="00882C76"/>
    <w:rsid w:val="008847C8"/>
    <w:rsid w:val="008856D9"/>
    <w:rsid w:val="00885DB2"/>
    <w:rsid w:val="008861D2"/>
    <w:rsid w:val="00886636"/>
    <w:rsid w:val="00891D59"/>
    <w:rsid w:val="0089410E"/>
    <w:rsid w:val="00894132"/>
    <w:rsid w:val="008954B9"/>
    <w:rsid w:val="008956D0"/>
    <w:rsid w:val="00896694"/>
    <w:rsid w:val="00897A4F"/>
    <w:rsid w:val="00897B45"/>
    <w:rsid w:val="00897C0E"/>
    <w:rsid w:val="008A0EC9"/>
    <w:rsid w:val="008A1E33"/>
    <w:rsid w:val="008A1E64"/>
    <w:rsid w:val="008A2DEC"/>
    <w:rsid w:val="008A330E"/>
    <w:rsid w:val="008A41EF"/>
    <w:rsid w:val="008A46CA"/>
    <w:rsid w:val="008A55D7"/>
    <w:rsid w:val="008A5C4C"/>
    <w:rsid w:val="008B021A"/>
    <w:rsid w:val="008B1A0F"/>
    <w:rsid w:val="008B3922"/>
    <w:rsid w:val="008B4065"/>
    <w:rsid w:val="008B431A"/>
    <w:rsid w:val="008B5D23"/>
    <w:rsid w:val="008B5E80"/>
    <w:rsid w:val="008C0A69"/>
    <w:rsid w:val="008C43A6"/>
    <w:rsid w:val="008C70D2"/>
    <w:rsid w:val="008C7F33"/>
    <w:rsid w:val="008D0138"/>
    <w:rsid w:val="008D2A45"/>
    <w:rsid w:val="008D3F73"/>
    <w:rsid w:val="008D65D1"/>
    <w:rsid w:val="008D7D7B"/>
    <w:rsid w:val="008E013E"/>
    <w:rsid w:val="008E0665"/>
    <w:rsid w:val="008E1F8E"/>
    <w:rsid w:val="008E32D4"/>
    <w:rsid w:val="008E4018"/>
    <w:rsid w:val="008E4FA3"/>
    <w:rsid w:val="008F2042"/>
    <w:rsid w:val="008F226C"/>
    <w:rsid w:val="008F5173"/>
    <w:rsid w:val="008F612E"/>
    <w:rsid w:val="008F6865"/>
    <w:rsid w:val="00901052"/>
    <w:rsid w:val="0090215B"/>
    <w:rsid w:val="0090274D"/>
    <w:rsid w:val="00903CC4"/>
    <w:rsid w:val="00904491"/>
    <w:rsid w:val="00904E20"/>
    <w:rsid w:val="009057E6"/>
    <w:rsid w:val="009067A3"/>
    <w:rsid w:val="0090732E"/>
    <w:rsid w:val="009102D1"/>
    <w:rsid w:val="00910CBD"/>
    <w:rsid w:val="00911358"/>
    <w:rsid w:val="00911C1E"/>
    <w:rsid w:val="00912CB1"/>
    <w:rsid w:val="00912E4C"/>
    <w:rsid w:val="00912E8D"/>
    <w:rsid w:val="009134E7"/>
    <w:rsid w:val="00913A7B"/>
    <w:rsid w:val="009151B4"/>
    <w:rsid w:val="00915423"/>
    <w:rsid w:val="00915CC1"/>
    <w:rsid w:val="00917DD7"/>
    <w:rsid w:val="00920A0D"/>
    <w:rsid w:val="009211F9"/>
    <w:rsid w:val="00923DD7"/>
    <w:rsid w:val="00925AA8"/>
    <w:rsid w:val="00926BBF"/>
    <w:rsid w:val="00930572"/>
    <w:rsid w:val="00932E68"/>
    <w:rsid w:val="00934C31"/>
    <w:rsid w:val="00935721"/>
    <w:rsid w:val="00935F3A"/>
    <w:rsid w:val="009377D7"/>
    <w:rsid w:val="00937A45"/>
    <w:rsid w:val="0094178A"/>
    <w:rsid w:val="00942BF2"/>
    <w:rsid w:val="00943022"/>
    <w:rsid w:val="009445B8"/>
    <w:rsid w:val="00944975"/>
    <w:rsid w:val="00944C84"/>
    <w:rsid w:val="009461C8"/>
    <w:rsid w:val="0094620F"/>
    <w:rsid w:val="00946452"/>
    <w:rsid w:val="00946A49"/>
    <w:rsid w:val="00946BA7"/>
    <w:rsid w:val="00946DEE"/>
    <w:rsid w:val="009472BA"/>
    <w:rsid w:val="00947DA8"/>
    <w:rsid w:val="009523FF"/>
    <w:rsid w:val="009537CD"/>
    <w:rsid w:val="009539D5"/>
    <w:rsid w:val="00953F7F"/>
    <w:rsid w:val="00954609"/>
    <w:rsid w:val="00954D1C"/>
    <w:rsid w:val="0095653C"/>
    <w:rsid w:val="00956FA6"/>
    <w:rsid w:val="00957180"/>
    <w:rsid w:val="00957E23"/>
    <w:rsid w:val="00961760"/>
    <w:rsid w:val="0096380E"/>
    <w:rsid w:val="0096396A"/>
    <w:rsid w:val="00964EBE"/>
    <w:rsid w:val="009655CF"/>
    <w:rsid w:val="00967192"/>
    <w:rsid w:val="009673F1"/>
    <w:rsid w:val="009677C1"/>
    <w:rsid w:val="00971E0E"/>
    <w:rsid w:val="0097472A"/>
    <w:rsid w:val="00974788"/>
    <w:rsid w:val="00974874"/>
    <w:rsid w:val="00974AE7"/>
    <w:rsid w:val="00976E05"/>
    <w:rsid w:val="00977801"/>
    <w:rsid w:val="0098254C"/>
    <w:rsid w:val="009827F0"/>
    <w:rsid w:val="00982A7E"/>
    <w:rsid w:val="00983437"/>
    <w:rsid w:val="009834E8"/>
    <w:rsid w:val="0098373A"/>
    <w:rsid w:val="00984513"/>
    <w:rsid w:val="00987342"/>
    <w:rsid w:val="009908E7"/>
    <w:rsid w:val="009925BC"/>
    <w:rsid w:val="00992EA0"/>
    <w:rsid w:val="009937B7"/>
    <w:rsid w:val="00995AB1"/>
    <w:rsid w:val="009962FD"/>
    <w:rsid w:val="0099687F"/>
    <w:rsid w:val="00997C41"/>
    <w:rsid w:val="009A1E7D"/>
    <w:rsid w:val="009A232B"/>
    <w:rsid w:val="009A39E4"/>
    <w:rsid w:val="009B0B4D"/>
    <w:rsid w:val="009B57F6"/>
    <w:rsid w:val="009B6120"/>
    <w:rsid w:val="009B727B"/>
    <w:rsid w:val="009B757C"/>
    <w:rsid w:val="009C0080"/>
    <w:rsid w:val="009C115B"/>
    <w:rsid w:val="009C178E"/>
    <w:rsid w:val="009C2BAF"/>
    <w:rsid w:val="009C4766"/>
    <w:rsid w:val="009C5DD0"/>
    <w:rsid w:val="009C660F"/>
    <w:rsid w:val="009C6E94"/>
    <w:rsid w:val="009C7CF9"/>
    <w:rsid w:val="009D0BAF"/>
    <w:rsid w:val="009D10BB"/>
    <w:rsid w:val="009D127F"/>
    <w:rsid w:val="009D223F"/>
    <w:rsid w:val="009D3881"/>
    <w:rsid w:val="009D3B83"/>
    <w:rsid w:val="009D4F66"/>
    <w:rsid w:val="009D5ABE"/>
    <w:rsid w:val="009D5D88"/>
    <w:rsid w:val="009D6ADA"/>
    <w:rsid w:val="009D6D01"/>
    <w:rsid w:val="009E1D21"/>
    <w:rsid w:val="009E328C"/>
    <w:rsid w:val="009E4549"/>
    <w:rsid w:val="009E6C48"/>
    <w:rsid w:val="009E7BDB"/>
    <w:rsid w:val="009F05DC"/>
    <w:rsid w:val="009F07EA"/>
    <w:rsid w:val="009F0BAC"/>
    <w:rsid w:val="009F33DA"/>
    <w:rsid w:val="009F57FC"/>
    <w:rsid w:val="009F5DC0"/>
    <w:rsid w:val="009F7194"/>
    <w:rsid w:val="009F7CF7"/>
    <w:rsid w:val="00A00704"/>
    <w:rsid w:val="00A03358"/>
    <w:rsid w:val="00A0378D"/>
    <w:rsid w:val="00A04457"/>
    <w:rsid w:val="00A045BD"/>
    <w:rsid w:val="00A04BDD"/>
    <w:rsid w:val="00A04E46"/>
    <w:rsid w:val="00A05379"/>
    <w:rsid w:val="00A1028E"/>
    <w:rsid w:val="00A11AC2"/>
    <w:rsid w:val="00A12963"/>
    <w:rsid w:val="00A13484"/>
    <w:rsid w:val="00A145EA"/>
    <w:rsid w:val="00A14BD6"/>
    <w:rsid w:val="00A15435"/>
    <w:rsid w:val="00A1656C"/>
    <w:rsid w:val="00A16E66"/>
    <w:rsid w:val="00A16EF7"/>
    <w:rsid w:val="00A2182E"/>
    <w:rsid w:val="00A221E5"/>
    <w:rsid w:val="00A22D23"/>
    <w:rsid w:val="00A22EA7"/>
    <w:rsid w:val="00A244FD"/>
    <w:rsid w:val="00A250E8"/>
    <w:rsid w:val="00A26BD9"/>
    <w:rsid w:val="00A27544"/>
    <w:rsid w:val="00A27FD6"/>
    <w:rsid w:val="00A34098"/>
    <w:rsid w:val="00A3452D"/>
    <w:rsid w:val="00A369CC"/>
    <w:rsid w:val="00A37109"/>
    <w:rsid w:val="00A37AD4"/>
    <w:rsid w:val="00A41BDA"/>
    <w:rsid w:val="00A432F1"/>
    <w:rsid w:val="00A43F96"/>
    <w:rsid w:val="00A444DA"/>
    <w:rsid w:val="00A45013"/>
    <w:rsid w:val="00A50F7C"/>
    <w:rsid w:val="00A51A7E"/>
    <w:rsid w:val="00A53D3C"/>
    <w:rsid w:val="00A558AA"/>
    <w:rsid w:val="00A55984"/>
    <w:rsid w:val="00A57AC3"/>
    <w:rsid w:val="00A61B32"/>
    <w:rsid w:val="00A61B3B"/>
    <w:rsid w:val="00A6337A"/>
    <w:rsid w:val="00A63B79"/>
    <w:rsid w:val="00A64A3C"/>
    <w:rsid w:val="00A70223"/>
    <w:rsid w:val="00A70CEC"/>
    <w:rsid w:val="00A71B98"/>
    <w:rsid w:val="00A71C45"/>
    <w:rsid w:val="00A72BA8"/>
    <w:rsid w:val="00A73E33"/>
    <w:rsid w:val="00A759DD"/>
    <w:rsid w:val="00A7644C"/>
    <w:rsid w:val="00A833BB"/>
    <w:rsid w:val="00A83935"/>
    <w:rsid w:val="00A84238"/>
    <w:rsid w:val="00A8431B"/>
    <w:rsid w:val="00A85D66"/>
    <w:rsid w:val="00A86AA4"/>
    <w:rsid w:val="00A872CF"/>
    <w:rsid w:val="00A87302"/>
    <w:rsid w:val="00A91647"/>
    <w:rsid w:val="00A931F4"/>
    <w:rsid w:val="00A93F2D"/>
    <w:rsid w:val="00A940C8"/>
    <w:rsid w:val="00A94B2E"/>
    <w:rsid w:val="00A95B81"/>
    <w:rsid w:val="00A9648B"/>
    <w:rsid w:val="00AA0157"/>
    <w:rsid w:val="00AA0169"/>
    <w:rsid w:val="00AA0CD0"/>
    <w:rsid w:val="00AA187C"/>
    <w:rsid w:val="00AA26A7"/>
    <w:rsid w:val="00AA3052"/>
    <w:rsid w:val="00AA3571"/>
    <w:rsid w:val="00AA4C9C"/>
    <w:rsid w:val="00AA767B"/>
    <w:rsid w:val="00AB0D23"/>
    <w:rsid w:val="00AB0D5F"/>
    <w:rsid w:val="00AB296C"/>
    <w:rsid w:val="00AB29E4"/>
    <w:rsid w:val="00AB3B11"/>
    <w:rsid w:val="00AB48CE"/>
    <w:rsid w:val="00AB4F83"/>
    <w:rsid w:val="00AB6628"/>
    <w:rsid w:val="00AB6F2F"/>
    <w:rsid w:val="00AB74B2"/>
    <w:rsid w:val="00AB7D16"/>
    <w:rsid w:val="00AC517E"/>
    <w:rsid w:val="00AC54CE"/>
    <w:rsid w:val="00AC6BAA"/>
    <w:rsid w:val="00AC7DB1"/>
    <w:rsid w:val="00AD10EA"/>
    <w:rsid w:val="00AD1736"/>
    <w:rsid w:val="00AD26E7"/>
    <w:rsid w:val="00AD353F"/>
    <w:rsid w:val="00AD44E5"/>
    <w:rsid w:val="00AD4736"/>
    <w:rsid w:val="00AD58B5"/>
    <w:rsid w:val="00AD72A8"/>
    <w:rsid w:val="00AE04A7"/>
    <w:rsid w:val="00AE21B4"/>
    <w:rsid w:val="00AE241C"/>
    <w:rsid w:val="00AE3483"/>
    <w:rsid w:val="00AE3FE0"/>
    <w:rsid w:val="00AE53E5"/>
    <w:rsid w:val="00AE57D4"/>
    <w:rsid w:val="00AE704A"/>
    <w:rsid w:val="00AE7726"/>
    <w:rsid w:val="00AE7E37"/>
    <w:rsid w:val="00AF0543"/>
    <w:rsid w:val="00AF0790"/>
    <w:rsid w:val="00AF2B9D"/>
    <w:rsid w:val="00AF32FF"/>
    <w:rsid w:val="00AF4E0D"/>
    <w:rsid w:val="00AF547D"/>
    <w:rsid w:val="00AF7880"/>
    <w:rsid w:val="00AF7B86"/>
    <w:rsid w:val="00B00E06"/>
    <w:rsid w:val="00B0139E"/>
    <w:rsid w:val="00B0651F"/>
    <w:rsid w:val="00B10975"/>
    <w:rsid w:val="00B11425"/>
    <w:rsid w:val="00B128C7"/>
    <w:rsid w:val="00B12FE4"/>
    <w:rsid w:val="00B13B58"/>
    <w:rsid w:val="00B1413A"/>
    <w:rsid w:val="00B15DFF"/>
    <w:rsid w:val="00B16327"/>
    <w:rsid w:val="00B1680A"/>
    <w:rsid w:val="00B17887"/>
    <w:rsid w:val="00B17CC8"/>
    <w:rsid w:val="00B2153E"/>
    <w:rsid w:val="00B2194D"/>
    <w:rsid w:val="00B2261E"/>
    <w:rsid w:val="00B2606A"/>
    <w:rsid w:val="00B3215E"/>
    <w:rsid w:val="00B33A45"/>
    <w:rsid w:val="00B33C6D"/>
    <w:rsid w:val="00B33F8B"/>
    <w:rsid w:val="00B34133"/>
    <w:rsid w:val="00B347BC"/>
    <w:rsid w:val="00B34C50"/>
    <w:rsid w:val="00B4163A"/>
    <w:rsid w:val="00B421EE"/>
    <w:rsid w:val="00B424FA"/>
    <w:rsid w:val="00B425FD"/>
    <w:rsid w:val="00B42774"/>
    <w:rsid w:val="00B43760"/>
    <w:rsid w:val="00B43EFB"/>
    <w:rsid w:val="00B44240"/>
    <w:rsid w:val="00B460AD"/>
    <w:rsid w:val="00B461CB"/>
    <w:rsid w:val="00B47072"/>
    <w:rsid w:val="00B516D6"/>
    <w:rsid w:val="00B52639"/>
    <w:rsid w:val="00B542E5"/>
    <w:rsid w:val="00B54B47"/>
    <w:rsid w:val="00B552A4"/>
    <w:rsid w:val="00B5555D"/>
    <w:rsid w:val="00B557CA"/>
    <w:rsid w:val="00B56256"/>
    <w:rsid w:val="00B57923"/>
    <w:rsid w:val="00B62589"/>
    <w:rsid w:val="00B62C78"/>
    <w:rsid w:val="00B63AD9"/>
    <w:rsid w:val="00B65A39"/>
    <w:rsid w:val="00B67F66"/>
    <w:rsid w:val="00B70692"/>
    <w:rsid w:val="00B72060"/>
    <w:rsid w:val="00B724BD"/>
    <w:rsid w:val="00B728B5"/>
    <w:rsid w:val="00B73A92"/>
    <w:rsid w:val="00B748A5"/>
    <w:rsid w:val="00B76E86"/>
    <w:rsid w:val="00B771C3"/>
    <w:rsid w:val="00B80A15"/>
    <w:rsid w:val="00B811A6"/>
    <w:rsid w:val="00B81CDA"/>
    <w:rsid w:val="00B82295"/>
    <w:rsid w:val="00B845A5"/>
    <w:rsid w:val="00B864EA"/>
    <w:rsid w:val="00B86E7D"/>
    <w:rsid w:val="00B925B3"/>
    <w:rsid w:val="00B92AA6"/>
    <w:rsid w:val="00B92F47"/>
    <w:rsid w:val="00B94041"/>
    <w:rsid w:val="00B947B3"/>
    <w:rsid w:val="00B9515E"/>
    <w:rsid w:val="00B95943"/>
    <w:rsid w:val="00B961A1"/>
    <w:rsid w:val="00B96619"/>
    <w:rsid w:val="00BA0DB3"/>
    <w:rsid w:val="00BA2354"/>
    <w:rsid w:val="00BA29CC"/>
    <w:rsid w:val="00BA2DAE"/>
    <w:rsid w:val="00BA349F"/>
    <w:rsid w:val="00BA43B8"/>
    <w:rsid w:val="00BA4EA9"/>
    <w:rsid w:val="00BA57F9"/>
    <w:rsid w:val="00BA5BB9"/>
    <w:rsid w:val="00BA5CD1"/>
    <w:rsid w:val="00BA6784"/>
    <w:rsid w:val="00BA6E51"/>
    <w:rsid w:val="00BA706D"/>
    <w:rsid w:val="00BA72AE"/>
    <w:rsid w:val="00BA736B"/>
    <w:rsid w:val="00BA7B21"/>
    <w:rsid w:val="00BB0952"/>
    <w:rsid w:val="00BB095B"/>
    <w:rsid w:val="00BB110B"/>
    <w:rsid w:val="00BB196A"/>
    <w:rsid w:val="00BB28C5"/>
    <w:rsid w:val="00BB2A64"/>
    <w:rsid w:val="00BB2CD1"/>
    <w:rsid w:val="00BB3BB8"/>
    <w:rsid w:val="00BB4D3A"/>
    <w:rsid w:val="00BB6A16"/>
    <w:rsid w:val="00BB6EA3"/>
    <w:rsid w:val="00BB6F0E"/>
    <w:rsid w:val="00BB710E"/>
    <w:rsid w:val="00BC0533"/>
    <w:rsid w:val="00BC1169"/>
    <w:rsid w:val="00BC1210"/>
    <w:rsid w:val="00BC1258"/>
    <w:rsid w:val="00BC280F"/>
    <w:rsid w:val="00BC3D98"/>
    <w:rsid w:val="00BC42D7"/>
    <w:rsid w:val="00BD0226"/>
    <w:rsid w:val="00BD0C25"/>
    <w:rsid w:val="00BD1423"/>
    <w:rsid w:val="00BD2414"/>
    <w:rsid w:val="00BD45D1"/>
    <w:rsid w:val="00BD491B"/>
    <w:rsid w:val="00BD5A23"/>
    <w:rsid w:val="00BD6D52"/>
    <w:rsid w:val="00BE115B"/>
    <w:rsid w:val="00BE1665"/>
    <w:rsid w:val="00BE3B98"/>
    <w:rsid w:val="00BE3D74"/>
    <w:rsid w:val="00BE59F3"/>
    <w:rsid w:val="00BE5DF9"/>
    <w:rsid w:val="00BE6272"/>
    <w:rsid w:val="00BE6D38"/>
    <w:rsid w:val="00BE74A8"/>
    <w:rsid w:val="00BF23D7"/>
    <w:rsid w:val="00BF3D05"/>
    <w:rsid w:val="00BF4030"/>
    <w:rsid w:val="00BF599B"/>
    <w:rsid w:val="00BF79D1"/>
    <w:rsid w:val="00BF7A08"/>
    <w:rsid w:val="00C0057C"/>
    <w:rsid w:val="00C02AB6"/>
    <w:rsid w:val="00C02C5E"/>
    <w:rsid w:val="00C0305D"/>
    <w:rsid w:val="00C03B79"/>
    <w:rsid w:val="00C0740A"/>
    <w:rsid w:val="00C103A9"/>
    <w:rsid w:val="00C11746"/>
    <w:rsid w:val="00C14355"/>
    <w:rsid w:val="00C155DE"/>
    <w:rsid w:val="00C157C5"/>
    <w:rsid w:val="00C16060"/>
    <w:rsid w:val="00C21292"/>
    <w:rsid w:val="00C227C9"/>
    <w:rsid w:val="00C24332"/>
    <w:rsid w:val="00C26C19"/>
    <w:rsid w:val="00C31186"/>
    <w:rsid w:val="00C346D0"/>
    <w:rsid w:val="00C35151"/>
    <w:rsid w:val="00C3597D"/>
    <w:rsid w:val="00C3702A"/>
    <w:rsid w:val="00C376E7"/>
    <w:rsid w:val="00C40B5F"/>
    <w:rsid w:val="00C41A5B"/>
    <w:rsid w:val="00C4216A"/>
    <w:rsid w:val="00C4454A"/>
    <w:rsid w:val="00C45C3E"/>
    <w:rsid w:val="00C478D2"/>
    <w:rsid w:val="00C516AA"/>
    <w:rsid w:val="00C51CC0"/>
    <w:rsid w:val="00C53974"/>
    <w:rsid w:val="00C53B1F"/>
    <w:rsid w:val="00C559F6"/>
    <w:rsid w:val="00C5769A"/>
    <w:rsid w:val="00C6360D"/>
    <w:rsid w:val="00C63950"/>
    <w:rsid w:val="00C67083"/>
    <w:rsid w:val="00C7067D"/>
    <w:rsid w:val="00C70D48"/>
    <w:rsid w:val="00C72285"/>
    <w:rsid w:val="00C7263D"/>
    <w:rsid w:val="00C73021"/>
    <w:rsid w:val="00C734B3"/>
    <w:rsid w:val="00C7605C"/>
    <w:rsid w:val="00C7661C"/>
    <w:rsid w:val="00C76CE9"/>
    <w:rsid w:val="00C800D3"/>
    <w:rsid w:val="00C80DA9"/>
    <w:rsid w:val="00C82071"/>
    <w:rsid w:val="00C82B10"/>
    <w:rsid w:val="00C82FFE"/>
    <w:rsid w:val="00C830B5"/>
    <w:rsid w:val="00C84C9E"/>
    <w:rsid w:val="00C8582B"/>
    <w:rsid w:val="00C906AA"/>
    <w:rsid w:val="00C91154"/>
    <w:rsid w:val="00C92D2E"/>
    <w:rsid w:val="00C94485"/>
    <w:rsid w:val="00C95AD9"/>
    <w:rsid w:val="00C97F12"/>
    <w:rsid w:val="00CA3441"/>
    <w:rsid w:val="00CA35E6"/>
    <w:rsid w:val="00CA39F0"/>
    <w:rsid w:val="00CA40F7"/>
    <w:rsid w:val="00CA4829"/>
    <w:rsid w:val="00CA6138"/>
    <w:rsid w:val="00CA640A"/>
    <w:rsid w:val="00CA7CC1"/>
    <w:rsid w:val="00CB026A"/>
    <w:rsid w:val="00CB0639"/>
    <w:rsid w:val="00CB1638"/>
    <w:rsid w:val="00CB1B44"/>
    <w:rsid w:val="00CB32F8"/>
    <w:rsid w:val="00CB3C04"/>
    <w:rsid w:val="00CB4082"/>
    <w:rsid w:val="00CB4D83"/>
    <w:rsid w:val="00CB57D3"/>
    <w:rsid w:val="00CB5BD2"/>
    <w:rsid w:val="00CB637C"/>
    <w:rsid w:val="00CB75C9"/>
    <w:rsid w:val="00CC05CF"/>
    <w:rsid w:val="00CC09EF"/>
    <w:rsid w:val="00CC23E9"/>
    <w:rsid w:val="00CC2AD9"/>
    <w:rsid w:val="00CC3C2D"/>
    <w:rsid w:val="00CC5020"/>
    <w:rsid w:val="00CC6CA8"/>
    <w:rsid w:val="00CC709A"/>
    <w:rsid w:val="00CC7DA3"/>
    <w:rsid w:val="00CD02CB"/>
    <w:rsid w:val="00CD0674"/>
    <w:rsid w:val="00CD0B80"/>
    <w:rsid w:val="00CD2CC5"/>
    <w:rsid w:val="00CD38FB"/>
    <w:rsid w:val="00CD49CB"/>
    <w:rsid w:val="00CD5230"/>
    <w:rsid w:val="00CD670C"/>
    <w:rsid w:val="00CD6960"/>
    <w:rsid w:val="00CD6F50"/>
    <w:rsid w:val="00CD717D"/>
    <w:rsid w:val="00CE0297"/>
    <w:rsid w:val="00CE0B15"/>
    <w:rsid w:val="00CE1422"/>
    <w:rsid w:val="00CE1D07"/>
    <w:rsid w:val="00CE2476"/>
    <w:rsid w:val="00CE2E95"/>
    <w:rsid w:val="00CE5E99"/>
    <w:rsid w:val="00CF0160"/>
    <w:rsid w:val="00CF0D6D"/>
    <w:rsid w:val="00CF2561"/>
    <w:rsid w:val="00CF3374"/>
    <w:rsid w:val="00CF658C"/>
    <w:rsid w:val="00CF7D00"/>
    <w:rsid w:val="00D00979"/>
    <w:rsid w:val="00D027DA"/>
    <w:rsid w:val="00D028D1"/>
    <w:rsid w:val="00D02B12"/>
    <w:rsid w:val="00D03A04"/>
    <w:rsid w:val="00D055E9"/>
    <w:rsid w:val="00D061AC"/>
    <w:rsid w:val="00D06466"/>
    <w:rsid w:val="00D07105"/>
    <w:rsid w:val="00D0719E"/>
    <w:rsid w:val="00D1071B"/>
    <w:rsid w:val="00D11399"/>
    <w:rsid w:val="00D114A3"/>
    <w:rsid w:val="00D13553"/>
    <w:rsid w:val="00D14CB9"/>
    <w:rsid w:val="00D15618"/>
    <w:rsid w:val="00D234B2"/>
    <w:rsid w:val="00D25159"/>
    <w:rsid w:val="00D2532D"/>
    <w:rsid w:val="00D2543C"/>
    <w:rsid w:val="00D30022"/>
    <w:rsid w:val="00D309BE"/>
    <w:rsid w:val="00D31929"/>
    <w:rsid w:val="00D321EB"/>
    <w:rsid w:val="00D32E1A"/>
    <w:rsid w:val="00D34538"/>
    <w:rsid w:val="00D35BC0"/>
    <w:rsid w:val="00D362B4"/>
    <w:rsid w:val="00D36C9F"/>
    <w:rsid w:val="00D3718E"/>
    <w:rsid w:val="00D4056B"/>
    <w:rsid w:val="00D40ECE"/>
    <w:rsid w:val="00D432F5"/>
    <w:rsid w:val="00D45F54"/>
    <w:rsid w:val="00D467CA"/>
    <w:rsid w:val="00D471E5"/>
    <w:rsid w:val="00D4735C"/>
    <w:rsid w:val="00D50CED"/>
    <w:rsid w:val="00D513C6"/>
    <w:rsid w:val="00D524AE"/>
    <w:rsid w:val="00D52818"/>
    <w:rsid w:val="00D52B52"/>
    <w:rsid w:val="00D52DA9"/>
    <w:rsid w:val="00D52E4E"/>
    <w:rsid w:val="00D54C7B"/>
    <w:rsid w:val="00D56BBD"/>
    <w:rsid w:val="00D57009"/>
    <w:rsid w:val="00D57981"/>
    <w:rsid w:val="00D63B61"/>
    <w:rsid w:val="00D64A82"/>
    <w:rsid w:val="00D64E56"/>
    <w:rsid w:val="00D64E7C"/>
    <w:rsid w:val="00D652EE"/>
    <w:rsid w:val="00D66DA8"/>
    <w:rsid w:val="00D67363"/>
    <w:rsid w:val="00D73732"/>
    <w:rsid w:val="00D738C7"/>
    <w:rsid w:val="00D75200"/>
    <w:rsid w:val="00D7544A"/>
    <w:rsid w:val="00D75AAD"/>
    <w:rsid w:val="00D772D1"/>
    <w:rsid w:val="00D806F2"/>
    <w:rsid w:val="00D80919"/>
    <w:rsid w:val="00D84B88"/>
    <w:rsid w:val="00D853C9"/>
    <w:rsid w:val="00D85683"/>
    <w:rsid w:val="00D86578"/>
    <w:rsid w:val="00D8749F"/>
    <w:rsid w:val="00D8789A"/>
    <w:rsid w:val="00D87AA7"/>
    <w:rsid w:val="00D87E3A"/>
    <w:rsid w:val="00D91F72"/>
    <w:rsid w:val="00D95D0F"/>
    <w:rsid w:val="00D96CE5"/>
    <w:rsid w:val="00D97456"/>
    <w:rsid w:val="00DA23FC"/>
    <w:rsid w:val="00DA26EE"/>
    <w:rsid w:val="00DA3EF8"/>
    <w:rsid w:val="00DA4AFD"/>
    <w:rsid w:val="00DA4F91"/>
    <w:rsid w:val="00DA59E7"/>
    <w:rsid w:val="00DA66B2"/>
    <w:rsid w:val="00DA6D5D"/>
    <w:rsid w:val="00DB0C10"/>
    <w:rsid w:val="00DB1CB1"/>
    <w:rsid w:val="00DC043B"/>
    <w:rsid w:val="00DC0689"/>
    <w:rsid w:val="00DC0C48"/>
    <w:rsid w:val="00DC16A8"/>
    <w:rsid w:val="00DC17DA"/>
    <w:rsid w:val="00DC1AC3"/>
    <w:rsid w:val="00DC1B2A"/>
    <w:rsid w:val="00DC1F78"/>
    <w:rsid w:val="00DC367A"/>
    <w:rsid w:val="00DC75B7"/>
    <w:rsid w:val="00DD0213"/>
    <w:rsid w:val="00DD04F7"/>
    <w:rsid w:val="00DD0866"/>
    <w:rsid w:val="00DD5DBB"/>
    <w:rsid w:val="00DD5EE1"/>
    <w:rsid w:val="00DE0BB9"/>
    <w:rsid w:val="00DE20F2"/>
    <w:rsid w:val="00DE2108"/>
    <w:rsid w:val="00DE278C"/>
    <w:rsid w:val="00DE336F"/>
    <w:rsid w:val="00DE50F2"/>
    <w:rsid w:val="00DE78ED"/>
    <w:rsid w:val="00DF07A8"/>
    <w:rsid w:val="00DF4B31"/>
    <w:rsid w:val="00DF530B"/>
    <w:rsid w:val="00DF6191"/>
    <w:rsid w:val="00E009C0"/>
    <w:rsid w:val="00E020DC"/>
    <w:rsid w:val="00E02C00"/>
    <w:rsid w:val="00E02DD0"/>
    <w:rsid w:val="00E03B42"/>
    <w:rsid w:val="00E03F11"/>
    <w:rsid w:val="00E043F6"/>
    <w:rsid w:val="00E0671A"/>
    <w:rsid w:val="00E0722A"/>
    <w:rsid w:val="00E10284"/>
    <w:rsid w:val="00E12A71"/>
    <w:rsid w:val="00E13039"/>
    <w:rsid w:val="00E13560"/>
    <w:rsid w:val="00E13B98"/>
    <w:rsid w:val="00E14E11"/>
    <w:rsid w:val="00E15521"/>
    <w:rsid w:val="00E15A70"/>
    <w:rsid w:val="00E213BE"/>
    <w:rsid w:val="00E227D8"/>
    <w:rsid w:val="00E234BE"/>
    <w:rsid w:val="00E27972"/>
    <w:rsid w:val="00E27E0D"/>
    <w:rsid w:val="00E3041A"/>
    <w:rsid w:val="00E31743"/>
    <w:rsid w:val="00E320A6"/>
    <w:rsid w:val="00E32263"/>
    <w:rsid w:val="00E3342E"/>
    <w:rsid w:val="00E342F6"/>
    <w:rsid w:val="00E34334"/>
    <w:rsid w:val="00E350CB"/>
    <w:rsid w:val="00E35B6A"/>
    <w:rsid w:val="00E3731B"/>
    <w:rsid w:val="00E37833"/>
    <w:rsid w:val="00E40A8C"/>
    <w:rsid w:val="00E41964"/>
    <w:rsid w:val="00E424F6"/>
    <w:rsid w:val="00E437DC"/>
    <w:rsid w:val="00E43BF3"/>
    <w:rsid w:val="00E443C8"/>
    <w:rsid w:val="00E46EA0"/>
    <w:rsid w:val="00E46ECF"/>
    <w:rsid w:val="00E500D7"/>
    <w:rsid w:val="00E512B3"/>
    <w:rsid w:val="00E53EC0"/>
    <w:rsid w:val="00E542A4"/>
    <w:rsid w:val="00E57209"/>
    <w:rsid w:val="00E60518"/>
    <w:rsid w:val="00E60A96"/>
    <w:rsid w:val="00E62910"/>
    <w:rsid w:val="00E62D90"/>
    <w:rsid w:val="00E66917"/>
    <w:rsid w:val="00E67FB0"/>
    <w:rsid w:val="00E708E7"/>
    <w:rsid w:val="00E717CB"/>
    <w:rsid w:val="00E74497"/>
    <w:rsid w:val="00E74AB2"/>
    <w:rsid w:val="00E756FD"/>
    <w:rsid w:val="00E758D4"/>
    <w:rsid w:val="00E76E7D"/>
    <w:rsid w:val="00E772BD"/>
    <w:rsid w:val="00E811C5"/>
    <w:rsid w:val="00E82DDD"/>
    <w:rsid w:val="00E85C9F"/>
    <w:rsid w:val="00E87A71"/>
    <w:rsid w:val="00E9014D"/>
    <w:rsid w:val="00E913BA"/>
    <w:rsid w:val="00E92988"/>
    <w:rsid w:val="00E9309C"/>
    <w:rsid w:val="00E93DAF"/>
    <w:rsid w:val="00E959C0"/>
    <w:rsid w:val="00E96E07"/>
    <w:rsid w:val="00E96F13"/>
    <w:rsid w:val="00E9721F"/>
    <w:rsid w:val="00E9726D"/>
    <w:rsid w:val="00E979CF"/>
    <w:rsid w:val="00EA000D"/>
    <w:rsid w:val="00EA0F87"/>
    <w:rsid w:val="00EA2E84"/>
    <w:rsid w:val="00EA3498"/>
    <w:rsid w:val="00EA3564"/>
    <w:rsid w:val="00EA3BE2"/>
    <w:rsid w:val="00EA4477"/>
    <w:rsid w:val="00EA562B"/>
    <w:rsid w:val="00EA62E5"/>
    <w:rsid w:val="00EB026C"/>
    <w:rsid w:val="00EB1E5B"/>
    <w:rsid w:val="00EB2B59"/>
    <w:rsid w:val="00EB4288"/>
    <w:rsid w:val="00EB480C"/>
    <w:rsid w:val="00EB589D"/>
    <w:rsid w:val="00EB7E17"/>
    <w:rsid w:val="00EC1DBC"/>
    <w:rsid w:val="00EC2686"/>
    <w:rsid w:val="00EC273D"/>
    <w:rsid w:val="00EC298E"/>
    <w:rsid w:val="00EC2E56"/>
    <w:rsid w:val="00EC3817"/>
    <w:rsid w:val="00EC4E37"/>
    <w:rsid w:val="00EC6164"/>
    <w:rsid w:val="00EC6313"/>
    <w:rsid w:val="00EC7100"/>
    <w:rsid w:val="00ED16D7"/>
    <w:rsid w:val="00ED189B"/>
    <w:rsid w:val="00ED1EB3"/>
    <w:rsid w:val="00ED23A9"/>
    <w:rsid w:val="00ED4577"/>
    <w:rsid w:val="00ED5E14"/>
    <w:rsid w:val="00ED64E3"/>
    <w:rsid w:val="00ED6B35"/>
    <w:rsid w:val="00ED726D"/>
    <w:rsid w:val="00EE082A"/>
    <w:rsid w:val="00EE1344"/>
    <w:rsid w:val="00EE248D"/>
    <w:rsid w:val="00EE2800"/>
    <w:rsid w:val="00EE45FC"/>
    <w:rsid w:val="00EE5A1F"/>
    <w:rsid w:val="00EE7623"/>
    <w:rsid w:val="00EF0A30"/>
    <w:rsid w:val="00EF2E1F"/>
    <w:rsid w:val="00EF2FB5"/>
    <w:rsid w:val="00EF5A60"/>
    <w:rsid w:val="00EF73B9"/>
    <w:rsid w:val="00EF785C"/>
    <w:rsid w:val="00EF7B03"/>
    <w:rsid w:val="00F00838"/>
    <w:rsid w:val="00F00B34"/>
    <w:rsid w:val="00F014E4"/>
    <w:rsid w:val="00F014E8"/>
    <w:rsid w:val="00F01733"/>
    <w:rsid w:val="00F0516E"/>
    <w:rsid w:val="00F05A62"/>
    <w:rsid w:val="00F05B2D"/>
    <w:rsid w:val="00F05D6E"/>
    <w:rsid w:val="00F06570"/>
    <w:rsid w:val="00F065C0"/>
    <w:rsid w:val="00F07587"/>
    <w:rsid w:val="00F07CB0"/>
    <w:rsid w:val="00F116A5"/>
    <w:rsid w:val="00F1271A"/>
    <w:rsid w:val="00F130E8"/>
    <w:rsid w:val="00F14116"/>
    <w:rsid w:val="00F16985"/>
    <w:rsid w:val="00F16E9B"/>
    <w:rsid w:val="00F203D6"/>
    <w:rsid w:val="00F216E2"/>
    <w:rsid w:val="00F21AD7"/>
    <w:rsid w:val="00F2248D"/>
    <w:rsid w:val="00F2656B"/>
    <w:rsid w:val="00F266EC"/>
    <w:rsid w:val="00F26839"/>
    <w:rsid w:val="00F2713E"/>
    <w:rsid w:val="00F276FB"/>
    <w:rsid w:val="00F30686"/>
    <w:rsid w:val="00F31247"/>
    <w:rsid w:val="00F31F3C"/>
    <w:rsid w:val="00F33804"/>
    <w:rsid w:val="00F340D8"/>
    <w:rsid w:val="00F34195"/>
    <w:rsid w:val="00F35B89"/>
    <w:rsid w:val="00F37245"/>
    <w:rsid w:val="00F3746A"/>
    <w:rsid w:val="00F375D1"/>
    <w:rsid w:val="00F37694"/>
    <w:rsid w:val="00F378EE"/>
    <w:rsid w:val="00F37F88"/>
    <w:rsid w:val="00F4041B"/>
    <w:rsid w:val="00F4117F"/>
    <w:rsid w:val="00F42F54"/>
    <w:rsid w:val="00F4413C"/>
    <w:rsid w:val="00F459D8"/>
    <w:rsid w:val="00F45D5D"/>
    <w:rsid w:val="00F46600"/>
    <w:rsid w:val="00F46887"/>
    <w:rsid w:val="00F46F11"/>
    <w:rsid w:val="00F50D54"/>
    <w:rsid w:val="00F51BFE"/>
    <w:rsid w:val="00F536CC"/>
    <w:rsid w:val="00F546D6"/>
    <w:rsid w:val="00F54E02"/>
    <w:rsid w:val="00F57E80"/>
    <w:rsid w:val="00F60CAC"/>
    <w:rsid w:val="00F61A1F"/>
    <w:rsid w:val="00F61E0D"/>
    <w:rsid w:val="00F61EC7"/>
    <w:rsid w:val="00F62AA9"/>
    <w:rsid w:val="00F67CB0"/>
    <w:rsid w:val="00F704C5"/>
    <w:rsid w:val="00F70629"/>
    <w:rsid w:val="00F70DFB"/>
    <w:rsid w:val="00F718D3"/>
    <w:rsid w:val="00F7361A"/>
    <w:rsid w:val="00F73F06"/>
    <w:rsid w:val="00F7420A"/>
    <w:rsid w:val="00F75271"/>
    <w:rsid w:val="00F7627E"/>
    <w:rsid w:val="00F765EF"/>
    <w:rsid w:val="00F771B7"/>
    <w:rsid w:val="00F801B0"/>
    <w:rsid w:val="00F80404"/>
    <w:rsid w:val="00F818F5"/>
    <w:rsid w:val="00F825B9"/>
    <w:rsid w:val="00F8272C"/>
    <w:rsid w:val="00F82CBE"/>
    <w:rsid w:val="00F837B7"/>
    <w:rsid w:val="00F83A7B"/>
    <w:rsid w:val="00F905C3"/>
    <w:rsid w:val="00F90654"/>
    <w:rsid w:val="00F90998"/>
    <w:rsid w:val="00F9248E"/>
    <w:rsid w:val="00F93181"/>
    <w:rsid w:val="00F9328F"/>
    <w:rsid w:val="00F94FE2"/>
    <w:rsid w:val="00F95C54"/>
    <w:rsid w:val="00F9601F"/>
    <w:rsid w:val="00F969BF"/>
    <w:rsid w:val="00FA07B1"/>
    <w:rsid w:val="00FA0E73"/>
    <w:rsid w:val="00FA11D8"/>
    <w:rsid w:val="00FA2A3B"/>
    <w:rsid w:val="00FA7ED4"/>
    <w:rsid w:val="00FB0167"/>
    <w:rsid w:val="00FB133E"/>
    <w:rsid w:val="00FB51CF"/>
    <w:rsid w:val="00FB5B9C"/>
    <w:rsid w:val="00FB6449"/>
    <w:rsid w:val="00FB659B"/>
    <w:rsid w:val="00FC0678"/>
    <w:rsid w:val="00FC0D9F"/>
    <w:rsid w:val="00FC1590"/>
    <w:rsid w:val="00FC2A50"/>
    <w:rsid w:val="00FC2E72"/>
    <w:rsid w:val="00FC34C2"/>
    <w:rsid w:val="00FC3D20"/>
    <w:rsid w:val="00FC5188"/>
    <w:rsid w:val="00FC5614"/>
    <w:rsid w:val="00FC66EB"/>
    <w:rsid w:val="00FC66FB"/>
    <w:rsid w:val="00FC6701"/>
    <w:rsid w:val="00FC70E4"/>
    <w:rsid w:val="00FD0924"/>
    <w:rsid w:val="00FD173A"/>
    <w:rsid w:val="00FD2C37"/>
    <w:rsid w:val="00FD33A1"/>
    <w:rsid w:val="00FD47AF"/>
    <w:rsid w:val="00FD4A10"/>
    <w:rsid w:val="00FD6705"/>
    <w:rsid w:val="00FD7D70"/>
    <w:rsid w:val="00FD7DDF"/>
    <w:rsid w:val="00FE0FCA"/>
    <w:rsid w:val="00FE278E"/>
    <w:rsid w:val="00FE28A5"/>
    <w:rsid w:val="00FE3C41"/>
    <w:rsid w:val="00FE54DC"/>
    <w:rsid w:val="00FE6BE6"/>
    <w:rsid w:val="00FE78D9"/>
    <w:rsid w:val="00FF043A"/>
    <w:rsid w:val="00FF0E61"/>
    <w:rsid w:val="00FF1AF1"/>
    <w:rsid w:val="00FF206E"/>
    <w:rsid w:val="00FF2F0B"/>
    <w:rsid w:val="00FF372E"/>
    <w:rsid w:val="00FF4848"/>
    <w:rsid w:val="00FF6DCC"/>
    <w:rsid w:val="00FF714B"/>
    <w:rsid w:val="010CFFD8"/>
    <w:rsid w:val="019297B3"/>
    <w:rsid w:val="025EB945"/>
    <w:rsid w:val="026E969A"/>
    <w:rsid w:val="034DE033"/>
    <w:rsid w:val="0394F501"/>
    <w:rsid w:val="044A2D05"/>
    <w:rsid w:val="05B82210"/>
    <w:rsid w:val="071B9C17"/>
    <w:rsid w:val="07AAEC20"/>
    <w:rsid w:val="07D12B9B"/>
    <w:rsid w:val="083A5B21"/>
    <w:rsid w:val="09073154"/>
    <w:rsid w:val="09DD055D"/>
    <w:rsid w:val="0AF8CD6A"/>
    <w:rsid w:val="0B304921"/>
    <w:rsid w:val="0B36FFF8"/>
    <w:rsid w:val="0B907EF7"/>
    <w:rsid w:val="0C18824E"/>
    <w:rsid w:val="0CB54710"/>
    <w:rsid w:val="0ED2FE17"/>
    <w:rsid w:val="0F7949F8"/>
    <w:rsid w:val="11C2DB5F"/>
    <w:rsid w:val="120B296D"/>
    <w:rsid w:val="1213BC62"/>
    <w:rsid w:val="12D1DA2E"/>
    <w:rsid w:val="1326625E"/>
    <w:rsid w:val="1371C68E"/>
    <w:rsid w:val="1379812B"/>
    <w:rsid w:val="138D777E"/>
    <w:rsid w:val="15879352"/>
    <w:rsid w:val="16098988"/>
    <w:rsid w:val="163B88D4"/>
    <w:rsid w:val="1771249E"/>
    <w:rsid w:val="18A05AAA"/>
    <w:rsid w:val="1A8DA55C"/>
    <w:rsid w:val="1C344305"/>
    <w:rsid w:val="1C9C1B44"/>
    <w:rsid w:val="1E851938"/>
    <w:rsid w:val="1FAAF9CD"/>
    <w:rsid w:val="1FAEBC1C"/>
    <w:rsid w:val="1FCD9AC9"/>
    <w:rsid w:val="1FFB428F"/>
    <w:rsid w:val="200E6B15"/>
    <w:rsid w:val="20DCB70D"/>
    <w:rsid w:val="210092D6"/>
    <w:rsid w:val="214F32E8"/>
    <w:rsid w:val="215068D5"/>
    <w:rsid w:val="22B01D39"/>
    <w:rsid w:val="22DCC28E"/>
    <w:rsid w:val="24118FBD"/>
    <w:rsid w:val="24892089"/>
    <w:rsid w:val="25088BCA"/>
    <w:rsid w:val="251E0DBC"/>
    <w:rsid w:val="255D0129"/>
    <w:rsid w:val="25A8AE44"/>
    <w:rsid w:val="26942B24"/>
    <w:rsid w:val="28028CE7"/>
    <w:rsid w:val="28094365"/>
    <w:rsid w:val="28D4B6D8"/>
    <w:rsid w:val="28DDB352"/>
    <w:rsid w:val="294E9E85"/>
    <w:rsid w:val="29972000"/>
    <w:rsid w:val="2A7727FE"/>
    <w:rsid w:val="2AE1E5D1"/>
    <w:rsid w:val="2B129948"/>
    <w:rsid w:val="2C9F7230"/>
    <w:rsid w:val="2CA8E2D2"/>
    <w:rsid w:val="2D5A7195"/>
    <w:rsid w:val="2D852A9F"/>
    <w:rsid w:val="2DD5D1CA"/>
    <w:rsid w:val="2E9C78A4"/>
    <w:rsid w:val="2EC79B9D"/>
    <w:rsid w:val="2F1A4322"/>
    <w:rsid w:val="2FFF26E5"/>
    <w:rsid w:val="310C91EC"/>
    <w:rsid w:val="31405754"/>
    <w:rsid w:val="316981B3"/>
    <w:rsid w:val="31A737DC"/>
    <w:rsid w:val="31E0CED9"/>
    <w:rsid w:val="31E38C0F"/>
    <w:rsid w:val="324F0BD5"/>
    <w:rsid w:val="32DBDE76"/>
    <w:rsid w:val="32E6D75B"/>
    <w:rsid w:val="3386C8E0"/>
    <w:rsid w:val="33874298"/>
    <w:rsid w:val="352853BA"/>
    <w:rsid w:val="35732D0A"/>
    <w:rsid w:val="357C0581"/>
    <w:rsid w:val="357C7BE5"/>
    <w:rsid w:val="37083A68"/>
    <w:rsid w:val="3721DC68"/>
    <w:rsid w:val="3879B4A7"/>
    <w:rsid w:val="38BD9A01"/>
    <w:rsid w:val="38FB7D63"/>
    <w:rsid w:val="390651A7"/>
    <w:rsid w:val="3B187790"/>
    <w:rsid w:val="3C09EAC6"/>
    <w:rsid w:val="3C67F9D6"/>
    <w:rsid w:val="3D0EC2A3"/>
    <w:rsid w:val="40228EA2"/>
    <w:rsid w:val="4135729E"/>
    <w:rsid w:val="414E86BD"/>
    <w:rsid w:val="42D0034F"/>
    <w:rsid w:val="430EF8AA"/>
    <w:rsid w:val="4368580D"/>
    <w:rsid w:val="43D3FFB9"/>
    <w:rsid w:val="44BD0E33"/>
    <w:rsid w:val="450BD456"/>
    <w:rsid w:val="4557C142"/>
    <w:rsid w:val="456A9FE8"/>
    <w:rsid w:val="465D1819"/>
    <w:rsid w:val="46811CC9"/>
    <w:rsid w:val="46CF76D4"/>
    <w:rsid w:val="471A732B"/>
    <w:rsid w:val="47CA978E"/>
    <w:rsid w:val="4957A58E"/>
    <w:rsid w:val="49E22983"/>
    <w:rsid w:val="4A5EDC82"/>
    <w:rsid w:val="4B7DCDDC"/>
    <w:rsid w:val="4BFA19FF"/>
    <w:rsid w:val="4C207964"/>
    <w:rsid w:val="4D1AF321"/>
    <w:rsid w:val="4D22CFF3"/>
    <w:rsid w:val="4D36CCC6"/>
    <w:rsid w:val="4E860797"/>
    <w:rsid w:val="4E9FCA9F"/>
    <w:rsid w:val="4FBA9349"/>
    <w:rsid w:val="50DF6FC5"/>
    <w:rsid w:val="513579A8"/>
    <w:rsid w:val="5153ED19"/>
    <w:rsid w:val="535E87BB"/>
    <w:rsid w:val="535EA43E"/>
    <w:rsid w:val="53CB0C15"/>
    <w:rsid w:val="5405B0A5"/>
    <w:rsid w:val="5435EA79"/>
    <w:rsid w:val="54C1A682"/>
    <w:rsid w:val="54FCAC46"/>
    <w:rsid w:val="55E65F13"/>
    <w:rsid w:val="5617EB54"/>
    <w:rsid w:val="56250C2B"/>
    <w:rsid w:val="58625162"/>
    <w:rsid w:val="59236E62"/>
    <w:rsid w:val="5ABACD87"/>
    <w:rsid w:val="5B12EDCB"/>
    <w:rsid w:val="5B3EBBF0"/>
    <w:rsid w:val="5DF691BD"/>
    <w:rsid w:val="5E682FA8"/>
    <w:rsid w:val="5EA478F4"/>
    <w:rsid w:val="5F470A27"/>
    <w:rsid w:val="5F5FE597"/>
    <w:rsid w:val="6076E5BE"/>
    <w:rsid w:val="61A8997F"/>
    <w:rsid w:val="61BE57E2"/>
    <w:rsid w:val="62B9DD1E"/>
    <w:rsid w:val="63385C36"/>
    <w:rsid w:val="633D56E5"/>
    <w:rsid w:val="65C6EB97"/>
    <w:rsid w:val="667C7009"/>
    <w:rsid w:val="66852DA6"/>
    <w:rsid w:val="66D10C6C"/>
    <w:rsid w:val="67293BA8"/>
    <w:rsid w:val="6739AC86"/>
    <w:rsid w:val="679A3D04"/>
    <w:rsid w:val="67DD2E6B"/>
    <w:rsid w:val="67E6BAA3"/>
    <w:rsid w:val="68120789"/>
    <w:rsid w:val="68671A9D"/>
    <w:rsid w:val="68C7D6C3"/>
    <w:rsid w:val="69828DC0"/>
    <w:rsid w:val="69E008BC"/>
    <w:rsid w:val="6A59A928"/>
    <w:rsid w:val="6A8B3C20"/>
    <w:rsid w:val="6C145477"/>
    <w:rsid w:val="6DD4F8A6"/>
    <w:rsid w:val="6E9199DD"/>
    <w:rsid w:val="6EDB7E66"/>
    <w:rsid w:val="6F9E363E"/>
    <w:rsid w:val="6FA87C47"/>
    <w:rsid w:val="70003C98"/>
    <w:rsid w:val="7262A7E5"/>
    <w:rsid w:val="72B3CD32"/>
    <w:rsid w:val="73FF75C1"/>
    <w:rsid w:val="743E21AA"/>
    <w:rsid w:val="74BEC10A"/>
    <w:rsid w:val="7508E208"/>
    <w:rsid w:val="762879DF"/>
    <w:rsid w:val="765B5512"/>
    <w:rsid w:val="76B7E707"/>
    <w:rsid w:val="77D4F695"/>
    <w:rsid w:val="77FE1327"/>
    <w:rsid w:val="7827A6B4"/>
    <w:rsid w:val="785C4FFE"/>
    <w:rsid w:val="78DC4FD9"/>
    <w:rsid w:val="790F9F60"/>
    <w:rsid w:val="79126C73"/>
    <w:rsid w:val="7992C9BF"/>
    <w:rsid w:val="7A52F0F5"/>
    <w:rsid w:val="7ADF4D50"/>
    <w:rsid w:val="7C6B8599"/>
    <w:rsid w:val="7DD1792C"/>
    <w:rsid w:val="7DEFCF13"/>
    <w:rsid w:val="7E42D9E2"/>
    <w:rsid w:val="7E54D3E4"/>
    <w:rsid w:val="7F73ABEF"/>
    <w:rsid w:val="7FAA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1889FB"/>
  <w15:docId w15:val="{20EAE3D2-D67A-42DF-AD2D-12AB5AFE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2E0B"/>
    <w:rPr>
      <w:rFonts w:ascii="Arial" w:hAnsi="Arial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qFormat/>
    <w:rsid w:val="00097DB9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"/>
    <w:basedOn w:val="Standaard"/>
    <w:next w:val="Standaard"/>
    <w:link w:val="Kop2Char"/>
    <w:qFormat/>
    <w:rsid w:val="00097DB9"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qFormat/>
    <w:rsid w:val="00097DB9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097DB9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CC2AD9"/>
    <w:pPr>
      <w:tabs>
        <w:tab w:val="left" w:pos="1418"/>
        <w:tab w:val="right" w:leader="dot" w:pos="9060"/>
      </w:tabs>
    </w:pPr>
    <w:rPr>
      <w:rFonts w:cs="Arial"/>
      <w:b/>
      <w:noProof/>
      <w:szCs w:val="20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39"/>
    <w:rsid w:val="00097DB9"/>
    <w:pPr>
      <w:ind w:left="400"/>
    </w:pPr>
  </w:style>
  <w:style w:type="paragraph" w:styleId="Berichtkop">
    <w:name w:val="Message Header"/>
    <w:basedOn w:val="Standaard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Datum">
    <w:name w:val="Date"/>
    <w:basedOn w:val="Standaard"/>
    <w:next w:val="Standaard"/>
    <w:rsid w:val="00097DB9"/>
  </w:style>
  <w:style w:type="paragraph" w:customStyle="1" w:styleId="rapporttitel">
    <w:name w:val="rapport_titel"/>
    <w:basedOn w:val="Standaard"/>
    <w:next w:val="Standaard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semiHidden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paragraph" w:styleId="Koptekst">
    <w:name w:val="header"/>
    <w:basedOn w:val="Standaard"/>
    <w:link w:val="KoptekstChar"/>
    <w:uiPriority w:val="99"/>
    <w:rsid w:val="00097DB9"/>
    <w:pPr>
      <w:tabs>
        <w:tab w:val="center" w:pos="4536"/>
        <w:tab w:val="right" w:pos="9072"/>
      </w:tabs>
    </w:pPr>
  </w:style>
  <w:style w:type="paragraph" w:styleId="Voettekst">
    <w:name w:val="footer"/>
    <w:aliases w:val="Voettekst Char1,Voettekst Char Char"/>
    <w:basedOn w:val="Standaard"/>
    <w:link w:val="VoettekstChar"/>
    <w:uiPriority w:val="99"/>
    <w:rsid w:val="00097DB9"/>
    <w:pPr>
      <w:tabs>
        <w:tab w:val="center" w:pos="4536"/>
        <w:tab w:val="right" w:pos="9072"/>
      </w:tabs>
    </w:pPr>
  </w:style>
  <w:style w:type="paragraph" w:styleId="Aanhef">
    <w:name w:val="Salutation"/>
    <w:basedOn w:val="Standaard"/>
    <w:next w:val="Standaard"/>
    <w:rsid w:val="00097DB9"/>
  </w:style>
  <w:style w:type="paragraph" w:styleId="Adresenvelop">
    <w:name w:val="envelope address"/>
    <w:basedOn w:val="Standaard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rsid w:val="00097DB9"/>
    <w:pPr>
      <w:ind w:left="4252"/>
    </w:pPr>
  </w:style>
  <w:style w:type="paragraph" w:styleId="Afzender">
    <w:name w:val="envelope return"/>
    <w:basedOn w:val="Standaard"/>
    <w:rsid w:val="00097DB9"/>
    <w:rPr>
      <w:rFonts w:cs="Arial"/>
      <w:szCs w:val="20"/>
    </w:rPr>
  </w:style>
  <w:style w:type="paragraph" w:styleId="Bloktekst">
    <w:name w:val="Block Text"/>
    <w:basedOn w:val="Standaard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rsid w:val="00097DB9"/>
  </w:style>
  <w:style w:type="character" w:styleId="GevolgdeHyperlink">
    <w:name w:val="FollowedHyperlink"/>
    <w:uiPriority w:val="99"/>
    <w:rsid w:val="00097DB9"/>
    <w:rPr>
      <w:color w:val="800080"/>
      <w:u w:val="single"/>
    </w:rPr>
  </w:style>
  <w:style w:type="paragraph" w:styleId="Handtekening">
    <w:name w:val="Signature"/>
    <w:basedOn w:val="Standaard"/>
    <w:rsid w:val="00097DB9"/>
    <w:pPr>
      <w:ind w:left="4252"/>
    </w:pPr>
  </w:style>
  <w:style w:type="paragraph" w:styleId="HTML-voorafopgemaakt">
    <w:name w:val="HTML Preformatted"/>
    <w:aliases w:val=" vooraf opgemaakt"/>
    <w:basedOn w:val="Standaard"/>
    <w:rsid w:val="00097DB9"/>
    <w:rPr>
      <w:rFonts w:ascii="Courier New" w:hAnsi="Courier New" w:cs="Courier New"/>
      <w:szCs w:val="20"/>
    </w:rPr>
  </w:style>
  <w:style w:type="character" w:styleId="HTMLCode">
    <w:name w:val="HTML Code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097DB9"/>
    <w:rPr>
      <w:i/>
      <w:iCs/>
    </w:rPr>
  </w:style>
  <w:style w:type="character" w:styleId="HTMLVariable">
    <w:name w:val="HTML Variable"/>
    <w:rsid w:val="00097DB9"/>
    <w:rPr>
      <w:i/>
      <w:iCs/>
    </w:rPr>
  </w:style>
  <w:style w:type="character" w:styleId="HTML-acroniem">
    <w:name w:val="HTML Acronym"/>
    <w:basedOn w:val="Standaardalinea-lettertype"/>
    <w:rsid w:val="00097DB9"/>
  </w:style>
  <w:style w:type="paragraph" w:styleId="HTML-adres">
    <w:name w:val="HTML Address"/>
    <w:basedOn w:val="Standaard"/>
    <w:rsid w:val="00097DB9"/>
    <w:rPr>
      <w:i/>
      <w:iCs/>
    </w:rPr>
  </w:style>
  <w:style w:type="character" w:styleId="HTML-citaat">
    <w:name w:val="HTML Cite"/>
    <w:rsid w:val="00097DB9"/>
    <w:rPr>
      <w:i/>
      <w:iCs/>
    </w:rPr>
  </w:style>
  <w:style w:type="character" w:styleId="HTML-schrijfmachine">
    <w:name w:val="HTML Typewriter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rsid w:val="00097DB9"/>
    <w:pPr>
      <w:ind w:left="566" w:hanging="283"/>
    </w:pPr>
  </w:style>
  <w:style w:type="paragraph" w:styleId="Lijst3">
    <w:name w:val="List 3"/>
    <w:basedOn w:val="Standaard"/>
    <w:rsid w:val="00097DB9"/>
    <w:pPr>
      <w:ind w:left="849" w:hanging="283"/>
    </w:pPr>
  </w:style>
  <w:style w:type="paragraph" w:styleId="Lijst4">
    <w:name w:val="List 4"/>
    <w:basedOn w:val="Standaard"/>
    <w:rsid w:val="00097DB9"/>
    <w:pPr>
      <w:ind w:left="1132" w:hanging="283"/>
    </w:pPr>
  </w:style>
  <w:style w:type="paragraph" w:styleId="Lijst5">
    <w:name w:val="List 5"/>
    <w:basedOn w:val="Standaard"/>
    <w:rsid w:val="00097DB9"/>
    <w:pPr>
      <w:ind w:left="1415" w:hanging="283"/>
    </w:pPr>
  </w:style>
  <w:style w:type="paragraph" w:styleId="Lijstopsomteken">
    <w:name w:val="List Bullet"/>
    <w:basedOn w:val="Standaard"/>
    <w:autoRedefine/>
    <w:rsid w:val="00097DB9"/>
    <w:pPr>
      <w:numPr>
        <w:numId w:val="2"/>
      </w:numPr>
    </w:pPr>
  </w:style>
  <w:style w:type="paragraph" w:styleId="Lijstopsomteken2">
    <w:name w:val="List Bullet 2"/>
    <w:basedOn w:val="Standaard"/>
    <w:autoRedefine/>
    <w:rsid w:val="00097DB9"/>
    <w:pPr>
      <w:numPr>
        <w:numId w:val="3"/>
      </w:numPr>
    </w:pPr>
  </w:style>
  <w:style w:type="paragraph" w:styleId="Lijstopsomteken3">
    <w:name w:val="List Bullet 3"/>
    <w:basedOn w:val="Standaard"/>
    <w:autoRedefine/>
    <w:rsid w:val="00097DB9"/>
    <w:pPr>
      <w:numPr>
        <w:numId w:val="4"/>
      </w:numPr>
    </w:pPr>
  </w:style>
  <w:style w:type="paragraph" w:styleId="Lijstopsomteken4">
    <w:name w:val="List Bullet 4"/>
    <w:basedOn w:val="Standaard"/>
    <w:autoRedefine/>
    <w:rsid w:val="00097DB9"/>
    <w:pPr>
      <w:numPr>
        <w:numId w:val="5"/>
      </w:numPr>
    </w:pPr>
  </w:style>
  <w:style w:type="paragraph" w:styleId="Lijstopsomteken5">
    <w:name w:val="List Bullet 5"/>
    <w:basedOn w:val="Standaard"/>
    <w:autoRedefine/>
    <w:uiPriority w:val="99"/>
    <w:rsid w:val="00097DB9"/>
    <w:pPr>
      <w:numPr>
        <w:numId w:val="6"/>
      </w:numPr>
    </w:pPr>
  </w:style>
  <w:style w:type="paragraph" w:styleId="Lijstnummering">
    <w:name w:val="List Number"/>
    <w:basedOn w:val="Standaard"/>
    <w:rsid w:val="00097DB9"/>
    <w:pPr>
      <w:numPr>
        <w:numId w:val="7"/>
      </w:numPr>
    </w:pPr>
  </w:style>
  <w:style w:type="paragraph" w:styleId="Lijstnummering2">
    <w:name w:val="List Number 2"/>
    <w:basedOn w:val="Standaard"/>
    <w:rsid w:val="00097DB9"/>
    <w:pPr>
      <w:numPr>
        <w:numId w:val="8"/>
      </w:numPr>
    </w:pPr>
  </w:style>
  <w:style w:type="paragraph" w:styleId="Lijstnummering3">
    <w:name w:val="List Number 3"/>
    <w:basedOn w:val="Standaard"/>
    <w:rsid w:val="00097DB9"/>
    <w:pPr>
      <w:numPr>
        <w:numId w:val="9"/>
      </w:numPr>
    </w:pPr>
  </w:style>
  <w:style w:type="paragraph" w:styleId="Lijstnummering4">
    <w:name w:val="List Number 4"/>
    <w:basedOn w:val="Standaard"/>
    <w:rsid w:val="00097DB9"/>
    <w:pPr>
      <w:numPr>
        <w:numId w:val="10"/>
      </w:numPr>
    </w:pPr>
  </w:style>
  <w:style w:type="paragraph" w:styleId="Lijstnummering5">
    <w:name w:val="List Number 5"/>
    <w:basedOn w:val="Standaard"/>
    <w:rsid w:val="00097DB9"/>
    <w:pPr>
      <w:numPr>
        <w:numId w:val="11"/>
      </w:numPr>
    </w:pPr>
  </w:style>
  <w:style w:type="paragraph" w:styleId="Lijstvoortzetting">
    <w:name w:val="List Continue"/>
    <w:basedOn w:val="Standaard"/>
    <w:rsid w:val="00097DB9"/>
    <w:pPr>
      <w:spacing w:after="120"/>
      <w:ind w:left="283"/>
    </w:pPr>
  </w:style>
  <w:style w:type="paragraph" w:styleId="Lijstvoortzetting2">
    <w:name w:val="List Continue 2"/>
    <w:basedOn w:val="Standaard"/>
    <w:rsid w:val="00097DB9"/>
    <w:pPr>
      <w:spacing w:after="120"/>
      <w:ind w:left="566"/>
    </w:pPr>
  </w:style>
  <w:style w:type="paragraph" w:styleId="Lijstvoortzetting3">
    <w:name w:val="List Continue 3"/>
    <w:basedOn w:val="Standaard"/>
    <w:rsid w:val="00097DB9"/>
    <w:pPr>
      <w:spacing w:after="120"/>
      <w:ind w:left="849"/>
    </w:pPr>
  </w:style>
  <w:style w:type="paragraph" w:styleId="Lijstvoortzetting4">
    <w:name w:val="List Continue 4"/>
    <w:basedOn w:val="Standaard"/>
    <w:rsid w:val="00097DB9"/>
    <w:pPr>
      <w:spacing w:after="120"/>
      <w:ind w:left="1132"/>
    </w:pPr>
  </w:style>
  <w:style w:type="paragraph" w:styleId="Lijstvoortzetting5">
    <w:name w:val="List Continue 5"/>
    <w:basedOn w:val="Standaard"/>
    <w:rsid w:val="00097DB9"/>
    <w:pPr>
      <w:spacing w:after="120"/>
      <w:ind w:left="1415"/>
    </w:pPr>
  </w:style>
  <w:style w:type="character" w:styleId="Nadruk">
    <w:name w:val="Emphasis"/>
    <w:uiPriority w:val="20"/>
    <w:qFormat/>
    <w:rsid w:val="00097DB9"/>
    <w:rPr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rsid w:val="00097DB9"/>
  </w:style>
  <w:style w:type="character" w:styleId="Paginanummer">
    <w:name w:val="page number"/>
    <w:basedOn w:val="Standaardalinea-lettertype"/>
    <w:rsid w:val="00097DB9"/>
  </w:style>
  <w:style w:type="paragraph" w:styleId="Plattetekst">
    <w:name w:val="Body Text"/>
    <w:basedOn w:val="Standaard"/>
    <w:rsid w:val="00097DB9"/>
    <w:pPr>
      <w:spacing w:after="120"/>
    </w:pPr>
  </w:style>
  <w:style w:type="paragraph" w:styleId="Plattetekst2">
    <w:name w:val="Body Text 2"/>
    <w:basedOn w:val="Standaard"/>
    <w:rsid w:val="00097DB9"/>
    <w:pPr>
      <w:spacing w:after="120" w:line="480" w:lineRule="auto"/>
    </w:pPr>
  </w:style>
  <w:style w:type="paragraph" w:styleId="Plattetekst3">
    <w:name w:val="Body Text 3"/>
    <w:basedOn w:val="Standaard"/>
    <w:rsid w:val="00097DB9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rsid w:val="00097DB9"/>
    <w:pPr>
      <w:ind w:firstLine="210"/>
    </w:pPr>
  </w:style>
  <w:style w:type="paragraph" w:styleId="Plattetekstinspringen">
    <w:name w:val="Body Text Indent"/>
    <w:basedOn w:val="Standaard"/>
    <w:rsid w:val="00097DB9"/>
    <w:pPr>
      <w:spacing w:after="120"/>
      <w:ind w:left="283"/>
    </w:pPr>
  </w:style>
  <w:style w:type="paragraph" w:styleId="Platteteksteersteinspringing2">
    <w:name w:val="Body Text First Indent 2"/>
    <w:basedOn w:val="Plattetekstinspringen"/>
    <w:rsid w:val="00097DB9"/>
    <w:pPr>
      <w:ind w:firstLine="210"/>
    </w:pPr>
  </w:style>
  <w:style w:type="paragraph" w:styleId="Plattetekstinspringen2">
    <w:name w:val="Body Text Indent 2"/>
    <w:basedOn w:val="Standaard"/>
    <w:rsid w:val="00097DB9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097DB9"/>
    <w:pPr>
      <w:spacing w:after="120"/>
      <w:ind w:left="283"/>
    </w:pPr>
    <w:rPr>
      <w:sz w:val="16"/>
      <w:szCs w:val="16"/>
    </w:rPr>
  </w:style>
  <w:style w:type="character" w:styleId="Regelnummer">
    <w:name w:val="line number"/>
    <w:basedOn w:val="Standaardalinea-lettertype"/>
    <w:rsid w:val="00097DB9"/>
  </w:style>
  <w:style w:type="paragraph" w:styleId="Standaardinspringing">
    <w:name w:val="Normal Indent"/>
    <w:basedOn w:val="Standaard"/>
    <w:rsid w:val="00097DB9"/>
    <w:pPr>
      <w:ind w:left="708"/>
    </w:pPr>
  </w:style>
  <w:style w:type="paragraph" w:customStyle="1" w:styleId="Subtitel1">
    <w:name w:val="Subtitel1"/>
    <w:basedOn w:val="Standaard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paragraph" w:styleId="Tekstzonderopmaak">
    <w:name w:val="Plain Text"/>
    <w:basedOn w:val="Standaard"/>
    <w:link w:val="TekstzonderopmaakChar"/>
    <w:rsid w:val="00097DB9"/>
    <w:rPr>
      <w:rFonts w:ascii="Courier New" w:hAnsi="Courier New"/>
      <w:szCs w:val="20"/>
    </w:rPr>
  </w:style>
  <w:style w:type="paragraph" w:styleId="Titel">
    <w:name w:val="Title"/>
    <w:basedOn w:val="Standaard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Zwaar">
    <w:name w:val="Strong"/>
    <w:qFormat/>
    <w:rsid w:val="00097DB9"/>
    <w:rPr>
      <w:b/>
      <w:bCs/>
    </w:rPr>
  </w:style>
  <w:style w:type="character" w:styleId="Verwijzingopmerking">
    <w:name w:val="annotation reference"/>
    <w:semiHidden/>
    <w:rsid w:val="00097DB9"/>
    <w:rPr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semiHidden/>
    <w:rsid w:val="00097DB9"/>
    <w:pPr>
      <w:ind w:left="284"/>
    </w:pPr>
    <w:rPr>
      <w:sz w:val="16"/>
      <w:szCs w:val="20"/>
      <w:lang w:val="en-GB"/>
    </w:rPr>
  </w:style>
  <w:style w:type="character" w:styleId="Voetnootmarkering">
    <w:name w:val="footnote reference"/>
    <w:semiHidden/>
    <w:rsid w:val="00097DB9"/>
    <w:rPr>
      <w:vertAlign w:val="superscript"/>
    </w:rPr>
  </w:style>
  <w:style w:type="paragraph" w:customStyle="1" w:styleId="plattetekst0">
    <w:name w:val="plattetekst"/>
    <w:basedOn w:val="Standaard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rsid w:val="00097DB9"/>
    <w:pPr>
      <w:keepLines/>
      <w:pageBreakBefore/>
      <w:numPr>
        <w:numId w:val="0"/>
      </w:numPr>
      <w:tabs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</w:rPr>
  </w:style>
  <w:style w:type="paragraph" w:customStyle="1" w:styleId="CommentSubject1">
    <w:name w:val="Comment Subject1"/>
    <w:basedOn w:val="Tekstopmerking"/>
    <w:next w:val="Tekstopmerking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rsid w:val="00097DB9"/>
    <w:pPr>
      <w:numPr>
        <w:ilvl w:val="0"/>
        <w:numId w:val="0"/>
      </w:numPr>
      <w:spacing w:before="0" w:after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rsid w:val="00B12F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paragraph" w:styleId="Ballontekst">
    <w:name w:val="Balloon Text"/>
    <w:basedOn w:val="Standaard"/>
    <w:semiHidden/>
    <w:rsid w:val="00375198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87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E320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zonderopmaakChar">
    <w:name w:val="Tekst zonder opmaak Char"/>
    <w:link w:val="Tekstzonderopmaak"/>
    <w:rsid w:val="000B070F"/>
    <w:rPr>
      <w:rFonts w:ascii="Courier New" w:hAnsi="Courier New" w:cs="Courier New"/>
    </w:rPr>
  </w:style>
  <w:style w:type="character" w:customStyle="1" w:styleId="tdefault">
    <w:name w:val="t_default"/>
    <w:basedOn w:val="Standaardalinea-lettertype"/>
    <w:rsid w:val="000B070F"/>
  </w:style>
  <w:style w:type="paragraph" w:customStyle="1" w:styleId="genummerdstandaard">
    <w:name w:val="genummerd standaard"/>
    <w:basedOn w:val="Standaard"/>
    <w:rsid w:val="00D75AAD"/>
    <w:pPr>
      <w:numPr>
        <w:numId w:val="12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rsid w:val="001109B1"/>
    <w:pPr>
      <w:numPr>
        <w:numId w:val="13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rsid w:val="005C4DE5"/>
    <w:pPr>
      <w:widowControl w:val="0"/>
      <w:numPr>
        <w:numId w:val="14"/>
      </w:numPr>
      <w:ind w:left="720" w:hanging="720"/>
    </w:pPr>
    <w:rPr>
      <w:rFonts w:ascii="Times New Roman" w:hAnsi="Times New Roman"/>
      <w:snapToGrid w:val="0"/>
      <w:sz w:val="24"/>
      <w:szCs w:val="20"/>
      <w:lang w:val="en-US"/>
    </w:rPr>
  </w:style>
  <w:style w:type="character" w:customStyle="1" w:styleId="VoettekstChar">
    <w:name w:val="Voettekst Char"/>
    <w:aliases w:val="Voettekst Char1 Char,Voettekst Char Char Char"/>
    <w:link w:val="Voettekst"/>
    <w:uiPriority w:val="99"/>
    <w:rsid w:val="00FC1590"/>
    <w:rPr>
      <w:rFonts w:ascii="Arial" w:hAnsi="Arial"/>
      <w:szCs w:val="24"/>
    </w:rPr>
  </w:style>
  <w:style w:type="character" w:customStyle="1" w:styleId="KoptekstChar">
    <w:name w:val="Koptekst Char"/>
    <w:link w:val="Koptekst"/>
    <w:uiPriority w:val="99"/>
    <w:rsid w:val="00FC1590"/>
    <w:rPr>
      <w:rFonts w:ascii="Arial" w:hAnsi="Arial"/>
      <w:szCs w:val="24"/>
    </w:rPr>
  </w:style>
  <w:style w:type="paragraph" w:customStyle="1" w:styleId="Contract1">
    <w:name w:val="Contract 1"/>
    <w:basedOn w:val="Standaard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basedOn w:val="Standaardalinea-lettertype"/>
    <w:rsid w:val="00E53EC0"/>
  </w:style>
  <w:style w:type="paragraph" w:customStyle="1" w:styleId="Wensen">
    <w:name w:val="Wensen"/>
    <w:basedOn w:val="Standaard"/>
    <w:rsid w:val="000076BE"/>
    <w:pPr>
      <w:numPr>
        <w:numId w:val="15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rsid w:val="00370926"/>
    <w:rPr>
      <w:rFonts w:ascii="Lucida Sans Unicode" w:hAnsi="Lucida Sans Unicode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rsid w:val="005B55F3"/>
    <w:pPr>
      <w:numPr>
        <w:numId w:val="16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link w:val="Eisen"/>
    <w:rsid w:val="00DF6191"/>
    <w:rPr>
      <w:rFonts w:ascii="Lucida Sans Unicode" w:hAnsi="Lucida Sans Unicode"/>
      <w:sz w:val="18"/>
    </w:rPr>
  </w:style>
  <w:style w:type="paragraph" w:customStyle="1" w:styleId="BodyTextIndent22">
    <w:name w:val="Body Text Indent 22"/>
    <w:basedOn w:val="Standaard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paragraph" w:styleId="Lijstmetafbeeldingen">
    <w:name w:val="table of figures"/>
    <w:basedOn w:val="Standaard"/>
    <w:next w:val="Standaard"/>
    <w:uiPriority w:val="99"/>
    <w:unhideWhenUsed/>
    <w:rsid w:val="00447724"/>
    <w:pPr>
      <w:ind w:left="400" w:hanging="400"/>
    </w:pPr>
  </w:style>
  <w:style w:type="paragraph" w:customStyle="1" w:styleId="xl63">
    <w:name w:val="xl63"/>
    <w:basedOn w:val="Standaard"/>
    <w:rsid w:val="00BD022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/>
      <w:szCs w:val="20"/>
    </w:rPr>
  </w:style>
  <w:style w:type="paragraph" w:customStyle="1" w:styleId="xl64">
    <w:name w:val="xl64"/>
    <w:basedOn w:val="Standaard"/>
    <w:rsid w:val="00BD022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/>
      <w:szCs w:val="20"/>
    </w:rPr>
  </w:style>
  <w:style w:type="paragraph" w:customStyle="1" w:styleId="Kleurrijkelijst-accent110">
    <w:name w:val="Kleurrijke lijst - accent 110"/>
    <w:basedOn w:val="Standaard"/>
    <w:uiPriority w:val="34"/>
    <w:qFormat/>
    <w:rsid w:val="00D56B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Kop4Char">
    <w:name w:val="Kop 4 Char"/>
    <w:aliases w:val="Kop 4+tab Char"/>
    <w:link w:val="Kop4"/>
    <w:uiPriority w:val="99"/>
    <w:locked/>
    <w:rsid w:val="009A1E7D"/>
    <w:rPr>
      <w:rFonts w:ascii="Arial" w:hAnsi="Arial"/>
      <w:b/>
      <w:bCs/>
      <w:sz w:val="36"/>
      <w:szCs w:val="28"/>
    </w:rPr>
  </w:style>
  <w:style w:type="character" w:customStyle="1" w:styleId="Kop2Char">
    <w:name w:val="Kop 2 Char"/>
    <w:aliases w:val="Bijlage Char,Reset numbering Char,Paragraaf (1.1) Char,Univé Paragraaf Char,paragraaf Char"/>
    <w:link w:val="Kop2"/>
    <w:rsid w:val="003B465C"/>
    <w:rPr>
      <w:rFonts w:ascii="Arial" w:hAnsi="Arial"/>
      <w:b/>
      <w:bCs/>
      <w:iCs/>
      <w:sz w:val="28"/>
      <w:szCs w:val="28"/>
    </w:rPr>
  </w:style>
  <w:style w:type="paragraph" w:customStyle="1" w:styleId="Standaard2">
    <w:name w:val="Standaard2"/>
    <w:basedOn w:val="Standaard"/>
    <w:next w:val="Standaard"/>
    <w:rsid w:val="00E3041A"/>
    <w:pPr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customStyle="1" w:styleId="labeled">
    <w:name w:val="labeled"/>
    <w:basedOn w:val="Standaard"/>
    <w:rsid w:val="002B26E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ol">
    <w:name w:val="ol"/>
    <w:basedOn w:val="Standaardalinea-lettertype"/>
    <w:rsid w:val="002B26E5"/>
  </w:style>
  <w:style w:type="character" w:customStyle="1" w:styleId="Kop1Char">
    <w:name w:val="Kop 1 Char"/>
    <w:aliases w:val="Section Heading Char,sectionHeading Char,Hoofdstuk (1.) Char,Univé Hoofdstuk Char,hoofdstuk Char"/>
    <w:link w:val="Kop1"/>
    <w:rsid w:val="00C16060"/>
    <w:rPr>
      <w:rFonts w:ascii="Arial" w:hAnsi="Arial"/>
      <w:b/>
      <w:bCs/>
      <w:kern w:val="32"/>
      <w:sz w:val="32"/>
      <w:szCs w:val="32"/>
      <w:u w:val="single"/>
    </w:rPr>
  </w:style>
  <w:style w:type="paragraph" w:styleId="Lijstalinea">
    <w:name w:val="List Paragraph"/>
    <w:basedOn w:val="Standaard"/>
    <w:uiPriority w:val="34"/>
    <w:qFormat/>
    <w:rsid w:val="00B86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4403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908A53ED02D40BD85304908AB0C9D" ma:contentTypeVersion="4" ma:contentTypeDescription="Create a new document." ma:contentTypeScope="" ma:versionID="f57b0e25b4dc2e416166317a42996edc">
  <xsd:schema xmlns:xsd="http://www.w3.org/2001/XMLSchema" xmlns:xs="http://www.w3.org/2001/XMLSchema" xmlns:p="http://schemas.microsoft.com/office/2006/metadata/properties" xmlns:ns2="dca7d330-7076-4cf3-b19b-546cd949be9b" targetNamespace="http://schemas.microsoft.com/office/2006/metadata/properties" ma:root="true" ma:fieldsID="631405da01486c2bd5a9a97f3367c535" ns2:_="">
    <xsd:import namespace="dca7d330-7076-4cf3-b19b-546cd949be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7d330-7076-4cf3-b19b-546cd949b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4793B-FE7C-4FBF-B7E9-760F6FEF68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7E123C-5D42-47FD-A8FC-372990DA94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F3669A-781F-4BAF-B359-9BAC20167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7d330-7076-4cf3-b19b-546cd949b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F4A647-0E59-4ECB-9C32-FEF6A9E6A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</Template>
  <TotalTime>1</TotalTime>
  <Pages>7</Pages>
  <Words>973</Words>
  <Characters>5355</Characters>
  <Application>Microsoft Office Word</Application>
  <DocSecurity>0</DocSecurity>
  <Lines>44</Lines>
  <Paragraphs>12</Paragraphs>
  <ScaleCrop>false</ScaleCrop>
  <Company>ROC Mondriaan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</dc:title>
  <dc:creator>Andre Wolterink</dc:creator>
  <cp:lastModifiedBy>André Wolterink</cp:lastModifiedBy>
  <cp:revision>66</cp:revision>
  <cp:lastPrinted>2012-12-12T10:43:00Z</cp:lastPrinted>
  <dcterms:created xsi:type="dcterms:W3CDTF">2013-07-10T07:42:00Z</dcterms:created>
  <dcterms:modified xsi:type="dcterms:W3CDTF">2025-01-22T12:42:00Z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0x010100B7A908A53ED02D40BD85304908AB0C9D</vt:lpwstr>
  </property>
</Properties>
</file>