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6697F" w14:textId="1AAFEECE" w:rsidR="00C00CAF" w:rsidRDefault="00C00CAF" w:rsidP="00C00CAF">
      <w:pPr>
        <w:pStyle w:val="Kop1"/>
        <w:numPr>
          <w:ilvl w:val="0"/>
          <w:numId w:val="0"/>
        </w:numPr>
        <w:ind w:left="851"/>
        <w:rPr>
          <w:shd w:val="clear" w:color="auto" w:fill="FFFFFF"/>
        </w:rPr>
      </w:pPr>
      <w:bookmarkStart w:id="0" w:name="_Ref469926503"/>
      <w:bookmarkStart w:id="1" w:name="_Toc151737692"/>
      <w:r>
        <w:rPr>
          <w:shd w:val="clear" w:color="auto" w:fill="FFFFFF"/>
        </w:rPr>
        <w:t xml:space="preserve">Bijlage </w:t>
      </w:r>
      <w:bookmarkEnd w:id="0"/>
      <w:bookmarkEnd w:id="1"/>
      <w:r w:rsidR="00D92F3E">
        <w:rPr>
          <w:shd w:val="clear" w:color="auto" w:fill="FFFFFF"/>
        </w:rPr>
        <w:t>C</w:t>
      </w:r>
    </w:p>
    <w:p w14:paraId="3C4A016E" w14:textId="77777777" w:rsidR="005847BA" w:rsidRDefault="005847BA" w:rsidP="005847BA">
      <w:pPr>
        <w:pStyle w:val="Kop2"/>
        <w:numPr>
          <w:ilvl w:val="0"/>
          <w:numId w:val="0"/>
        </w:numPr>
        <w:ind w:left="851" w:hanging="851"/>
      </w:pPr>
      <w:r>
        <w:tab/>
        <w:t xml:space="preserve">Format Referenties – </w:t>
      </w:r>
      <w:r w:rsidR="00EC3F55">
        <w:t>K</w:t>
      </w:r>
      <w:r>
        <w:t>erncompetenties</w:t>
      </w:r>
    </w:p>
    <w:p w14:paraId="7E25C00F" w14:textId="02366E01" w:rsidR="005847BA" w:rsidRDefault="005847BA" w:rsidP="005847BA">
      <w:pPr>
        <w:rPr>
          <w:rFonts w:cs="Arial"/>
        </w:rPr>
      </w:pPr>
      <w:r w:rsidRPr="00EE7283">
        <w:rPr>
          <w:rFonts w:cs="Arial"/>
        </w:rPr>
        <w:t xml:space="preserve">Dit format dient zo volledig mogelijk te worden ingevuld, in elk geval zodanig dat de </w:t>
      </w:r>
      <w:r>
        <w:rPr>
          <w:rFonts w:cs="Arial"/>
        </w:rPr>
        <w:t>a</w:t>
      </w:r>
      <w:r w:rsidRPr="00EE7283">
        <w:rPr>
          <w:rFonts w:cs="Arial"/>
        </w:rPr>
        <w:t xml:space="preserve">anbesteder hieruit duidelijk kan opmaken dat deze referentie voldoet aan de daaraan in </w:t>
      </w:r>
      <w:r>
        <w:rPr>
          <w:rFonts w:cs="Arial"/>
        </w:rPr>
        <w:t xml:space="preserve">hoofdstuk </w:t>
      </w:r>
      <w:r w:rsidR="00E255A2">
        <w:rPr>
          <w:rFonts w:cs="Arial"/>
        </w:rPr>
        <w:t xml:space="preserve">4 van </w:t>
      </w:r>
      <w:r w:rsidRPr="00EE7283">
        <w:rPr>
          <w:rFonts w:cs="Arial"/>
        </w:rPr>
        <w:t xml:space="preserve">de </w:t>
      </w:r>
      <w:r w:rsidR="00E255A2">
        <w:rPr>
          <w:rFonts w:cs="Arial"/>
        </w:rPr>
        <w:t>aanbestedings</w:t>
      </w:r>
      <w:r w:rsidRPr="00EE7283">
        <w:rPr>
          <w:rFonts w:cs="Arial"/>
        </w:rPr>
        <w:t>leidraad gestelde eisen</w:t>
      </w:r>
      <w:r>
        <w:rPr>
          <w:rFonts w:cs="Arial"/>
        </w:rPr>
        <w:t>.</w:t>
      </w:r>
    </w:p>
    <w:tbl>
      <w:tblPr>
        <w:tblStyle w:val="Tabelraster"/>
        <w:tblW w:w="8494" w:type="dxa"/>
        <w:tblInd w:w="846" w:type="dxa"/>
        <w:tblLook w:val="04A0" w:firstRow="1" w:lastRow="0" w:firstColumn="1" w:lastColumn="0" w:noHBand="0" w:noVBand="1"/>
      </w:tblPr>
      <w:tblGrid>
        <w:gridCol w:w="1838"/>
        <w:gridCol w:w="567"/>
        <w:gridCol w:w="6089"/>
      </w:tblGrid>
      <w:tr w:rsidR="005847BA" w14:paraId="0357355E" w14:textId="77777777" w:rsidTr="005847BA">
        <w:tc>
          <w:tcPr>
            <w:tcW w:w="1838" w:type="dxa"/>
          </w:tcPr>
          <w:p w14:paraId="0945FD42" w14:textId="77777777" w:rsidR="005847BA" w:rsidRPr="0070686F" w:rsidRDefault="005847BA" w:rsidP="00122399">
            <w:pPr>
              <w:spacing w:after="0" w:line="276" w:lineRule="auto"/>
              <w:ind w:left="0"/>
              <w:rPr>
                <w:b/>
                <w:bCs/>
              </w:rPr>
            </w:pPr>
            <w:r w:rsidRPr="0070686F">
              <w:rPr>
                <w:b/>
                <w:bCs/>
              </w:rPr>
              <w:t>Referentienumm</w:t>
            </w:r>
            <w:r>
              <w:rPr>
                <w:b/>
                <w:bCs/>
              </w:rPr>
              <w:t>e</w:t>
            </w:r>
            <w:r w:rsidRPr="0070686F">
              <w:rPr>
                <w:b/>
                <w:bCs/>
              </w:rPr>
              <w:t>r</w:t>
            </w:r>
          </w:p>
        </w:tc>
        <w:sdt>
          <w:sdtPr>
            <w:id w:val="-1333131413"/>
            <w:placeholder>
              <w:docPart w:val="EFB9D0FC1B1340818F124F6F6C4B5265"/>
            </w:placeholder>
            <w:showingPlcHdr/>
          </w:sdtPr>
          <w:sdtEndPr/>
          <w:sdtContent>
            <w:tc>
              <w:tcPr>
                <w:tcW w:w="6656" w:type="dxa"/>
                <w:gridSpan w:val="2"/>
              </w:tcPr>
              <w:p w14:paraId="5D117F8D" w14:textId="77777777" w:rsidR="005847BA" w:rsidRDefault="005847BA" w:rsidP="00122399">
                <w:pPr>
                  <w:spacing w:after="0" w:line="276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hier referentienummer</w:t>
                </w:r>
              </w:p>
            </w:tc>
          </w:sdtContent>
        </w:sdt>
      </w:tr>
      <w:tr w:rsidR="005847BA" w14:paraId="7F42C0F8" w14:textId="77777777" w:rsidTr="005847BA">
        <w:tc>
          <w:tcPr>
            <w:tcW w:w="1838" w:type="dxa"/>
          </w:tcPr>
          <w:p w14:paraId="43A71544" w14:textId="77777777" w:rsidR="005847BA" w:rsidRPr="0070686F" w:rsidRDefault="005847BA" w:rsidP="00122399">
            <w:pPr>
              <w:spacing w:after="0" w:line="276" w:lineRule="auto"/>
              <w:ind w:left="0"/>
              <w:rPr>
                <w:b/>
                <w:bCs/>
              </w:rPr>
            </w:pPr>
            <w:r w:rsidRPr="0070686F">
              <w:rPr>
                <w:b/>
                <w:bCs/>
              </w:rPr>
              <w:t>Kerncompetentie</w:t>
            </w:r>
          </w:p>
        </w:tc>
        <w:sdt>
          <w:sdtPr>
            <w:id w:val="205684406"/>
            <w:placeholder>
              <w:docPart w:val="CE0009CD48D14CDE92D61FE605721AFA"/>
            </w:placeholder>
            <w:showingPlcHdr/>
          </w:sdtPr>
          <w:sdtEndPr/>
          <w:sdtContent>
            <w:tc>
              <w:tcPr>
                <w:tcW w:w="6656" w:type="dxa"/>
                <w:gridSpan w:val="2"/>
              </w:tcPr>
              <w:p w14:paraId="7BE79B6E" w14:textId="77777777" w:rsidR="005847BA" w:rsidRDefault="005847BA" w:rsidP="00122399">
                <w:pPr>
                  <w:spacing w:after="0" w:line="276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hier om welke kerncompetentie het gaat</w:t>
                </w:r>
              </w:p>
            </w:tc>
          </w:sdtContent>
        </w:sdt>
      </w:tr>
      <w:tr w:rsidR="005847BA" w14:paraId="0F8A7F30" w14:textId="77777777" w:rsidTr="005847BA">
        <w:tc>
          <w:tcPr>
            <w:tcW w:w="1838" w:type="dxa"/>
          </w:tcPr>
          <w:p w14:paraId="3EF1ED98" w14:textId="77777777" w:rsidR="005847BA" w:rsidRDefault="005847BA" w:rsidP="00122399">
            <w:pPr>
              <w:spacing w:after="0" w:line="276" w:lineRule="auto"/>
              <w:ind w:left="0"/>
            </w:pPr>
            <w:r>
              <w:t>Referentie van</w:t>
            </w:r>
          </w:p>
        </w:tc>
        <w:tc>
          <w:tcPr>
            <w:tcW w:w="6656" w:type="dxa"/>
            <w:gridSpan w:val="2"/>
          </w:tcPr>
          <w:p w14:paraId="6234B1AA" w14:textId="77777777" w:rsidR="005847BA" w:rsidRDefault="00D92F3E" w:rsidP="00122399">
            <w:pPr>
              <w:spacing w:after="0" w:line="276" w:lineRule="auto"/>
              <w:ind w:left="0"/>
            </w:pPr>
            <w:sdt>
              <w:sdtPr>
                <w:id w:val="645402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7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47BA">
              <w:t xml:space="preserve">  Gegadigde</w:t>
            </w:r>
          </w:p>
          <w:p w14:paraId="1A90B19C" w14:textId="77777777" w:rsidR="005847BA" w:rsidRDefault="00D92F3E" w:rsidP="00122399">
            <w:pPr>
              <w:spacing w:after="0" w:line="276" w:lineRule="auto"/>
              <w:ind w:left="0"/>
            </w:pPr>
            <w:sdt>
              <w:sdtPr>
                <w:id w:val="7771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7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47BA">
              <w:t xml:space="preserve">  Onderaannemer</w:t>
            </w:r>
          </w:p>
          <w:p w14:paraId="3BFA61E6" w14:textId="77777777" w:rsidR="005847BA" w:rsidRDefault="00D92F3E" w:rsidP="00122399">
            <w:pPr>
              <w:spacing w:after="0" w:line="276" w:lineRule="auto"/>
              <w:ind w:left="0"/>
            </w:pPr>
            <w:sdt>
              <w:sdtPr>
                <w:id w:val="-154536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7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47BA">
              <w:t xml:space="preserve">  Combinant</w:t>
            </w:r>
          </w:p>
        </w:tc>
      </w:tr>
      <w:tr w:rsidR="005847BA" w14:paraId="5EDC5269" w14:textId="77777777" w:rsidTr="005847BA">
        <w:tc>
          <w:tcPr>
            <w:tcW w:w="2405" w:type="dxa"/>
            <w:gridSpan w:val="2"/>
          </w:tcPr>
          <w:p w14:paraId="4F3E049E" w14:textId="77777777" w:rsidR="005847BA" w:rsidRDefault="005847BA" w:rsidP="00122399">
            <w:pPr>
              <w:spacing w:after="0" w:line="276" w:lineRule="auto"/>
              <w:ind w:left="0"/>
            </w:pPr>
            <w:r>
              <w:t>Naam van het project</w:t>
            </w:r>
          </w:p>
        </w:tc>
        <w:sdt>
          <w:sdtPr>
            <w:id w:val="-1669476118"/>
            <w:placeholder>
              <w:docPart w:val="A1E3E8E8792F4F759404BA3C238D3EC1"/>
            </w:placeholder>
            <w:showingPlcHdr/>
          </w:sdtPr>
          <w:sdtEndPr/>
          <w:sdtContent>
            <w:tc>
              <w:tcPr>
                <w:tcW w:w="6089" w:type="dxa"/>
              </w:tcPr>
              <w:p w14:paraId="1943F35F" w14:textId="77777777" w:rsidR="005847BA" w:rsidRDefault="005847BA" w:rsidP="00122399">
                <w:pPr>
                  <w:spacing w:after="0" w:line="276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naam van het project</w:t>
                </w:r>
              </w:p>
            </w:tc>
          </w:sdtContent>
        </w:sdt>
      </w:tr>
      <w:tr w:rsidR="005847BA" w14:paraId="2111A0C2" w14:textId="77777777" w:rsidTr="005847BA">
        <w:tc>
          <w:tcPr>
            <w:tcW w:w="2405" w:type="dxa"/>
            <w:gridSpan w:val="2"/>
          </w:tcPr>
          <w:p w14:paraId="45526A40" w14:textId="77777777" w:rsidR="005847BA" w:rsidRDefault="005847BA" w:rsidP="00122399">
            <w:pPr>
              <w:spacing w:after="0" w:line="276" w:lineRule="auto"/>
              <w:ind w:left="0"/>
            </w:pPr>
            <w:r>
              <w:t>Plaats van het project</w:t>
            </w:r>
          </w:p>
        </w:tc>
        <w:sdt>
          <w:sdtPr>
            <w:id w:val="-546827637"/>
            <w:placeholder>
              <w:docPart w:val="77ACBCA5382E4CC695198F10D238BD41"/>
            </w:placeholder>
            <w:showingPlcHdr/>
          </w:sdtPr>
          <w:sdtEndPr/>
          <w:sdtContent>
            <w:tc>
              <w:tcPr>
                <w:tcW w:w="6089" w:type="dxa"/>
              </w:tcPr>
              <w:p w14:paraId="05C2E681" w14:textId="77777777" w:rsidR="005847BA" w:rsidRDefault="005847BA" w:rsidP="00122399">
                <w:pPr>
                  <w:spacing w:after="0" w:line="276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adres en plaatsnaam van het project</w:t>
                </w:r>
              </w:p>
            </w:tc>
          </w:sdtContent>
        </w:sdt>
      </w:tr>
      <w:tr w:rsidR="005847BA" w14:paraId="011DAF7D" w14:textId="77777777" w:rsidTr="005847BA">
        <w:tc>
          <w:tcPr>
            <w:tcW w:w="2405" w:type="dxa"/>
            <w:gridSpan w:val="2"/>
          </w:tcPr>
          <w:p w14:paraId="3C50E74D" w14:textId="77777777" w:rsidR="005847BA" w:rsidRDefault="005847BA" w:rsidP="00122399">
            <w:pPr>
              <w:spacing w:after="0" w:line="276" w:lineRule="auto"/>
              <w:ind w:left="0"/>
            </w:pPr>
            <w:r>
              <w:t>Naam opdrachtgever</w:t>
            </w:r>
          </w:p>
        </w:tc>
        <w:sdt>
          <w:sdtPr>
            <w:id w:val="-294683624"/>
            <w:placeholder>
              <w:docPart w:val="25B1143E425A44089EA1EE35C8A40308"/>
            </w:placeholder>
            <w:showingPlcHdr/>
          </w:sdtPr>
          <w:sdtEndPr/>
          <w:sdtContent>
            <w:tc>
              <w:tcPr>
                <w:tcW w:w="6089" w:type="dxa"/>
              </w:tcPr>
              <w:p w14:paraId="06C650FD" w14:textId="77777777" w:rsidR="005847BA" w:rsidRDefault="005847BA" w:rsidP="00122399">
                <w:pPr>
                  <w:spacing w:after="0" w:line="276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naam opdrachtgever</w:t>
                </w:r>
              </w:p>
            </w:tc>
          </w:sdtContent>
        </w:sdt>
      </w:tr>
      <w:tr w:rsidR="005847BA" w14:paraId="7428C7D2" w14:textId="77777777" w:rsidTr="005847BA">
        <w:tc>
          <w:tcPr>
            <w:tcW w:w="2405" w:type="dxa"/>
            <w:gridSpan w:val="2"/>
          </w:tcPr>
          <w:p w14:paraId="6AE1FD03" w14:textId="77777777" w:rsidR="005847BA" w:rsidRDefault="005847BA" w:rsidP="00122399">
            <w:pPr>
              <w:spacing w:after="0" w:line="276" w:lineRule="auto"/>
              <w:ind w:left="0"/>
            </w:pPr>
            <w:r>
              <w:t>Soort organisatie</w:t>
            </w:r>
          </w:p>
        </w:tc>
        <w:sdt>
          <w:sdtPr>
            <w:id w:val="-1392036451"/>
            <w:placeholder>
              <w:docPart w:val="EA981FF68CF74226882D2C9B15FCF22F"/>
            </w:placeholder>
            <w:showingPlcHdr/>
          </w:sdtPr>
          <w:sdtEndPr/>
          <w:sdtContent>
            <w:tc>
              <w:tcPr>
                <w:tcW w:w="6089" w:type="dxa"/>
              </w:tcPr>
              <w:p w14:paraId="7AB45B8A" w14:textId="77777777" w:rsidR="005847BA" w:rsidRDefault="005847BA" w:rsidP="00122399">
                <w:pPr>
                  <w:spacing w:after="0" w:line="276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organisatiesoort opdrachtgever</w:t>
                </w:r>
              </w:p>
            </w:tc>
          </w:sdtContent>
        </w:sdt>
      </w:tr>
      <w:tr w:rsidR="005847BA" w14:paraId="40CB446E" w14:textId="77777777" w:rsidTr="005847BA">
        <w:tc>
          <w:tcPr>
            <w:tcW w:w="2405" w:type="dxa"/>
            <w:gridSpan w:val="2"/>
          </w:tcPr>
          <w:p w14:paraId="5B86CBE2" w14:textId="77777777" w:rsidR="005847BA" w:rsidRDefault="005847BA" w:rsidP="00122399">
            <w:pPr>
              <w:spacing w:after="0" w:line="276" w:lineRule="auto"/>
              <w:ind w:left="0"/>
            </w:pPr>
            <w:r>
              <w:t>Contactpersoon</w:t>
            </w:r>
          </w:p>
        </w:tc>
        <w:sdt>
          <w:sdtPr>
            <w:id w:val="1310904665"/>
            <w:placeholder>
              <w:docPart w:val="5A6C83436A524DCAB30A3172DC06D5C0"/>
            </w:placeholder>
            <w:showingPlcHdr/>
          </w:sdtPr>
          <w:sdtEndPr/>
          <w:sdtContent>
            <w:tc>
              <w:tcPr>
                <w:tcW w:w="6089" w:type="dxa"/>
              </w:tcPr>
              <w:p w14:paraId="5D487C09" w14:textId="77777777" w:rsidR="005847BA" w:rsidRDefault="005847BA" w:rsidP="00122399">
                <w:pPr>
                  <w:spacing w:after="0" w:line="276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naam contactpersoon</w:t>
                </w:r>
              </w:p>
            </w:tc>
          </w:sdtContent>
        </w:sdt>
      </w:tr>
      <w:tr w:rsidR="005847BA" w14:paraId="21B1958C" w14:textId="77777777" w:rsidTr="005847BA">
        <w:tc>
          <w:tcPr>
            <w:tcW w:w="2405" w:type="dxa"/>
            <w:gridSpan w:val="2"/>
          </w:tcPr>
          <w:p w14:paraId="510CFDA9" w14:textId="77777777" w:rsidR="005847BA" w:rsidRDefault="005847BA" w:rsidP="00122399">
            <w:pPr>
              <w:spacing w:after="0" w:line="276" w:lineRule="auto"/>
              <w:ind w:left="0"/>
            </w:pPr>
            <w:r>
              <w:t>Telefoonnummer contactpersoon</w:t>
            </w:r>
          </w:p>
        </w:tc>
        <w:sdt>
          <w:sdtPr>
            <w:id w:val="559520186"/>
            <w:placeholder>
              <w:docPart w:val="767D4FCA092F4810B26D168A637941B8"/>
            </w:placeholder>
            <w:showingPlcHdr/>
          </w:sdtPr>
          <w:sdtEndPr/>
          <w:sdtContent>
            <w:tc>
              <w:tcPr>
                <w:tcW w:w="6089" w:type="dxa"/>
              </w:tcPr>
              <w:p w14:paraId="7A6C2418" w14:textId="77777777" w:rsidR="005847BA" w:rsidRDefault="005847BA" w:rsidP="00122399">
                <w:pPr>
                  <w:spacing w:after="0" w:line="276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telefoonnummer contactpersoon</w:t>
                </w:r>
              </w:p>
            </w:tc>
          </w:sdtContent>
        </w:sdt>
      </w:tr>
      <w:tr w:rsidR="005847BA" w14:paraId="4D86A6D6" w14:textId="77777777" w:rsidTr="005847BA">
        <w:tc>
          <w:tcPr>
            <w:tcW w:w="2405" w:type="dxa"/>
            <w:gridSpan w:val="2"/>
          </w:tcPr>
          <w:p w14:paraId="34C2D3D5" w14:textId="77777777" w:rsidR="005847BA" w:rsidRDefault="005847BA" w:rsidP="00122399">
            <w:pPr>
              <w:spacing w:after="0" w:line="276" w:lineRule="auto"/>
              <w:ind w:left="0"/>
            </w:pPr>
            <w:r>
              <w:t>Emailadres contactpersoon</w:t>
            </w:r>
          </w:p>
        </w:tc>
        <w:sdt>
          <w:sdtPr>
            <w:id w:val="-1086375841"/>
            <w:placeholder>
              <w:docPart w:val="F0A8D53EEECE4A05BA21CB95C8F22C0A"/>
            </w:placeholder>
            <w:showingPlcHdr/>
          </w:sdtPr>
          <w:sdtEndPr/>
          <w:sdtContent>
            <w:tc>
              <w:tcPr>
                <w:tcW w:w="6089" w:type="dxa"/>
              </w:tcPr>
              <w:p w14:paraId="31456028" w14:textId="77777777" w:rsidR="005847BA" w:rsidRDefault="005847BA" w:rsidP="00122399">
                <w:pPr>
                  <w:spacing w:after="0" w:line="276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Type emailadres contactpersoon</w:t>
                </w:r>
              </w:p>
            </w:tc>
          </w:sdtContent>
        </w:sdt>
      </w:tr>
      <w:tr w:rsidR="005847BA" w14:paraId="33DA30EA" w14:textId="77777777" w:rsidTr="005847BA">
        <w:tc>
          <w:tcPr>
            <w:tcW w:w="2405" w:type="dxa"/>
            <w:gridSpan w:val="2"/>
          </w:tcPr>
          <w:p w14:paraId="41BB4472" w14:textId="77777777" w:rsidR="005847BA" w:rsidRDefault="005847BA" w:rsidP="00122399">
            <w:pPr>
              <w:spacing w:after="0" w:line="276" w:lineRule="auto"/>
              <w:ind w:left="0"/>
            </w:pPr>
            <w:r>
              <w:t>Opdrachtformulering</w:t>
            </w:r>
          </w:p>
          <w:p w14:paraId="483DA80C" w14:textId="77777777" w:rsidR="005847BA" w:rsidRPr="002F231E" w:rsidRDefault="005847BA" w:rsidP="00122399">
            <w:pPr>
              <w:spacing w:after="0" w:line="276" w:lineRule="auto"/>
              <w:ind w:left="0"/>
              <w:rPr>
                <w:i/>
                <w:iCs/>
              </w:rPr>
            </w:pPr>
            <w:r w:rsidRPr="002F231E">
              <w:rPr>
                <w:i/>
                <w:iCs/>
              </w:rPr>
              <w:t>(geef duidelijk aan of de betreffende opdracht door gegadigde is uitgevoerd)</w:t>
            </w:r>
          </w:p>
        </w:tc>
        <w:sdt>
          <w:sdtPr>
            <w:id w:val="-1127388641"/>
            <w:placeholder>
              <w:docPart w:val="E53818A269BB42D5A5E2A7773E10A8A7"/>
            </w:placeholder>
            <w:showingPlcHdr/>
          </w:sdtPr>
          <w:sdtEndPr/>
          <w:sdtContent>
            <w:tc>
              <w:tcPr>
                <w:tcW w:w="6089" w:type="dxa"/>
              </w:tcPr>
              <w:p w14:paraId="0064BE03" w14:textId="77777777" w:rsidR="005847BA" w:rsidRDefault="005847BA" w:rsidP="00122399">
                <w:pPr>
                  <w:spacing w:after="0" w:line="276" w:lineRule="auto"/>
                  <w:ind w:left="0"/>
                </w:pPr>
                <w:r w:rsidRPr="005847BA">
                  <w:rPr>
                    <w:rStyle w:val="Tekstvantijdelijkeaanduiding"/>
                    <w:highlight w:val="yellow"/>
                  </w:rPr>
                  <w:t>Klik of tik om tekst in te voeren</w:t>
                </w:r>
              </w:p>
            </w:tc>
          </w:sdtContent>
        </w:sdt>
      </w:tr>
      <w:tr w:rsidR="005847BA" w14:paraId="1536755D" w14:textId="77777777" w:rsidTr="005847BA">
        <w:tc>
          <w:tcPr>
            <w:tcW w:w="2405" w:type="dxa"/>
            <w:gridSpan w:val="2"/>
          </w:tcPr>
          <w:p w14:paraId="549340D9" w14:textId="77777777" w:rsidR="005847BA" w:rsidRDefault="005847BA" w:rsidP="00122399">
            <w:pPr>
              <w:spacing w:after="0" w:line="276" w:lineRule="auto"/>
              <w:ind w:left="0"/>
            </w:pPr>
            <w:r>
              <w:t>Totale opdrachtwaarde</w:t>
            </w:r>
          </w:p>
        </w:tc>
        <w:tc>
          <w:tcPr>
            <w:tcW w:w="6089" w:type="dxa"/>
          </w:tcPr>
          <w:p w14:paraId="302BA3C4" w14:textId="77777777" w:rsidR="005847BA" w:rsidRDefault="005847BA" w:rsidP="00122399">
            <w:pPr>
              <w:spacing w:after="0" w:line="276" w:lineRule="auto"/>
              <w:ind w:left="0"/>
            </w:pPr>
            <w:r>
              <w:t xml:space="preserve">€ </w:t>
            </w:r>
            <w:sdt>
              <w:sdtPr>
                <w:id w:val="1734802915"/>
                <w:placeholder>
                  <w:docPart w:val="0DA5DC43943A4029AC6C2C6851EC7F5F"/>
                </w:placeholder>
                <w:showingPlcHdr/>
              </w:sdtPr>
              <w:sdtEndPr/>
              <w:sdtContent>
                <w:r w:rsidRPr="005847BA">
                  <w:rPr>
                    <w:rStyle w:val="Tekstvantijdelijkeaanduiding"/>
                    <w:highlight w:val="yellow"/>
                  </w:rPr>
                  <w:t>Type bedrag</w:t>
                </w:r>
              </w:sdtContent>
            </w:sdt>
            <w:r>
              <w:t xml:space="preserve"> (excl. BTW)</w:t>
            </w:r>
          </w:p>
        </w:tc>
      </w:tr>
      <w:tr w:rsidR="005847BA" w14:paraId="0F014237" w14:textId="77777777" w:rsidTr="005847BA">
        <w:tc>
          <w:tcPr>
            <w:tcW w:w="2405" w:type="dxa"/>
            <w:gridSpan w:val="2"/>
          </w:tcPr>
          <w:p w14:paraId="65413E7C" w14:textId="77777777" w:rsidR="005847BA" w:rsidRDefault="005847BA" w:rsidP="00122399">
            <w:pPr>
              <w:spacing w:after="0" w:line="276" w:lineRule="auto"/>
              <w:ind w:left="0"/>
            </w:pPr>
            <w:r>
              <w:t>Opdrachtwaarde welke ziet op de kerncompetentie</w:t>
            </w:r>
          </w:p>
        </w:tc>
        <w:tc>
          <w:tcPr>
            <w:tcW w:w="6089" w:type="dxa"/>
          </w:tcPr>
          <w:p w14:paraId="130702C0" w14:textId="77777777" w:rsidR="005847BA" w:rsidRDefault="005847BA" w:rsidP="00122399">
            <w:pPr>
              <w:spacing w:after="0" w:line="276" w:lineRule="auto"/>
              <w:ind w:left="0"/>
            </w:pPr>
            <w:r>
              <w:t xml:space="preserve">€ </w:t>
            </w:r>
            <w:sdt>
              <w:sdtPr>
                <w:id w:val="-1173110821"/>
                <w:placeholder>
                  <w:docPart w:val="77885DD5AA854ADBBFF4C4C2E48C2C15"/>
                </w:placeholder>
                <w:showingPlcHdr/>
              </w:sdtPr>
              <w:sdtEndPr/>
              <w:sdtContent>
                <w:r w:rsidRPr="005847BA">
                  <w:rPr>
                    <w:rStyle w:val="Tekstvantijdelijkeaanduiding"/>
                    <w:highlight w:val="yellow"/>
                  </w:rPr>
                  <w:t>Type bedrag</w:t>
                </w:r>
              </w:sdtContent>
            </w:sdt>
            <w:r>
              <w:t xml:space="preserve"> (excl. BTW)</w:t>
            </w:r>
          </w:p>
        </w:tc>
      </w:tr>
      <w:tr w:rsidR="005847BA" w14:paraId="15A5344A" w14:textId="77777777" w:rsidTr="005847BA">
        <w:tc>
          <w:tcPr>
            <w:tcW w:w="2405" w:type="dxa"/>
            <w:gridSpan w:val="2"/>
          </w:tcPr>
          <w:p w14:paraId="3E55EFE1" w14:textId="77777777" w:rsidR="005847BA" w:rsidRDefault="005847BA" w:rsidP="00122399">
            <w:pPr>
              <w:spacing w:after="0" w:line="276" w:lineRule="auto"/>
              <w:ind w:left="0"/>
            </w:pPr>
            <w:r>
              <w:t>Looptijd (begin- en einddatum)</w:t>
            </w:r>
          </w:p>
        </w:tc>
        <w:tc>
          <w:tcPr>
            <w:tcW w:w="6089" w:type="dxa"/>
          </w:tcPr>
          <w:p w14:paraId="01E0518D" w14:textId="77777777" w:rsidR="005847BA" w:rsidRDefault="00D92F3E" w:rsidP="00122399">
            <w:pPr>
              <w:spacing w:after="0" w:line="276" w:lineRule="auto"/>
              <w:ind w:left="0"/>
            </w:pPr>
            <w:sdt>
              <w:sdtPr>
                <w:id w:val="1214235839"/>
                <w:placeholder>
                  <w:docPart w:val="312F24FA9E444613A5AE3D29C50A9E45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5847BA" w:rsidRPr="005847BA">
                  <w:rPr>
                    <w:rStyle w:val="Tekstvantijdelijkeaanduiding"/>
                    <w:highlight w:val="yellow"/>
                  </w:rPr>
                  <w:t>Selecteer begindatum</w:t>
                </w:r>
              </w:sdtContent>
            </w:sdt>
            <w:r w:rsidR="005847BA">
              <w:t xml:space="preserve"> tot </w:t>
            </w:r>
            <w:sdt>
              <w:sdtPr>
                <w:id w:val="1841495702"/>
                <w:placeholder>
                  <w:docPart w:val="4F653EE97F744BD19AA58B7FA2A129DC"/>
                </w:placeholder>
                <w:showingPlcHdr/>
                <w:date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5847BA" w:rsidRPr="005847BA">
                  <w:rPr>
                    <w:rStyle w:val="Tekstvantijdelijkeaanduiding"/>
                    <w:highlight w:val="yellow"/>
                  </w:rPr>
                  <w:t>Selecteer einddatum</w:t>
                </w:r>
              </w:sdtContent>
            </w:sdt>
          </w:p>
        </w:tc>
      </w:tr>
    </w:tbl>
    <w:p w14:paraId="7DD3B8D9" w14:textId="77777777" w:rsidR="005847BA" w:rsidRPr="002061E4" w:rsidRDefault="005847BA" w:rsidP="005847BA"/>
    <w:p w14:paraId="3E6755FE" w14:textId="77777777" w:rsidR="00C00CAF" w:rsidRDefault="00C00CAF" w:rsidP="00C00CAF">
      <w:pPr>
        <w:pStyle w:val="Geenafstand"/>
      </w:pPr>
    </w:p>
    <w:p w14:paraId="1D5AC02D" w14:textId="77777777" w:rsidR="00122399" w:rsidRDefault="00122399">
      <w:pPr>
        <w:tabs>
          <w:tab w:val="clear" w:pos="851"/>
        </w:tabs>
        <w:spacing w:after="160" w:line="259" w:lineRule="auto"/>
        <w:ind w:left="0"/>
      </w:pPr>
      <w:r>
        <w:br w:type="page"/>
      </w:r>
    </w:p>
    <w:tbl>
      <w:tblPr>
        <w:tblStyle w:val="Tabelraster"/>
        <w:tblW w:w="8505" w:type="dxa"/>
        <w:tblInd w:w="846" w:type="dxa"/>
        <w:tblLook w:val="04A0" w:firstRow="1" w:lastRow="0" w:firstColumn="1" w:lastColumn="0" w:noHBand="0" w:noVBand="1"/>
      </w:tblPr>
      <w:tblGrid>
        <w:gridCol w:w="2693"/>
        <w:gridCol w:w="5812"/>
      </w:tblGrid>
      <w:tr w:rsidR="00122399" w14:paraId="0191F881" w14:textId="77777777" w:rsidTr="00122399">
        <w:tc>
          <w:tcPr>
            <w:tcW w:w="8505" w:type="dxa"/>
            <w:gridSpan w:val="2"/>
          </w:tcPr>
          <w:p w14:paraId="3D8B3C17" w14:textId="1A2DDDBD" w:rsidR="00122399" w:rsidRPr="00D27936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b/>
                <w:bCs/>
                <w:shd w:val="clear" w:color="auto" w:fill="FFFFFF"/>
              </w:rPr>
            </w:pPr>
            <w:r w:rsidRPr="00D27936">
              <w:rPr>
                <w:b/>
                <w:bCs/>
                <w:shd w:val="clear" w:color="auto" w:fill="FFFFFF"/>
              </w:rPr>
              <w:lastRenderedPageBreak/>
              <w:t xml:space="preserve">Specifieke opgave(n) ten behoeve van de beoordeling kerncompetentie(s) conform </w:t>
            </w:r>
            <w:r w:rsidR="00E255A2">
              <w:rPr>
                <w:b/>
                <w:bCs/>
                <w:shd w:val="clear" w:color="auto" w:fill="FFFFFF"/>
              </w:rPr>
              <w:t>hoofdstuk 4 van de aanbestedingsleidraad.</w:t>
            </w:r>
          </w:p>
          <w:p w14:paraId="218D0B9C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  <w:p w14:paraId="3B031D90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  <w:r w:rsidRPr="008417D6">
              <w:rPr>
                <w:rFonts w:cs="Arial"/>
                <w:bCs/>
                <w:szCs w:val="18"/>
                <w:lang w:eastAsia="ar-SA"/>
              </w:rPr>
              <w:t xml:space="preserve">Hieronder dient </w:t>
            </w:r>
            <w:r>
              <w:rPr>
                <w:rFonts w:cs="Arial"/>
                <w:bCs/>
                <w:szCs w:val="18"/>
                <w:lang w:eastAsia="ar-SA"/>
              </w:rPr>
              <w:t xml:space="preserve">gegadigde </w:t>
            </w:r>
            <w:r w:rsidRPr="008417D6">
              <w:rPr>
                <w:rFonts w:cs="Arial"/>
                <w:bCs/>
                <w:szCs w:val="18"/>
                <w:lang w:eastAsia="ar-SA"/>
              </w:rPr>
              <w:t xml:space="preserve">duidelijk en ondubbelzinnig te onderbouwen waarom </w:t>
            </w:r>
            <w:r>
              <w:rPr>
                <w:rFonts w:cs="Arial"/>
                <w:bCs/>
                <w:szCs w:val="18"/>
                <w:lang w:eastAsia="ar-SA"/>
              </w:rPr>
              <w:t>gegadigde m</w:t>
            </w:r>
            <w:r w:rsidRPr="008417D6">
              <w:rPr>
                <w:rFonts w:cs="Arial"/>
                <w:bCs/>
                <w:szCs w:val="18"/>
                <w:lang w:eastAsia="ar-SA"/>
              </w:rPr>
              <w:t xml:space="preserve">iddels </w:t>
            </w:r>
            <w:r>
              <w:rPr>
                <w:rFonts w:cs="Arial"/>
                <w:bCs/>
                <w:szCs w:val="18"/>
                <w:lang w:eastAsia="ar-SA"/>
              </w:rPr>
              <w:t>opgegeven</w:t>
            </w:r>
            <w:r w:rsidRPr="008417D6">
              <w:rPr>
                <w:rFonts w:cs="Arial"/>
                <w:bCs/>
                <w:szCs w:val="18"/>
                <w:lang w:eastAsia="ar-SA"/>
              </w:rPr>
              <w:t xml:space="preserve"> referentie voldoet aan de gestelde kerncompetentie(s)</w:t>
            </w:r>
          </w:p>
        </w:tc>
      </w:tr>
      <w:tr w:rsidR="00122399" w:rsidRPr="00D27936" w14:paraId="5CEB62E8" w14:textId="77777777" w:rsidTr="00122399">
        <w:tc>
          <w:tcPr>
            <w:tcW w:w="2693" w:type="dxa"/>
          </w:tcPr>
          <w:p w14:paraId="57F72283" w14:textId="32549787" w:rsidR="00122399" w:rsidRPr="00E255A2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E255A2">
              <w:rPr>
                <w:b/>
                <w:bCs/>
                <w:sz w:val="16"/>
                <w:szCs w:val="16"/>
                <w:shd w:val="clear" w:color="auto" w:fill="FFFFFF"/>
              </w:rPr>
              <w:t xml:space="preserve">Kerncompetentie </w:t>
            </w:r>
            <w:r w:rsidR="00E255A2" w:rsidRPr="00E255A2">
              <w:rPr>
                <w:b/>
                <w:bCs/>
                <w:sz w:val="16"/>
                <w:szCs w:val="16"/>
                <w:shd w:val="clear" w:color="auto" w:fill="FFFFFF"/>
              </w:rPr>
              <w:t>perceel Noord</w:t>
            </w:r>
            <w:r w:rsidRPr="00E255A2">
              <w:rPr>
                <w:b/>
                <w:bCs/>
                <w:sz w:val="16"/>
                <w:szCs w:val="16"/>
                <w:shd w:val="clear" w:color="auto" w:fill="FFFFFF"/>
              </w:rPr>
              <w:t>:</w:t>
            </w:r>
          </w:p>
          <w:p w14:paraId="2BA0367A" w14:textId="77777777" w:rsidR="00122399" w:rsidRPr="00E255A2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z w:val="16"/>
                <w:szCs w:val="16"/>
                <w:shd w:val="clear" w:color="auto" w:fill="FFFFFF"/>
              </w:rPr>
            </w:pPr>
          </w:p>
          <w:p w14:paraId="3C56B765" w14:textId="77777777" w:rsidR="00122399" w:rsidRPr="00E255A2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E255A2">
              <w:rPr>
                <w:b/>
                <w:bCs/>
                <w:sz w:val="16"/>
                <w:szCs w:val="16"/>
                <w:shd w:val="clear" w:color="auto" w:fill="FFFFFF"/>
              </w:rPr>
              <w:t>Eisen:</w:t>
            </w:r>
          </w:p>
          <w:p w14:paraId="15E95CAE" w14:textId="3167E1FC" w:rsidR="00122399" w:rsidRPr="00E255A2" w:rsidRDefault="00E255A2" w:rsidP="00E255A2">
            <w:pPr>
              <w:ind w:left="0"/>
              <w:rPr>
                <w:sz w:val="16"/>
                <w:szCs w:val="16"/>
              </w:rPr>
            </w:pPr>
            <w:r w:rsidRPr="00E255A2">
              <w:rPr>
                <w:sz w:val="16"/>
                <w:szCs w:val="16"/>
              </w:rPr>
              <w:t>Inschrijver heeft als hoofdaannemer aantoonbaar ervaring met het onderhoud van elementenverhardingen bij een RAW-raamovereenkomst met een minimale gefactureerde jaaromzet van € 360.000,- exclusief BTW.</w:t>
            </w:r>
          </w:p>
        </w:tc>
        <w:tc>
          <w:tcPr>
            <w:tcW w:w="5812" w:type="dxa"/>
          </w:tcPr>
          <w:p w14:paraId="34954100" w14:textId="77777777" w:rsidR="00122399" w:rsidRPr="00D27936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D27936">
              <w:rPr>
                <w:sz w:val="16"/>
                <w:szCs w:val="16"/>
                <w:shd w:val="clear" w:color="auto" w:fill="FFFFFF"/>
              </w:rPr>
              <w:t>Opgave + toelichting</w:t>
            </w:r>
          </w:p>
        </w:tc>
      </w:tr>
      <w:tr w:rsidR="00122399" w:rsidRPr="00D27936" w14:paraId="2307F73D" w14:textId="77777777" w:rsidTr="00122399">
        <w:tc>
          <w:tcPr>
            <w:tcW w:w="2693" w:type="dxa"/>
          </w:tcPr>
          <w:p w14:paraId="3F8E6AE4" w14:textId="48C0CDEB" w:rsidR="00E255A2" w:rsidRPr="00E255A2" w:rsidRDefault="00E255A2" w:rsidP="00E255A2">
            <w:pPr>
              <w:tabs>
                <w:tab w:val="clear" w:pos="851"/>
              </w:tabs>
              <w:spacing w:after="0" w:line="276" w:lineRule="auto"/>
              <w:ind w:left="0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E255A2">
              <w:rPr>
                <w:b/>
                <w:bCs/>
                <w:sz w:val="16"/>
                <w:szCs w:val="16"/>
                <w:shd w:val="clear" w:color="auto" w:fill="FFFFFF"/>
              </w:rPr>
              <w:t>Kerncompetentie perceel Zuid:</w:t>
            </w:r>
          </w:p>
          <w:p w14:paraId="55A78625" w14:textId="77777777" w:rsidR="00E255A2" w:rsidRPr="00E255A2" w:rsidRDefault="00E255A2" w:rsidP="00E255A2">
            <w:pPr>
              <w:tabs>
                <w:tab w:val="clear" w:pos="851"/>
              </w:tabs>
              <w:spacing w:after="0" w:line="276" w:lineRule="auto"/>
              <w:ind w:left="0"/>
              <w:rPr>
                <w:sz w:val="16"/>
                <w:szCs w:val="16"/>
                <w:shd w:val="clear" w:color="auto" w:fill="FFFFFF"/>
              </w:rPr>
            </w:pPr>
          </w:p>
          <w:p w14:paraId="16D20F16" w14:textId="77777777" w:rsidR="00E255A2" w:rsidRPr="00E255A2" w:rsidRDefault="00E255A2" w:rsidP="00E255A2">
            <w:pPr>
              <w:tabs>
                <w:tab w:val="clear" w:pos="851"/>
              </w:tabs>
              <w:spacing w:after="0" w:line="276" w:lineRule="auto"/>
              <w:ind w:left="0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E255A2">
              <w:rPr>
                <w:b/>
                <w:bCs/>
                <w:sz w:val="16"/>
                <w:szCs w:val="16"/>
                <w:shd w:val="clear" w:color="auto" w:fill="FFFFFF"/>
              </w:rPr>
              <w:t>Eisen:</w:t>
            </w:r>
          </w:p>
          <w:p w14:paraId="7F239892" w14:textId="50920BF9" w:rsidR="00122399" w:rsidRPr="00E255A2" w:rsidRDefault="00E255A2" w:rsidP="00E255A2">
            <w:pPr>
              <w:pStyle w:val="Lijstalinea"/>
              <w:tabs>
                <w:tab w:val="clear" w:pos="851"/>
              </w:tabs>
              <w:spacing w:after="0" w:line="276" w:lineRule="auto"/>
              <w:ind w:left="360"/>
              <w:rPr>
                <w:sz w:val="16"/>
                <w:szCs w:val="16"/>
                <w:shd w:val="clear" w:color="auto" w:fill="FFFFFF"/>
              </w:rPr>
            </w:pPr>
            <w:r w:rsidRPr="00E255A2">
              <w:rPr>
                <w:sz w:val="16"/>
                <w:szCs w:val="16"/>
              </w:rPr>
              <w:t>Inschrijver heeft als hoofdaannemer aantoonbaar ervaring met het onderhoud van elementenverhardingen bij een RAW-raamovereenkomst met een minimale gefactureerde jaaromzet van € 240.000,- exclusief BTW.</w:t>
            </w:r>
          </w:p>
        </w:tc>
        <w:tc>
          <w:tcPr>
            <w:tcW w:w="5812" w:type="dxa"/>
          </w:tcPr>
          <w:p w14:paraId="13A1034A" w14:textId="77777777" w:rsidR="00122399" w:rsidRPr="00D27936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D27936">
              <w:rPr>
                <w:sz w:val="16"/>
                <w:szCs w:val="16"/>
                <w:shd w:val="clear" w:color="auto" w:fill="FFFFFF"/>
              </w:rPr>
              <w:t>Opgave + toelichting</w:t>
            </w:r>
          </w:p>
        </w:tc>
      </w:tr>
    </w:tbl>
    <w:p w14:paraId="54A9F658" w14:textId="77777777" w:rsidR="00C00CAF" w:rsidRDefault="00C00CAF" w:rsidP="00C00CAF">
      <w:pPr>
        <w:pStyle w:val="Geenafstand"/>
      </w:pPr>
    </w:p>
    <w:tbl>
      <w:tblPr>
        <w:tblStyle w:val="Tabelraster"/>
        <w:tblW w:w="8505" w:type="dxa"/>
        <w:tblInd w:w="846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122399" w14:paraId="316F3D5A" w14:textId="77777777" w:rsidTr="00122399">
        <w:tc>
          <w:tcPr>
            <w:tcW w:w="3402" w:type="dxa"/>
          </w:tcPr>
          <w:p w14:paraId="175C60FE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Naam gegadigde</w:t>
            </w:r>
          </w:p>
        </w:tc>
        <w:tc>
          <w:tcPr>
            <w:tcW w:w="5103" w:type="dxa"/>
          </w:tcPr>
          <w:p w14:paraId="4E01ADA4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</w:tc>
      </w:tr>
      <w:tr w:rsidR="00122399" w14:paraId="3B7C4B28" w14:textId="77777777" w:rsidTr="00122399">
        <w:tc>
          <w:tcPr>
            <w:tcW w:w="3402" w:type="dxa"/>
          </w:tcPr>
          <w:p w14:paraId="13917832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Naam vertegenwoordigingsbevoegde</w:t>
            </w:r>
          </w:p>
        </w:tc>
        <w:tc>
          <w:tcPr>
            <w:tcW w:w="5103" w:type="dxa"/>
          </w:tcPr>
          <w:p w14:paraId="4EBCC91D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</w:tc>
      </w:tr>
      <w:tr w:rsidR="00122399" w14:paraId="15B00602" w14:textId="77777777" w:rsidTr="00122399">
        <w:tc>
          <w:tcPr>
            <w:tcW w:w="3402" w:type="dxa"/>
          </w:tcPr>
          <w:p w14:paraId="2A5C0D68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Functie vertegenwoordigingsbevoegde</w:t>
            </w:r>
          </w:p>
        </w:tc>
        <w:tc>
          <w:tcPr>
            <w:tcW w:w="5103" w:type="dxa"/>
          </w:tcPr>
          <w:p w14:paraId="287B1A63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</w:tc>
      </w:tr>
      <w:tr w:rsidR="00122399" w14:paraId="1A389966" w14:textId="77777777" w:rsidTr="00122399">
        <w:tc>
          <w:tcPr>
            <w:tcW w:w="3402" w:type="dxa"/>
          </w:tcPr>
          <w:p w14:paraId="1CE33D7D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Plaats</w:t>
            </w:r>
          </w:p>
        </w:tc>
        <w:tc>
          <w:tcPr>
            <w:tcW w:w="5103" w:type="dxa"/>
          </w:tcPr>
          <w:p w14:paraId="54BAB82E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</w:tc>
      </w:tr>
      <w:tr w:rsidR="00122399" w14:paraId="3E713C0F" w14:textId="77777777" w:rsidTr="00122399">
        <w:tc>
          <w:tcPr>
            <w:tcW w:w="3402" w:type="dxa"/>
          </w:tcPr>
          <w:p w14:paraId="0861ABFC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Datum</w:t>
            </w:r>
          </w:p>
        </w:tc>
        <w:tc>
          <w:tcPr>
            <w:tcW w:w="5103" w:type="dxa"/>
          </w:tcPr>
          <w:p w14:paraId="260F926E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</w:tc>
      </w:tr>
      <w:tr w:rsidR="00122399" w14:paraId="2E92E9AA" w14:textId="77777777" w:rsidTr="00122399">
        <w:tc>
          <w:tcPr>
            <w:tcW w:w="3402" w:type="dxa"/>
          </w:tcPr>
          <w:p w14:paraId="1919EAD6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Handtekening</w:t>
            </w:r>
          </w:p>
        </w:tc>
        <w:tc>
          <w:tcPr>
            <w:tcW w:w="5103" w:type="dxa"/>
          </w:tcPr>
          <w:p w14:paraId="1252CFFD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  <w:p w14:paraId="0E01D1E3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  <w:p w14:paraId="76DDB50C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  <w:p w14:paraId="3277876B" w14:textId="77777777" w:rsidR="00122399" w:rsidRDefault="00122399" w:rsidP="00122399">
            <w:pPr>
              <w:tabs>
                <w:tab w:val="clear" w:pos="851"/>
              </w:tabs>
              <w:spacing w:after="0" w:line="276" w:lineRule="auto"/>
              <w:ind w:left="0"/>
              <w:rPr>
                <w:shd w:val="clear" w:color="auto" w:fill="FFFFFF"/>
              </w:rPr>
            </w:pPr>
          </w:p>
        </w:tc>
      </w:tr>
    </w:tbl>
    <w:p w14:paraId="551AF7C6" w14:textId="77777777" w:rsidR="00122399" w:rsidRDefault="00122399" w:rsidP="00C00CAF">
      <w:pPr>
        <w:pStyle w:val="Geenafstand"/>
      </w:pPr>
    </w:p>
    <w:sectPr w:rsidR="00122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02BB"/>
    <w:multiLevelType w:val="hybridMultilevel"/>
    <w:tmpl w:val="D74875B0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B03FA1"/>
    <w:multiLevelType w:val="multilevel"/>
    <w:tmpl w:val="D0529A42"/>
    <w:lvl w:ilvl="0">
      <w:start w:val="1"/>
      <w:numFmt w:val="decimal"/>
      <w:pStyle w:val="Kop1"/>
      <w:lvlText w:val="%1"/>
      <w:lvlJc w:val="left"/>
      <w:pPr>
        <w:ind w:left="993" w:hanging="851"/>
      </w:pPr>
      <w:rPr>
        <w:rFonts w:ascii="Agency FB" w:hAnsi="Agency FB" w:hint="default"/>
        <w:b w:val="0"/>
        <w:i w:val="0"/>
        <w:color w:val="E74C3C"/>
        <w:sz w:val="64"/>
        <w:szCs w:val="6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Agency FB" w:hAnsi="Agency FB" w:hint="default"/>
        <w:b w:val="0"/>
        <w:i w:val="0"/>
        <w:color w:val="2C3E50"/>
        <w:sz w:val="32"/>
        <w:szCs w:val="32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Agency FB" w:hAnsi="Agency FB" w:hint="default"/>
        <w:b w:val="0"/>
        <w:i w:val="0"/>
        <w:color w:val="2C3E50"/>
        <w:sz w:val="26"/>
        <w:szCs w:val="26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ascii="Agency FB" w:hAnsi="Agency FB" w:hint="default"/>
        <w:b w:val="0"/>
        <w:i/>
        <w:color w:val="2C3E50"/>
        <w:sz w:val="24"/>
        <w:szCs w:val="24"/>
      </w:rPr>
    </w:lvl>
    <w:lvl w:ilvl="4">
      <w:start w:val="1"/>
      <w:numFmt w:val="decimal"/>
      <w:pStyle w:val="Kop5"/>
      <w:lvlText w:val="%1.%2.%3.%4.%5"/>
      <w:lvlJc w:val="left"/>
      <w:pPr>
        <w:ind w:left="454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469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483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498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5124" w:hanging="1584"/>
      </w:pPr>
      <w:rPr>
        <w:rFonts w:hint="default"/>
      </w:rPr>
    </w:lvl>
  </w:abstractNum>
  <w:abstractNum w:abstractNumId="2" w15:restartNumberingAfterBreak="0">
    <w:nsid w:val="26856C85"/>
    <w:multiLevelType w:val="hybridMultilevel"/>
    <w:tmpl w:val="6646F73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797928"/>
    <w:multiLevelType w:val="hybridMultilevel"/>
    <w:tmpl w:val="4F525D2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9608464">
    <w:abstractNumId w:val="1"/>
  </w:num>
  <w:num w:numId="2" w16cid:durableId="306014628">
    <w:abstractNumId w:val="0"/>
  </w:num>
  <w:num w:numId="3" w16cid:durableId="1060783405">
    <w:abstractNumId w:val="3"/>
  </w:num>
  <w:num w:numId="4" w16cid:durableId="1858424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47C"/>
    <w:rsid w:val="00051F7F"/>
    <w:rsid w:val="00122399"/>
    <w:rsid w:val="004F3552"/>
    <w:rsid w:val="005847BA"/>
    <w:rsid w:val="00695709"/>
    <w:rsid w:val="008C6917"/>
    <w:rsid w:val="00AB447C"/>
    <w:rsid w:val="00C00CAF"/>
    <w:rsid w:val="00D92F3E"/>
    <w:rsid w:val="00E255A2"/>
    <w:rsid w:val="00E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B2534"/>
  <w15:chartTrackingRefBased/>
  <w15:docId w15:val="{133BCD9A-4FC4-49E1-9B74-267A9CAD2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Corvus standaard"/>
    <w:qFormat/>
    <w:rsid w:val="00C00CAF"/>
    <w:pPr>
      <w:tabs>
        <w:tab w:val="left" w:pos="851"/>
      </w:tabs>
      <w:spacing w:after="200" w:line="240" w:lineRule="auto"/>
      <w:ind w:left="851"/>
    </w:pPr>
    <w:rPr>
      <w:rFonts w:ascii="Lato" w:eastAsia="Batang" w:hAnsi="Lato"/>
      <w:kern w:val="0"/>
      <w:sz w:val="18"/>
      <w14:ligatures w14:val="none"/>
    </w:rPr>
  </w:style>
  <w:style w:type="paragraph" w:styleId="Kop1">
    <w:name w:val="heading 1"/>
    <w:aliases w:val="Corvus kop 1"/>
    <w:basedOn w:val="Standaard"/>
    <w:next w:val="Standaard"/>
    <w:link w:val="Kop1Char"/>
    <w:uiPriority w:val="9"/>
    <w:qFormat/>
    <w:rsid w:val="00C00CAF"/>
    <w:pPr>
      <w:keepNext/>
      <w:keepLines/>
      <w:numPr>
        <w:numId w:val="1"/>
      </w:numPr>
      <w:spacing w:before="240" w:after="480" w:line="480" w:lineRule="auto"/>
      <w:ind w:left="851"/>
      <w:outlineLvl w:val="0"/>
    </w:pPr>
    <w:rPr>
      <w:rFonts w:ascii="Agency FB" w:eastAsiaTheme="majorEastAsia" w:hAnsi="Agency FB" w:cstheme="majorBidi"/>
      <w:bCs/>
      <w:smallCaps/>
      <w:color w:val="E74C3C"/>
      <w:kern w:val="32"/>
      <w:sz w:val="64"/>
      <w:szCs w:val="28"/>
    </w:rPr>
  </w:style>
  <w:style w:type="paragraph" w:styleId="Kop2">
    <w:name w:val="heading 2"/>
    <w:aliases w:val="Corvus kop 2"/>
    <w:basedOn w:val="Standaard"/>
    <w:next w:val="Standaard"/>
    <w:link w:val="Kop2Char"/>
    <w:uiPriority w:val="9"/>
    <w:unhideWhenUsed/>
    <w:qFormat/>
    <w:rsid w:val="00C00CAF"/>
    <w:pPr>
      <w:keepNext/>
      <w:keepLines/>
      <w:numPr>
        <w:ilvl w:val="1"/>
        <w:numId w:val="1"/>
      </w:numPr>
      <w:spacing w:before="200" w:after="0" w:line="360" w:lineRule="auto"/>
      <w:outlineLvl w:val="1"/>
    </w:pPr>
    <w:rPr>
      <w:rFonts w:ascii="Agency FB" w:eastAsiaTheme="majorEastAsia" w:hAnsi="Agency FB" w:cstheme="majorBidi"/>
      <w:bCs/>
      <w:color w:val="2C3E50"/>
      <w:sz w:val="36"/>
      <w:szCs w:val="26"/>
    </w:rPr>
  </w:style>
  <w:style w:type="paragraph" w:styleId="Kop3">
    <w:name w:val="heading 3"/>
    <w:aliases w:val="Corvus kop 3"/>
    <w:basedOn w:val="Standaard"/>
    <w:next w:val="Standaard"/>
    <w:link w:val="Kop3Char"/>
    <w:uiPriority w:val="9"/>
    <w:unhideWhenUsed/>
    <w:qFormat/>
    <w:rsid w:val="00C00CAF"/>
    <w:pPr>
      <w:keepNext/>
      <w:keepLines/>
      <w:numPr>
        <w:ilvl w:val="2"/>
        <w:numId w:val="1"/>
      </w:numPr>
      <w:spacing w:before="200" w:after="0" w:line="360" w:lineRule="auto"/>
      <w:outlineLvl w:val="2"/>
    </w:pPr>
    <w:rPr>
      <w:rFonts w:ascii="Agency FB" w:eastAsiaTheme="majorEastAsia" w:hAnsi="Agency FB" w:cstheme="majorBidi"/>
      <w:bCs/>
      <w:color w:val="2C3E50"/>
      <w:sz w:val="28"/>
    </w:rPr>
  </w:style>
  <w:style w:type="paragraph" w:styleId="Kop4">
    <w:name w:val="heading 4"/>
    <w:aliases w:val="Corvus kop 4"/>
    <w:basedOn w:val="Standaard"/>
    <w:next w:val="Standaard"/>
    <w:link w:val="Kop4Char"/>
    <w:uiPriority w:val="9"/>
    <w:unhideWhenUsed/>
    <w:qFormat/>
    <w:rsid w:val="00C00CAF"/>
    <w:pPr>
      <w:keepNext/>
      <w:keepLines/>
      <w:numPr>
        <w:ilvl w:val="3"/>
        <w:numId w:val="1"/>
      </w:numPr>
      <w:spacing w:before="200" w:after="0" w:line="360" w:lineRule="auto"/>
      <w:outlineLvl w:val="3"/>
    </w:pPr>
    <w:rPr>
      <w:rFonts w:ascii="Agency FB" w:eastAsiaTheme="majorEastAsia" w:hAnsi="Agency FB" w:cstheme="majorBidi"/>
      <w:bCs/>
      <w:i/>
      <w:iCs/>
      <w:color w:val="2C3E50"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C00CAF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00CAF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00CAF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00CAF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00CAF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Corvus kop 1 Char"/>
    <w:basedOn w:val="Standaardalinea-lettertype"/>
    <w:link w:val="Kop1"/>
    <w:uiPriority w:val="9"/>
    <w:rsid w:val="00C00CAF"/>
    <w:rPr>
      <w:rFonts w:ascii="Agency FB" w:eastAsiaTheme="majorEastAsia" w:hAnsi="Agency FB" w:cstheme="majorBidi"/>
      <w:bCs/>
      <w:smallCaps/>
      <w:color w:val="E74C3C"/>
      <w:kern w:val="32"/>
      <w:sz w:val="64"/>
      <w:szCs w:val="28"/>
      <w14:ligatures w14:val="none"/>
    </w:rPr>
  </w:style>
  <w:style w:type="character" w:customStyle="1" w:styleId="Kop2Char">
    <w:name w:val="Kop 2 Char"/>
    <w:aliases w:val="Corvus kop 2 Char"/>
    <w:basedOn w:val="Standaardalinea-lettertype"/>
    <w:link w:val="Kop2"/>
    <w:uiPriority w:val="9"/>
    <w:rsid w:val="00C00CAF"/>
    <w:rPr>
      <w:rFonts w:ascii="Agency FB" w:eastAsiaTheme="majorEastAsia" w:hAnsi="Agency FB" w:cstheme="majorBidi"/>
      <w:bCs/>
      <w:color w:val="2C3E50"/>
      <w:kern w:val="0"/>
      <w:sz w:val="36"/>
      <w:szCs w:val="26"/>
      <w14:ligatures w14:val="none"/>
    </w:rPr>
  </w:style>
  <w:style w:type="character" w:customStyle="1" w:styleId="Kop3Char">
    <w:name w:val="Kop 3 Char"/>
    <w:aliases w:val="Corvus kop 3 Char"/>
    <w:basedOn w:val="Standaardalinea-lettertype"/>
    <w:link w:val="Kop3"/>
    <w:uiPriority w:val="9"/>
    <w:rsid w:val="00C00CAF"/>
    <w:rPr>
      <w:rFonts w:ascii="Agency FB" w:eastAsiaTheme="majorEastAsia" w:hAnsi="Agency FB" w:cstheme="majorBidi"/>
      <w:bCs/>
      <w:color w:val="2C3E50"/>
      <w:kern w:val="0"/>
      <w:sz w:val="28"/>
      <w14:ligatures w14:val="none"/>
    </w:rPr>
  </w:style>
  <w:style w:type="character" w:customStyle="1" w:styleId="Kop4Char">
    <w:name w:val="Kop 4 Char"/>
    <w:aliases w:val="Corvus kop 4 Char"/>
    <w:basedOn w:val="Standaardalinea-lettertype"/>
    <w:link w:val="Kop4"/>
    <w:uiPriority w:val="9"/>
    <w:rsid w:val="00C00CAF"/>
    <w:rPr>
      <w:rFonts w:ascii="Agency FB" w:eastAsiaTheme="majorEastAsia" w:hAnsi="Agency FB" w:cstheme="majorBidi"/>
      <w:bCs/>
      <w:i/>
      <w:iCs/>
      <w:color w:val="2C3E50"/>
      <w:kern w:val="0"/>
      <w:sz w:val="24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00CAF"/>
    <w:rPr>
      <w:rFonts w:asciiTheme="majorHAnsi" w:eastAsiaTheme="majorEastAsia" w:hAnsiTheme="majorHAnsi" w:cstheme="majorBidi"/>
      <w:color w:val="1F3763" w:themeColor="accent1" w:themeShade="7F"/>
      <w:kern w:val="0"/>
      <w:sz w:val="18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00CAF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18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00CAF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18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00CAF"/>
    <w:rPr>
      <w:rFonts w:asciiTheme="majorHAnsi" w:eastAsiaTheme="majorEastAsia" w:hAnsiTheme="majorHAnsi" w:cstheme="majorBidi"/>
      <w:color w:val="404040" w:themeColor="text1" w:themeTint="BF"/>
      <w:kern w:val="0"/>
      <w:sz w:val="18"/>
      <w:szCs w:val="20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00CAF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18"/>
      <w:szCs w:val="20"/>
      <w14:ligatures w14:val="none"/>
    </w:rPr>
  </w:style>
  <w:style w:type="table" w:styleId="Tabelraster">
    <w:name w:val="Table Grid"/>
    <w:basedOn w:val="Standaardtabel"/>
    <w:uiPriority w:val="59"/>
    <w:rsid w:val="00C00CAF"/>
    <w:pPr>
      <w:spacing w:after="0" w:line="240" w:lineRule="auto"/>
    </w:pPr>
    <w:rPr>
      <w:rFonts w:eastAsia="Batang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C00CAF"/>
    <w:rPr>
      <w:color w:val="808080"/>
    </w:rPr>
  </w:style>
  <w:style w:type="paragraph" w:styleId="Geenafstand">
    <w:name w:val="No Spacing"/>
    <w:link w:val="GeenafstandChar"/>
    <w:uiPriority w:val="1"/>
    <w:qFormat/>
    <w:rsid w:val="00C00CAF"/>
    <w:pPr>
      <w:spacing w:after="200" w:line="240" w:lineRule="auto"/>
      <w:ind w:left="851"/>
    </w:pPr>
    <w:rPr>
      <w:rFonts w:ascii="Lato" w:eastAsia="Batang" w:hAnsi="Lato"/>
      <w:kern w:val="0"/>
      <w:sz w:val="18"/>
      <w14:ligatures w14:val="none"/>
    </w:rPr>
  </w:style>
  <w:style w:type="character" w:customStyle="1" w:styleId="GeenafstandChar">
    <w:name w:val="Geen afstand Char"/>
    <w:link w:val="Geenafstand"/>
    <w:uiPriority w:val="1"/>
    <w:locked/>
    <w:rsid w:val="00C00CAF"/>
    <w:rPr>
      <w:rFonts w:ascii="Lato" w:eastAsia="Batang" w:hAnsi="Lato"/>
      <w:kern w:val="0"/>
      <w:sz w:val="18"/>
      <w14:ligatures w14:val="none"/>
    </w:rPr>
  </w:style>
  <w:style w:type="paragraph" w:styleId="Revisie">
    <w:name w:val="Revision"/>
    <w:hidden/>
    <w:uiPriority w:val="99"/>
    <w:semiHidden/>
    <w:rsid w:val="00C00CAF"/>
    <w:pPr>
      <w:spacing w:after="0" w:line="240" w:lineRule="auto"/>
    </w:pPr>
    <w:rPr>
      <w:rFonts w:ascii="Lato" w:eastAsia="Batang" w:hAnsi="Lato"/>
      <w:kern w:val="0"/>
      <w:sz w:val="18"/>
      <w14:ligatures w14:val="none"/>
    </w:rPr>
  </w:style>
  <w:style w:type="paragraph" w:styleId="Lijstalinea">
    <w:name w:val="List Paragraph"/>
    <w:basedOn w:val="Standaard"/>
    <w:uiPriority w:val="34"/>
    <w:qFormat/>
    <w:rsid w:val="001223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7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Bibliotheek\Sjablonen\Corvus%20Beheer\59_Selectieleidraad%20-%20Bijlage%20B_Kerncompetenti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FB9D0FC1B1340818F124F6F6C4B52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F9C7FD-1311-4247-A4A2-1DD6B3719DBE}"/>
      </w:docPartPr>
      <w:docPartBody>
        <w:p w:rsidR="00AD70F4" w:rsidRDefault="00AD70F4">
          <w:pPr>
            <w:pStyle w:val="EFB9D0FC1B1340818F124F6F6C4B5265"/>
          </w:pPr>
          <w:r w:rsidRPr="005847BA">
            <w:rPr>
              <w:rStyle w:val="Tekstvantijdelijkeaanduiding"/>
              <w:highlight w:val="yellow"/>
            </w:rPr>
            <w:t>Type hier referentienummer</w:t>
          </w:r>
        </w:p>
      </w:docPartBody>
    </w:docPart>
    <w:docPart>
      <w:docPartPr>
        <w:name w:val="CE0009CD48D14CDE92D61FE605721A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9A3904-1B3F-476A-A0E1-1E883A31744F}"/>
      </w:docPartPr>
      <w:docPartBody>
        <w:p w:rsidR="00AD70F4" w:rsidRDefault="00AD70F4">
          <w:pPr>
            <w:pStyle w:val="CE0009CD48D14CDE92D61FE605721AFA"/>
          </w:pPr>
          <w:r w:rsidRPr="005847BA">
            <w:rPr>
              <w:rStyle w:val="Tekstvantijdelijkeaanduiding"/>
              <w:highlight w:val="yellow"/>
            </w:rPr>
            <w:t>Type hier om welke kerncompetentie het gaat</w:t>
          </w:r>
        </w:p>
      </w:docPartBody>
    </w:docPart>
    <w:docPart>
      <w:docPartPr>
        <w:name w:val="A1E3E8E8792F4F759404BA3C238D3E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8342FC-BE9E-4CD9-9E75-9B0D73B1073C}"/>
      </w:docPartPr>
      <w:docPartBody>
        <w:p w:rsidR="00AD70F4" w:rsidRDefault="00AD70F4">
          <w:pPr>
            <w:pStyle w:val="A1E3E8E8792F4F759404BA3C238D3EC1"/>
          </w:pPr>
          <w:r w:rsidRPr="005847BA">
            <w:rPr>
              <w:rStyle w:val="Tekstvantijdelijkeaanduiding"/>
              <w:highlight w:val="yellow"/>
            </w:rPr>
            <w:t>Type naam van het project</w:t>
          </w:r>
        </w:p>
      </w:docPartBody>
    </w:docPart>
    <w:docPart>
      <w:docPartPr>
        <w:name w:val="77ACBCA5382E4CC695198F10D238BD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76C279-A432-41A1-A258-FAE0DDF532BE}"/>
      </w:docPartPr>
      <w:docPartBody>
        <w:p w:rsidR="00AD70F4" w:rsidRDefault="00AD70F4">
          <w:pPr>
            <w:pStyle w:val="77ACBCA5382E4CC695198F10D238BD41"/>
          </w:pPr>
          <w:r w:rsidRPr="005847BA">
            <w:rPr>
              <w:rStyle w:val="Tekstvantijdelijkeaanduiding"/>
              <w:highlight w:val="yellow"/>
            </w:rPr>
            <w:t>Type adres en plaatsnaam van het project</w:t>
          </w:r>
        </w:p>
      </w:docPartBody>
    </w:docPart>
    <w:docPart>
      <w:docPartPr>
        <w:name w:val="25B1143E425A44089EA1EE35C8A403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7469F63-D445-492B-8CE2-A7DF32C73199}"/>
      </w:docPartPr>
      <w:docPartBody>
        <w:p w:rsidR="00AD70F4" w:rsidRDefault="00AD70F4">
          <w:pPr>
            <w:pStyle w:val="25B1143E425A44089EA1EE35C8A40308"/>
          </w:pPr>
          <w:r w:rsidRPr="005847BA">
            <w:rPr>
              <w:rStyle w:val="Tekstvantijdelijkeaanduiding"/>
              <w:highlight w:val="yellow"/>
            </w:rPr>
            <w:t>Type naam opdrachtgever</w:t>
          </w:r>
        </w:p>
      </w:docPartBody>
    </w:docPart>
    <w:docPart>
      <w:docPartPr>
        <w:name w:val="EA981FF68CF74226882D2C9B15FCF2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59EA28-5E85-4826-B5A5-09E3AA49C439}"/>
      </w:docPartPr>
      <w:docPartBody>
        <w:p w:rsidR="00AD70F4" w:rsidRDefault="00AD70F4">
          <w:pPr>
            <w:pStyle w:val="EA981FF68CF74226882D2C9B15FCF22F"/>
          </w:pPr>
          <w:r w:rsidRPr="005847BA">
            <w:rPr>
              <w:rStyle w:val="Tekstvantijdelijkeaanduiding"/>
              <w:highlight w:val="yellow"/>
            </w:rPr>
            <w:t>Type organisatiesoort opdrachtgever</w:t>
          </w:r>
        </w:p>
      </w:docPartBody>
    </w:docPart>
    <w:docPart>
      <w:docPartPr>
        <w:name w:val="5A6C83436A524DCAB30A3172DC06D5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66C13F-627F-4AAF-8D27-6792400E6411}"/>
      </w:docPartPr>
      <w:docPartBody>
        <w:p w:rsidR="00AD70F4" w:rsidRDefault="00AD70F4">
          <w:pPr>
            <w:pStyle w:val="5A6C83436A524DCAB30A3172DC06D5C0"/>
          </w:pPr>
          <w:r w:rsidRPr="005847BA">
            <w:rPr>
              <w:rStyle w:val="Tekstvantijdelijkeaanduiding"/>
              <w:highlight w:val="yellow"/>
            </w:rPr>
            <w:t>Type naam contactpersoon</w:t>
          </w:r>
        </w:p>
      </w:docPartBody>
    </w:docPart>
    <w:docPart>
      <w:docPartPr>
        <w:name w:val="767D4FCA092F4810B26D168A637941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181E73-ACBC-417E-919A-BC05B6C5F4EE}"/>
      </w:docPartPr>
      <w:docPartBody>
        <w:p w:rsidR="00AD70F4" w:rsidRDefault="00AD70F4">
          <w:pPr>
            <w:pStyle w:val="767D4FCA092F4810B26D168A637941B8"/>
          </w:pPr>
          <w:r w:rsidRPr="005847BA">
            <w:rPr>
              <w:rStyle w:val="Tekstvantijdelijkeaanduiding"/>
              <w:highlight w:val="yellow"/>
            </w:rPr>
            <w:t xml:space="preserve">Type </w:t>
          </w:r>
          <w:r w:rsidRPr="005847BA">
            <w:rPr>
              <w:rStyle w:val="Tekstvantijdelijkeaanduiding"/>
              <w:highlight w:val="yellow"/>
            </w:rPr>
            <w:t>telefoonnummer contactpersoon</w:t>
          </w:r>
        </w:p>
      </w:docPartBody>
    </w:docPart>
    <w:docPart>
      <w:docPartPr>
        <w:name w:val="F0A8D53EEECE4A05BA21CB95C8F22C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063788-D986-44DF-8894-182F639833F9}"/>
      </w:docPartPr>
      <w:docPartBody>
        <w:p w:rsidR="00AD70F4" w:rsidRDefault="00AD70F4">
          <w:pPr>
            <w:pStyle w:val="F0A8D53EEECE4A05BA21CB95C8F22C0A"/>
          </w:pPr>
          <w:r w:rsidRPr="005847BA">
            <w:rPr>
              <w:rStyle w:val="Tekstvantijdelijkeaanduiding"/>
              <w:highlight w:val="yellow"/>
            </w:rPr>
            <w:t>Type emailadres contactpersoon</w:t>
          </w:r>
        </w:p>
      </w:docPartBody>
    </w:docPart>
    <w:docPart>
      <w:docPartPr>
        <w:name w:val="E53818A269BB42D5A5E2A7773E10A8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53800A-AB67-4A6E-9F34-6B5CAE88E219}"/>
      </w:docPartPr>
      <w:docPartBody>
        <w:p w:rsidR="00AD70F4" w:rsidRDefault="00AD70F4">
          <w:pPr>
            <w:pStyle w:val="E53818A269BB42D5A5E2A7773E10A8A7"/>
          </w:pPr>
          <w:r w:rsidRPr="005847BA">
            <w:rPr>
              <w:rStyle w:val="Tekstvantijdelijkeaanduiding"/>
              <w:highlight w:val="yellow"/>
            </w:rPr>
            <w:t>Klik of tik om tekst in te voeren</w:t>
          </w:r>
        </w:p>
      </w:docPartBody>
    </w:docPart>
    <w:docPart>
      <w:docPartPr>
        <w:name w:val="0DA5DC43943A4029AC6C2C6851EC7F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E1E4C7-5F00-4BB1-99C5-8243BC7810A0}"/>
      </w:docPartPr>
      <w:docPartBody>
        <w:p w:rsidR="00AD70F4" w:rsidRDefault="00AD70F4">
          <w:pPr>
            <w:pStyle w:val="0DA5DC43943A4029AC6C2C6851EC7F5F"/>
          </w:pPr>
          <w:r w:rsidRPr="005847BA">
            <w:rPr>
              <w:rStyle w:val="Tekstvantijdelijkeaanduiding"/>
              <w:highlight w:val="yellow"/>
            </w:rPr>
            <w:t>Type bedrag</w:t>
          </w:r>
        </w:p>
      </w:docPartBody>
    </w:docPart>
    <w:docPart>
      <w:docPartPr>
        <w:name w:val="77885DD5AA854ADBBFF4C4C2E48C2C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7D2484-8519-4E5A-A7E4-53E945B16E71}"/>
      </w:docPartPr>
      <w:docPartBody>
        <w:p w:rsidR="00AD70F4" w:rsidRDefault="00AD70F4">
          <w:pPr>
            <w:pStyle w:val="77885DD5AA854ADBBFF4C4C2E48C2C15"/>
          </w:pPr>
          <w:r w:rsidRPr="005847BA">
            <w:rPr>
              <w:rStyle w:val="Tekstvantijdelijkeaanduiding"/>
              <w:highlight w:val="yellow"/>
            </w:rPr>
            <w:t>Type bedrag</w:t>
          </w:r>
        </w:p>
      </w:docPartBody>
    </w:docPart>
    <w:docPart>
      <w:docPartPr>
        <w:name w:val="312F24FA9E444613A5AE3D29C50A9E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768312-40A7-4F74-B13F-B1B9A4C241D1}"/>
      </w:docPartPr>
      <w:docPartBody>
        <w:p w:rsidR="00AD70F4" w:rsidRDefault="00AD70F4">
          <w:pPr>
            <w:pStyle w:val="312F24FA9E444613A5AE3D29C50A9E45"/>
          </w:pPr>
          <w:r w:rsidRPr="005847BA">
            <w:rPr>
              <w:rStyle w:val="Tekstvantijdelijkeaanduiding"/>
              <w:highlight w:val="yellow"/>
            </w:rPr>
            <w:t>Selecteer begindatum</w:t>
          </w:r>
        </w:p>
      </w:docPartBody>
    </w:docPart>
    <w:docPart>
      <w:docPartPr>
        <w:name w:val="4F653EE97F744BD19AA58B7FA2A129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31E0A1-A169-4C51-BAC3-520B88B3FF8D}"/>
      </w:docPartPr>
      <w:docPartBody>
        <w:p w:rsidR="00AD70F4" w:rsidRDefault="00AD70F4">
          <w:pPr>
            <w:pStyle w:val="4F653EE97F744BD19AA58B7FA2A129DC"/>
          </w:pPr>
          <w:r w:rsidRPr="005847BA">
            <w:rPr>
              <w:rStyle w:val="Tekstvantijdelijkeaanduiding"/>
              <w:highlight w:val="yellow"/>
            </w:rPr>
            <w:t>Selecteer einddatum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0F4"/>
    <w:rsid w:val="00AD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EFB9D0FC1B1340818F124F6F6C4B5265">
    <w:name w:val="EFB9D0FC1B1340818F124F6F6C4B5265"/>
  </w:style>
  <w:style w:type="paragraph" w:customStyle="1" w:styleId="CE0009CD48D14CDE92D61FE605721AFA">
    <w:name w:val="CE0009CD48D14CDE92D61FE605721AFA"/>
  </w:style>
  <w:style w:type="paragraph" w:customStyle="1" w:styleId="A1E3E8E8792F4F759404BA3C238D3EC1">
    <w:name w:val="A1E3E8E8792F4F759404BA3C238D3EC1"/>
  </w:style>
  <w:style w:type="paragraph" w:customStyle="1" w:styleId="77ACBCA5382E4CC695198F10D238BD41">
    <w:name w:val="77ACBCA5382E4CC695198F10D238BD41"/>
  </w:style>
  <w:style w:type="paragraph" w:customStyle="1" w:styleId="25B1143E425A44089EA1EE35C8A40308">
    <w:name w:val="25B1143E425A44089EA1EE35C8A40308"/>
  </w:style>
  <w:style w:type="paragraph" w:customStyle="1" w:styleId="EA981FF68CF74226882D2C9B15FCF22F">
    <w:name w:val="EA981FF68CF74226882D2C9B15FCF22F"/>
  </w:style>
  <w:style w:type="paragraph" w:customStyle="1" w:styleId="5A6C83436A524DCAB30A3172DC06D5C0">
    <w:name w:val="5A6C83436A524DCAB30A3172DC06D5C0"/>
  </w:style>
  <w:style w:type="paragraph" w:customStyle="1" w:styleId="767D4FCA092F4810B26D168A637941B8">
    <w:name w:val="767D4FCA092F4810B26D168A637941B8"/>
  </w:style>
  <w:style w:type="paragraph" w:customStyle="1" w:styleId="F0A8D53EEECE4A05BA21CB95C8F22C0A">
    <w:name w:val="F0A8D53EEECE4A05BA21CB95C8F22C0A"/>
  </w:style>
  <w:style w:type="paragraph" w:customStyle="1" w:styleId="E53818A269BB42D5A5E2A7773E10A8A7">
    <w:name w:val="E53818A269BB42D5A5E2A7773E10A8A7"/>
  </w:style>
  <w:style w:type="paragraph" w:customStyle="1" w:styleId="0DA5DC43943A4029AC6C2C6851EC7F5F">
    <w:name w:val="0DA5DC43943A4029AC6C2C6851EC7F5F"/>
  </w:style>
  <w:style w:type="paragraph" w:customStyle="1" w:styleId="77885DD5AA854ADBBFF4C4C2E48C2C15">
    <w:name w:val="77885DD5AA854ADBBFF4C4C2E48C2C15"/>
  </w:style>
  <w:style w:type="paragraph" w:customStyle="1" w:styleId="312F24FA9E444613A5AE3D29C50A9E45">
    <w:name w:val="312F24FA9E444613A5AE3D29C50A9E45"/>
  </w:style>
  <w:style w:type="paragraph" w:customStyle="1" w:styleId="4F653EE97F744BD19AA58B7FA2A129DC">
    <w:name w:val="4F653EE97F744BD19AA58B7FA2A129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59_Selectieleidraad - Bijlage B_Kerncompetenties.dotx</Template>
  <TotalTime>7</TotalTime>
  <Pages>2</Pages>
  <Words>327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</dc:creator>
  <cp:keywords/>
  <dc:description/>
  <cp:lastModifiedBy>Sander Bekker | Corvus Infra</cp:lastModifiedBy>
  <cp:revision>3</cp:revision>
  <dcterms:created xsi:type="dcterms:W3CDTF">2025-04-03T13:05:00Z</dcterms:created>
  <dcterms:modified xsi:type="dcterms:W3CDTF">2025-04-03T13:13:00Z</dcterms:modified>
</cp:coreProperties>
</file>