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351A2D" w:rsidP="00351A2D" w:rsidRDefault="00351A2D" w14:paraId="4CD2B794" w14:textId="77777777">
      <w:r>
        <w:rPr>
          <w:noProof/>
        </w:rPr>
        <w:drawing>
          <wp:anchor distT="0" distB="0" distL="114300" distR="114300" simplePos="0" relativeHeight="251658240" behindDoc="0" locked="0" layoutInCell="1" allowOverlap="1" wp14:anchorId="38783397" wp14:editId="17D788B4">
            <wp:simplePos x="0" y="0"/>
            <wp:positionH relativeFrom="column">
              <wp:posOffset>4157345</wp:posOffset>
            </wp:positionH>
            <wp:positionV relativeFrom="paragraph">
              <wp:posOffset>-918210</wp:posOffset>
            </wp:positionV>
            <wp:extent cx="1863725" cy="1720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neral-stack-Black (1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="00D423D6">
        <w:br/>
      </w:r>
      <w:r w:rsidR="00D423D6">
        <w:br/>
      </w:r>
    </w:p>
    <w:p w:rsidR="00351A2D" w:rsidP="00351A2D" w:rsidRDefault="00351A2D" w14:paraId="1870E395" w14:textId="77777777"/>
    <w:p w:rsidRPr="00527E79" w:rsidR="003A4A1D" w:rsidP="18696EB3" w:rsidRDefault="00760566" w14:paraId="0A3BA561" w14:textId="3DA42114">
      <w:pPr>
        <w:rPr>
          <w:rFonts w:ascii="Raleway Medium" w:hAnsi="Raleway Medium"/>
          <w:b w:val="1"/>
          <w:bCs w:val="1"/>
          <w:color w:val="auto"/>
          <w:sz w:val="28"/>
          <w:szCs w:val="28"/>
        </w:rPr>
      </w:pPr>
      <w:r w:rsidRPr="18696EB3" w:rsidR="00760566">
        <w:rPr>
          <w:rFonts w:ascii="Raleway Medium" w:hAnsi="Raleway Medium"/>
          <w:b w:val="1"/>
          <w:bCs w:val="1"/>
          <w:color w:val="auto"/>
          <w:sz w:val="28"/>
          <w:szCs w:val="28"/>
        </w:rPr>
        <w:t>Bijlage</w:t>
      </w:r>
      <w:r w:rsidRPr="18696EB3" w:rsidR="00760566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 </w:t>
      </w:r>
      <w:r w:rsidRPr="18696EB3" w:rsidR="00686E16">
        <w:rPr>
          <w:rFonts w:ascii="Raleway Medium" w:hAnsi="Raleway Medium"/>
          <w:b w:val="1"/>
          <w:bCs w:val="1"/>
          <w:color w:val="auto"/>
          <w:sz w:val="28"/>
          <w:szCs w:val="28"/>
        </w:rPr>
        <w:t>6</w:t>
      </w:r>
      <w:r w:rsidRPr="18696EB3" w:rsidR="00F03E2B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 -</w:t>
      </w:r>
      <w:r w:rsidRPr="18696EB3" w:rsidR="00760566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 </w:t>
      </w:r>
      <w:r w:rsidRPr="18696EB3" w:rsidR="003A4A1D">
        <w:rPr>
          <w:rFonts w:ascii="Raleway Medium" w:hAnsi="Raleway Medium"/>
          <w:b w:val="1"/>
          <w:bCs w:val="1"/>
          <w:color w:val="auto"/>
          <w:sz w:val="28"/>
          <w:szCs w:val="28"/>
        </w:rPr>
        <w:t>Uitvoeringsv</w:t>
      </w:r>
      <w:r w:rsidRPr="18696EB3" w:rsidR="00DD1584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erklaring </w:t>
      </w:r>
      <w:r w:rsidRPr="18696EB3" w:rsidR="007B4916">
        <w:rPr>
          <w:rFonts w:ascii="Raleway Medium" w:hAnsi="Raleway Medium"/>
          <w:b w:val="1"/>
          <w:bCs w:val="1"/>
          <w:color w:val="auto"/>
          <w:sz w:val="28"/>
          <w:szCs w:val="28"/>
        </w:rPr>
        <w:t>onderaannemer</w:t>
      </w:r>
      <w:r w:rsidRPr="18696EB3" w:rsidR="001F49F7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 </w:t>
      </w:r>
      <w:r w:rsidRPr="18696EB3" w:rsidR="003A4A1D">
        <w:rPr>
          <w:rFonts w:ascii="Raleway Medium" w:hAnsi="Raleway Medium"/>
          <w:b w:val="1"/>
          <w:bCs w:val="1"/>
          <w:color w:val="auto"/>
          <w:sz w:val="28"/>
          <w:szCs w:val="28"/>
        </w:rPr>
        <w:t>of combina</w:t>
      </w:r>
      <w:r w:rsidRPr="18696EB3" w:rsidR="00760566">
        <w:rPr>
          <w:rFonts w:ascii="Raleway Medium" w:hAnsi="Raleway Medium"/>
          <w:b w:val="1"/>
          <w:bCs w:val="1"/>
          <w:color w:val="auto"/>
          <w:sz w:val="28"/>
          <w:szCs w:val="28"/>
        </w:rPr>
        <w:t>tie</w:t>
      </w:r>
      <w:r w:rsidRPr="18696EB3" w:rsidR="003A4A1D">
        <w:rPr>
          <w:rFonts w:ascii="Raleway Medium" w:hAnsi="Raleway Medium"/>
          <w:b w:val="1"/>
          <w:bCs w:val="1"/>
          <w:color w:val="auto"/>
          <w:sz w:val="28"/>
          <w:szCs w:val="28"/>
        </w:rPr>
        <w:t xml:space="preserve"> behorend bij Europese Openbare aanbesteding </w:t>
      </w:r>
    </w:p>
    <w:p w:rsidRPr="00527E79" w:rsidR="003A4A1D" w:rsidP="15888A86" w:rsidRDefault="00760566" w14:paraId="56E6721B" w14:textId="3DA7333B">
      <w:pPr>
        <w:rPr>
          <w:rFonts w:ascii="Raleway Medium" w:hAnsi="Raleway Medium"/>
          <w:b w:val="1"/>
          <w:bCs w:val="1"/>
          <w:color w:val="auto"/>
          <w:sz w:val="28"/>
          <w:szCs w:val="28"/>
        </w:rPr>
      </w:pPr>
      <w:r w:rsidRPr="18696EB3" w:rsidR="00A235FC">
        <w:rPr>
          <w:rFonts w:ascii="Raleway Medium" w:hAnsi="Raleway Medium"/>
          <w:b w:val="1"/>
          <w:bCs w:val="1"/>
          <w:color w:val="auto"/>
          <w:sz w:val="28"/>
          <w:szCs w:val="28"/>
        </w:rPr>
        <w:t>“</w:t>
      </w:r>
      <w:r w:rsidRPr="18696EB3" w:rsidR="35CCFDB1">
        <w:rPr>
          <w:rFonts w:ascii="Raleway Medium" w:hAnsi="Raleway Medium"/>
          <w:b w:val="1"/>
          <w:bCs w:val="1"/>
          <w:color w:val="auto"/>
          <w:sz w:val="28"/>
          <w:szCs w:val="28"/>
        </w:rPr>
        <w:t>Afvalverwerking 2025</w:t>
      </w:r>
      <w:r w:rsidRPr="18696EB3" w:rsidR="003A4A1D">
        <w:rPr>
          <w:rFonts w:ascii="Raleway Medium" w:hAnsi="Raleway Medium"/>
          <w:b w:val="1"/>
          <w:bCs w:val="1"/>
          <w:color w:val="auto"/>
          <w:sz w:val="28"/>
          <w:szCs w:val="28"/>
        </w:rPr>
        <w:t>”</w:t>
      </w:r>
    </w:p>
    <w:tbl>
      <w:tblPr>
        <w:tblStyle w:val="GridTable4-Accent11"/>
        <w:tblpPr w:leftFromText="141" w:rightFromText="141" w:vertAnchor="text" w:horzAnchor="margin" w:tblpY="295"/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20" w:firstRow="1" w:lastRow="0" w:firstColumn="0" w:lastColumn="0" w:noHBand="1" w:noVBand="1"/>
      </w:tblPr>
      <w:tblGrid>
        <w:gridCol w:w="5495"/>
        <w:gridCol w:w="3685"/>
      </w:tblGrid>
      <w:tr w:rsidRPr="00351A2D" w:rsidR="003A4A1D" w:rsidTr="00861E8D" w14:paraId="5F4ECEB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A6A6A6" w:themeFill="background2" w:themeFillShade="A6"/>
          </w:tcPr>
          <w:p w:rsidRPr="00351A2D" w:rsidR="003A4A1D" w:rsidP="00351A2D" w:rsidRDefault="003A4A1D" w14:paraId="61B45C89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Antwoorden volledig invullen</w:t>
            </w:r>
          </w:p>
        </w:tc>
      </w:tr>
      <w:tr w:rsidRPr="00351A2D" w:rsidR="003A4A1D" w:rsidTr="00861E8D" w14:paraId="29508D98" w14:textId="77777777">
        <w:tc>
          <w:tcPr>
            <w:tcW w:w="5495" w:type="dxa"/>
          </w:tcPr>
          <w:p w:rsidRPr="00351A2D" w:rsidR="003A4A1D" w:rsidP="00351A2D" w:rsidRDefault="003A4A1D" w14:paraId="6D5DC967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Naam en adres Inschrijver</w:t>
            </w:r>
          </w:p>
          <w:p w:rsidRPr="00351A2D" w:rsidR="003A4A1D" w:rsidP="00351A2D" w:rsidRDefault="003A4A1D" w14:paraId="42045CB8" w14:textId="77777777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tcW w:w="3685" w:type="dxa"/>
          </w:tcPr>
          <w:p w:rsidRPr="00351A2D" w:rsidR="003A4A1D" w:rsidP="00351A2D" w:rsidRDefault="003A4A1D" w14:paraId="3C65D2B0" w14:textId="77777777">
            <w:pPr>
              <w:rPr>
                <w:rFonts w:ascii="Raleway Medium" w:hAnsi="Raleway Medium"/>
                <w:szCs w:val="18"/>
              </w:rPr>
            </w:pPr>
          </w:p>
        </w:tc>
      </w:tr>
      <w:tr w:rsidRPr="00351A2D" w:rsidR="003A4A1D" w:rsidTr="00861E8D" w14:paraId="28C32A81" w14:textId="77777777">
        <w:tc>
          <w:tcPr>
            <w:tcW w:w="5495" w:type="dxa"/>
          </w:tcPr>
          <w:p w:rsidRPr="00351A2D" w:rsidR="003A4A1D" w:rsidP="00351A2D" w:rsidRDefault="003A4A1D" w14:paraId="1254CA07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Naam en adres onderaannemer</w:t>
            </w:r>
            <w:r w:rsidRPr="00351A2D" w:rsidR="00760566">
              <w:rPr>
                <w:rFonts w:ascii="Raleway Medium" w:hAnsi="Raleway Medium"/>
                <w:szCs w:val="18"/>
              </w:rPr>
              <w:t xml:space="preserve"> / combinant</w:t>
            </w:r>
          </w:p>
          <w:p w:rsidRPr="00351A2D" w:rsidR="003A4A1D" w:rsidP="00351A2D" w:rsidRDefault="003A4A1D" w14:paraId="59D71ECC" w14:textId="77777777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tcW w:w="3685" w:type="dxa"/>
          </w:tcPr>
          <w:p w:rsidRPr="00351A2D" w:rsidR="003A4A1D" w:rsidP="00351A2D" w:rsidRDefault="003A4A1D" w14:paraId="2CC5510D" w14:textId="77777777">
            <w:pPr>
              <w:rPr>
                <w:rFonts w:ascii="Raleway Medium" w:hAnsi="Raleway Medium"/>
                <w:szCs w:val="18"/>
              </w:rPr>
            </w:pPr>
          </w:p>
        </w:tc>
      </w:tr>
      <w:tr w:rsidRPr="00351A2D" w:rsidR="003A4A1D" w:rsidTr="00861E8D" w14:paraId="39962418" w14:textId="77777777">
        <w:trPr>
          <w:trHeight w:val="843"/>
        </w:trPr>
        <w:tc>
          <w:tcPr>
            <w:tcW w:w="5495" w:type="dxa"/>
          </w:tcPr>
          <w:p w:rsidRPr="00351A2D" w:rsidR="003A4A1D" w:rsidP="00351A2D" w:rsidRDefault="003A4A1D" w14:paraId="624254FA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 xml:space="preserve">Bent u als onderaannemer </w:t>
            </w:r>
            <w:r w:rsidRPr="00351A2D" w:rsidR="00760566">
              <w:rPr>
                <w:rFonts w:ascii="Raleway Medium" w:hAnsi="Raleway Medium"/>
                <w:szCs w:val="18"/>
              </w:rPr>
              <w:t xml:space="preserve">/ combinant </w:t>
            </w:r>
            <w:r w:rsidRPr="00351A2D">
              <w:rPr>
                <w:rFonts w:ascii="Raleway Medium" w:hAnsi="Raleway Medium"/>
                <w:szCs w:val="18"/>
              </w:rPr>
              <w:t>bekend met het deel van de opdracht dat u moet uitvoeren?</w:t>
            </w:r>
          </w:p>
        </w:tc>
        <w:tc>
          <w:tcPr>
            <w:tcW w:w="3685" w:type="dxa"/>
          </w:tcPr>
          <w:p w:rsidRPr="00351A2D" w:rsidR="003A4A1D" w:rsidP="00351A2D" w:rsidRDefault="003A4A1D" w14:paraId="25C2EAEA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1" w:id="0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0"/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41BAE2A8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2" w:id="1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1"/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00861E8D" w14:paraId="1B830AA0" w14:textId="77777777">
        <w:trPr>
          <w:trHeight w:val="855"/>
        </w:trPr>
        <w:tc>
          <w:tcPr>
            <w:tcW w:w="5495" w:type="dxa"/>
          </w:tcPr>
          <w:p w:rsidRPr="00351A2D" w:rsidR="003A4A1D" w:rsidP="00351A2D" w:rsidRDefault="003A4A1D" w14:paraId="4FF3771F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 xml:space="preserve">Kunt u dat deel van de opdracht uitvoeren overeenkomstig de eisen en wensen van </w:t>
            </w:r>
            <w:r w:rsidRPr="00351A2D" w:rsidR="00760566">
              <w:rPr>
                <w:rFonts w:ascii="Raleway Medium" w:hAnsi="Raleway Medium"/>
                <w:szCs w:val="18"/>
              </w:rPr>
              <w:t>HTH</w:t>
            </w:r>
            <w:r w:rsidRPr="00351A2D">
              <w:rPr>
                <w:rFonts w:ascii="Raleway Medium" w:hAnsi="Raleway Medium"/>
                <w:szCs w:val="18"/>
              </w:rPr>
              <w:t>?</w:t>
            </w:r>
          </w:p>
        </w:tc>
        <w:tc>
          <w:tcPr>
            <w:tcW w:w="3685" w:type="dxa"/>
          </w:tcPr>
          <w:p w:rsidRPr="00351A2D" w:rsidR="003A4A1D" w:rsidP="00351A2D" w:rsidRDefault="003A4A1D" w14:paraId="4A2DC843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596890AC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00861E8D" w14:paraId="575331FA" w14:textId="77777777">
        <w:tc>
          <w:tcPr>
            <w:tcW w:w="5495" w:type="dxa"/>
          </w:tcPr>
          <w:p w:rsidRPr="00351A2D" w:rsidR="003A4A1D" w:rsidP="00351A2D" w:rsidRDefault="003A4A1D" w14:paraId="0D3B646F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Verklaart u als onderaannemer dat de Inschrijver als hoofdaannemer volledig kan beschikken over de voor de uitvoering van deze opdracht benodigde middelen?</w:t>
            </w:r>
          </w:p>
        </w:tc>
        <w:tc>
          <w:tcPr>
            <w:tcW w:w="3685" w:type="dxa"/>
          </w:tcPr>
          <w:p w:rsidRPr="00351A2D" w:rsidR="003A4A1D" w:rsidP="00351A2D" w:rsidRDefault="003A4A1D" w14:paraId="3A88B4AA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2987BC65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527E79">
              <w:rPr>
                <w:rFonts w:ascii="Raleway Medium" w:hAnsi="Raleway Medium"/>
                <w:szCs w:val="18"/>
              </w:rPr>
            </w:r>
            <w:r w:rsidR="00527E79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00861E8D" w14:paraId="12F02FF2" w14:textId="77777777">
        <w:tc>
          <w:tcPr>
            <w:tcW w:w="5495" w:type="dxa"/>
          </w:tcPr>
          <w:p w:rsidRPr="00351A2D" w:rsidR="003A4A1D" w:rsidP="00351A2D" w:rsidRDefault="003A4A1D" w14:paraId="2DB12202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Handtekening onderaannemer</w:t>
            </w:r>
          </w:p>
        </w:tc>
        <w:tc>
          <w:tcPr>
            <w:tcW w:w="3685" w:type="dxa"/>
          </w:tcPr>
          <w:p w:rsidRPr="00351A2D" w:rsidR="003A4A1D" w:rsidP="00351A2D" w:rsidRDefault="003A4A1D" w14:paraId="7F726690" w14:textId="77777777">
            <w:pPr>
              <w:rPr>
                <w:rFonts w:ascii="Raleway Medium" w:hAnsi="Raleway Medium"/>
                <w:szCs w:val="18"/>
              </w:rPr>
            </w:pPr>
          </w:p>
          <w:p w:rsidRPr="00351A2D" w:rsidR="003A4A1D" w:rsidP="00351A2D" w:rsidRDefault="003A4A1D" w14:paraId="62D59939" w14:textId="77777777">
            <w:pPr>
              <w:rPr>
                <w:rFonts w:ascii="Raleway Medium" w:hAnsi="Raleway Medium"/>
                <w:szCs w:val="18"/>
              </w:rPr>
            </w:pPr>
          </w:p>
          <w:p w:rsidRPr="00351A2D" w:rsidR="003A4A1D" w:rsidP="00351A2D" w:rsidRDefault="003A4A1D" w14:paraId="376403BD" w14:textId="77777777">
            <w:pPr>
              <w:rPr>
                <w:rFonts w:ascii="Raleway Medium" w:hAnsi="Raleway Medium"/>
                <w:szCs w:val="18"/>
              </w:rPr>
            </w:pPr>
          </w:p>
        </w:tc>
      </w:tr>
    </w:tbl>
    <w:p w:rsidRPr="00351A2D" w:rsidR="007B4916" w:rsidP="00351A2D" w:rsidRDefault="007B4916" w14:paraId="236C18EE" w14:textId="77777777">
      <w:pPr>
        <w:rPr>
          <w:rFonts w:ascii="Raleway Medium" w:hAnsi="Raleway Medium"/>
          <w:szCs w:val="18"/>
        </w:rPr>
      </w:pPr>
    </w:p>
    <w:p w:rsidRPr="00351A2D" w:rsidR="007B4916" w:rsidP="00351A2D" w:rsidRDefault="007B4916" w14:paraId="050516EA" w14:textId="77777777">
      <w:pPr>
        <w:rPr>
          <w:rFonts w:ascii="Raleway Medium" w:hAnsi="Raleway Medium" w:cs="Arial"/>
          <w:b/>
          <w:bCs/>
          <w:szCs w:val="18"/>
        </w:rPr>
      </w:pPr>
    </w:p>
    <w:p w:rsidRPr="00351A2D" w:rsidR="007B4916" w:rsidP="00351A2D" w:rsidRDefault="001F49F7" w14:paraId="2F4CC82E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bCs/>
          <w:szCs w:val="18"/>
        </w:rPr>
        <w:t>Insch</w:t>
      </w:r>
      <w:r w:rsidRPr="00351A2D" w:rsidR="00AA0D93">
        <w:rPr>
          <w:rFonts w:ascii="Raleway Medium" w:hAnsi="Raleway Medium" w:cs="Arial"/>
          <w:bCs/>
          <w:szCs w:val="18"/>
        </w:rPr>
        <w:t>rijver en o</w:t>
      </w:r>
      <w:r w:rsidRPr="00351A2D">
        <w:rPr>
          <w:rFonts w:ascii="Raleway Medium" w:hAnsi="Raleway Medium" w:cs="Arial"/>
          <w:bCs/>
          <w:szCs w:val="18"/>
        </w:rPr>
        <w:t xml:space="preserve">nderaannemer </w:t>
      </w:r>
      <w:r w:rsidRPr="00351A2D" w:rsidR="00760566">
        <w:rPr>
          <w:rFonts w:ascii="Raleway Medium" w:hAnsi="Raleway Medium" w:cs="Arial"/>
          <w:bCs/>
          <w:szCs w:val="18"/>
        </w:rPr>
        <w:t xml:space="preserve">/combinant </w:t>
      </w:r>
      <w:r w:rsidRPr="00351A2D">
        <w:rPr>
          <w:rFonts w:ascii="Raleway Medium" w:hAnsi="Raleway Medium" w:cs="Arial"/>
          <w:bCs/>
          <w:szCs w:val="18"/>
        </w:rPr>
        <w:t xml:space="preserve">verklaren </w:t>
      </w:r>
      <w:r w:rsidRPr="00351A2D" w:rsidR="00AA0D93">
        <w:rPr>
          <w:rFonts w:ascii="Raleway Medium" w:hAnsi="Raleway Medium" w:cs="Arial"/>
          <w:bCs/>
          <w:szCs w:val="18"/>
        </w:rPr>
        <w:t xml:space="preserve">door ondertekening </w:t>
      </w:r>
      <w:r w:rsidRPr="00351A2D">
        <w:rPr>
          <w:rFonts w:ascii="Raleway Medium" w:hAnsi="Raleway Medium" w:cs="Arial"/>
          <w:bCs/>
          <w:szCs w:val="18"/>
        </w:rPr>
        <w:t>dat bovenstaande</w:t>
      </w:r>
      <w:r w:rsidRPr="00351A2D" w:rsidR="007B4916">
        <w:rPr>
          <w:rFonts w:ascii="Raleway Medium" w:hAnsi="Raleway Medium" w:cs="Arial"/>
          <w:bCs/>
          <w:szCs w:val="18"/>
        </w:rPr>
        <w:t xml:space="preserve"> gegevens naar waarheid </w:t>
      </w:r>
      <w:r w:rsidRPr="00351A2D">
        <w:rPr>
          <w:rFonts w:ascii="Raleway Medium" w:hAnsi="Raleway Medium" w:cs="Arial"/>
          <w:bCs/>
          <w:szCs w:val="18"/>
        </w:rPr>
        <w:t xml:space="preserve">zijn </w:t>
      </w:r>
      <w:r w:rsidRPr="00351A2D" w:rsidR="007B4916">
        <w:rPr>
          <w:rFonts w:ascii="Raleway Medium" w:hAnsi="Raleway Medium" w:cs="Arial"/>
          <w:bCs/>
          <w:szCs w:val="18"/>
        </w:rPr>
        <w:t>verstrekt</w:t>
      </w:r>
      <w:r w:rsidRPr="00351A2D" w:rsidR="002734C3">
        <w:rPr>
          <w:rFonts w:ascii="Raleway Medium" w:hAnsi="Raleway Medium" w:cs="Arial"/>
          <w:bCs/>
          <w:szCs w:val="18"/>
        </w:rPr>
        <w:t>.</w:t>
      </w:r>
    </w:p>
    <w:p w:rsidRPr="00351A2D" w:rsidR="00AA0D93" w:rsidP="00351A2D" w:rsidRDefault="00AA0D93" w14:paraId="681A3BEC" w14:textId="77777777">
      <w:pPr>
        <w:rPr>
          <w:rFonts w:ascii="Raleway Medium" w:hAnsi="Raleway Medium" w:cs="Arial"/>
          <w:szCs w:val="18"/>
        </w:rPr>
      </w:pPr>
    </w:p>
    <w:p w:rsidRPr="00351A2D" w:rsidR="00AA0D93" w:rsidP="00351A2D" w:rsidRDefault="00AA0D93" w14:paraId="5179B76E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457EE9FA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:rsidRPr="00351A2D" w:rsidR="00760566" w:rsidP="00351A2D" w:rsidRDefault="00760566" w14:paraId="30E2EEB1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0CEBD219" w14:textId="77777777">
      <w:pPr>
        <w:rPr>
          <w:rFonts w:ascii="Raleway Medium" w:hAnsi="Raleway Medium" w:cs="Arial"/>
          <w:b/>
          <w:bCs/>
          <w:szCs w:val="18"/>
        </w:rPr>
      </w:pPr>
      <w:r w:rsidRPr="00351A2D">
        <w:rPr>
          <w:rFonts w:ascii="Raleway Medium" w:hAnsi="Raleway Medium" w:cs="Arial"/>
          <w:szCs w:val="18"/>
        </w:rPr>
        <w:t>………………………………………………………………</w:t>
      </w:r>
    </w:p>
    <w:p w:rsidRPr="00351A2D" w:rsidR="00760566" w:rsidP="00351A2D" w:rsidRDefault="00760566" w14:paraId="4DE7BBBC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4E19ED0B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Datum: 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………………………………………….</w:t>
      </w:r>
    </w:p>
    <w:p w:rsidRPr="00351A2D" w:rsidR="00760566" w:rsidP="00351A2D" w:rsidRDefault="00760566" w14:paraId="53A79F5A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Naam: 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………………………………………….</w:t>
      </w:r>
    </w:p>
    <w:p w:rsidRPr="00351A2D" w:rsidR="00760566" w:rsidP="00351A2D" w:rsidRDefault="00760566" w14:paraId="60993029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>Functie: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………………………………………….</w:t>
      </w:r>
    </w:p>
    <w:p w:rsidRPr="00351A2D" w:rsidR="00AA0D93" w:rsidP="00351A2D" w:rsidRDefault="00AA0D93" w14:paraId="6FD98762" w14:textId="77777777">
      <w:pPr>
        <w:rPr>
          <w:rFonts w:ascii="Raleway Medium" w:hAnsi="Raleway Medium" w:cs="Arial"/>
          <w:szCs w:val="18"/>
        </w:rPr>
      </w:pPr>
    </w:p>
    <w:p w:rsidRPr="00351A2D" w:rsidR="00AA0D93" w:rsidP="00351A2D" w:rsidRDefault="00AA0D93" w14:paraId="072BA96D" w14:textId="637B7BD4">
      <w:pPr>
        <w:rPr>
          <w:rFonts w:ascii="Raleway Medium" w:hAnsi="Raleway Medium" w:cs="Arial"/>
          <w:szCs w:val="18"/>
        </w:rPr>
      </w:pPr>
    </w:p>
    <w:sectPr w:rsidRPr="00351A2D" w:rsidR="00AA0D93" w:rsidSect="00351A2D">
      <w:headerReference w:type="even" r:id="rId10"/>
      <w:headerReference w:type="default" r:id="rId11"/>
      <w:footerReference w:type="default" r:id="rId12"/>
      <w:headerReference w:type="first" r:id="rId13"/>
      <w:pgSz w:w="11907" w:h="16840" w:orient="portrait" w:code="9"/>
      <w:pgMar w:top="1701" w:right="1418" w:bottom="1418" w:left="1418" w:header="62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528E7" w:rsidRDefault="005528E7" w14:paraId="3DE872C4" w14:textId="77777777">
      <w:r>
        <w:separator/>
      </w:r>
    </w:p>
    <w:p w:rsidR="005528E7" w:rsidRDefault="005528E7" w14:paraId="19879675" w14:textId="77777777"/>
    <w:p w:rsidR="005528E7" w:rsidRDefault="005528E7" w14:paraId="01A3C466" w14:textId="77777777"/>
  </w:endnote>
  <w:endnote w:type="continuationSeparator" w:id="0">
    <w:p w:rsidR="005528E7" w:rsidRDefault="005528E7" w14:paraId="093060C1" w14:textId="77777777">
      <w:r>
        <w:continuationSeparator/>
      </w:r>
    </w:p>
    <w:p w:rsidR="005528E7" w:rsidRDefault="005528E7" w14:paraId="1FFC8D30" w14:textId="77777777"/>
    <w:p w:rsidR="005528E7" w:rsidRDefault="005528E7" w14:paraId="36C1371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5C6667" w:rsidR="00472237" w:rsidP="47831851" w:rsidRDefault="00760566" w14:paraId="280D54E6" w14:textId="7A141A91">
    <w:pPr>
      <w:kinsoku w:val="0"/>
      <w:overflowPunct w:val="0"/>
      <w:spacing w:after="0"/>
      <w:rPr>
        <w:rFonts w:ascii="Calibri" w:hAnsi="Calibri" w:asciiTheme="minorAscii" w:hAnsiTheme="minorAscii"/>
        <w:color w:val="FF0000"/>
        <w:spacing w:val="-1"/>
        <w:sz w:val="16"/>
        <w:szCs w:val="16"/>
      </w:rPr>
    </w:pP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>Uitvoeringsverklaring onderaannemer of combinatie behorend bij</w:t>
    </w: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 xml:space="preserve"> Europese openbare aanbesteding </w:t>
    </w: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>“</w:t>
    </w: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>Afvalverwerking 2025</w:t>
    </w: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>”</w:t>
    </w:r>
    <w:r w:rsidRPr="15888A86" w:rsidR="47831851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528E7" w:rsidRDefault="005528E7" w14:paraId="310F6096" w14:textId="77777777">
      <w:r>
        <w:separator/>
      </w:r>
    </w:p>
    <w:p w:rsidR="005528E7" w:rsidRDefault="005528E7" w14:paraId="35F937DB" w14:textId="77777777"/>
    <w:p w:rsidR="005528E7" w:rsidRDefault="005528E7" w14:paraId="34E08C79" w14:textId="77777777"/>
  </w:footnote>
  <w:footnote w:type="continuationSeparator" w:id="0">
    <w:p w:rsidR="005528E7" w:rsidRDefault="005528E7" w14:paraId="4DFF62CA" w14:textId="77777777">
      <w:r>
        <w:continuationSeparator/>
      </w:r>
    </w:p>
    <w:p w:rsidR="005528E7" w:rsidRDefault="005528E7" w14:paraId="597DC56F" w14:textId="77777777"/>
    <w:p w:rsidR="005528E7" w:rsidRDefault="005528E7" w14:paraId="490C1C4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20BE" w:rsidRDefault="000D20BE" w14:paraId="5D31032B" w14:textId="77777777"/>
  <w:p w:rsidR="000D20BE" w:rsidRDefault="000D20BE" w14:paraId="3C5379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1A2309" w:rsidR="000D20BE" w:rsidP="00D0784F" w:rsidRDefault="002B6245" w14:paraId="4965DB31" w14:textId="77777777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20BE" w:rsidRDefault="000D20BE" w14:paraId="76B93644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168" style="width:50.1pt;height:50.1pt" o:bullet="t" type="#_x0000_t75">
        <v:imagedata o:title="hetwaterschapshuislogo 1 bol-kleiner" r:id="rId1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2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B3939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464E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CF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2D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27E79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86E16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57F9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1E8D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3D6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03E2B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  <w:rsid w:val="15888A86"/>
    <w:rsid w:val="18696EB3"/>
    <w:rsid w:val="35CCFDB1"/>
    <w:rsid w:val="4783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4AEF3"/>
  <w15:docId w15:val="{0B6918DE-34BA-4F82-9CCC-080B1837EE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FD43EC"/>
    <w:rPr>
      <w:sz w:val="16"/>
    </w:rPr>
  </w:style>
  <w:style w:type="paragraph" w:styleId="BalloonText">
    <w:name w:val="Balloon Text"/>
    <w:basedOn w:val="Normal"/>
    <w:semiHidden/>
    <w:rsid w:val="00FD43EC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FD43EC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FD43EC"/>
  </w:style>
  <w:style w:type="paragraph" w:styleId="Index2">
    <w:name w:val="index 2"/>
    <w:basedOn w:val="Normal"/>
    <w:next w:val="Normal"/>
    <w:autoRedefine/>
    <w:semiHidden/>
    <w:rsid w:val="00FD43EC"/>
    <w:pPr>
      <w:ind w:left="283"/>
    </w:pPr>
  </w:style>
  <w:style w:type="paragraph" w:styleId="Index3">
    <w:name w:val="index 3"/>
    <w:basedOn w:val="Normal"/>
    <w:next w:val="Normal"/>
    <w:autoRedefine/>
    <w:semiHidden/>
    <w:rsid w:val="00FD43EC"/>
    <w:pPr>
      <w:ind w:left="566"/>
    </w:pPr>
  </w:style>
  <w:style w:type="paragraph" w:styleId="Index4">
    <w:name w:val="index 4"/>
    <w:basedOn w:val="Normal"/>
    <w:next w:val="Normal"/>
    <w:autoRedefine/>
    <w:semiHidden/>
    <w:rsid w:val="00FD43EC"/>
    <w:pPr>
      <w:ind w:left="849"/>
    </w:pPr>
  </w:style>
  <w:style w:type="paragraph" w:styleId="Index5">
    <w:name w:val="index 5"/>
    <w:basedOn w:val="Normal"/>
    <w:next w:val="Normal"/>
    <w:autoRedefine/>
    <w:semiHidden/>
    <w:rsid w:val="00FD43EC"/>
    <w:pPr>
      <w:ind w:left="1132"/>
    </w:pPr>
  </w:style>
  <w:style w:type="paragraph" w:styleId="Index6">
    <w:name w:val="index 6"/>
    <w:basedOn w:val="Normal"/>
    <w:next w:val="Normal"/>
    <w:autoRedefine/>
    <w:semiHidden/>
    <w:rsid w:val="00FD43EC"/>
    <w:pPr>
      <w:ind w:left="1415"/>
    </w:pPr>
  </w:style>
  <w:style w:type="paragraph" w:styleId="Index7">
    <w:name w:val="index 7"/>
    <w:basedOn w:val="Normal"/>
    <w:next w:val="Normal"/>
    <w:autoRedefine/>
    <w:semiHidden/>
    <w:rsid w:val="00FD43EC"/>
    <w:pPr>
      <w:ind w:left="1698"/>
    </w:pPr>
  </w:style>
  <w:style w:type="paragraph" w:styleId="IndexHeading">
    <w:name w:val="index heading"/>
    <w:basedOn w:val="Normal"/>
    <w:next w:val="Index1"/>
    <w:semiHidden/>
    <w:rsid w:val="00FD43EC"/>
  </w:style>
  <w:style w:type="paragraph" w:styleId="TOC4">
    <w:name w:val="toc 4"/>
    <w:basedOn w:val="Normal"/>
    <w:next w:val="Normal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FD43EC"/>
  </w:style>
  <w:style w:type="paragraph" w:styleId="TOC6">
    <w:name w:val="toc 6"/>
    <w:basedOn w:val="TOC1"/>
    <w:next w:val="Normal"/>
    <w:autoRedefine/>
    <w:semiHidden/>
    <w:rsid w:val="00FD43EC"/>
  </w:style>
  <w:style w:type="paragraph" w:styleId="TOC7">
    <w:name w:val="toc 7"/>
    <w:basedOn w:val="TOC1"/>
    <w:next w:val="Normal"/>
    <w:autoRedefine/>
    <w:semiHidden/>
    <w:rsid w:val="00FD43EC"/>
  </w:style>
  <w:style w:type="paragraph" w:styleId="TOC8">
    <w:name w:val="toc 8"/>
    <w:basedOn w:val="TOC1"/>
    <w:next w:val="Normal"/>
    <w:autoRedefine/>
    <w:semiHidden/>
    <w:rsid w:val="00FD43EC"/>
  </w:style>
  <w:style w:type="paragraph" w:styleId="TOC9">
    <w:name w:val="toc 9"/>
    <w:basedOn w:val="TOC1"/>
    <w:next w:val="Normal"/>
    <w:autoRedefine/>
    <w:semiHidden/>
    <w:rsid w:val="00FD43EC"/>
  </w:style>
  <w:style w:type="paragraph" w:styleId="TOAHeading">
    <w:name w:val="toa heading"/>
    <w:basedOn w:val="Normal"/>
    <w:next w:val="Normal"/>
    <w:semiHidden/>
    <w:rsid w:val="00FD43EC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FD43EC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FD43EC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FD43EC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2024BB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Voetnoot" w:customStyle="1">
    <w:name w:val="Voetnoot"/>
    <w:basedOn w:val="Normal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styleId="VoetnootChar" w:customStyle="1">
    <w:name w:val="Voetnoot Char"/>
    <w:basedOn w:val="DefaultParagraphFont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5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4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2.png" Id="rId9" /><Relationship Type="http://schemas.openxmlformats.org/officeDocument/2006/relationships/fontTable" Target="fontTable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A042189A8474FB4AF3413F89E046C" ma:contentTypeVersion="4" ma:contentTypeDescription="Create a new document." ma:contentTypeScope="" ma:versionID="2bdaf6cab05607e0a54a504a8b2f810b">
  <xsd:schema xmlns:xsd="http://www.w3.org/2001/XMLSchema" xmlns:xs="http://www.w3.org/2001/XMLSchema" xmlns:p="http://schemas.microsoft.com/office/2006/metadata/properties" xmlns:ns2="a427c0e4-a503-4a8d-8d6a-fc4fe2bf5b91" targetNamespace="http://schemas.microsoft.com/office/2006/metadata/properties" ma:root="true" ma:fieldsID="fe3f2e981c8f33f614b0382a4ded29a4" ns2:_="">
    <xsd:import namespace="a427c0e4-a503-4a8d-8d6a-fc4fe2bf5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c0e4-a503-4a8d-8d6a-fc4fe2bf5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086A05-EF2F-4F1E-8F60-AB7CC36CDD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A64F60-F61E-4333-A0B9-C27B214E6FC2}"/>
</file>

<file path=customXml/itemProps4.xml><?xml version="1.0" encoding="utf-8"?>
<ds:datastoreItem xmlns:ds="http://schemas.openxmlformats.org/officeDocument/2006/customXml" ds:itemID="{3593D9C4-D4E8-4565-8661-49B45BAC5FF6}"/>
</file>

<file path=customXml/itemProps5.xml><?xml version="1.0" encoding="utf-8"?>
<ds:datastoreItem xmlns:ds="http://schemas.openxmlformats.org/officeDocument/2006/customXml" ds:itemID="{64C4EECE-7C60-4C16-9CEE-AF50F1E93D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Application>Microsoft Word for the web</ap:Application>
  <ap:DocSecurity>0</ap:DocSecurity>
  <ap:ScaleCrop>false</ap:ScaleCrop>
  <ap:Company>MyCompany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Joyce Vermeer</dc:creator>
  <lastModifiedBy>Vermeer, J.M.P., Ms.</lastModifiedBy>
  <revision>20</revision>
  <lastPrinted>2013-05-24T08:59:00.0000000Z</lastPrinted>
  <dcterms:created xsi:type="dcterms:W3CDTF">2018-03-01T11:22:00.0000000Z</dcterms:created>
  <dcterms:modified xsi:type="dcterms:W3CDTF">2025-02-05T11:55:39.0729520Z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0x010100E3DA042189A8474FB4AF3413F89E046C</vt:lpwstr>
  </property>
  <property fmtid="{D5CDD505-2E9C-101B-9397-08002B2CF9AE}" pid="9" name="Order">
    <vt:r8>448000</vt:r8>
  </property>
  <property fmtid="{D5CDD505-2E9C-101B-9397-08002B2CF9AE}" pid="10" name="MediaServiceImageTags">
    <vt:lpwstr/>
  </property>
</Properties>
</file>