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FD268" w14:textId="77777777" w:rsidR="0050738E" w:rsidRDefault="0050738E" w:rsidP="000970E8"/>
    <w:p w14:paraId="6F47C6BB" w14:textId="77777777" w:rsidR="00FD66D7" w:rsidRDefault="00FD66D7" w:rsidP="003801BB"/>
    <w:p w14:paraId="2F9FE3F4" w14:textId="77777777" w:rsidR="00385CAD" w:rsidRPr="003801BB" w:rsidRDefault="00385CAD" w:rsidP="003801BB">
      <w:r w:rsidRPr="003801BB">
        <w:br w:type="page"/>
      </w:r>
    </w:p>
    <w:tbl>
      <w:tblPr>
        <w:tblW w:w="0" w:type="auto"/>
        <w:tblLayout w:type="fixed"/>
        <w:tblCellMar>
          <w:left w:w="0" w:type="dxa"/>
          <w:right w:w="0" w:type="dxa"/>
        </w:tblCellMar>
        <w:tblLook w:val="0000" w:firstRow="0" w:lastRow="0" w:firstColumn="0" w:lastColumn="0" w:noHBand="0" w:noVBand="0"/>
      </w:tblPr>
      <w:tblGrid>
        <w:gridCol w:w="3119"/>
      </w:tblGrid>
      <w:tr w:rsidR="00083757" w14:paraId="21D990D3" w14:textId="77777777" w:rsidTr="00146BED">
        <w:trPr>
          <w:trHeight w:val="2494"/>
        </w:trPr>
        <w:tc>
          <w:tcPr>
            <w:tcW w:w="3119" w:type="dxa"/>
            <w:shd w:val="clear" w:color="auto" w:fill="auto"/>
            <w:tcMar>
              <w:top w:w="0" w:type="dxa"/>
            </w:tcMar>
          </w:tcPr>
          <w:p w14:paraId="23F8D066" w14:textId="6BAA401D" w:rsidR="00146BED" w:rsidRDefault="008C063E" w:rsidP="00146BED">
            <w:pPr>
              <w:pStyle w:val="Huisstijl-Adres"/>
            </w:pPr>
            <w:r>
              <w:lastRenderedPageBreak/>
              <w:fldChar w:fldCharType="begin"/>
            </w:r>
            <w:r w:rsidR="00146BED">
              <w:instrText xml:space="preserve"> IF </w:instrText>
            </w:r>
            <w:r w:rsidRPr="00247A95">
              <w:fldChar w:fldCharType="begin"/>
            </w:r>
            <w:r w:rsidR="00146BED" w:rsidRPr="00247A95">
              <w:instrText xml:space="preserve"> DOCPROPERTY "cboAfdeling" </w:instrText>
            </w:r>
            <w:r w:rsidRPr="00247A95">
              <w:fldChar w:fldCharType="separate"/>
            </w:r>
            <w:r w:rsidR="00104394">
              <w:instrText>Nederlands Instituut Publieke Veiligheid</w:instrText>
            </w:r>
            <w:r w:rsidRPr="00247A95">
              <w:fldChar w:fldCharType="end"/>
            </w:r>
            <w:r w:rsidR="00146BED">
              <w:instrText>&lt;&gt;"" "</w:instrText>
            </w:r>
            <w:r w:rsidRPr="00247A95">
              <w:fldChar w:fldCharType="begin"/>
            </w:r>
            <w:r w:rsidR="00146BED" w:rsidRPr="00247A95">
              <w:instrText xml:space="preserve"> DOCPROPERTY "cboAfdeling" </w:instrText>
            </w:r>
            <w:r w:rsidRPr="00247A95">
              <w:fldChar w:fldCharType="separate"/>
            </w:r>
            <w:r w:rsidR="00104394">
              <w:instrText>Nederlands Instituut Publieke Veiligheid</w:instrText>
            </w:r>
            <w:r w:rsidRPr="00247A95">
              <w:fldChar w:fldCharType="end"/>
            </w:r>
          </w:p>
          <w:p w14:paraId="7D4FDDF5" w14:textId="37FA8D9C" w:rsidR="00104394" w:rsidRDefault="00146BED" w:rsidP="00146BED">
            <w:pPr>
              <w:pStyle w:val="Huisstijl-Adres"/>
            </w:pPr>
            <w:r>
              <w:instrText xml:space="preserve">" </w:instrText>
            </w:r>
            <w:r w:rsidR="008C063E">
              <w:fldChar w:fldCharType="separate"/>
            </w:r>
            <w:r w:rsidR="00104394">
              <w:t>Nederlands Instituut Publieke Veiligheid</w:t>
            </w:r>
          </w:p>
          <w:p w14:paraId="3DC41661" w14:textId="77777777" w:rsidR="00146BED" w:rsidRPr="00D43442" w:rsidRDefault="008C063E" w:rsidP="00146BED">
            <w:r>
              <w:fldChar w:fldCharType="end"/>
            </w:r>
            <w:r w:rsidR="00146BED" w:rsidRPr="00D43442">
              <w:t>Postbus 7010</w:t>
            </w:r>
          </w:p>
          <w:p w14:paraId="269B4CC6" w14:textId="77777777" w:rsidR="00146BED" w:rsidRPr="003657E2" w:rsidRDefault="00146BED" w:rsidP="00146BED">
            <w:pPr>
              <w:pStyle w:val="Huisstijl-Adres"/>
              <w:rPr>
                <w:lang w:val="de-DE"/>
              </w:rPr>
            </w:pPr>
            <w:r w:rsidRPr="003657E2">
              <w:rPr>
                <w:lang w:val="de-DE"/>
              </w:rPr>
              <w:t>6801 HA  Arnhem</w:t>
            </w:r>
          </w:p>
          <w:p w14:paraId="2EDD10FC" w14:textId="77777777" w:rsidR="00146BED" w:rsidRPr="003657E2" w:rsidRDefault="00146BED" w:rsidP="00146BED">
            <w:pPr>
              <w:pStyle w:val="Huisstijl-Adres"/>
              <w:rPr>
                <w:lang w:val="de-DE"/>
              </w:rPr>
            </w:pPr>
            <w:r w:rsidRPr="003657E2">
              <w:rPr>
                <w:lang w:val="de-DE"/>
              </w:rPr>
              <w:t>Kemperbergerweg 783, Arnhem</w:t>
            </w:r>
          </w:p>
          <w:p w14:paraId="71E17134" w14:textId="77777777" w:rsidR="00146BED" w:rsidRPr="003657E2" w:rsidRDefault="00146BED" w:rsidP="00146BED">
            <w:pPr>
              <w:pStyle w:val="Huisstijl-Adres"/>
              <w:rPr>
                <w:lang w:val="de-DE"/>
              </w:rPr>
            </w:pPr>
            <w:r w:rsidRPr="003657E2">
              <w:rPr>
                <w:lang w:val="de-DE"/>
              </w:rPr>
              <w:t>www.</w:t>
            </w:r>
            <w:r w:rsidR="009C79EA" w:rsidRPr="003657E2">
              <w:rPr>
                <w:lang w:val="de-DE"/>
              </w:rPr>
              <w:t>nipv</w:t>
            </w:r>
            <w:r w:rsidRPr="003657E2">
              <w:rPr>
                <w:lang w:val="de-DE"/>
              </w:rPr>
              <w:t>.nl</w:t>
            </w:r>
          </w:p>
          <w:p w14:paraId="70C0DA0A" w14:textId="77777777" w:rsidR="00146BED" w:rsidRPr="00D43442" w:rsidRDefault="00146BED" w:rsidP="00146BED">
            <w:pPr>
              <w:pStyle w:val="Huisstijl-Adres"/>
            </w:pPr>
            <w:r w:rsidRPr="00D43442">
              <w:t>info@</w:t>
            </w:r>
            <w:r w:rsidR="009C79EA">
              <w:t>nipv</w:t>
            </w:r>
            <w:r w:rsidRPr="00D43442">
              <w:t>.nl</w:t>
            </w:r>
          </w:p>
          <w:p w14:paraId="31799F1B" w14:textId="77777777" w:rsidR="00083757" w:rsidRDefault="00146BED" w:rsidP="00146BED">
            <w:pPr>
              <w:pStyle w:val="Huisstijl-Adres"/>
            </w:pPr>
            <w:r w:rsidRPr="00D43442">
              <w:t>026 355 24 00</w:t>
            </w:r>
          </w:p>
        </w:tc>
      </w:tr>
    </w:tbl>
    <w:p w14:paraId="3295A31A" w14:textId="77777777" w:rsidR="00083757" w:rsidRDefault="00083757" w:rsidP="00146BED">
      <w:pPr>
        <w:tabs>
          <w:tab w:val="left" w:pos="2098"/>
        </w:tabs>
      </w:pPr>
    </w:p>
    <w:p w14:paraId="319EFBFB" w14:textId="3D5C475F" w:rsidR="00083757" w:rsidRDefault="00083757">
      <w:r>
        <w:br w:type="page"/>
      </w:r>
    </w:p>
    <w:sdt>
      <w:sdtPr>
        <w:rPr>
          <w:rFonts w:eastAsia="Times New Roman" w:cs="Times New Roman"/>
          <w:color w:val="auto"/>
          <w:sz w:val="20"/>
          <w:szCs w:val="20"/>
        </w:rPr>
        <w:id w:val="-990171918"/>
        <w:docPartObj>
          <w:docPartGallery w:val="Table of Contents"/>
          <w:docPartUnique/>
        </w:docPartObj>
      </w:sdtPr>
      <w:sdtEndPr>
        <w:rPr>
          <w:b/>
          <w:bCs/>
        </w:rPr>
      </w:sdtEndPr>
      <w:sdtContent>
        <w:p w14:paraId="2E9EF295" w14:textId="6F351545" w:rsidR="001C00D8" w:rsidRDefault="001C00D8">
          <w:pPr>
            <w:pStyle w:val="Kopvaninhoudsopgave"/>
          </w:pPr>
          <w:r>
            <w:t>Inhoud</w:t>
          </w:r>
        </w:p>
        <w:p w14:paraId="36C0069D" w14:textId="17BE8116" w:rsidR="001C00D8" w:rsidRDefault="001C00D8">
          <w:pPr>
            <w:pStyle w:val="Inhopg1"/>
            <w:tabs>
              <w:tab w:val="right" w:leader="dot" w:pos="8211"/>
            </w:tabs>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198049112" w:history="1">
            <w:r w:rsidRPr="00D04B12">
              <w:rPr>
                <w:rStyle w:val="Hyperlink"/>
              </w:rPr>
              <w:t>Inleiding</w:t>
            </w:r>
            <w:r>
              <w:rPr>
                <w:webHidden/>
              </w:rPr>
              <w:tab/>
            </w:r>
            <w:r>
              <w:rPr>
                <w:webHidden/>
              </w:rPr>
              <w:fldChar w:fldCharType="begin"/>
            </w:r>
            <w:r>
              <w:rPr>
                <w:webHidden/>
              </w:rPr>
              <w:instrText xml:space="preserve"> PAGEREF _Toc198049112 \h </w:instrText>
            </w:r>
            <w:r>
              <w:rPr>
                <w:webHidden/>
              </w:rPr>
            </w:r>
            <w:r>
              <w:rPr>
                <w:webHidden/>
              </w:rPr>
              <w:fldChar w:fldCharType="separate"/>
            </w:r>
            <w:r>
              <w:rPr>
                <w:webHidden/>
              </w:rPr>
              <w:t>4</w:t>
            </w:r>
            <w:r>
              <w:rPr>
                <w:webHidden/>
              </w:rPr>
              <w:fldChar w:fldCharType="end"/>
            </w:r>
          </w:hyperlink>
        </w:p>
        <w:p w14:paraId="7FCA7D56" w14:textId="67DE36E6" w:rsidR="001C00D8" w:rsidRDefault="001C00D8">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198049113" w:history="1">
            <w:r w:rsidRPr="00D04B12">
              <w:rPr>
                <w:rStyle w:val="Hyperlink"/>
              </w:rPr>
              <w:t>1</w:t>
            </w:r>
            <w:r>
              <w:rPr>
                <w:rFonts w:asciiTheme="minorHAnsi" w:eastAsiaTheme="minorEastAsia" w:hAnsiTheme="minorHAnsi" w:cstheme="minorBidi"/>
                <w:b w:val="0"/>
                <w:kern w:val="2"/>
                <w:sz w:val="24"/>
                <w:szCs w:val="24"/>
                <w14:ligatures w14:val="standardContextual"/>
              </w:rPr>
              <w:tab/>
            </w:r>
            <w:r w:rsidRPr="00D04B12">
              <w:rPr>
                <w:rStyle w:val="Hyperlink"/>
              </w:rPr>
              <w:t>Programma van Eisen</w:t>
            </w:r>
            <w:r>
              <w:rPr>
                <w:webHidden/>
              </w:rPr>
              <w:tab/>
            </w:r>
            <w:r>
              <w:rPr>
                <w:webHidden/>
              </w:rPr>
              <w:fldChar w:fldCharType="begin"/>
            </w:r>
            <w:r>
              <w:rPr>
                <w:webHidden/>
              </w:rPr>
              <w:instrText xml:space="preserve"> PAGEREF _Toc198049113 \h </w:instrText>
            </w:r>
            <w:r>
              <w:rPr>
                <w:webHidden/>
              </w:rPr>
            </w:r>
            <w:r>
              <w:rPr>
                <w:webHidden/>
              </w:rPr>
              <w:fldChar w:fldCharType="separate"/>
            </w:r>
            <w:r>
              <w:rPr>
                <w:webHidden/>
              </w:rPr>
              <w:t>5</w:t>
            </w:r>
            <w:r>
              <w:rPr>
                <w:webHidden/>
              </w:rPr>
              <w:fldChar w:fldCharType="end"/>
            </w:r>
          </w:hyperlink>
        </w:p>
        <w:p w14:paraId="16375750" w14:textId="0D4A3A8B" w:rsidR="001C00D8" w:rsidRDefault="001C00D8">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049114" w:history="1">
            <w:r w:rsidRPr="00D04B12">
              <w:rPr>
                <w:rStyle w:val="Hyperlink"/>
              </w:rPr>
              <w:t>1.1</w:t>
            </w:r>
            <w:r>
              <w:rPr>
                <w:rFonts w:asciiTheme="minorHAnsi" w:eastAsiaTheme="minorEastAsia" w:hAnsiTheme="minorHAnsi" w:cstheme="minorBidi"/>
                <w:kern w:val="2"/>
                <w:sz w:val="24"/>
                <w:szCs w:val="24"/>
                <w14:ligatures w14:val="standardContextual"/>
              </w:rPr>
              <w:tab/>
            </w:r>
            <w:r w:rsidRPr="00D04B12">
              <w:rPr>
                <w:rStyle w:val="Hyperlink"/>
              </w:rPr>
              <w:t>Algemeen</w:t>
            </w:r>
            <w:r>
              <w:rPr>
                <w:webHidden/>
              </w:rPr>
              <w:tab/>
            </w:r>
            <w:r>
              <w:rPr>
                <w:webHidden/>
              </w:rPr>
              <w:fldChar w:fldCharType="begin"/>
            </w:r>
            <w:r>
              <w:rPr>
                <w:webHidden/>
              </w:rPr>
              <w:instrText xml:space="preserve"> PAGEREF _Toc198049114 \h </w:instrText>
            </w:r>
            <w:r>
              <w:rPr>
                <w:webHidden/>
              </w:rPr>
            </w:r>
            <w:r>
              <w:rPr>
                <w:webHidden/>
              </w:rPr>
              <w:fldChar w:fldCharType="separate"/>
            </w:r>
            <w:r>
              <w:rPr>
                <w:webHidden/>
              </w:rPr>
              <w:t>5</w:t>
            </w:r>
            <w:r>
              <w:rPr>
                <w:webHidden/>
              </w:rPr>
              <w:fldChar w:fldCharType="end"/>
            </w:r>
          </w:hyperlink>
        </w:p>
        <w:p w14:paraId="641D5055" w14:textId="6F492147" w:rsidR="001C00D8" w:rsidRDefault="001C00D8">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049115" w:history="1">
            <w:r w:rsidRPr="00D04B12">
              <w:rPr>
                <w:rStyle w:val="Hyperlink"/>
              </w:rPr>
              <w:t>1.2</w:t>
            </w:r>
            <w:r>
              <w:rPr>
                <w:rFonts w:asciiTheme="minorHAnsi" w:eastAsiaTheme="minorEastAsia" w:hAnsiTheme="minorHAnsi" w:cstheme="minorBidi"/>
                <w:kern w:val="2"/>
                <w:sz w:val="24"/>
                <w:szCs w:val="24"/>
                <w14:ligatures w14:val="standardContextual"/>
              </w:rPr>
              <w:tab/>
            </w:r>
            <w:r w:rsidRPr="00D04B12">
              <w:rPr>
                <w:rStyle w:val="Hyperlink"/>
              </w:rPr>
              <w:t>Architectuur en standaarden</w:t>
            </w:r>
            <w:r>
              <w:rPr>
                <w:webHidden/>
              </w:rPr>
              <w:tab/>
            </w:r>
            <w:r>
              <w:rPr>
                <w:webHidden/>
              </w:rPr>
              <w:fldChar w:fldCharType="begin"/>
            </w:r>
            <w:r>
              <w:rPr>
                <w:webHidden/>
              </w:rPr>
              <w:instrText xml:space="preserve"> PAGEREF _Toc198049115 \h </w:instrText>
            </w:r>
            <w:r>
              <w:rPr>
                <w:webHidden/>
              </w:rPr>
            </w:r>
            <w:r>
              <w:rPr>
                <w:webHidden/>
              </w:rPr>
              <w:fldChar w:fldCharType="separate"/>
            </w:r>
            <w:r>
              <w:rPr>
                <w:webHidden/>
              </w:rPr>
              <w:t>5</w:t>
            </w:r>
            <w:r>
              <w:rPr>
                <w:webHidden/>
              </w:rPr>
              <w:fldChar w:fldCharType="end"/>
            </w:r>
          </w:hyperlink>
        </w:p>
        <w:p w14:paraId="539FB687" w14:textId="04EDD234" w:rsidR="001C00D8" w:rsidRDefault="001C00D8">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049116" w:history="1">
            <w:r w:rsidRPr="00D04B12">
              <w:rPr>
                <w:rStyle w:val="Hyperlink"/>
              </w:rPr>
              <w:t>1.3</w:t>
            </w:r>
            <w:r>
              <w:rPr>
                <w:rFonts w:asciiTheme="minorHAnsi" w:eastAsiaTheme="minorEastAsia" w:hAnsiTheme="minorHAnsi" w:cstheme="minorBidi"/>
                <w:kern w:val="2"/>
                <w:sz w:val="24"/>
                <w:szCs w:val="24"/>
                <w14:ligatures w14:val="standardContextual"/>
              </w:rPr>
              <w:tab/>
            </w:r>
            <w:r w:rsidRPr="00D04B12">
              <w:rPr>
                <w:rStyle w:val="Hyperlink"/>
              </w:rPr>
              <w:t>Beveiliging en privacy</w:t>
            </w:r>
            <w:r>
              <w:rPr>
                <w:webHidden/>
              </w:rPr>
              <w:tab/>
            </w:r>
            <w:r>
              <w:rPr>
                <w:webHidden/>
              </w:rPr>
              <w:fldChar w:fldCharType="begin"/>
            </w:r>
            <w:r>
              <w:rPr>
                <w:webHidden/>
              </w:rPr>
              <w:instrText xml:space="preserve"> PAGEREF _Toc198049116 \h </w:instrText>
            </w:r>
            <w:r>
              <w:rPr>
                <w:webHidden/>
              </w:rPr>
            </w:r>
            <w:r>
              <w:rPr>
                <w:webHidden/>
              </w:rPr>
              <w:fldChar w:fldCharType="separate"/>
            </w:r>
            <w:r>
              <w:rPr>
                <w:webHidden/>
              </w:rPr>
              <w:t>6</w:t>
            </w:r>
            <w:r>
              <w:rPr>
                <w:webHidden/>
              </w:rPr>
              <w:fldChar w:fldCharType="end"/>
            </w:r>
          </w:hyperlink>
        </w:p>
        <w:p w14:paraId="312A373B" w14:textId="764336AE" w:rsidR="001C00D8" w:rsidRDefault="001C00D8">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049117" w:history="1">
            <w:r w:rsidRPr="00D04B12">
              <w:rPr>
                <w:rStyle w:val="Hyperlink"/>
              </w:rPr>
              <w:t>1.4</w:t>
            </w:r>
            <w:r>
              <w:rPr>
                <w:rFonts w:asciiTheme="minorHAnsi" w:eastAsiaTheme="minorEastAsia" w:hAnsiTheme="minorHAnsi" w:cstheme="minorBidi"/>
                <w:kern w:val="2"/>
                <w:sz w:val="24"/>
                <w:szCs w:val="24"/>
                <w14:ligatures w14:val="standardContextual"/>
              </w:rPr>
              <w:tab/>
            </w:r>
            <w:r w:rsidRPr="00D04B12">
              <w:rPr>
                <w:rStyle w:val="Hyperlink"/>
              </w:rPr>
              <w:t>Functioneel</w:t>
            </w:r>
            <w:r>
              <w:rPr>
                <w:webHidden/>
              </w:rPr>
              <w:tab/>
            </w:r>
            <w:r>
              <w:rPr>
                <w:webHidden/>
              </w:rPr>
              <w:fldChar w:fldCharType="begin"/>
            </w:r>
            <w:r>
              <w:rPr>
                <w:webHidden/>
              </w:rPr>
              <w:instrText xml:space="preserve"> PAGEREF _Toc198049117 \h </w:instrText>
            </w:r>
            <w:r>
              <w:rPr>
                <w:webHidden/>
              </w:rPr>
            </w:r>
            <w:r>
              <w:rPr>
                <w:webHidden/>
              </w:rPr>
              <w:fldChar w:fldCharType="separate"/>
            </w:r>
            <w:r>
              <w:rPr>
                <w:webHidden/>
              </w:rPr>
              <w:t>7</w:t>
            </w:r>
            <w:r>
              <w:rPr>
                <w:webHidden/>
              </w:rPr>
              <w:fldChar w:fldCharType="end"/>
            </w:r>
          </w:hyperlink>
        </w:p>
        <w:p w14:paraId="3B959246" w14:textId="4100F00E" w:rsidR="001C00D8" w:rsidRDefault="001C00D8">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049118" w:history="1">
            <w:r w:rsidRPr="00D04B12">
              <w:rPr>
                <w:rStyle w:val="Hyperlink"/>
              </w:rPr>
              <w:t>1.5</w:t>
            </w:r>
            <w:r>
              <w:rPr>
                <w:rFonts w:asciiTheme="minorHAnsi" w:eastAsiaTheme="minorEastAsia" w:hAnsiTheme="minorHAnsi" w:cstheme="minorBidi"/>
                <w:kern w:val="2"/>
                <w:sz w:val="24"/>
                <w:szCs w:val="24"/>
                <w14:ligatures w14:val="standardContextual"/>
              </w:rPr>
              <w:tab/>
            </w:r>
            <w:r w:rsidRPr="00D04B12">
              <w:rPr>
                <w:rStyle w:val="Hyperlink"/>
              </w:rPr>
              <w:t>Ondersteuning</w:t>
            </w:r>
            <w:r>
              <w:rPr>
                <w:webHidden/>
              </w:rPr>
              <w:tab/>
            </w:r>
            <w:r>
              <w:rPr>
                <w:webHidden/>
              </w:rPr>
              <w:fldChar w:fldCharType="begin"/>
            </w:r>
            <w:r>
              <w:rPr>
                <w:webHidden/>
              </w:rPr>
              <w:instrText xml:space="preserve"> PAGEREF _Toc198049118 \h </w:instrText>
            </w:r>
            <w:r>
              <w:rPr>
                <w:webHidden/>
              </w:rPr>
            </w:r>
            <w:r>
              <w:rPr>
                <w:webHidden/>
              </w:rPr>
              <w:fldChar w:fldCharType="separate"/>
            </w:r>
            <w:r>
              <w:rPr>
                <w:webHidden/>
              </w:rPr>
              <w:t>9</w:t>
            </w:r>
            <w:r>
              <w:rPr>
                <w:webHidden/>
              </w:rPr>
              <w:fldChar w:fldCharType="end"/>
            </w:r>
          </w:hyperlink>
        </w:p>
        <w:p w14:paraId="22CD0098" w14:textId="5C060D32" w:rsidR="001C00D8" w:rsidRDefault="001C00D8">
          <w:r>
            <w:rPr>
              <w:b/>
              <w:bCs/>
            </w:rPr>
            <w:fldChar w:fldCharType="end"/>
          </w:r>
        </w:p>
      </w:sdtContent>
    </w:sdt>
    <w:p w14:paraId="6C973773" w14:textId="77777777" w:rsidR="005B487F" w:rsidRPr="00440375" w:rsidRDefault="005B487F" w:rsidP="00E62B76"/>
    <w:p w14:paraId="00371E08" w14:textId="77777777" w:rsidR="00440375" w:rsidRPr="00440375" w:rsidRDefault="00440375" w:rsidP="00680D74"/>
    <w:p w14:paraId="5D87D812" w14:textId="77777777" w:rsidR="006D49B1" w:rsidRPr="00440375" w:rsidRDefault="006D49B1">
      <w:r w:rsidRPr="00440375">
        <w:br w:type="page"/>
      </w:r>
    </w:p>
    <w:p w14:paraId="3F79091A" w14:textId="77777777" w:rsidR="00FE5C32" w:rsidRDefault="00FE5C32" w:rsidP="00FE5C32">
      <w:pPr>
        <w:pStyle w:val="Kop1zondernummer"/>
      </w:pPr>
      <w:bookmarkStart w:id="0" w:name="_Toc379572476"/>
      <w:bookmarkStart w:id="1" w:name="_Toc382571911"/>
      <w:bookmarkStart w:id="2" w:name="_Toc479947261"/>
      <w:bookmarkStart w:id="3" w:name="_Toc198049112"/>
      <w:r>
        <w:lastRenderedPageBreak/>
        <w:t>Inleiding</w:t>
      </w:r>
      <w:bookmarkEnd w:id="0"/>
      <w:bookmarkEnd w:id="1"/>
      <w:bookmarkEnd w:id="2"/>
      <w:bookmarkEnd w:id="3"/>
    </w:p>
    <w:p w14:paraId="6288AEE0" w14:textId="2672D7C7" w:rsidR="007112A4" w:rsidRDefault="007112A4" w:rsidP="007112A4">
      <w:r w:rsidRPr="002C7E0F">
        <w:t xml:space="preserve">De eisen in </w:t>
      </w:r>
      <w:r>
        <w:t xml:space="preserve">dit </w:t>
      </w:r>
      <w:r w:rsidR="0006753E">
        <w:t xml:space="preserve">concept </w:t>
      </w:r>
      <w:r>
        <w:t>Programma van Eisen (</w:t>
      </w:r>
      <w:proofErr w:type="spellStart"/>
      <w:r>
        <w:t>PvE</w:t>
      </w:r>
      <w:proofErr w:type="spellEnd"/>
      <w:r>
        <w:t>)</w:t>
      </w:r>
      <w:r w:rsidRPr="002C7E0F">
        <w:t xml:space="preserve"> zijn uitsluitende criteria; het niet voldoen aan deze eisen heeft </w:t>
      </w:r>
      <w:r w:rsidR="00D0224A">
        <w:t xml:space="preserve">in het geval van een aanbestedingsprocedure </w:t>
      </w:r>
      <w:r w:rsidRPr="002C7E0F">
        <w:t xml:space="preserve">uitsluiting van verdere deelname tot gevolg. </w:t>
      </w:r>
    </w:p>
    <w:p w14:paraId="4D4095A3" w14:textId="390AEC59" w:rsidR="007112A4" w:rsidRDefault="007112A4" w:rsidP="007112A4">
      <w:r w:rsidRPr="0044206A">
        <w:br/>
        <w:t>Deze toelichting beoordeelt NIPV en indien de conclusie is dat deze toelichting inhoudt dat Inschrijver niet voldoet</w:t>
      </w:r>
      <w:r w:rsidR="000E56D4">
        <w:t>,</w:t>
      </w:r>
      <w:r w:rsidRPr="0044206A">
        <w:t xml:space="preserve"> volgt alsnog uitsluiting.</w:t>
      </w:r>
      <w:r w:rsidRPr="002C7E0F">
        <w:t xml:space="preserve"> </w:t>
      </w:r>
    </w:p>
    <w:p w14:paraId="5B65BD7C" w14:textId="77777777" w:rsidR="00FE5C32" w:rsidRPr="00D02F84" w:rsidRDefault="00FE5C32" w:rsidP="00FE5C32"/>
    <w:p w14:paraId="6923242C" w14:textId="6C3D3022" w:rsidR="00FE5C32" w:rsidRDefault="00FE5C32" w:rsidP="00FE5C32">
      <w:pPr>
        <w:pStyle w:val="Kop1"/>
        <w:numPr>
          <w:ilvl w:val="0"/>
          <w:numId w:val="1"/>
        </w:numPr>
      </w:pPr>
      <w:bookmarkStart w:id="4" w:name="_Toc198049113"/>
      <w:bookmarkStart w:id="5" w:name="_Toc479947262"/>
      <w:r>
        <w:lastRenderedPageBreak/>
        <w:t>Pro</w:t>
      </w:r>
      <w:r w:rsidR="007C6282">
        <w:t>gramma van Eisen</w:t>
      </w:r>
      <w:bookmarkEnd w:id="4"/>
      <w:r w:rsidR="00C625D6">
        <w:t xml:space="preserve"> </w:t>
      </w:r>
      <w:bookmarkEnd w:id="5"/>
    </w:p>
    <w:p w14:paraId="317DBB2D" w14:textId="646399FE" w:rsidR="00FE5C32" w:rsidRDefault="180A334B" w:rsidP="1091909D">
      <w:pPr>
        <w:pStyle w:val="Kop2"/>
      </w:pPr>
      <w:bookmarkStart w:id="6" w:name="_Toc479947263"/>
      <w:bookmarkStart w:id="7" w:name="_Toc198049114"/>
      <w:bookmarkStart w:id="8" w:name="_Toc382571913"/>
      <w:r>
        <w:t>A</w:t>
      </w:r>
      <w:r w:rsidR="7234076F">
        <w:t>lgemeen</w:t>
      </w:r>
      <w:bookmarkEnd w:id="6"/>
      <w:bookmarkEnd w:id="7"/>
      <w:r>
        <w:t xml:space="preserve"> </w:t>
      </w:r>
    </w:p>
    <w:p w14:paraId="48C64066" w14:textId="29F2D104" w:rsidR="00A97BAC" w:rsidRDefault="0086542F" w:rsidP="006E4B22">
      <w:pPr>
        <w:pStyle w:val="Lijstalinea"/>
        <w:numPr>
          <w:ilvl w:val="0"/>
          <w:numId w:val="38"/>
        </w:numPr>
        <w:tabs>
          <w:tab w:val="clear" w:pos="397"/>
        </w:tabs>
        <w:ind w:left="567" w:hanging="567"/>
      </w:pPr>
      <w:r>
        <w:t xml:space="preserve">De aanbieder heeft bewezen domeinkennis van de </w:t>
      </w:r>
      <w:r w:rsidR="00E077AC">
        <w:t xml:space="preserve">Nederlandse </w:t>
      </w:r>
      <w:r>
        <w:t xml:space="preserve">veiligheidssector en de </w:t>
      </w:r>
      <w:r w:rsidR="00D92612">
        <w:t xml:space="preserve">Nederlandse </w:t>
      </w:r>
      <w:r>
        <w:t>overheid in het algemeen.</w:t>
      </w:r>
    </w:p>
    <w:p w14:paraId="3AD32256" w14:textId="77777777" w:rsidR="0086542F" w:rsidRDefault="0086542F" w:rsidP="006E4B22">
      <w:pPr>
        <w:pStyle w:val="Lijstalinea"/>
        <w:numPr>
          <w:ilvl w:val="0"/>
          <w:numId w:val="0"/>
        </w:numPr>
        <w:tabs>
          <w:tab w:val="clear" w:pos="397"/>
        </w:tabs>
        <w:ind w:left="567" w:hanging="567"/>
      </w:pPr>
    </w:p>
    <w:p w14:paraId="436155BE" w14:textId="783FD109" w:rsidR="00170614" w:rsidRDefault="00170614" w:rsidP="006E4B22">
      <w:pPr>
        <w:pStyle w:val="Lijstalinea"/>
        <w:numPr>
          <w:ilvl w:val="0"/>
          <w:numId w:val="38"/>
        </w:numPr>
        <w:tabs>
          <w:tab w:val="clear" w:pos="397"/>
        </w:tabs>
        <w:ind w:left="567" w:hanging="567"/>
      </w:pPr>
      <w:r>
        <w:t xml:space="preserve">De </w:t>
      </w:r>
      <w:r w:rsidR="00274CEC">
        <w:t>Dienst</w:t>
      </w:r>
      <w:r>
        <w:t xml:space="preserve"> betreft een bewezen </w:t>
      </w:r>
      <w:proofErr w:type="spellStart"/>
      <w:r>
        <w:t>managed</w:t>
      </w:r>
      <w:proofErr w:type="spellEnd"/>
      <w:r>
        <w:t xml:space="preserve"> </w:t>
      </w:r>
      <w:r w:rsidR="00EE17AC">
        <w:t xml:space="preserve">Cloud-native </w:t>
      </w:r>
      <w:r>
        <w:t xml:space="preserve">dataplatform </w:t>
      </w:r>
      <w:r w:rsidR="005F38A4">
        <w:t xml:space="preserve">in Nederland </w:t>
      </w:r>
      <w:r>
        <w:t xml:space="preserve">en is direct leverbaar voor gebruik. De </w:t>
      </w:r>
      <w:r w:rsidR="00752A4D">
        <w:t>Dienst</w:t>
      </w:r>
      <w:r>
        <w:t xml:space="preserve"> betreft geen ontwikkeltraject</w:t>
      </w:r>
      <w:r w:rsidR="00752A4D">
        <w:t>.</w:t>
      </w:r>
    </w:p>
    <w:p w14:paraId="082342A1" w14:textId="77777777" w:rsidR="00170614" w:rsidRDefault="00170614" w:rsidP="006E4B22">
      <w:pPr>
        <w:pStyle w:val="Lijstalinea"/>
        <w:numPr>
          <w:ilvl w:val="0"/>
          <w:numId w:val="0"/>
        </w:numPr>
        <w:tabs>
          <w:tab w:val="clear" w:pos="397"/>
        </w:tabs>
        <w:ind w:left="567" w:hanging="567"/>
      </w:pPr>
    </w:p>
    <w:p w14:paraId="15D4EADB" w14:textId="6A6B26F3" w:rsidR="00170614" w:rsidRDefault="00170614" w:rsidP="00A30A68">
      <w:pPr>
        <w:pStyle w:val="Lijstalinea"/>
        <w:numPr>
          <w:ilvl w:val="0"/>
          <w:numId w:val="38"/>
        </w:numPr>
        <w:tabs>
          <w:tab w:val="clear" w:pos="397"/>
        </w:tabs>
        <w:ind w:left="567" w:hanging="567"/>
      </w:pPr>
      <w:r w:rsidRPr="0044206A">
        <w:t xml:space="preserve">Aanbieder biedt de </w:t>
      </w:r>
      <w:r w:rsidR="007963FF">
        <w:t>Dienst</w:t>
      </w:r>
      <w:r w:rsidRPr="0044206A">
        <w:t xml:space="preserve"> aan </w:t>
      </w:r>
      <w:r w:rsidR="007876F3">
        <w:t>op basis van</w:t>
      </w:r>
      <w:r w:rsidRPr="0044206A">
        <w:t xml:space="preserve"> een flexibele abonnementsstructuur</w:t>
      </w:r>
      <w:r w:rsidR="007876F3">
        <w:t xml:space="preserve"> dat toelaat dat </w:t>
      </w:r>
      <w:r w:rsidRPr="0044206A">
        <w:t xml:space="preserve">deelnemende veiligheidsregio’s en crisispartners </w:t>
      </w:r>
      <w:r w:rsidR="00A631A1">
        <w:t xml:space="preserve">kunnen </w:t>
      </w:r>
      <w:r w:rsidR="007876F3">
        <w:t xml:space="preserve">instappen </w:t>
      </w:r>
      <w:r w:rsidR="007C04CD">
        <w:t>met een beperkt</w:t>
      </w:r>
      <w:r w:rsidR="00DF7C49">
        <w:t xml:space="preserve"> aantal </w:t>
      </w:r>
      <w:r w:rsidR="00385287">
        <w:t>gelijktijdige gebruikers</w:t>
      </w:r>
      <w:r w:rsidR="00DF7C49">
        <w:t xml:space="preserve"> </w:t>
      </w:r>
      <w:r w:rsidR="00567899">
        <w:t xml:space="preserve">voor data </w:t>
      </w:r>
      <w:r w:rsidR="00A631A1">
        <w:t xml:space="preserve">van heel Nederland </w:t>
      </w:r>
      <w:r w:rsidRPr="0044206A">
        <w:t xml:space="preserve">en </w:t>
      </w:r>
      <w:r w:rsidR="009F104F">
        <w:t xml:space="preserve">dat toelaat </w:t>
      </w:r>
      <w:r w:rsidR="004B739A">
        <w:t>om</w:t>
      </w:r>
      <w:r w:rsidR="009F104F">
        <w:t xml:space="preserve"> het aantal </w:t>
      </w:r>
      <w:r w:rsidR="00385287">
        <w:t>gelijktijdige gebruikers</w:t>
      </w:r>
      <w:r w:rsidR="009F104F">
        <w:t xml:space="preserve"> </w:t>
      </w:r>
      <w:r w:rsidR="004B739A">
        <w:t>uit te breiden</w:t>
      </w:r>
      <w:r w:rsidR="001E67C7">
        <w:t xml:space="preserve"> (en eventueel weer </w:t>
      </w:r>
      <w:r w:rsidR="006D47EC">
        <w:t>in te perken)</w:t>
      </w:r>
      <w:r w:rsidRPr="0044206A">
        <w:t>.</w:t>
      </w:r>
    </w:p>
    <w:p w14:paraId="65798A3B" w14:textId="77777777" w:rsidR="005F79F0" w:rsidRDefault="005F79F0" w:rsidP="00093DD2">
      <w:pPr>
        <w:pStyle w:val="Lijstalinea"/>
        <w:numPr>
          <w:ilvl w:val="0"/>
          <w:numId w:val="0"/>
        </w:numPr>
        <w:ind w:left="397"/>
      </w:pPr>
    </w:p>
    <w:p w14:paraId="09A16593" w14:textId="76F2B271" w:rsidR="005F79F0" w:rsidRPr="0044206A" w:rsidRDefault="003741C3" w:rsidP="00A30A68">
      <w:pPr>
        <w:pStyle w:val="Lijstalinea"/>
        <w:numPr>
          <w:ilvl w:val="0"/>
          <w:numId w:val="38"/>
        </w:numPr>
        <w:tabs>
          <w:tab w:val="clear" w:pos="397"/>
        </w:tabs>
        <w:ind w:left="567" w:hanging="567"/>
      </w:pPr>
      <w:r>
        <w:t xml:space="preserve">Aanbieder biedt de Dienst aan met een </w:t>
      </w:r>
      <w:r w:rsidR="00093DD2">
        <w:t>geïntegreerde</w:t>
      </w:r>
      <w:r>
        <w:t xml:space="preserve"> datamanagement omgeving, waarmee deelnemende </w:t>
      </w:r>
      <w:r w:rsidR="00093DD2">
        <w:t>veil</w:t>
      </w:r>
      <w:r w:rsidR="005D64E5">
        <w:t>i</w:t>
      </w:r>
      <w:r w:rsidR="00093DD2">
        <w:t>gheidsregio’s en crisispartners hun datagebruik en gebruikers kunnen aanpassen aan de wensen en eisen van de eindgebruikers en geïmplementeerde toepassingen.</w:t>
      </w:r>
    </w:p>
    <w:p w14:paraId="0FB28908" w14:textId="62754139" w:rsidR="00FE5C32" w:rsidRDefault="00EB4F21" w:rsidP="00FE5C32">
      <w:pPr>
        <w:pStyle w:val="Kop2"/>
        <w:numPr>
          <w:ilvl w:val="1"/>
          <w:numId w:val="1"/>
        </w:numPr>
      </w:pPr>
      <w:bookmarkStart w:id="9" w:name="_Toc198049115"/>
      <w:bookmarkStart w:id="10" w:name="_Toc479947264"/>
      <w:r>
        <w:t>Architectuur en standaarden</w:t>
      </w:r>
      <w:bookmarkEnd w:id="9"/>
      <w:r>
        <w:t xml:space="preserve"> </w:t>
      </w:r>
      <w:bookmarkEnd w:id="8"/>
      <w:bookmarkEnd w:id="10"/>
    </w:p>
    <w:p w14:paraId="3FA6A211" w14:textId="74AA63A6" w:rsidR="00012C87" w:rsidRDefault="00012C87" w:rsidP="006E4B22">
      <w:pPr>
        <w:pStyle w:val="Lijstalinea"/>
        <w:numPr>
          <w:ilvl w:val="0"/>
          <w:numId w:val="38"/>
        </w:numPr>
        <w:tabs>
          <w:tab w:val="clear" w:pos="397"/>
        </w:tabs>
        <w:ind w:left="567" w:hanging="567"/>
        <w:rPr>
          <w:rFonts w:cs="Arial"/>
        </w:rPr>
      </w:pPr>
      <w:r>
        <w:rPr>
          <w:rFonts w:cs="Arial"/>
        </w:rPr>
        <w:t xml:space="preserve">De Dienst </w:t>
      </w:r>
      <w:r w:rsidR="00417C52">
        <w:rPr>
          <w:rFonts w:cs="Arial"/>
        </w:rPr>
        <w:t xml:space="preserve">is Cloud-native </w:t>
      </w:r>
      <w:r w:rsidR="00E67811">
        <w:rPr>
          <w:rFonts w:cs="Arial"/>
        </w:rPr>
        <w:t>ontworpen en ontwikkeld.</w:t>
      </w:r>
    </w:p>
    <w:p w14:paraId="72044539" w14:textId="77777777" w:rsidR="00E67811" w:rsidRDefault="00E67811" w:rsidP="00E67811">
      <w:pPr>
        <w:pStyle w:val="Lijstalinea"/>
        <w:numPr>
          <w:ilvl w:val="0"/>
          <w:numId w:val="0"/>
        </w:numPr>
        <w:tabs>
          <w:tab w:val="clear" w:pos="397"/>
        </w:tabs>
        <w:ind w:left="567"/>
        <w:rPr>
          <w:rFonts w:cs="Arial"/>
        </w:rPr>
      </w:pPr>
    </w:p>
    <w:p w14:paraId="60A4E9E8" w14:textId="1D2AF5ED" w:rsidR="004243ED" w:rsidRPr="0095478E" w:rsidRDefault="004243ED" w:rsidP="006E4B22">
      <w:pPr>
        <w:pStyle w:val="Lijstalinea"/>
        <w:numPr>
          <w:ilvl w:val="0"/>
          <w:numId w:val="38"/>
        </w:numPr>
        <w:tabs>
          <w:tab w:val="clear" w:pos="397"/>
        </w:tabs>
        <w:ind w:left="567" w:hanging="567"/>
        <w:rPr>
          <w:rFonts w:cs="Arial"/>
        </w:rPr>
      </w:pPr>
      <w:r w:rsidRPr="0095478E">
        <w:rPr>
          <w:rFonts w:cs="Arial"/>
        </w:rPr>
        <w:t xml:space="preserve">De Dienst heeft </w:t>
      </w:r>
      <w:r w:rsidRPr="0095478E">
        <w:rPr>
          <w:rFonts w:cs="Arial"/>
          <w:color w:val="000000"/>
          <w:sz w:val="22"/>
          <w:szCs w:val="22"/>
        </w:rPr>
        <w:t xml:space="preserve">een beschikbaarheid van 99,9% </w:t>
      </w:r>
      <w:r w:rsidR="00954EE8">
        <w:rPr>
          <w:rFonts w:cs="Arial"/>
          <w:color w:val="000000"/>
          <w:sz w:val="22"/>
          <w:szCs w:val="22"/>
        </w:rPr>
        <w:t xml:space="preserve">(OLA) </w:t>
      </w:r>
      <w:r w:rsidRPr="0095478E">
        <w:rPr>
          <w:rFonts w:cs="Arial"/>
          <w:color w:val="000000"/>
          <w:sz w:val="22"/>
          <w:szCs w:val="22"/>
        </w:rPr>
        <w:t xml:space="preserve">gedurende 7*24 uur per voortschrijdende periode van 1 (een) maand. Aanbieder levert 1 keer per </w:t>
      </w:r>
      <w:r w:rsidR="00AD58DD" w:rsidRPr="0095478E">
        <w:rPr>
          <w:rFonts w:cs="Arial"/>
          <w:color w:val="000000"/>
          <w:sz w:val="22"/>
          <w:szCs w:val="22"/>
        </w:rPr>
        <w:t>kwartaal</w:t>
      </w:r>
      <w:r w:rsidRPr="0095478E">
        <w:rPr>
          <w:rFonts w:cs="Arial"/>
          <w:color w:val="000000"/>
          <w:sz w:val="22"/>
          <w:szCs w:val="22"/>
        </w:rPr>
        <w:t xml:space="preserve"> een rapportage aan en/of geeft inzicht in de beschikbaarheid.</w:t>
      </w:r>
    </w:p>
    <w:p w14:paraId="374EAF39" w14:textId="77777777" w:rsidR="004243ED" w:rsidRDefault="004243ED" w:rsidP="006E4B22">
      <w:pPr>
        <w:ind w:left="567" w:hanging="567"/>
      </w:pPr>
    </w:p>
    <w:p w14:paraId="72A2855F" w14:textId="2A631CA5" w:rsidR="00B5417D" w:rsidRDefault="0062607A" w:rsidP="006E4B22">
      <w:pPr>
        <w:numPr>
          <w:ilvl w:val="0"/>
          <w:numId w:val="38"/>
        </w:numPr>
        <w:ind w:left="567" w:hanging="567"/>
      </w:pPr>
      <w:r>
        <w:t>De Dienst st</w:t>
      </w:r>
      <w:r w:rsidR="00A10F38">
        <w:t>e</w:t>
      </w:r>
      <w:r>
        <w:t xml:space="preserve">lt </w:t>
      </w:r>
      <w:r w:rsidR="00B5417D" w:rsidRPr="00082782">
        <w:t xml:space="preserve">de </w:t>
      </w:r>
      <w:r w:rsidR="0052084E">
        <w:t>data</w:t>
      </w:r>
      <w:r w:rsidR="00B5417D" w:rsidRPr="00082782">
        <w:t xml:space="preserve"> </w:t>
      </w:r>
      <w:r>
        <w:t>beschikbaar</w:t>
      </w:r>
      <w:r w:rsidR="00B5417D" w:rsidRPr="00082782">
        <w:t xml:space="preserve"> volgens </w:t>
      </w:r>
      <w:r w:rsidR="00B5417D">
        <w:t>(</w:t>
      </w:r>
      <w:proofErr w:type="spellStart"/>
      <w:r w:rsidR="00B5417D" w:rsidRPr="00082782">
        <w:t>inter</w:t>
      </w:r>
      <w:proofErr w:type="spellEnd"/>
      <w:r w:rsidR="00B5417D">
        <w:t>)</w:t>
      </w:r>
      <w:r w:rsidR="00B5417D" w:rsidRPr="00082782">
        <w:t xml:space="preserve">nationaal geldende </w:t>
      </w:r>
      <w:r w:rsidR="00B5417D">
        <w:t xml:space="preserve">open </w:t>
      </w:r>
      <w:r w:rsidR="00B5417D" w:rsidRPr="00082782">
        <w:t xml:space="preserve">standaarden voor uitwisseling van </w:t>
      </w:r>
      <w:proofErr w:type="spellStart"/>
      <w:r w:rsidR="00B5417D" w:rsidRPr="00082782">
        <w:t>geodata</w:t>
      </w:r>
      <w:proofErr w:type="spellEnd"/>
      <w:r w:rsidR="00B5417D" w:rsidRPr="00082782">
        <w:t xml:space="preserve"> zoals die van het OGC</w:t>
      </w:r>
      <w:r w:rsidR="00B5417D">
        <w:t xml:space="preserve"> en zoals genoemd op de ‘pas toe of leg uit’-lijst van Forum Standaardisatie</w:t>
      </w:r>
      <w:r w:rsidR="00B5417D" w:rsidRPr="00082782">
        <w:t>.</w:t>
      </w:r>
    </w:p>
    <w:p w14:paraId="5FE394FB" w14:textId="77777777" w:rsidR="00B5417D" w:rsidRDefault="00B5417D" w:rsidP="006E4B22">
      <w:pPr>
        <w:ind w:left="567" w:hanging="567"/>
      </w:pPr>
    </w:p>
    <w:p w14:paraId="033FD14D" w14:textId="4DC59C41" w:rsidR="000D4F7F" w:rsidRDefault="00BF674D" w:rsidP="00AC4188">
      <w:pPr>
        <w:numPr>
          <w:ilvl w:val="0"/>
          <w:numId w:val="38"/>
        </w:numPr>
        <w:ind w:left="567" w:hanging="567"/>
      </w:pPr>
      <w:r>
        <w:t xml:space="preserve">De Dienst </w:t>
      </w:r>
      <w:r w:rsidR="00D52320">
        <w:t xml:space="preserve">levert een </w:t>
      </w:r>
      <w:proofErr w:type="spellStart"/>
      <w:r w:rsidR="00D52320">
        <w:t>catalog</w:t>
      </w:r>
      <w:proofErr w:type="spellEnd"/>
      <w:r w:rsidR="00D52320">
        <w:t xml:space="preserve"> service </w:t>
      </w:r>
      <w:r w:rsidR="00214829">
        <w:t xml:space="preserve">(CSW </w:t>
      </w:r>
      <w:proofErr w:type="spellStart"/>
      <w:r w:rsidR="00214829">
        <w:t>endpoint</w:t>
      </w:r>
      <w:proofErr w:type="spellEnd"/>
      <w:r w:rsidR="00214829">
        <w:t>), waarmee Data4OOV een verbinding kan maken</w:t>
      </w:r>
      <w:r w:rsidR="007401A3">
        <w:t xml:space="preserve"> voor de metadata</w:t>
      </w:r>
      <w:r w:rsidR="002A1CC8">
        <w:t xml:space="preserve"> </w:t>
      </w:r>
      <w:r w:rsidR="007401A3">
        <w:t>catalogus.</w:t>
      </w:r>
      <w:r w:rsidR="00285E45">
        <w:t xml:space="preserve"> </w:t>
      </w:r>
      <w:r w:rsidR="00AC4188" w:rsidRPr="00AC4188">
        <w:t xml:space="preserve">Metadata van een dataset moet via een </w:t>
      </w:r>
      <w:proofErr w:type="spellStart"/>
      <w:r w:rsidR="00AC4188" w:rsidRPr="00AC4188">
        <w:t>Catalog</w:t>
      </w:r>
      <w:proofErr w:type="spellEnd"/>
      <w:r w:rsidR="00AC4188" w:rsidRPr="00AC4188">
        <w:t xml:space="preserve"> Service </w:t>
      </w:r>
      <w:proofErr w:type="spellStart"/>
      <w:r w:rsidR="00AC4188" w:rsidRPr="00AC4188">
        <w:t>for</w:t>
      </w:r>
      <w:proofErr w:type="spellEnd"/>
      <w:r w:rsidR="00AC4188" w:rsidRPr="00AC4188">
        <w:t xml:space="preserve"> </w:t>
      </w:r>
      <w:proofErr w:type="spellStart"/>
      <w:r w:rsidR="00AC4188" w:rsidRPr="00AC4188">
        <w:t>the</w:t>
      </w:r>
      <w:proofErr w:type="spellEnd"/>
      <w:r w:rsidR="00AC4188" w:rsidRPr="00AC4188">
        <w:t xml:space="preserve"> Web (CSW) ook op te vragen zijn als HTML-document. Metadata moet daarbij ook relateren aan de specificatie van de landelijk binnen KCR2 vastgestelde beleidsthema’s over crisisbeheersing en rampenbestrijding. Het </w:t>
      </w:r>
      <w:proofErr w:type="spellStart"/>
      <w:r w:rsidR="00AC4188" w:rsidRPr="00AC4188">
        <w:t>capabilities</w:t>
      </w:r>
      <w:proofErr w:type="spellEnd"/>
      <w:r w:rsidR="00AC4188" w:rsidRPr="00AC4188">
        <w:t xml:space="preserve"> document moet volledig ingevuld zijn met een titel, beschrijving en </w:t>
      </w:r>
      <w:proofErr w:type="spellStart"/>
      <w:r w:rsidR="00AC4188" w:rsidRPr="00AC4188">
        <w:t>keywords</w:t>
      </w:r>
      <w:proofErr w:type="spellEnd"/>
      <w:r w:rsidR="00AC4188" w:rsidRPr="00AC4188">
        <w:t xml:space="preserve"> per </w:t>
      </w:r>
      <w:proofErr w:type="spellStart"/>
      <w:r w:rsidR="00AC4188" w:rsidRPr="00AC4188">
        <w:t>kaartlaag</w:t>
      </w:r>
      <w:proofErr w:type="spellEnd"/>
      <w:r w:rsidR="00AC4188" w:rsidRPr="00AC4188">
        <w:t xml:space="preserve"> </w:t>
      </w:r>
    </w:p>
    <w:p w14:paraId="424D39A9" w14:textId="77777777" w:rsidR="000D4F7F" w:rsidRDefault="000D4F7F" w:rsidP="006E4B22">
      <w:pPr>
        <w:pStyle w:val="Lijstalinea"/>
        <w:numPr>
          <w:ilvl w:val="0"/>
          <w:numId w:val="0"/>
        </w:numPr>
        <w:tabs>
          <w:tab w:val="clear" w:pos="397"/>
        </w:tabs>
        <w:ind w:left="567" w:hanging="567"/>
      </w:pPr>
    </w:p>
    <w:p w14:paraId="4FD35408" w14:textId="67996277" w:rsidR="00584E56" w:rsidRPr="00584E56" w:rsidRDefault="007963FF" w:rsidP="00584E56">
      <w:pPr>
        <w:numPr>
          <w:ilvl w:val="0"/>
          <w:numId w:val="38"/>
        </w:numPr>
        <w:ind w:left="567" w:hanging="567"/>
      </w:pPr>
      <w:r>
        <w:t>De Dienst</w:t>
      </w:r>
      <w:r w:rsidR="00B5417D">
        <w:t xml:space="preserve"> </w:t>
      </w:r>
      <w:r w:rsidR="002A1CC8">
        <w:t>levert</w:t>
      </w:r>
      <w:r w:rsidR="00B5417D">
        <w:t xml:space="preserve"> alle datasets als aparte </w:t>
      </w:r>
      <w:proofErr w:type="spellStart"/>
      <w:r w:rsidR="00B5417D">
        <w:t>webservices</w:t>
      </w:r>
      <w:proofErr w:type="spellEnd"/>
      <w:r w:rsidR="00B5417D">
        <w:t xml:space="preserve"> in meerdere open formaten: WMS, WFS, WMTS, </w:t>
      </w:r>
      <w:proofErr w:type="spellStart"/>
      <w:r w:rsidR="00B5417D">
        <w:t>Mapbox</w:t>
      </w:r>
      <w:proofErr w:type="spellEnd"/>
      <w:r w:rsidR="00B5417D">
        <w:t xml:space="preserve"> </w:t>
      </w:r>
      <w:r w:rsidR="006F4BA8">
        <w:t xml:space="preserve">Vector </w:t>
      </w:r>
      <w:proofErr w:type="spellStart"/>
      <w:r w:rsidR="00B5417D">
        <w:t>Tiles</w:t>
      </w:r>
      <w:proofErr w:type="spellEnd"/>
      <w:r w:rsidR="00B5417D">
        <w:t xml:space="preserve"> service, OGC 3D </w:t>
      </w:r>
      <w:proofErr w:type="spellStart"/>
      <w:r w:rsidR="00B5417D">
        <w:t>Tiles</w:t>
      </w:r>
      <w:proofErr w:type="spellEnd"/>
      <w:r w:rsidR="00B5417D">
        <w:t>.</w:t>
      </w:r>
      <w:r w:rsidR="007C34FF">
        <w:t xml:space="preserve"> </w:t>
      </w:r>
      <w:r w:rsidR="007C34FF" w:rsidRPr="00BF067B">
        <w:rPr>
          <w:rFonts w:cs="Arial"/>
        </w:rPr>
        <w:t xml:space="preserve">Deze services zijn in te lezen in </w:t>
      </w:r>
      <w:r w:rsidR="00CB7B6F">
        <w:rPr>
          <w:rFonts w:cs="Arial"/>
        </w:rPr>
        <w:t xml:space="preserve">alle op open </w:t>
      </w:r>
      <w:proofErr w:type="spellStart"/>
      <w:r w:rsidR="00101D3C">
        <w:rPr>
          <w:rFonts w:cs="Arial"/>
        </w:rPr>
        <w:t>webservices</w:t>
      </w:r>
      <w:proofErr w:type="spellEnd"/>
      <w:r w:rsidR="00101D3C">
        <w:rPr>
          <w:rFonts w:cs="Arial"/>
        </w:rPr>
        <w:t xml:space="preserve"> gebaseerde </w:t>
      </w:r>
      <w:r w:rsidR="007C34FF" w:rsidRPr="00BF067B">
        <w:rPr>
          <w:rFonts w:cs="Arial"/>
        </w:rPr>
        <w:t xml:space="preserve">GIS tools zoals QGIS, </w:t>
      </w:r>
      <w:proofErr w:type="spellStart"/>
      <w:r w:rsidR="007C34FF" w:rsidRPr="00BF067B">
        <w:rPr>
          <w:rFonts w:cs="Arial"/>
        </w:rPr>
        <w:t>Mapbox</w:t>
      </w:r>
      <w:proofErr w:type="spellEnd"/>
      <w:r w:rsidR="007C34FF" w:rsidRPr="00BF067B">
        <w:rPr>
          <w:rFonts w:cs="Arial"/>
        </w:rPr>
        <w:t xml:space="preserve"> GL, </w:t>
      </w:r>
      <w:proofErr w:type="spellStart"/>
      <w:r w:rsidR="007C34FF" w:rsidRPr="00BF067B">
        <w:rPr>
          <w:rFonts w:cs="Arial"/>
        </w:rPr>
        <w:t>MapLibre</w:t>
      </w:r>
      <w:proofErr w:type="spellEnd"/>
      <w:r w:rsidR="007C34FF" w:rsidRPr="00BF067B">
        <w:rPr>
          <w:rFonts w:cs="Arial"/>
        </w:rPr>
        <w:t xml:space="preserve">, </w:t>
      </w:r>
      <w:proofErr w:type="spellStart"/>
      <w:r w:rsidR="007C34FF" w:rsidRPr="00BF067B">
        <w:rPr>
          <w:rFonts w:cs="Arial"/>
        </w:rPr>
        <w:t>OpenLayers</w:t>
      </w:r>
      <w:proofErr w:type="spellEnd"/>
      <w:r w:rsidR="007C34FF" w:rsidRPr="00BF067B">
        <w:rPr>
          <w:rFonts w:cs="Arial"/>
        </w:rPr>
        <w:t xml:space="preserve">, Leaflet, Cesium, Power BI, moderne browsers, en (Digital </w:t>
      </w:r>
      <w:proofErr w:type="spellStart"/>
      <w:r w:rsidR="007C34FF" w:rsidRPr="00BF067B">
        <w:rPr>
          <w:rFonts w:cs="Arial"/>
        </w:rPr>
        <w:t>Twin</w:t>
      </w:r>
      <w:proofErr w:type="spellEnd"/>
      <w:r w:rsidR="007C34FF" w:rsidRPr="00BF067B">
        <w:rPr>
          <w:rFonts w:cs="Arial"/>
        </w:rPr>
        <w:t>) applicaties die daarop gebaseerd zijn</w:t>
      </w:r>
      <w:r w:rsidR="00715540">
        <w:rPr>
          <w:rFonts w:cs="Arial"/>
        </w:rPr>
        <w:t>:</w:t>
      </w:r>
    </w:p>
    <w:p w14:paraId="4DE6981F" w14:textId="2D2668DC" w:rsidR="00584E56" w:rsidRDefault="00584E56" w:rsidP="00326E6F">
      <w:pPr>
        <w:numPr>
          <w:ilvl w:val="1"/>
          <w:numId w:val="43"/>
        </w:numPr>
      </w:pPr>
      <w:r>
        <w:t xml:space="preserve">WMS: </w:t>
      </w:r>
      <w:hyperlink r:id="rId11" w:history="1">
        <w:r w:rsidR="003569D4" w:rsidRPr="005F4FCC">
          <w:rPr>
            <w:rStyle w:val="Hyperlink"/>
          </w:rPr>
          <w:t>http://www.ogc.org/standards/wms/</w:t>
        </w:r>
      </w:hyperlink>
    </w:p>
    <w:p w14:paraId="1A3A0E99" w14:textId="6F040E36" w:rsidR="003569D4" w:rsidRDefault="003569D4" w:rsidP="00326E6F">
      <w:pPr>
        <w:numPr>
          <w:ilvl w:val="1"/>
          <w:numId w:val="43"/>
        </w:numPr>
      </w:pPr>
      <w:r>
        <w:lastRenderedPageBreak/>
        <w:t xml:space="preserve">WFS: </w:t>
      </w:r>
      <w:hyperlink r:id="rId12" w:history="1">
        <w:r w:rsidRPr="005F4FCC">
          <w:rPr>
            <w:rStyle w:val="Hyperlink"/>
          </w:rPr>
          <w:t>http://www.ogc.org/standards/wfs/</w:t>
        </w:r>
      </w:hyperlink>
    </w:p>
    <w:p w14:paraId="7A115A9D" w14:textId="0A40CF70" w:rsidR="003569D4" w:rsidRDefault="00437A22" w:rsidP="00326E6F">
      <w:pPr>
        <w:numPr>
          <w:ilvl w:val="1"/>
          <w:numId w:val="43"/>
        </w:numPr>
      </w:pPr>
      <w:r>
        <w:t xml:space="preserve">WMTS: </w:t>
      </w:r>
      <w:hyperlink r:id="rId13" w:history="1">
        <w:r w:rsidRPr="005F4FCC">
          <w:rPr>
            <w:rStyle w:val="Hyperlink"/>
          </w:rPr>
          <w:t>http://www.ogc.org/standards/wmts/</w:t>
        </w:r>
      </w:hyperlink>
    </w:p>
    <w:p w14:paraId="6E063EAE" w14:textId="673D9832" w:rsidR="00437A22" w:rsidRDefault="00437A22" w:rsidP="00326E6F">
      <w:pPr>
        <w:numPr>
          <w:ilvl w:val="1"/>
          <w:numId w:val="43"/>
        </w:numPr>
      </w:pPr>
      <w:r>
        <w:t xml:space="preserve">Vector </w:t>
      </w:r>
      <w:proofErr w:type="spellStart"/>
      <w:r w:rsidR="00533E6D">
        <w:t>t</w:t>
      </w:r>
      <w:r>
        <w:t>iles</w:t>
      </w:r>
      <w:proofErr w:type="spellEnd"/>
      <w:r>
        <w:t xml:space="preserve">: </w:t>
      </w:r>
      <w:hyperlink r:id="rId14" w:history="1">
        <w:r w:rsidR="00533E6D" w:rsidRPr="005F4FCC">
          <w:rPr>
            <w:rStyle w:val="Hyperlink"/>
          </w:rPr>
          <w:t>https://www.mapbox.com/vector-tiles/specifications/</w:t>
        </w:r>
      </w:hyperlink>
    </w:p>
    <w:p w14:paraId="38D75626" w14:textId="3616EC94" w:rsidR="00B5417D" w:rsidRDefault="00E22DC1" w:rsidP="00326E6F">
      <w:pPr>
        <w:numPr>
          <w:ilvl w:val="1"/>
          <w:numId w:val="43"/>
        </w:numPr>
      </w:pPr>
      <w:r>
        <w:rPr>
          <w:rFonts w:cs="Arial"/>
        </w:rPr>
        <w:t xml:space="preserve">OGC 3D </w:t>
      </w:r>
      <w:proofErr w:type="spellStart"/>
      <w:r>
        <w:rPr>
          <w:rFonts w:cs="Arial"/>
        </w:rPr>
        <w:t>Tiles</w:t>
      </w:r>
      <w:proofErr w:type="spellEnd"/>
      <w:r w:rsidR="00A41FD5">
        <w:rPr>
          <w:rFonts w:cs="Arial"/>
        </w:rPr>
        <w:t xml:space="preserve">: </w:t>
      </w:r>
      <w:hyperlink r:id="rId15" w:history="1">
        <w:r w:rsidR="007C6F1D" w:rsidRPr="005F4FCC">
          <w:rPr>
            <w:rStyle w:val="Hyperlink"/>
            <w:rFonts w:cs="Arial"/>
          </w:rPr>
          <w:t>https://www.ogc.org/standards/3dtiles/</w:t>
        </w:r>
      </w:hyperlink>
      <w:r w:rsidR="009B1DF5">
        <w:rPr>
          <w:rFonts w:cs="Arial"/>
        </w:rPr>
        <w:t xml:space="preserve"> </w:t>
      </w:r>
    </w:p>
    <w:p w14:paraId="3810B809" w14:textId="77777777" w:rsidR="00B5417D" w:rsidRDefault="00B5417D" w:rsidP="006E4B22">
      <w:pPr>
        <w:pStyle w:val="Lijstalinea"/>
        <w:numPr>
          <w:ilvl w:val="0"/>
          <w:numId w:val="0"/>
        </w:numPr>
        <w:tabs>
          <w:tab w:val="clear" w:pos="397"/>
        </w:tabs>
        <w:ind w:left="567" w:hanging="567"/>
      </w:pPr>
    </w:p>
    <w:p w14:paraId="74710F00" w14:textId="7C118C6A" w:rsidR="00B5417D" w:rsidRPr="00A20EED" w:rsidRDefault="00B5417D" w:rsidP="006E4B22">
      <w:pPr>
        <w:pStyle w:val="Lijstalinea"/>
        <w:numPr>
          <w:ilvl w:val="0"/>
          <w:numId w:val="38"/>
        </w:numPr>
        <w:tabs>
          <w:tab w:val="clear" w:pos="397"/>
        </w:tabs>
        <w:ind w:left="567" w:hanging="567"/>
      </w:pPr>
      <w:r>
        <w:t xml:space="preserve">De </w:t>
      </w:r>
      <w:r w:rsidR="00341E9C">
        <w:t>Dienst</w:t>
      </w:r>
      <w:r>
        <w:t xml:space="preserve"> </w:t>
      </w:r>
      <w:r w:rsidR="00317486">
        <w:t>levert voor alle</w:t>
      </w:r>
      <w:r>
        <w:t xml:space="preserve"> </w:t>
      </w:r>
      <w:r w:rsidR="00317486">
        <w:t xml:space="preserve">data </w:t>
      </w:r>
      <w:r w:rsidR="00F60A9F">
        <w:t>betrouwbare</w:t>
      </w:r>
      <w:r w:rsidRPr="00082782">
        <w:t xml:space="preserve"> metadata </w:t>
      </w:r>
      <w:r w:rsidR="00F60A9F">
        <w:t>voor wat betreft het</w:t>
      </w:r>
      <w:r w:rsidRPr="00082782">
        <w:t xml:space="preserve"> wat (beschrijving van dataset), </w:t>
      </w:r>
      <w:r w:rsidR="00F60A9F">
        <w:t xml:space="preserve">het </w:t>
      </w:r>
      <w:r w:rsidRPr="00082782">
        <w:t xml:space="preserve">waar (geografisch </w:t>
      </w:r>
      <w:proofErr w:type="spellStart"/>
      <w:r w:rsidRPr="00082782">
        <w:t>ext</w:t>
      </w:r>
      <w:r>
        <w:t>e</w:t>
      </w:r>
      <w:r w:rsidRPr="00082782">
        <w:t>nt</w:t>
      </w:r>
      <w:proofErr w:type="spellEnd"/>
      <w:r w:rsidRPr="00082782">
        <w:t xml:space="preserve">), </w:t>
      </w:r>
      <w:r w:rsidR="00F60A9F">
        <w:t xml:space="preserve">het </w:t>
      </w:r>
      <w:r w:rsidRPr="00082782">
        <w:t>wie (eigenaar, verstrekker, gebruiksbeperkingen)</w:t>
      </w:r>
      <w:r w:rsidR="00317486">
        <w:t xml:space="preserve">, </w:t>
      </w:r>
      <w:r w:rsidR="00F60A9F">
        <w:t xml:space="preserve">het </w:t>
      </w:r>
      <w:r w:rsidRPr="00082782">
        <w:t xml:space="preserve">wanneer (peildatum, verversingsfrequentie) </w:t>
      </w:r>
      <w:r w:rsidR="003657E2">
        <w:t xml:space="preserve">en </w:t>
      </w:r>
      <w:r w:rsidR="00317486">
        <w:t xml:space="preserve">het </w:t>
      </w:r>
      <w:r w:rsidR="003657E2">
        <w:t xml:space="preserve">waartoe (voor welke toepassingen) </w:t>
      </w:r>
      <w:r w:rsidRPr="00082782">
        <w:t>van de data.</w:t>
      </w:r>
      <w:r>
        <w:t xml:space="preserve"> </w:t>
      </w:r>
      <w:r w:rsidR="00A01815">
        <w:t>Conform</w:t>
      </w:r>
      <w:r>
        <w:t xml:space="preserve"> de standaard Nederlands </w:t>
      </w:r>
      <w:proofErr w:type="spellStart"/>
      <w:r>
        <w:t>metadataprofiel</w:t>
      </w:r>
      <w:proofErr w:type="spellEnd"/>
      <w:r>
        <w:t xml:space="preserve"> op ISO19115 voor geografie</w:t>
      </w:r>
      <w:r w:rsidR="00C836F8">
        <w:t xml:space="preserve"> versie</w:t>
      </w:r>
      <w:r w:rsidR="00701C56">
        <w:t xml:space="preserve"> 2.1.0 (van </w:t>
      </w:r>
      <w:proofErr w:type="spellStart"/>
      <w:r w:rsidR="00701C56" w:rsidRPr="00A20EED">
        <w:t>Geonovum</w:t>
      </w:r>
      <w:proofErr w:type="spellEnd"/>
      <w:r w:rsidR="00701C56" w:rsidRPr="00A20EED">
        <w:t>)</w:t>
      </w:r>
      <w:r w:rsidRPr="00A20EED">
        <w:t>.</w:t>
      </w:r>
    </w:p>
    <w:p w14:paraId="30597C1F" w14:textId="77777777" w:rsidR="00B5417D" w:rsidRPr="00A20EED" w:rsidRDefault="00B5417D" w:rsidP="006E4B22">
      <w:pPr>
        <w:pStyle w:val="Lijstalinea"/>
        <w:numPr>
          <w:ilvl w:val="0"/>
          <w:numId w:val="0"/>
        </w:numPr>
        <w:tabs>
          <w:tab w:val="clear" w:pos="397"/>
        </w:tabs>
        <w:ind w:left="567" w:hanging="567"/>
      </w:pPr>
    </w:p>
    <w:p w14:paraId="4C916650" w14:textId="77777777" w:rsidR="009F45DC" w:rsidRDefault="00CD5740" w:rsidP="00617BC2">
      <w:pPr>
        <w:pStyle w:val="Lijstalinea"/>
        <w:numPr>
          <w:ilvl w:val="0"/>
          <w:numId w:val="38"/>
        </w:numPr>
        <w:ind w:left="567" w:hanging="567"/>
      </w:pPr>
      <w:r w:rsidRPr="00A20EED">
        <w:t xml:space="preserve">De Dienst levert de </w:t>
      </w:r>
      <w:proofErr w:type="spellStart"/>
      <w:r w:rsidRPr="00A20EED">
        <w:t>GetCapabilities</w:t>
      </w:r>
      <w:proofErr w:type="spellEnd"/>
      <w:r w:rsidRPr="00A20EED">
        <w:t xml:space="preserve"> documenten</w:t>
      </w:r>
      <w:r w:rsidR="00B84D72" w:rsidRPr="00A20EED">
        <w:t xml:space="preserve"> </w:t>
      </w:r>
      <w:r w:rsidR="00884DFA" w:rsidRPr="00A20EED">
        <w:t xml:space="preserve">voor WMS/WFS/WMTS </w:t>
      </w:r>
      <w:r w:rsidR="008C31C9" w:rsidRPr="00A20EED">
        <w:t>met daarin onder andere de titel, omschrijving</w:t>
      </w:r>
      <w:r w:rsidR="00CD0FC7" w:rsidRPr="00A20EED">
        <w:t>, de</w:t>
      </w:r>
      <w:r w:rsidR="008C31C9" w:rsidRPr="00A20EED">
        <w:t xml:space="preserve"> </w:t>
      </w:r>
      <w:r w:rsidR="00EE0B2E" w:rsidRPr="00A20EED">
        <w:t>sleutelwoorden</w:t>
      </w:r>
      <w:r w:rsidR="00CD0FC7" w:rsidRPr="00A20EED">
        <w:t xml:space="preserve"> en de metadata-URL per databestand.</w:t>
      </w:r>
      <w:r w:rsidR="00617BC2" w:rsidRPr="00A20EED">
        <w:t xml:space="preserve"> </w:t>
      </w:r>
    </w:p>
    <w:p w14:paraId="010EE43B" w14:textId="77777777" w:rsidR="009F45DC" w:rsidRDefault="009F45DC" w:rsidP="00A262CA">
      <w:pPr>
        <w:pStyle w:val="Lijstalinea"/>
        <w:numPr>
          <w:ilvl w:val="0"/>
          <w:numId w:val="0"/>
        </w:numPr>
        <w:ind w:left="397"/>
      </w:pPr>
    </w:p>
    <w:p w14:paraId="3830255B" w14:textId="3EDA0227" w:rsidR="00052795" w:rsidRPr="00A20EED" w:rsidRDefault="00617BC2" w:rsidP="00617BC2">
      <w:pPr>
        <w:pStyle w:val="Lijstalinea"/>
        <w:numPr>
          <w:ilvl w:val="0"/>
          <w:numId w:val="38"/>
        </w:numPr>
        <w:ind w:left="567" w:hanging="567"/>
      </w:pPr>
      <w:r w:rsidRPr="00A20EED">
        <w:t xml:space="preserve">Alle kaartlagen dienen voorzien te zijn van eenduidige en relevante styling en </w:t>
      </w:r>
      <w:proofErr w:type="spellStart"/>
      <w:r w:rsidRPr="00A20EED">
        <w:t>symbologie</w:t>
      </w:r>
      <w:proofErr w:type="spellEnd"/>
      <w:r w:rsidRPr="00A20EED">
        <w:t xml:space="preserve"> die opvraagbaar zijn in </w:t>
      </w:r>
      <w:proofErr w:type="spellStart"/>
      <w:r w:rsidRPr="00A20EED">
        <w:t>voorgedefinieerde</w:t>
      </w:r>
      <w:proofErr w:type="spellEnd"/>
      <w:r w:rsidRPr="00A20EED">
        <w:t xml:space="preserve"> </w:t>
      </w:r>
      <w:proofErr w:type="spellStart"/>
      <w:r w:rsidRPr="00A20EED">
        <w:t>style</w:t>
      </w:r>
      <w:proofErr w:type="spellEnd"/>
      <w:r w:rsidRPr="00A20EED">
        <w:t xml:space="preserve"> in </w:t>
      </w:r>
      <w:proofErr w:type="spellStart"/>
      <w:r w:rsidR="00A62AE6" w:rsidRPr="00A20EED">
        <w:t>in</w:t>
      </w:r>
      <w:proofErr w:type="spellEnd"/>
      <w:r w:rsidR="00A62AE6" w:rsidRPr="00A20EED">
        <w:t xml:space="preserve"> ieder geval </w:t>
      </w:r>
      <w:r w:rsidRPr="00A20EED">
        <w:t xml:space="preserve">SLD, </w:t>
      </w:r>
      <w:proofErr w:type="spellStart"/>
      <w:r w:rsidRPr="00A20EED">
        <w:t>Mapserver</w:t>
      </w:r>
      <w:proofErr w:type="spellEnd"/>
      <w:r w:rsidRPr="00A20EED">
        <w:t xml:space="preserve"> </w:t>
      </w:r>
      <w:proofErr w:type="spellStart"/>
      <w:r w:rsidRPr="00A20EED">
        <w:t>style</w:t>
      </w:r>
      <w:proofErr w:type="spellEnd"/>
      <w:r w:rsidRPr="00A20EED">
        <w:t xml:space="preserve"> en </w:t>
      </w:r>
      <w:proofErr w:type="spellStart"/>
      <w:r w:rsidRPr="00A20EED">
        <w:t>Geostyler</w:t>
      </w:r>
      <w:proofErr w:type="spellEnd"/>
      <w:r w:rsidRPr="00A20EED">
        <w:t xml:space="preserve"> t.b.v. het raadplegen in </w:t>
      </w:r>
      <w:proofErr w:type="spellStart"/>
      <w:r w:rsidRPr="00A20EED">
        <w:t>geo</w:t>
      </w:r>
      <w:proofErr w:type="spellEnd"/>
      <w:r w:rsidRPr="00A20EED">
        <w:t xml:space="preserve">-tooling. </w:t>
      </w:r>
    </w:p>
    <w:p w14:paraId="2A15DBC4" w14:textId="77777777" w:rsidR="00052795" w:rsidRDefault="00052795" w:rsidP="00052795">
      <w:pPr>
        <w:pStyle w:val="Lijstalinea"/>
        <w:numPr>
          <w:ilvl w:val="0"/>
          <w:numId w:val="0"/>
        </w:numPr>
        <w:ind w:left="397"/>
      </w:pPr>
    </w:p>
    <w:p w14:paraId="73FB7452" w14:textId="41320D2C" w:rsidR="00B5417D" w:rsidRDefault="00B5417D" w:rsidP="006E4B22">
      <w:pPr>
        <w:pStyle w:val="Lijstalinea"/>
        <w:numPr>
          <w:ilvl w:val="0"/>
          <w:numId w:val="38"/>
        </w:numPr>
        <w:tabs>
          <w:tab w:val="clear" w:pos="397"/>
        </w:tabs>
        <w:ind w:left="567" w:hanging="567"/>
      </w:pPr>
      <w:r w:rsidRPr="00082782">
        <w:t xml:space="preserve">Aanbieder stelt geen beperkingen aan veiligheidsregio’s voor de keuze van ICT-marktpartijen </w:t>
      </w:r>
      <w:r>
        <w:t xml:space="preserve">en </w:t>
      </w:r>
      <w:proofErr w:type="spellStart"/>
      <w:r>
        <w:t>geo</w:t>
      </w:r>
      <w:proofErr w:type="spellEnd"/>
      <w:r>
        <w:t xml:space="preserve">-applicaties </w:t>
      </w:r>
      <w:r w:rsidRPr="00082782">
        <w:t xml:space="preserve">waarin de </w:t>
      </w:r>
      <w:proofErr w:type="spellStart"/>
      <w:r w:rsidR="00687B18">
        <w:t>web</w:t>
      </w:r>
      <w:r w:rsidRPr="00082782">
        <w:t>services</w:t>
      </w:r>
      <w:proofErr w:type="spellEnd"/>
      <w:r w:rsidRPr="00082782">
        <w:t xml:space="preserve"> worden gebruikt, mits dergelijke marktpartijen de genoemde internationale standaarden adequaat ondersteunen.</w:t>
      </w:r>
    </w:p>
    <w:p w14:paraId="10AA5D6F" w14:textId="77777777" w:rsidR="00B5417D" w:rsidRDefault="00B5417D" w:rsidP="006E4B22">
      <w:pPr>
        <w:pStyle w:val="Lijstalinea"/>
        <w:numPr>
          <w:ilvl w:val="0"/>
          <w:numId w:val="0"/>
        </w:numPr>
        <w:tabs>
          <w:tab w:val="clear" w:pos="397"/>
        </w:tabs>
        <w:ind w:left="567" w:hanging="567"/>
      </w:pPr>
    </w:p>
    <w:p w14:paraId="72CF37AC" w14:textId="50DD505B" w:rsidR="00B5417D" w:rsidRDefault="00B5417D" w:rsidP="006E4B22">
      <w:pPr>
        <w:pStyle w:val="Lijstalinea"/>
        <w:numPr>
          <w:ilvl w:val="0"/>
          <w:numId w:val="38"/>
        </w:numPr>
        <w:tabs>
          <w:tab w:val="clear" w:pos="397"/>
        </w:tabs>
        <w:ind w:left="567" w:hanging="567"/>
      </w:pPr>
      <w:r w:rsidRPr="00082782">
        <w:t xml:space="preserve">Aanbieder staat toe dat een afnemende veiligheidsregio een deel van de </w:t>
      </w:r>
      <w:proofErr w:type="spellStart"/>
      <w:r w:rsidRPr="00082782">
        <w:t>geodata</w:t>
      </w:r>
      <w:proofErr w:type="spellEnd"/>
      <w:r w:rsidRPr="00082782">
        <w:t xml:space="preserve"> periodiek lokaal importeert voor werkprocessen waarin dat nodig kan zijn (denk aan de </w:t>
      </w:r>
      <w:proofErr w:type="spellStart"/>
      <w:r w:rsidRPr="00082782">
        <w:t>operatiën</w:t>
      </w:r>
      <w:proofErr w:type="spellEnd"/>
      <w:r w:rsidRPr="00082782">
        <w:t xml:space="preserve"> in natuurgebieden</w:t>
      </w:r>
      <w:r w:rsidR="009C0B4F">
        <w:t xml:space="preserve"> en voor </w:t>
      </w:r>
      <w:r w:rsidR="00615FC8">
        <w:t>“</w:t>
      </w:r>
      <w:r w:rsidR="009C0B4F">
        <w:t>veiligheidscontainers</w:t>
      </w:r>
      <w:r w:rsidR="00615FC8">
        <w:t>”</w:t>
      </w:r>
      <w:r w:rsidR="00D6723A">
        <w:t>)</w:t>
      </w:r>
      <w:r w:rsidR="00931269">
        <w:t>, zodat er in geval van calamiteiten (bijvoorbeeld geen internet) er toch data beschikbaar zijn.</w:t>
      </w:r>
    </w:p>
    <w:p w14:paraId="1297C536" w14:textId="77777777" w:rsidR="00B5417D" w:rsidRDefault="00B5417D" w:rsidP="006E4B22">
      <w:pPr>
        <w:ind w:left="567" w:hanging="567"/>
      </w:pPr>
    </w:p>
    <w:p w14:paraId="1E15115A" w14:textId="68A8E3ED" w:rsidR="00B5417D" w:rsidRDefault="00B5417D" w:rsidP="006E4B22">
      <w:pPr>
        <w:pStyle w:val="Lijstalinea"/>
        <w:numPr>
          <w:ilvl w:val="0"/>
          <w:numId w:val="38"/>
        </w:numPr>
        <w:tabs>
          <w:tab w:val="clear" w:pos="397"/>
        </w:tabs>
        <w:ind w:left="567" w:hanging="567"/>
      </w:pPr>
      <w:r w:rsidRPr="00082782">
        <w:t xml:space="preserve">Aanbieder heeft de </w:t>
      </w:r>
      <w:r w:rsidR="00A115EA">
        <w:t>Dienst</w:t>
      </w:r>
      <w:r w:rsidRPr="00082782">
        <w:t xml:space="preserve"> dusdanig ingericht dat bij onverwachte </w:t>
      </w:r>
      <w:r w:rsidRPr="007C2103">
        <w:t>opschaling</w:t>
      </w:r>
      <w:r w:rsidR="007C2103">
        <w:t xml:space="preserve"> van de hulpverlening bij grote incidenten</w:t>
      </w:r>
      <w:r w:rsidRPr="00082782">
        <w:t xml:space="preserve"> de </w:t>
      </w:r>
      <w:r w:rsidR="001B6C71">
        <w:t>Dienst</w:t>
      </w:r>
      <w:r w:rsidRPr="00082782">
        <w:t xml:space="preserve"> mee </w:t>
      </w:r>
      <w:r w:rsidR="005F348A">
        <w:t xml:space="preserve">kan </w:t>
      </w:r>
      <w:r w:rsidRPr="00082782">
        <w:t>schalen</w:t>
      </w:r>
      <w:r>
        <w:t>.</w:t>
      </w:r>
    </w:p>
    <w:p w14:paraId="29476A23" w14:textId="77777777" w:rsidR="00B5417D" w:rsidRPr="00082782" w:rsidRDefault="00B5417D" w:rsidP="006E4B22">
      <w:pPr>
        <w:ind w:left="567" w:hanging="567"/>
      </w:pPr>
    </w:p>
    <w:p w14:paraId="33BF7C49" w14:textId="21E71D94" w:rsidR="00B5417D" w:rsidRDefault="1C962EF3" w:rsidP="006E4B22">
      <w:pPr>
        <w:pStyle w:val="Lijstalinea"/>
        <w:numPr>
          <w:ilvl w:val="0"/>
          <w:numId w:val="38"/>
        </w:numPr>
        <w:tabs>
          <w:tab w:val="clear" w:pos="397"/>
        </w:tabs>
        <w:ind w:left="567" w:hanging="567"/>
      </w:pPr>
      <w:r>
        <w:t xml:space="preserve">Aanbieder stelt </w:t>
      </w:r>
      <w:r w:rsidR="00CA72EC">
        <w:t xml:space="preserve">een selectie uit </w:t>
      </w:r>
      <w:r>
        <w:t xml:space="preserve">de </w:t>
      </w:r>
      <w:r w:rsidR="00B77138">
        <w:t>Dienst</w:t>
      </w:r>
      <w:r>
        <w:t xml:space="preserve"> </w:t>
      </w:r>
      <w:r w:rsidR="00B45ACD">
        <w:t xml:space="preserve">als WMS service beschikbaar </w:t>
      </w:r>
      <w:r w:rsidR="00306998">
        <w:t xml:space="preserve">via LCMS aan alle </w:t>
      </w:r>
      <w:r>
        <w:t xml:space="preserve">overheidspartijen die volgens de </w:t>
      </w:r>
      <w:proofErr w:type="spellStart"/>
      <w:r>
        <w:t>Wvr</w:t>
      </w:r>
      <w:proofErr w:type="spellEnd"/>
      <w:r>
        <w:t xml:space="preserve"> worden aangemerkt als crisispartners (denk aan defensie, waterschappen, gemeenten, provincie, politie, Rijkswaterstaat).</w:t>
      </w:r>
    </w:p>
    <w:p w14:paraId="2E439E3D" w14:textId="77777777" w:rsidR="00B5417D" w:rsidRDefault="00B5417D" w:rsidP="006E4B22">
      <w:pPr>
        <w:pStyle w:val="Lijstalinea"/>
        <w:numPr>
          <w:ilvl w:val="0"/>
          <w:numId w:val="0"/>
        </w:numPr>
        <w:tabs>
          <w:tab w:val="clear" w:pos="397"/>
        </w:tabs>
        <w:ind w:left="567" w:hanging="567"/>
      </w:pPr>
    </w:p>
    <w:p w14:paraId="0E482B3A" w14:textId="7A12AD9E" w:rsidR="00B5417D" w:rsidRDefault="00236F79" w:rsidP="006E4B22">
      <w:pPr>
        <w:pStyle w:val="Lijstalinea"/>
        <w:numPr>
          <w:ilvl w:val="0"/>
          <w:numId w:val="38"/>
        </w:numPr>
        <w:tabs>
          <w:tab w:val="clear" w:pos="397"/>
        </w:tabs>
        <w:ind w:left="567" w:hanging="567"/>
      </w:pPr>
      <w:r>
        <w:t xml:space="preserve">De Dienst </w:t>
      </w:r>
      <w:r w:rsidR="00121E52">
        <w:t>heeft</w:t>
      </w:r>
      <w:r w:rsidR="00BB5843">
        <w:t xml:space="preserve"> een goede performance. Afhankelijk van de dataset is de respons van de </w:t>
      </w:r>
      <w:proofErr w:type="spellStart"/>
      <w:r w:rsidR="00BB5843">
        <w:t>geodataservice</w:t>
      </w:r>
      <w:proofErr w:type="spellEnd"/>
      <w:r w:rsidR="00BB5843">
        <w:t xml:space="preserve"> niet meer dan 3 tot 5 seconden</w:t>
      </w:r>
      <w:r>
        <w:t>.</w:t>
      </w:r>
    </w:p>
    <w:p w14:paraId="5C6194F3" w14:textId="7B6AEF22" w:rsidR="00FE5C32" w:rsidRDefault="00951AC0" w:rsidP="00FE5C32">
      <w:pPr>
        <w:pStyle w:val="Kop2"/>
        <w:numPr>
          <w:ilvl w:val="1"/>
          <w:numId w:val="1"/>
        </w:numPr>
      </w:pPr>
      <w:bookmarkStart w:id="11" w:name="_Toc198049116"/>
      <w:r>
        <w:t>Beveiliging en privacy</w:t>
      </w:r>
      <w:bookmarkEnd w:id="11"/>
    </w:p>
    <w:p w14:paraId="68CFFE1B" w14:textId="13A964E4" w:rsidR="0055069B" w:rsidRDefault="0055069B" w:rsidP="000642B5">
      <w:pPr>
        <w:pStyle w:val="Lijstalinea"/>
        <w:numPr>
          <w:ilvl w:val="0"/>
          <w:numId w:val="38"/>
        </w:numPr>
        <w:tabs>
          <w:tab w:val="clear" w:pos="397"/>
        </w:tabs>
        <w:ind w:left="567" w:hanging="567"/>
      </w:pPr>
      <w:r>
        <w:t>Aanbieder</w:t>
      </w:r>
      <w:r w:rsidR="008F3EF8">
        <w:t xml:space="preserve"> dient </w:t>
      </w:r>
      <w:r w:rsidR="00926321">
        <w:t xml:space="preserve">gedurende de looptijd van het contract </w:t>
      </w:r>
      <w:r w:rsidR="008F3EF8">
        <w:t xml:space="preserve">in het bezit te zijn van een geldig ISO 27001 certificaat (bij voorkeur organisatorisch geïmplementeerd conform de </w:t>
      </w:r>
      <w:proofErr w:type="spellStart"/>
      <w:r w:rsidR="008F3EF8">
        <w:t>controls</w:t>
      </w:r>
      <w:proofErr w:type="spellEnd"/>
      <w:r w:rsidR="008F3EF8">
        <w:t xml:space="preserve"> van ISO 27002) of aantoonbaar gelijkwaardig, dan wel onvoorwaardelijk bereid te zijn bij gunning een dergelijke certificering binnen </w:t>
      </w:r>
      <w:r w:rsidR="00F57812">
        <w:t>12</w:t>
      </w:r>
      <w:r w:rsidR="008F3EF8">
        <w:t xml:space="preserve"> maanden na ondertekening van de overeenkomst succesvol te </w:t>
      </w:r>
      <w:r w:rsidR="009D5D21">
        <w:t>hebben afge</w:t>
      </w:r>
      <w:r w:rsidR="008F3EF8">
        <w:t xml:space="preserve">rond. De ontwikkeling, het beheer en het onderhoud van de </w:t>
      </w:r>
      <w:r w:rsidR="00F57812">
        <w:t>Dienst</w:t>
      </w:r>
      <w:r w:rsidR="008F3EF8">
        <w:t xml:space="preserve"> moeten binnen de scope van de certificering vallen. De certificering is voorzien van een VVT (Verklaring van toepasselijkheid). </w:t>
      </w:r>
    </w:p>
    <w:p w14:paraId="796ECC6E" w14:textId="0C3BE060" w:rsidR="00573276" w:rsidRDefault="008F3EF8" w:rsidP="00F92379">
      <w:pPr>
        <w:pStyle w:val="Lijstalinea"/>
        <w:numPr>
          <w:ilvl w:val="0"/>
          <w:numId w:val="0"/>
        </w:numPr>
        <w:tabs>
          <w:tab w:val="clear" w:pos="397"/>
        </w:tabs>
        <w:ind w:left="567"/>
      </w:pPr>
      <w:r>
        <w:lastRenderedPageBreak/>
        <w:t xml:space="preserve">Als gelijkwaardig wordt erkend een ander keurmerk en/of een verklaring, uitgebracht door een onafhankelijke instantie die voldoet aan de Europese normenreeks voor certificering, waarmee de inschrijver aantoont volledig te voldoen aan de gestelde eisen die ten grondslag liggen aan het gevraagde certificaat. Indien u al in het bezit bent van een geldig certificaat en een verklaring van toepasselijkheid of een ander keurmerk/verklaring dat gelijkwaardig is aan ISO 27001, voeg deze dan toe aan uw inschrijving. </w:t>
      </w:r>
    </w:p>
    <w:p w14:paraId="51EA7A83" w14:textId="77777777" w:rsidR="00B26718" w:rsidRDefault="00B26718" w:rsidP="00F92379">
      <w:pPr>
        <w:pStyle w:val="Lijstalinea"/>
        <w:numPr>
          <w:ilvl w:val="0"/>
          <w:numId w:val="0"/>
        </w:numPr>
        <w:tabs>
          <w:tab w:val="clear" w:pos="397"/>
        </w:tabs>
        <w:ind w:left="567"/>
      </w:pPr>
    </w:p>
    <w:p w14:paraId="3B82E4B2" w14:textId="583A530F" w:rsidR="00B26718" w:rsidRPr="00C444A3" w:rsidRDefault="00B26718" w:rsidP="006E4B22">
      <w:pPr>
        <w:pStyle w:val="Lijstalinea"/>
        <w:numPr>
          <w:ilvl w:val="0"/>
          <w:numId w:val="38"/>
        </w:numPr>
        <w:tabs>
          <w:tab w:val="clear" w:pos="397"/>
        </w:tabs>
        <w:ind w:left="567" w:hanging="567"/>
      </w:pPr>
      <w:r w:rsidRPr="00C444A3">
        <w:t xml:space="preserve">Aanbieder stelt de Dienst beschikbaar volgens het Single </w:t>
      </w:r>
      <w:proofErr w:type="spellStart"/>
      <w:r w:rsidRPr="00C444A3">
        <w:t>Sign</w:t>
      </w:r>
      <w:proofErr w:type="spellEnd"/>
      <w:r w:rsidRPr="00C444A3">
        <w:t>-on principe.</w:t>
      </w:r>
    </w:p>
    <w:p w14:paraId="549BAC82" w14:textId="569D086E" w:rsidR="00E02BEA" w:rsidRDefault="00E02BEA" w:rsidP="21DE416D">
      <w:pPr>
        <w:ind w:left="567"/>
      </w:pPr>
      <w:r>
        <w:t xml:space="preserve"> </w:t>
      </w:r>
    </w:p>
    <w:p w14:paraId="7335D808" w14:textId="77777777" w:rsidR="00E02BEA" w:rsidRDefault="00E02BEA" w:rsidP="006E4B22">
      <w:pPr>
        <w:pStyle w:val="Lijstalinea"/>
        <w:numPr>
          <w:ilvl w:val="0"/>
          <w:numId w:val="38"/>
        </w:numPr>
        <w:tabs>
          <w:tab w:val="clear" w:pos="397"/>
        </w:tabs>
        <w:ind w:left="567" w:hanging="567"/>
      </w:pPr>
      <w:r>
        <w:t xml:space="preserve">Eventuele persoonsgegevens zijn passend beveiligd overeenkomstig de Algemene Verordening Gegevensbescherming (AVG). Hierbij dient invulling gegeven te worden aan de beginselen van ‘gegevensbescherming door ontwerp’ (privacy </w:t>
      </w:r>
      <w:proofErr w:type="spellStart"/>
      <w:r>
        <w:t>by</w:t>
      </w:r>
      <w:proofErr w:type="spellEnd"/>
      <w:r>
        <w:t xml:space="preserve"> design) en ‘gegevensbescherming als standaardinstelling’ (privacy </w:t>
      </w:r>
      <w:proofErr w:type="spellStart"/>
      <w:r>
        <w:t>by</w:t>
      </w:r>
      <w:proofErr w:type="spellEnd"/>
      <w:r>
        <w:t xml:space="preserve"> default). Het eventueel raadplegen van persoonsgegevens wordt gelogd. </w:t>
      </w:r>
    </w:p>
    <w:p w14:paraId="73AD9ED1" w14:textId="77777777" w:rsidR="00E02BEA" w:rsidRDefault="00E02BEA" w:rsidP="006E4B22">
      <w:pPr>
        <w:ind w:left="567" w:hanging="567"/>
      </w:pPr>
    </w:p>
    <w:p w14:paraId="66B2B820" w14:textId="7FDEE497" w:rsidR="00E02BEA" w:rsidRDefault="007A640B" w:rsidP="006E4B22">
      <w:pPr>
        <w:pStyle w:val="Lijstalinea"/>
        <w:numPr>
          <w:ilvl w:val="0"/>
          <w:numId w:val="38"/>
        </w:numPr>
        <w:tabs>
          <w:tab w:val="clear" w:pos="397"/>
        </w:tabs>
        <w:ind w:left="567" w:hanging="567"/>
      </w:pPr>
      <w:r>
        <w:t>A</w:t>
      </w:r>
      <w:r w:rsidR="00E02BEA">
        <w:t xml:space="preserve">anbieder zorgt ervoor dat beveiligingsadviezen van het NSCS (indien van toepassing) adequaat en tijdig worden opgevolgd (zie </w:t>
      </w:r>
      <w:hyperlink r:id="rId16" w:history="1">
        <w:r w:rsidR="00C8644B" w:rsidRPr="005F4FCC">
          <w:rPr>
            <w:rStyle w:val="Hyperlink"/>
          </w:rPr>
          <w:t>https://advisories.ncsc.nl/</w:t>
        </w:r>
      </w:hyperlink>
      <w:r w:rsidR="00E02BEA">
        <w:t>).</w:t>
      </w:r>
    </w:p>
    <w:p w14:paraId="469C11C4" w14:textId="77777777" w:rsidR="00F41C91" w:rsidRDefault="00F41C91" w:rsidP="006E4B22">
      <w:pPr>
        <w:pStyle w:val="Lijstalinea"/>
        <w:numPr>
          <w:ilvl w:val="0"/>
          <w:numId w:val="0"/>
        </w:numPr>
        <w:tabs>
          <w:tab w:val="clear" w:pos="397"/>
        </w:tabs>
        <w:ind w:left="567" w:hanging="567"/>
      </w:pPr>
    </w:p>
    <w:p w14:paraId="40995D38" w14:textId="423FD8C1" w:rsidR="00FE5C32" w:rsidRPr="005D5DEE" w:rsidRDefault="78EA209A" w:rsidP="006E4B22">
      <w:pPr>
        <w:pStyle w:val="Lijstalinea"/>
        <w:numPr>
          <w:ilvl w:val="0"/>
          <w:numId w:val="38"/>
        </w:numPr>
        <w:tabs>
          <w:tab w:val="clear" w:pos="397"/>
        </w:tabs>
        <w:ind w:left="567" w:hanging="567"/>
      </w:pPr>
      <w:r>
        <w:t xml:space="preserve">Het NIPV laat minimaal een keer per twee jaar een </w:t>
      </w:r>
      <w:proofErr w:type="spellStart"/>
      <w:r>
        <w:t>pentest</w:t>
      </w:r>
      <w:proofErr w:type="spellEnd"/>
      <w:r>
        <w:t xml:space="preserve"> uitvoeren op de Dienst van de Aanbieder door een onafhankelijke partij. De uitkomsten van de </w:t>
      </w:r>
      <w:proofErr w:type="spellStart"/>
      <w:r>
        <w:t>pentest</w:t>
      </w:r>
      <w:proofErr w:type="spellEnd"/>
      <w:r>
        <w:t xml:space="preserve"> worden gedeeld met de Opdrachtnemer</w:t>
      </w:r>
      <w:r w:rsidR="52741517">
        <w:t xml:space="preserve"> en het NIPV</w:t>
      </w:r>
      <w:r>
        <w:t>. In de op te stellen SLA worden afspraken gemaakt over de afhandeling van de uitkomsten uit de pentest.</w:t>
      </w:r>
    </w:p>
    <w:p w14:paraId="569A16FE" w14:textId="1D89C94D" w:rsidR="00FE5C32" w:rsidRDefault="00F86F35" w:rsidP="00FE5C32">
      <w:pPr>
        <w:pStyle w:val="Kop2"/>
        <w:numPr>
          <w:ilvl w:val="1"/>
          <w:numId w:val="1"/>
        </w:numPr>
      </w:pPr>
      <w:bookmarkStart w:id="12" w:name="_Toc198049117"/>
      <w:r>
        <w:t>Functioneel</w:t>
      </w:r>
      <w:bookmarkEnd w:id="12"/>
    </w:p>
    <w:p w14:paraId="469A2C77" w14:textId="7E76FEF2" w:rsidR="007742AF" w:rsidRDefault="007742AF" w:rsidP="006E4B22">
      <w:pPr>
        <w:pStyle w:val="Lijstalinea"/>
        <w:numPr>
          <w:ilvl w:val="0"/>
          <w:numId w:val="38"/>
        </w:numPr>
        <w:tabs>
          <w:tab w:val="clear" w:pos="397"/>
        </w:tabs>
        <w:ind w:left="567" w:hanging="567"/>
      </w:pPr>
      <w:r>
        <w:t>De Dienst</w:t>
      </w:r>
      <w:r w:rsidRPr="00082782">
        <w:t xml:space="preserve"> biedt</w:t>
      </w:r>
      <w:r w:rsidR="005234AA">
        <w:t xml:space="preserve"> dataservices waarmee </w:t>
      </w:r>
      <w:r w:rsidR="00DD6DCB">
        <w:t xml:space="preserve">de deelnemende afnemers </w:t>
      </w:r>
      <w:r w:rsidR="00EC22E9">
        <w:t xml:space="preserve">van NIPV </w:t>
      </w:r>
      <w:r w:rsidR="00DD6DCB">
        <w:t>in hun software</w:t>
      </w:r>
      <w:r w:rsidRPr="00082782">
        <w:t xml:space="preserve"> </w:t>
      </w:r>
      <w:r>
        <w:t>een integraal</w:t>
      </w:r>
      <w:r w:rsidRPr="00082782">
        <w:t xml:space="preserve"> 3D </w:t>
      </w:r>
      <w:r>
        <w:t>kaartbeeld</w:t>
      </w:r>
      <w:r w:rsidR="00DD6DCB">
        <w:t xml:space="preserve"> kunnen </w:t>
      </w:r>
      <w:r w:rsidR="00EC22E9">
        <w:t>samenstellen</w:t>
      </w:r>
      <w:r>
        <w:t>.</w:t>
      </w:r>
    </w:p>
    <w:p w14:paraId="19394F0C" w14:textId="77777777" w:rsidR="007742AF" w:rsidRDefault="007742AF" w:rsidP="006E4B22">
      <w:pPr>
        <w:ind w:left="567" w:hanging="567"/>
      </w:pPr>
    </w:p>
    <w:p w14:paraId="51D33413" w14:textId="2A82CFBB" w:rsidR="00F86F35" w:rsidRDefault="008E781A" w:rsidP="006E4B22">
      <w:pPr>
        <w:pStyle w:val="Lijstalinea"/>
        <w:numPr>
          <w:ilvl w:val="0"/>
          <w:numId w:val="38"/>
        </w:numPr>
        <w:tabs>
          <w:tab w:val="clear" w:pos="397"/>
        </w:tabs>
        <w:ind w:left="567" w:hanging="567"/>
      </w:pPr>
      <w:r>
        <w:t>De Dienst</w:t>
      </w:r>
      <w:r w:rsidR="00F86F35" w:rsidRPr="00082782">
        <w:t xml:space="preserve"> biedt met de aangeboden </w:t>
      </w:r>
      <w:r>
        <w:t>data</w:t>
      </w:r>
      <w:r w:rsidR="00F86F35" w:rsidRPr="00082782">
        <w:t xml:space="preserve"> aantoonbaar meerwaarde ten opzichte van wat de veiligheidsregio’s reeds hebben in de NIPV/Data4OOV voorziening</w:t>
      </w:r>
      <w:r w:rsidR="00F86F35">
        <w:t>.</w:t>
      </w:r>
    </w:p>
    <w:p w14:paraId="2E819924" w14:textId="77777777" w:rsidR="00F86F35" w:rsidRDefault="00F86F35" w:rsidP="006E4B22">
      <w:pPr>
        <w:pStyle w:val="Lijstalinea"/>
        <w:numPr>
          <w:ilvl w:val="0"/>
          <w:numId w:val="0"/>
        </w:numPr>
        <w:tabs>
          <w:tab w:val="clear" w:pos="397"/>
        </w:tabs>
        <w:ind w:left="567" w:hanging="567"/>
      </w:pPr>
    </w:p>
    <w:p w14:paraId="3CDCC48F" w14:textId="68710B15" w:rsidR="00F86F35" w:rsidRDefault="000F0118" w:rsidP="006E4B22">
      <w:pPr>
        <w:pStyle w:val="Lijstalinea"/>
        <w:numPr>
          <w:ilvl w:val="0"/>
          <w:numId w:val="38"/>
        </w:numPr>
        <w:tabs>
          <w:tab w:val="clear" w:pos="397"/>
        </w:tabs>
        <w:ind w:left="567" w:hanging="567"/>
      </w:pPr>
      <w:r>
        <w:t>De Dienst</w:t>
      </w:r>
      <w:r w:rsidR="00F86F35" w:rsidRPr="00082782">
        <w:t xml:space="preserve"> relateert alle </w:t>
      </w:r>
      <w:r>
        <w:t>data</w:t>
      </w:r>
      <w:r w:rsidR="00F86F35" w:rsidRPr="00082782">
        <w:t xml:space="preserve"> aan de landelijk binnen KCR2 vastgestelde beleidsthema’s over crisisbeheersing en rampenbestrijding</w:t>
      </w:r>
      <w:r w:rsidR="00F86F35">
        <w:t>.</w:t>
      </w:r>
    </w:p>
    <w:p w14:paraId="419206D6" w14:textId="77777777" w:rsidR="00A41E17" w:rsidRDefault="00A41E17" w:rsidP="006E4B22">
      <w:pPr>
        <w:pStyle w:val="Lijstalinea"/>
        <w:numPr>
          <w:ilvl w:val="0"/>
          <w:numId w:val="0"/>
        </w:numPr>
        <w:tabs>
          <w:tab w:val="clear" w:pos="397"/>
        </w:tabs>
        <w:ind w:left="567" w:hanging="567"/>
      </w:pPr>
    </w:p>
    <w:p w14:paraId="5B8612F4" w14:textId="153E46B6" w:rsidR="00A41E17" w:rsidRDefault="00A41E17" w:rsidP="006E4B22">
      <w:pPr>
        <w:pStyle w:val="Lijstalinea"/>
        <w:numPr>
          <w:ilvl w:val="0"/>
          <w:numId w:val="38"/>
        </w:numPr>
        <w:tabs>
          <w:tab w:val="clear" w:pos="397"/>
        </w:tabs>
        <w:ind w:left="567" w:hanging="567"/>
      </w:pPr>
      <w:r>
        <w:t>De Dienst</w:t>
      </w:r>
      <w:r w:rsidRPr="00082782">
        <w:t xml:space="preserve"> relateert alle </w:t>
      </w:r>
      <w:r>
        <w:t>data</w:t>
      </w:r>
      <w:r w:rsidRPr="00082782">
        <w:t xml:space="preserve"> aan </w:t>
      </w:r>
      <w:r>
        <w:t>het</w:t>
      </w:r>
      <w:r w:rsidRPr="00082782">
        <w:t xml:space="preserve"> landelijk vastgestelde </w:t>
      </w:r>
      <w:r>
        <w:t>Kenmerkenschema voor brandweerzorg.</w:t>
      </w:r>
    </w:p>
    <w:p w14:paraId="7C6D6A8D" w14:textId="77777777" w:rsidR="00F86F35" w:rsidRDefault="00F86F35" w:rsidP="006E4B22">
      <w:pPr>
        <w:pStyle w:val="Lijstalinea"/>
        <w:numPr>
          <w:ilvl w:val="0"/>
          <w:numId w:val="0"/>
        </w:numPr>
        <w:tabs>
          <w:tab w:val="clear" w:pos="397"/>
        </w:tabs>
        <w:ind w:left="567" w:hanging="567"/>
      </w:pPr>
    </w:p>
    <w:p w14:paraId="4951E5CF" w14:textId="77777777" w:rsidR="00270C0E" w:rsidRDefault="001A62C1" w:rsidP="00EA4165">
      <w:pPr>
        <w:pStyle w:val="Lijstopsomteken"/>
        <w:numPr>
          <w:ilvl w:val="0"/>
          <w:numId w:val="38"/>
        </w:numPr>
        <w:tabs>
          <w:tab w:val="clear" w:pos="397"/>
        </w:tabs>
        <w:ind w:left="567" w:hanging="567"/>
      </w:pPr>
      <w:r>
        <w:t>De Dienst biedt</w:t>
      </w:r>
      <w:r w:rsidR="00C27FA6">
        <w:t xml:space="preserve"> gegevens </w:t>
      </w:r>
      <w:r w:rsidR="00DF7E2E">
        <w:t>uit de basisregistraties</w:t>
      </w:r>
      <w:r w:rsidR="00270C0E">
        <w:t>:</w:t>
      </w:r>
    </w:p>
    <w:p w14:paraId="5E14B35F" w14:textId="73F17A7B" w:rsidR="00CF080A" w:rsidRDefault="00270C0E" w:rsidP="00677FDB">
      <w:pPr>
        <w:pStyle w:val="Lijstalinea"/>
        <w:numPr>
          <w:ilvl w:val="0"/>
          <w:numId w:val="40"/>
        </w:numPr>
        <w:rPr>
          <w:rFonts w:cs="Arial"/>
        </w:rPr>
      </w:pPr>
      <w:r w:rsidRPr="00270C0E">
        <w:rPr>
          <w:rFonts w:cs="Arial"/>
        </w:rPr>
        <w:t>Grootschalige (BGT) en kleinschalige (BRT) topografie</w:t>
      </w:r>
    </w:p>
    <w:p w14:paraId="6EB81505" w14:textId="5B65C2F4" w:rsidR="00CF080A" w:rsidRDefault="00270C0E" w:rsidP="00677FDB">
      <w:pPr>
        <w:pStyle w:val="Lijstalinea"/>
        <w:numPr>
          <w:ilvl w:val="0"/>
          <w:numId w:val="40"/>
        </w:numPr>
        <w:rPr>
          <w:rFonts w:cs="Arial"/>
        </w:rPr>
      </w:pPr>
      <w:r w:rsidRPr="00270C0E">
        <w:rPr>
          <w:rFonts w:cs="Arial"/>
        </w:rPr>
        <w:t>Kadastrale perceelgegevens (BRK): percelenkaar</w:t>
      </w:r>
      <w:r w:rsidR="002C2F13">
        <w:rPr>
          <w:rFonts w:cs="Arial"/>
        </w:rPr>
        <w:t>t</w:t>
      </w:r>
    </w:p>
    <w:p w14:paraId="4D1D6208" w14:textId="12AFA7DB" w:rsidR="00CF080A" w:rsidRDefault="00270C0E" w:rsidP="00677FDB">
      <w:pPr>
        <w:pStyle w:val="Lijstalinea"/>
        <w:numPr>
          <w:ilvl w:val="0"/>
          <w:numId w:val="40"/>
        </w:numPr>
        <w:rPr>
          <w:rFonts w:cs="Arial"/>
        </w:rPr>
      </w:pPr>
      <w:r w:rsidRPr="00270C0E">
        <w:rPr>
          <w:rFonts w:cs="Arial"/>
        </w:rPr>
        <w:t>Gegevens Handelsregister (NHR)</w:t>
      </w:r>
    </w:p>
    <w:p w14:paraId="27EA079E" w14:textId="330892B9" w:rsidR="00CF080A" w:rsidRDefault="00270C0E" w:rsidP="00677FDB">
      <w:pPr>
        <w:pStyle w:val="Lijstalinea"/>
        <w:numPr>
          <w:ilvl w:val="0"/>
          <w:numId w:val="40"/>
        </w:numPr>
        <w:rPr>
          <w:rFonts w:cs="Arial"/>
        </w:rPr>
      </w:pPr>
      <w:r w:rsidRPr="00270C0E">
        <w:rPr>
          <w:rFonts w:cs="Arial"/>
        </w:rPr>
        <w:t>Basisregistratie Adressen en Gebouwen (BAG)</w:t>
      </w:r>
    </w:p>
    <w:p w14:paraId="3FF19D23" w14:textId="4FBB82B5" w:rsidR="00270C0E" w:rsidRPr="00270C0E" w:rsidRDefault="00270C0E" w:rsidP="00677FDB">
      <w:pPr>
        <w:pStyle w:val="Lijstalinea"/>
        <w:numPr>
          <w:ilvl w:val="0"/>
          <w:numId w:val="40"/>
        </w:numPr>
        <w:rPr>
          <w:rFonts w:cs="Arial"/>
        </w:rPr>
      </w:pPr>
      <w:r w:rsidRPr="00270C0E">
        <w:rPr>
          <w:rFonts w:cs="Arial"/>
        </w:rPr>
        <w:t>Bestuurlijke grenzen (BRK)</w:t>
      </w:r>
    </w:p>
    <w:p w14:paraId="054D7086" w14:textId="77777777" w:rsidR="001A62C1" w:rsidRDefault="001A62C1" w:rsidP="00F4059D">
      <w:pPr>
        <w:pStyle w:val="Lijstalinea"/>
        <w:numPr>
          <w:ilvl w:val="0"/>
          <w:numId w:val="0"/>
        </w:numPr>
        <w:ind w:left="397"/>
      </w:pPr>
    </w:p>
    <w:p w14:paraId="0BE943CE" w14:textId="6670F13F" w:rsidR="000824FE" w:rsidRPr="004F10D5" w:rsidRDefault="00CD3335" w:rsidP="00EA4165">
      <w:pPr>
        <w:pStyle w:val="Lijstopsomteken"/>
        <w:numPr>
          <w:ilvl w:val="0"/>
          <w:numId w:val="38"/>
        </w:numPr>
        <w:tabs>
          <w:tab w:val="clear" w:pos="397"/>
        </w:tabs>
        <w:ind w:left="567" w:hanging="567"/>
      </w:pPr>
      <w:r>
        <w:t xml:space="preserve">De Dienst </w:t>
      </w:r>
      <w:r w:rsidR="00F86F35">
        <w:t xml:space="preserve">biedt aantoonbaar uitgebreide samengestelde gebouwinformatie. Dit betekent een aantoonbare verrijking van gebouwinformatie ten opzichte van de standaard kenmerken in de basisregistratie BAG. </w:t>
      </w:r>
      <w:r w:rsidR="000824FE" w:rsidRPr="00EA4165">
        <w:rPr>
          <w:rFonts w:cs="Arial"/>
        </w:rPr>
        <w:t>Het betreft data over alle panden met pandkenmerken die maandelijks of</w:t>
      </w:r>
      <w:r w:rsidR="002C2F13">
        <w:rPr>
          <w:rFonts w:cs="Arial"/>
        </w:rPr>
        <w:t>, indien dit niet haalbaar is vanwege</w:t>
      </w:r>
      <w:r w:rsidR="00A743C5">
        <w:rPr>
          <w:rFonts w:cs="Arial"/>
        </w:rPr>
        <w:t xml:space="preserve"> de updatefrequentie van achterliggende brondata,</w:t>
      </w:r>
      <w:r w:rsidR="000824FE" w:rsidRPr="00EA4165">
        <w:rPr>
          <w:rFonts w:cs="Arial"/>
        </w:rPr>
        <w:t xml:space="preserve"> met een </w:t>
      </w:r>
      <w:r w:rsidR="00A743C5">
        <w:rPr>
          <w:rFonts w:cs="Arial"/>
        </w:rPr>
        <w:t xml:space="preserve">zo hoog mogelijke </w:t>
      </w:r>
      <w:r w:rsidR="000824FE" w:rsidRPr="00EA4165">
        <w:rPr>
          <w:rFonts w:cs="Arial"/>
        </w:rPr>
        <w:lastRenderedPageBreak/>
        <w:t>updatefrequentie van de brondata worden geactualiseerd voor heel Nederland, in 2D en 3D (LoD1.5 of LoD2.2), waaronder: pandgeometrie, bouwjaar, pandstatus, pandhoogte, bouwlagen bovengronds, gebruiksfuncties, BAG-adres(sen), oppervlakte, WOZ-waarde, energielabel, activiteiten, populatieschatting, pandnaam, ondernemingen, gebruiksklasse, kinderopvang, bestemmingsplannen, bouwbestemming, risico-indicatie, zelfredzaamheid, bodemdaling, kadastraal perceel, nutsvoorzieningen, monumentstatus, overstromingsdiepte, nutsvoorzieningen.</w:t>
      </w:r>
    </w:p>
    <w:p w14:paraId="2BCD37CD" w14:textId="77777777" w:rsidR="004F10D5" w:rsidRPr="004F10D5" w:rsidRDefault="004F10D5" w:rsidP="004F10D5">
      <w:pPr>
        <w:pStyle w:val="Lijstopsomteken"/>
        <w:numPr>
          <w:ilvl w:val="0"/>
          <w:numId w:val="0"/>
        </w:numPr>
        <w:tabs>
          <w:tab w:val="clear" w:pos="397"/>
        </w:tabs>
        <w:ind w:left="567"/>
      </w:pPr>
    </w:p>
    <w:p w14:paraId="5ED4A56E" w14:textId="579140F9" w:rsidR="00BA62FD" w:rsidRDefault="0062089A" w:rsidP="004F10D5">
      <w:pPr>
        <w:pStyle w:val="Lijstopsomteken"/>
        <w:numPr>
          <w:ilvl w:val="0"/>
          <w:numId w:val="38"/>
        </w:numPr>
        <w:tabs>
          <w:tab w:val="clear" w:pos="397"/>
        </w:tabs>
        <w:ind w:left="567" w:hanging="567"/>
      </w:pPr>
      <w:r>
        <w:t xml:space="preserve">De Dienst </w:t>
      </w:r>
      <w:r w:rsidR="009F7297">
        <w:t>biedt informatie over points of interest (POI)</w:t>
      </w:r>
      <w:r w:rsidR="007F0243">
        <w:t xml:space="preserve"> in Nederland</w:t>
      </w:r>
      <w:r w:rsidR="009F7297">
        <w:t xml:space="preserve">, </w:t>
      </w:r>
      <w:r w:rsidR="003542F5">
        <w:t>in ieder geval maar niet beperkt tot</w:t>
      </w:r>
      <w:r w:rsidR="00BA62FD">
        <w:t>:</w:t>
      </w:r>
    </w:p>
    <w:p w14:paraId="3D389416" w14:textId="77777777" w:rsidR="00BA62FD" w:rsidRPr="00C53209" w:rsidRDefault="00BA62FD" w:rsidP="00BA62FD">
      <w:pPr>
        <w:pStyle w:val="Lijstalinea"/>
        <w:numPr>
          <w:ilvl w:val="0"/>
          <w:numId w:val="40"/>
        </w:numPr>
        <w:rPr>
          <w:rFonts w:cs="Arial"/>
        </w:rPr>
      </w:pPr>
      <w:r w:rsidRPr="00C53209">
        <w:rPr>
          <w:rFonts w:cs="Arial"/>
        </w:rPr>
        <w:t>Overheidslocaties: gemeentehuizen, provinciehuizen, politiebureaus, brandweerkazernes, ambulanceposten;</w:t>
      </w:r>
    </w:p>
    <w:p w14:paraId="02A8D265" w14:textId="7562F130" w:rsidR="00BA62FD" w:rsidRDefault="00BA62FD" w:rsidP="007F0243">
      <w:pPr>
        <w:pStyle w:val="Lijstalinea"/>
        <w:numPr>
          <w:ilvl w:val="0"/>
          <w:numId w:val="40"/>
        </w:numPr>
        <w:rPr>
          <w:rFonts w:cs="Arial"/>
        </w:rPr>
      </w:pPr>
      <w:r w:rsidRPr="00C53209">
        <w:rPr>
          <w:rFonts w:cs="Arial"/>
        </w:rPr>
        <w:t xml:space="preserve">Specifieke locaties: bibliotheken, bioscopen, theaters, basisscholen, buurthuizen, coffeeshops, congrescentra, dierenartsen, autodealers, juweliers, voedingswinkels, vuurwerkwinkels, </w:t>
      </w:r>
      <w:r w:rsidR="007F0243">
        <w:rPr>
          <w:rFonts w:cs="Arial"/>
        </w:rPr>
        <w:t xml:space="preserve">grote datacenters, </w:t>
      </w:r>
      <w:r w:rsidRPr="00C53209">
        <w:rPr>
          <w:rFonts w:cs="Arial"/>
        </w:rPr>
        <w:t xml:space="preserve">hotels, horeca, kinderboerderijen, </w:t>
      </w:r>
      <w:r w:rsidR="00052BDB">
        <w:rPr>
          <w:rFonts w:cs="Arial"/>
        </w:rPr>
        <w:t xml:space="preserve">kinderopvang, </w:t>
      </w:r>
      <w:r w:rsidRPr="00C53209">
        <w:rPr>
          <w:rFonts w:cs="Arial"/>
        </w:rPr>
        <w:t>musea, voortgezet onderwijs, penitentiaire locaties, defensie, energiecentrales, rechtbanken, meldkamers, locaties veiligheidsregio’s en waterschappen, opslag gevaarlijke stoffen, buisleidingen, elektranet, tankstations, veehouderijen, vluchtelingenopvang, zwembaden, apotheken, medische zorg, geestelijke zorg, seniorencomplexen, ziekenhuizen</w:t>
      </w:r>
      <w:r w:rsidR="007F0243">
        <w:rPr>
          <w:rFonts w:cs="Arial"/>
        </w:rPr>
        <w:t>, rijksmonumenten.</w:t>
      </w:r>
    </w:p>
    <w:p w14:paraId="16A1BDA0" w14:textId="77777777" w:rsidR="00F86F35" w:rsidRDefault="00F86F35" w:rsidP="006E4B22">
      <w:pPr>
        <w:ind w:left="567" w:hanging="567"/>
      </w:pPr>
    </w:p>
    <w:p w14:paraId="28EDA695" w14:textId="3EFDAB58" w:rsidR="00CE3619" w:rsidRPr="00CE3619" w:rsidRDefault="00CE3619" w:rsidP="00CE3619">
      <w:pPr>
        <w:pStyle w:val="Lijstopsomteken"/>
        <w:numPr>
          <w:ilvl w:val="0"/>
          <w:numId w:val="38"/>
        </w:numPr>
        <w:tabs>
          <w:tab w:val="clear" w:pos="397"/>
        </w:tabs>
        <w:ind w:left="567" w:hanging="567"/>
      </w:pPr>
      <w:r>
        <w:t xml:space="preserve">De Dienst geeft </w:t>
      </w:r>
      <w:r w:rsidRPr="00CE3619">
        <w:rPr>
          <w:rFonts w:cs="Arial"/>
        </w:rPr>
        <w:t>integraal inzicht in diverse omgevingskenmerken, waaronder (niet-limitatief)  wegen en overige infrastructuur, terreinen, functionele gebieden, landgebruik, bodem, bodemdaling, markeringen, grenzen, demografie, reistijden, stikstof, hittestress.</w:t>
      </w:r>
    </w:p>
    <w:p w14:paraId="2DD78372" w14:textId="77777777" w:rsidR="00CE3619" w:rsidRDefault="00CE3619" w:rsidP="00CE3619">
      <w:pPr>
        <w:pStyle w:val="Lijstopsomteken"/>
        <w:numPr>
          <w:ilvl w:val="0"/>
          <w:numId w:val="0"/>
        </w:numPr>
        <w:tabs>
          <w:tab w:val="clear" w:pos="397"/>
        </w:tabs>
        <w:ind w:left="397" w:hanging="397"/>
      </w:pPr>
    </w:p>
    <w:p w14:paraId="05E50516" w14:textId="20BEC29C" w:rsidR="008F7CFD" w:rsidRPr="009B58EC" w:rsidRDefault="000C5C40" w:rsidP="006E4B22">
      <w:pPr>
        <w:pStyle w:val="Lijstopsomteken"/>
        <w:numPr>
          <w:ilvl w:val="0"/>
          <w:numId w:val="38"/>
        </w:numPr>
        <w:tabs>
          <w:tab w:val="clear" w:pos="397"/>
        </w:tabs>
        <w:ind w:left="567" w:hanging="567"/>
      </w:pPr>
      <w:r>
        <w:t>De Dienst biedt betekenisvolle en betrouwbare buitenland data</w:t>
      </w:r>
      <w:r w:rsidR="006132F2">
        <w:t xml:space="preserve"> </w:t>
      </w:r>
      <w:r w:rsidR="00317FDC" w:rsidRPr="00C53209">
        <w:rPr>
          <w:rFonts w:cs="Arial"/>
        </w:rPr>
        <w:t>van onze buurlanden in een straal van 80 tot 100 km over de rijksgrens</w:t>
      </w:r>
      <w:r w:rsidR="009B58EC">
        <w:rPr>
          <w:rFonts w:cs="Arial"/>
        </w:rPr>
        <w:t>:</w:t>
      </w:r>
    </w:p>
    <w:p w14:paraId="4C276937" w14:textId="6E35B6B7" w:rsidR="000A3EA6" w:rsidRPr="00C53209" w:rsidRDefault="000A3EA6" w:rsidP="000A3EA6">
      <w:pPr>
        <w:pStyle w:val="Lijstalinea"/>
        <w:numPr>
          <w:ilvl w:val="0"/>
          <w:numId w:val="41"/>
        </w:numPr>
        <w:rPr>
          <w:rFonts w:cs="Arial"/>
        </w:rPr>
      </w:pPr>
      <w:r w:rsidRPr="00C53209">
        <w:rPr>
          <w:rFonts w:cs="Arial"/>
        </w:rPr>
        <w:t>Lokaal bevoegd gezag per gebied</w:t>
      </w:r>
      <w:r w:rsidR="00297FE9">
        <w:rPr>
          <w:rFonts w:cs="Arial"/>
        </w:rPr>
        <w:t>;</w:t>
      </w:r>
      <w:r w:rsidRPr="00C53209">
        <w:rPr>
          <w:rFonts w:cs="Arial"/>
        </w:rPr>
        <w:t xml:space="preserve"> </w:t>
      </w:r>
    </w:p>
    <w:p w14:paraId="1EFC2FDC" w14:textId="1DAF6B84" w:rsidR="000A3EA6" w:rsidRPr="00C53209" w:rsidRDefault="000A3EA6" w:rsidP="000A3EA6">
      <w:pPr>
        <w:pStyle w:val="Lijstalinea"/>
        <w:numPr>
          <w:ilvl w:val="0"/>
          <w:numId w:val="41"/>
        </w:numPr>
        <w:rPr>
          <w:rFonts w:cs="Arial"/>
        </w:rPr>
      </w:pPr>
      <w:r w:rsidRPr="00C53209">
        <w:rPr>
          <w:rFonts w:cs="Arial"/>
        </w:rPr>
        <w:t>Grensovergangen, per type infrastructuur</w:t>
      </w:r>
      <w:r w:rsidR="00297FE9">
        <w:rPr>
          <w:rFonts w:cs="Arial"/>
        </w:rPr>
        <w:t>;</w:t>
      </w:r>
      <w:r w:rsidRPr="00C53209">
        <w:rPr>
          <w:rFonts w:cs="Arial"/>
        </w:rPr>
        <w:t xml:space="preserve"> </w:t>
      </w:r>
    </w:p>
    <w:p w14:paraId="4BC4CC55" w14:textId="6DBC631E" w:rsidR="000A3EA6" w:rsidRPr="00C53209" w:rsidRDefault="000A3EA6" w:rsidP="000A3EA6">
      <w:pPr>
        <w:pStyle w:val="Lijstalinea"/>
        <w:numPr>
          <w:ilvl w:val="0"/>
          <w:numId w:val="41"/>
        </w:numPr>
        <w:rPr>
          <w:rFonts w:cs="Arial"/>
        </w:rPr>
      </w:pPr>
      <w:r w:rsidRPr="00C53209">
        <w:rPr>
          <w:rFonts w:cs="Arial"/>
        </w:rPr>
        <w:t>Luchthavens en vliegvelden, ook militaire</w:t>
      </w:r>
      <w:r w:rsidR="00297FE9">
        <w:rPr>
          <w:rFonts w:cs="Arial"/>
        </w:rPr>
        <w:t>;</w:t>
      </w:r>
      <w:r w:rsidRPr="00C53209">
        <w:rPr>
          <w:rFonts w:cs="Arial"/>
        </w:rPr>
        <w:t xml:space="preserve"> </w:t>
      </w:r>
    </w:p>
    <w:p w14:paraId="57DFC8AC" w14:textId="6F3370A1" w:rsidR="000A3EA6" w:rsidRPr="00C53209" w:rsidRDefault="000A3EA6" w:rsidP="000A3EA6">
      <w:pPr>
        <w:pStyle w:val="Lijstalinea"/>
        <w:numPr>
          <w:ilvl w:val="0"/>
          <w:numId w:val="41"/>
        </w:numPr>
        <w:rPr>
          <w:rFonts w:cs="Arial"/>
        </w:rPr>
      </w:pPr>
      <w:r w:rsidRPr="00C53209">
        <w:rPr>
          <w:rFonts w:cs="Arial"/>
        </w:rPr>
        <w:t>Militaire bases en oefenterreinen</w:t>
      </w:r>
      <w:r w:rsidR="00297FE9">
        <w:rPr>
          <w:rFonts w:cs="Arial"/>
        </w:rPr>
        <w:t>;</w:t>
      </w:r>
      <w:r w:rsidRPr="00C53209">
        <w:rPr>
          <w:rFonts w:cs="Arial"/>
        </w:rPr>
        <w:t xml:space="preserve"> </w:t>
      </w:r>
    </w:p>
    <w:p w14:paraId="3F2248A0" w14:textId="2374BEB6" w:rsidR="000A3EA6" w:rsidRPr="00C53209" w:rsidRDefault="000A3EA6" w:rsidP="000A3EA6">
      <w:pPr>
        <w:pStyle w:val="Lijstalinea"/>
        <w:numPr>
          <w:ilvl w:val="0"/>
          <w:numId w:val="41"/>
        </w:numPr>
        <w:rPr>
          <w:rFonts w:cs="Arial"/>
        </w:rPr>
      </w:pPr>
      <w:r w:rsidRPr="00C53209">
        <w:rPr>
          <w:rFonts w:cs="Arial"/>
        </w:rPr>
        <w:t>Nucleaire inrichtingen</w:t>
      </w:r>
      <w:r w:rsidR="00297FE9">
        <w:rPr>
          <w:rFonts w:cs="Arial"/>
        </w:rPr>
        <w:t>;</w:t>
      </w:r>
      <w:r w:rsidRPr="00C53209">
        <w:rPr>
          <w:rFonts w:cs="Arial"/>
        </w:rPr>
        <w:t xml:space="preserve"> </w:t>
      </w:r>
    </w:p>
    <w:p w14:paraId="2148E94F" w14:textId="50C50716" w:rsidR="000A3EA6" w:rsidRPr="00C53209" w:rsidRDefault="000A3EA6" w:rsidP="000A3EA6">
      <w:pPr>
        <w:pStyle w:val="Lijstalinea"/>
        <w:numPr>
          <w:ilvl w:val="0"/>
          <w:numId w:val="41"/>
        </w:numPr>
        <w:rPr>
          <w:rFonts w:cs="Arial"/>
        </w:rPr>
      </w:pPr>
      <w:r w:rsidRPr="00C53209">
        <w:rPr>
          <w:rFonts w:cs="Arial"/>
        </w:rPr>
        <w:t>Tankstations wegverkeer</w:t>
      </w:r>
      <w:r w:rsidR="00297FE9">
        <w:rPr>
          <w:rFonts w:cs="Arial"/>
        </w:rPr>
        <w:t>;</w:t>
      </w:r>
      <w:r w:rsidRPr="00C53209">
        <w:rPr>
          <w:rFonts w:cs="Arial"/>
        </w:rPr>
        <w:t xml:space="preserve"> </w:t>
      </w:r>
    </w:p>
    <w:p w14:paraId="052B449C" w14:textId="31ADAEF6" w:rsidR="000A3EA6" w:rsidRPr="00C53209" w:rsidRDefault="000A3EA6" w:rsidP="000A3EA6">
      <w:pPr>
        <w:pStyle w:val="Lijstalinea"/>
        <w:numPr>
          <w:ilvl w:val="0"/>
          <w:numId w:val="41"/>
        </w:numPr>
        <w:rPr>
          <w:rFonts w:cs="Arial"/>
        </w:rPr>
      </w:pPr>
      <w:r w:rsidRPr="00C53209">
        <w:rPr>
          <w:rFonts w:cs="Arial"/>
        </w:rPr>
        <w:t>Goederenvervoer per spoor</w:t>
      </w:r>
      <w:r w:rsidR="00297FE9">
        <w:rPr>
          <w:rFonts w:cs="Arial"/>
        </w:rPr>
        <w:t>;</w:t>
      </w:r>
      <w:r w:rsidRPr="00C53209">
        <w:rPr>
          <w:rFonts w:cs="Arial"/>
        </w:rPr>
        <w:t xml:space="preserve"> </w:t>
      </w:r>
    </w:p>
    <w:p w14:paraId="67F3BE08" w14:textId="6F1DD048" w:rsidR="000A3EA6" w:rsidRPr="00C53209" w:rsidRDefault="000A3EA6" w:rsidP="000A3EA6">
      <w:pPr>
        <w:pStyle w:val="Lijstalinea"/>
        <w:numPr>
          <w:ilvl w:val="0"/>
          <w:numId w:val="41"/>
        </w:numPr>
        <w:rPr>
          <w:rFonts w:cs="Arial"/>
        </w:rPr>
      </w:pPr>
      <w:r w:rsidRPr="00C53209">
        <w:rPr>
          <w:rFonts w:cs="Arial"/>
        </w:rPr>
        <w:t>Hoogspanningsnet elektriciteit</w:t>
      </w:r>
      <w:r w:rsidR="00297FE9">
        <w:rPr>
          <w:rFonts w:cs="Arial"/>
        </w:rPr>
        <w:t>;</w:t>
      </w:r>
      <w:r w:rsidRPr="00C53209">
        <w:rPr>
          <w:rFonts w:cs="Arial"/>
        </w:rPr>
        <w:t xml:space="preserve"> </w:t>
      </w:r>
    </w:p>
    <w:p w14:paraId="0CCE1CF0" w14:textId="65CC4DD8" w:rsidR="000A3EA6" w:rsidRPr="00C53209" w:rsidRDefault="000A3EA6" w:rsidP="000A3EA6">
      <w:pPr>
        <w:pStyle w:val="Lijstalinea"/>
        <w:numPr>
          <w:ilvl w:val="0"/>
          <w:numId w:val="41"/>
        </w:numPr>
        <w:rPr>
          <w:rFonts w:cs="Arial"/>
        </w:rPr>
      </w:pPr>
      <w:r w:rsidRPr="00C53209">
        <w:rPr>
          <w:rFonts w:cs="Arial"/>
        </w:rPr>
        <w:t>Grote objecten (gebouwen) met hun gebruiksfunctie voor zover beschikbaar</w:t>
      </w:r>
      <w:r w:rsidR="00297FE9">
        <w:rPr>
          <w:rFonts w:cs="Arial"/>
        </w:rPr>
        <w:t>;</w:t>
      </w:r>
      <w:r w:rsidRPr="00C53209">
        <w:rPr>
          <w:rFonts w:cs="Arial"/>
        </w:rPr>
        <w:t xml:space="preserve"> </w:t>
      </w:r>
    </w:p>
    <w:p w14:paraId="5A38E978" w14:textId="69D342B0" w:rsidR="000A3EA6" w:rsidRPr="00C53209" w:rsidRDefault="000A3EA6" w:rsidP="000A3EA6">
      <w:pPr>
        <w:pStyle w:val="Lijstalinea"/>
        <w:numPr>
          <w:ilvl w:val="0"/>
          <w:numId w:val="41"/>
        </w:numPr>
        <w:rPr>
          <w:rFonts w:cs="Arial"/>
        </w:rPr>
      </w:pPr>
      <w:r w:rsidRPr="00C53209">
        <w:rPr>
          <w:rFonts w:cs="Arial"/>
        </w:rPr>
        <w:t>Industriële opslag gevaarlijke stoffen</w:t>
      </w:r>
      <w:r w:rsidR="00297FE9">
        <w:rPr>
          <w:rFonts w:cs="Arial"/>
        </w:rPr>
        <w:t>;</w:t>
      </w:r>
      <w:r w:rsidRPr="00C53209">
        <w:rPr>
          <w:rFonts w:cs="Arial"/>
        </w:rPr>
        <w:t xml:space="preserve"> </w:t>
      </w:r>
    </w:p>
    <w:p w14:paraId="546188F8" w14:textId="68B2575E" w:rsidR="000A3EA6" w:rsidRPr="00C53209" w:rsidRDefault="000A3EA6" w:rsidP="000A3EA6">
      <w:pPr>
        <w:pStyle w:val="Lijstalinea"/>
        <w:numPr>
          <w:ilvl w:val="0"/>
          <w:numId w:val="41"/>
        </w:numPr>
        <w:rPr>
          <w:rFonts w:cs="Arial"/>
        </w:rPr>
      </w:pPr>
      <w:r w:rsidRPr="00C53209">
        <w:rPr>
          <w:rFonts w:cs="Arial"/>
        </w:rPr>
        <w:t>Waterzuiveringsinstallaties</w:t>
      </w:r>
      <w:r w:rsidR="00297FE9">
        <w:rPr>
          <w:rFonts w:cs="Arial"/>
        </w:rPr>
        <w:t>;</w:t>
      </w:r>
      <w:r w:rsidRPr="00C53209">
        <w:rPr>
          <w:rFonts w:cs="Arial"/>
        </w:rPr>
        <w:t xml:space="preserve"> </w:t>
      </w:r>
    </w:p>
    <w:p w14:paraId="3CD06CE8" w14:textId="1CCE8D8A" w:rsidR="000A3EA6" w:rsidRPr="00C53209" w:rsidRDefault="000A3EA6" w:rsidP="000A3EA6">
      <w:pPr>
        <w:pStyle w:val="Lijstalinea"/>
        <w:numPr>
          <w:ilvl w:val="0"/>
          <w:numId w:val="41"/>
        </w:numPr>
        <w:rPr>
          <w:rFonts w:cs="Arial"/>
        </w:rPr>
      </w:pPr>
      <w:r w:rsidRPr="00C53209">
        <w:rPr>
          <w:rFonts w:cs="Arial"/>
        </w:rPr>
        <w:t>Datacenters digitale infrastructuur</w:t>
      </w:r>
      <w:r w:rsidR="00297FE9">
        <w:rPr>
          <w:rFonts w:cs="Arial"/>
        </w:rPr>
        <w:t>;</w:t>
      </w:r>
      <w:r w:rsidRPr="00C53209">
        <w:rPr>
          <w:rFonts w:cs="Arial"/>
        </w:rPr>
        <w:t xml:space="preserve"> </w:t>
      </w:r>
    </w:p>
    <w:p w14:paraId="22EEDFD1" w14:textId="3B18992F" w:rsidR="000A3EA6" w:rsidRPr="00C53209" w:rsidRDefault="000A3EA6" w:rsidP="000A3EA6">
      <w:pPr>
        <w:pStyle w:val="Lijstalinea"/>
        <w:numPr>
          <w:ilvl w:val="0"/>
          <w:numId w:val="41"/>
        </w:numPr>
        <w:rPr>
          <w:rFonts w:cs="Arial"/>
        </w:rPr>
      </w:pPr>
      <w:r w:rsidRPr="00C53209">
        <w:rPr>
          <w:rFonts w:cs="Arial"/>
        </w:rPr>
        <w:t>Belangrijk cultureel erfgoed</w:t>
      </w:r>
      <w:r w:rsidR="00297FE9">
        <w:rPr>
          <w:rFonts w:cs="Arial"/>
        </w:rPr>
        <w:t>;</w:t>
      </w:r>
      <w:r w:rsidRPr="00C53209">
        <w:rPr>
          <w:rFonts w:cs="Arial"/>
        </w:rPr>
        <w:t xml:space="preserve"> </w:t>
      </w:r>
    </w:p>
    <w:p w14:paraId="410D1F1B" w14:textId="39B986CD" w:rsidR="000A3EA6" w:rsidRPr="00C53209" w:rsidRDefault="000A3EA6" w:rsidP="000A3EA6">
      <w:pPr>
        <w:pStyle w:val="Lijstalinea"/>
        <w:numPr>
          <w:ilvl w:val="0"/>
          <w:numId w:val="41"/>
        </w:numPr>
        <w:rPr>
          <w:rFonts w:cs="Arial"/>
        </w:rPr>
      </w:pPr>
      <w:r w:rsidRPr="00C53209">
        <w:rPr>
          <w:rFonts w:cs="Arial"/>
        </w:rPr>
        <w:t>Zorglocaties verminderd zelfredzamen (voor zover beschikbaar)</w:t>
      </w:r>
      <w:r w:rsidR="00297FE9">
        <w:rPr>
          <w:rFonts w:cs="Arial"/>
        </w:rPr>
        <w:t>.</w:t>
      </w:r>
      <w:r w:rsidRPr="00C53209">
        <w:rPr>
          <w:rFonts w:cs="Arial"/>
        </w:rPr>
        <w:t xml:space="preserve"> </w:t>
      </w:r>
    </w:p>
    <w:p w14:paraId="71BDE8A0" w14:textId="77777777" w:rsidR="000A3EA6" w:rsidRDefault="000A3EA6" w:rsidP="009B58EC">
      <w:pPr>
        <w:pStyle w:val="Lijstalinea"/>
        <w:numPr>
          <w:ilvl w:val="0"/>
          <w:numId w:val="0"/>
        </w:numPr>
        <w:ind w:left="397"/>
      </w:pPr>
    </w:p>
    <w:p w14:paraId="55F467E8" w14:textId="7B0EE7F1" w:rsidR="00F86F35" w:rsidRDefault="0047370C" w:rsidP="006E4B22">
      <w:pPr>
        <w:pStyle w:val="Lijstopsomteken"/>
        <w:numPr>
          <w:ilvl w:val="0"/>
          <w:numId w:val="38"/>
        </w:numPr>
        <w:tabs>
          <w:tab w:val="clear" w:pos="397"/>
        </w:tabs>
        <w:ind w:left="567" w:hanging="567"/>
      </w:pPr>
      <w:r>
        <w:t>De Dienst</w:t>
      </w:r>
      <w:r w:rsidR="00F86F35" w:rsidRPr="00082782">
        <w:t xml:space="preserve"> biedt inzicht in de vergunde te verwachten aanwezigen overdag in gebouwen en op terreinen in de zin van het Besluit Kwaliteit Leefomgeving Art. 5.3, met een </w:t>
      </w:r>
      <w:r w:rsidR="00300DAA">
        <w:t xml:space="preserve">hoge mate van </w:t>
      </w:r>
      <w:r w:rsidR="00F86F35" w:rsidRPr="00082782">
        <w:t xml:space="preserve">betrouwbaarheid </w:t>
      </w:r>
      <w:r w:rsidR="008078A6">
        <w:t>op basis van ervaringscijfers</w:t>
      </w:r>
      <w:r w:rsidR="00F86F35" w:rsidRPr="00082782">
        <w:t>.</w:t>
      </w:r>
    </w:p>
    <w:p w14:paraId="1C4325BF" w14:textId="77777777" w:rsidR="00F86F35" w:rsidRPr="00082782" w:rsidRDefault="00F86F35" w:rsidP="006E4B22">
      <w:pPr>
        <w:pStyle w:val="Lijstalinea"/>
        <w:numPr>
          <w:ilvl w:val="0"/>
          <w:numId w:val="0"/>
        </w:numPr>
        <w:tabs>
          <w:tab w:val="clear" w:pos="397"/>
        </w:tabs>
        <w:ind w:left="567" w:hanging="567"/>
      </w:pPr>
    </w:p>
    <w:p w14:paraId="570BCA88" w14:textId="07D8BF46" w:rsidR="00F86F35" w:rsidRDefault="00AD5457" w:rsidP="006E4B22">
      <w:pPr>
        <w:pStyle w:val="Lijstopsomteken"/>
        <w:numPr>
          <w:ilvl w:val="0"/>
          <w:numId w:val="38"/>
        </w:numPr>
        <w:tabs>
          <w:tab w:val="clear" w:pos="397"/>
        </w:tabs>
        <w:ind w:left="567" w:hanging="567"/>
      </w:pPr>
      <w:r>
        <w:t>De</w:t>
      </w:r>
      <w:r w:rsidR="00AB5225">
        <w:t xml:space="preserve"> </w:t>
      </w:r>
      <w:r>
        <w:t>Dienst</w:t>
      </w:r>
      <w:r w:rsidR="00F86F35" w:rsidRPr="00082782">
        <w:t xml:space="preserve"> biedt inzicht in de kwetsbaarheid van de aanwezigen overdag in gebouwen en op terreinen in de zin van het Besluit Kwaliteit Leefomgeving Art. 5.3, met een </w:t>
      </w:r>
      <w:r w:rsidR="008078A6">
        <w:t xml:space="preserve">hoge mate van </w:t>
      </w:r>
      <w:r w:rsidR="008078A6" w:rsidRPr="00082782">
        <w:t xml:space="preserve">betrouwbaarheid </w:t>
      </w:r>
      <w:r w:rsidR="008078A6">
        <w:t>op basis van ervaringscijfers</w:t>
      </w:r>
      <w:r w:rsidR="00F86F35" w:rsidRPr="00082782">
        <w:t>.</w:t>
      </w:r>
    </w:p>
    <w:p w14:paraId="7A659B72" w14:textId="77777777" w:rsidR="00F86F35" w:rsidRPr="00082782" w:rsidRDefault="00F86F35" w:rsidP="006E4B22">
      <w:pPr>
        <w:pStyle w:val="Lijstalinea"/>
        <w:numPr>
          <w:ilvl w:val="0"/>
          <w:numId w:val="0"/>
        </w:numPr>
        <w:tabs>
          <w:tab w:val="clear" w:pos="397"/>
        </w:tabs>
        <w:ind w:left="567" w:hanging="567"/>
      </w:pPr>
    </w:p>
    <w:p w14:paraId="27094EAA" w14:textId="26436C0B" w:rsidR="00F86F35" w:rsidRDefault="00AD5457" w:rsidP="006E4B22">
      <w:pPr>
        <w:pStyle w:val="Lijstopsomteken"/>
        <w:numPr>
          <w:ilvl w:val="0"/>
          <w:numId w:val="38"/>
        </w:numPr>
        <w:tabs>
          <w:tab w:val="clear" w:pos="397"/>
        </w:tabs>
        <w:ind w:left="567" w:hanging="567"/>
      </w:pPr>
      <w:r>
        <w:lastRenderedPageBreak/>
        <w:t>De</w:t>
      </w:r>
      <w:r w:rsidR="00AB5225">
        <w:t xml:space="preserve"> </w:t>
      </w:r>
      <w:r>
        <w:t>Dienst</w:t>
      </w:r>
      <w:r w:rsidR="00F86F35">
        <w:t xml:space="preserve"> biedt integraal inzicht in diverse omgevingskenmerken. Denk aan demografie, percelen, landgebruik, natuur, klimaat, energie, overstroming.</w:t>
      </w:r>
    </w:p>
    <w:p w14:paraId="2B1B991D" w14:textId="77777777" w:rsidR="00F86F35" w:rsidRDefault="00F86F35" w:rsidP="006E4B22">
      <w:pPr>
        <w:ind w:left="567" w:hanging="567"/>
      </w:pPr>
    </w:p>
    <w:p w14:paraId="5C66AB0E" w14:textId="0D730564" w:rsidR="00F86F35" w:rsidRDefault="007017C4" w:rsidP="00EA357F">
      <w:pPr>
        <w:pStyle w:val="Lijstopsomteken"/>
        <w:numPr>
          <w:ilvl w:val="0"/>
          <w:numId w:val="38"/>
        </w:numPr>
        <w:tabs>
          <w:tab w:val="clear" w:pos="397"/>
        </w:tabs>
        <w:ind w:left="567" w:hanging="567"/>
      </w:pPr>
      <w:r>
        <w:t>De Dienst</w:t>
      </w:r>
      <w:r w:rsidR="00F86F35" w:rsidRPr="00082782">
        <w:t xml:space="preserve"> biedt inzicht in de vitale infrastructuur van Nederland, Duitsland en België, denk aan havens, vliegvelden, waterzuivering, transformatorstations, datacenters, en het basisnet voor wegen, spoor en water.</w:t>
      </w:r>
    </w:p>
    <w:p w14:paraId="3096B69A" w14:textId="77777777" w:rsidR="00830DB5" w:rsidRDefault="00830DB5" w:rsidP="006D470C">
      <w:pPr>
        <w:pStyle w:val="Lijstalinea"/>
        <w:numPr>
          <w:ilvl w:val="0"/>
          <w:numId w:val="0"/>
        </w:numPr>
        <w:ind w:left="397"/>
      </w:pPr>
    </w:p>
    <w:p w14:paraId="541123C9" w14:textId="65990609" w:rsidR="00830DB5" w:rsidRDefault="00830DB5" w:rsidP="00EA357F">
      <w:pPr>
        <w:pStyle w:val="Lijstopsomteken"/>
        <w:numPr>
          <w:ilvl w:val="0"/>
          <w:numId w:val="38"/>
        </w:numPr>
        <w:tabs>
          <w:tab w:val="clear" w:pos="397"/>
        </w:tabs>
        <w:ind w:left="567" w:hanging="567"/>
      </w:pPr>
      <w:r>
        <w:t xml:space="preserve">Aanbieder </w:t>
      </w:r>
      <w:r w:rsidR="0088489B">
        <w:t>denkt actief mee over nieuwe datasets en/of verbeteringen en uitbreidingen in bestaande datasets</w:t>
      </w:r>
      <w:r w:rsidR="006D470C">
        <w:t>, afhankelijk van de behoefte van NIPV, Veiligheid</w:t>
      </w:r>
      <w:r w:rsidR="001B7A69">
        <w:t>s</w:t>
      </w:r>
      <w:r w:rsidR="006D470C">
        <w:t>regio’s en/of LOCC.</w:t>
      </w:r>
    </w:p>
    <w:p w14:paraId="0D655669" w14:textId="77777777" w:rsidR="006D470C" w:rsidRDefault="006D470C" w:rsidP="006D470C">
      <w:pPr>
        <w:pStyle w:val="Lijstopsomteken"/>
        <w:numPr>
          <w:ilvl w:val="0"/>
          <w:numId w:val="0"/>
        </w:numPr>
        <w:tabs>
          <w:tab w:val="clear" w:pos="397"/>
        </w:tabs>
        <w:ind w:left="567"/>
      </w:pPr>
    </w:p>
    <w:p w14:paraId="09157A20" w14:textId="198A0F6A" w:rsidR="006D470C" w:rsidRDefault="00BE5B7A" w:rsidP="00EA357F">
      <w:pPr>
        <w:pStyle w:val="Lijstopsomteken"/>
        <w:numPr>
          <w:ilvl w:val="0"/>
          <w:numId w:val="38"/>
        </w:numPr>
        <w:tabs>
          <w:tab w:val="clear" w:pos="397"/>
        </w:tabs>
        <w:ind w:left="567" w:hanging="567"/>
      </w:pPr>
      <w:r>
        <w:t xml:space="preserve">Aanbieder heeft een beleid voor het </w:t>
      </w:r>
      <w:proofErr w:type="spellStart"/>
      <w:r>
        <w:t>uitfaseren</w:t>
      </w:r>
      <w:proofErr w:type="spellEnd"/>
      <w:r>
        <w:t xml:space="preserve"> van oude datasets met een vaste voorspelbare periode in verband met </w:t>
      </w:r>
      <w:r w:rsidR="00444512">
        <w:t>continuïteit en beschikbaarheid voor de afnemers en functioneel beheer.</w:t>
      </w:r>
    </w:p>
    <w:p w14:paraId="7ABB862A" w14:textId="77777777" w:rsidR="00444512" w:rsidRDefault="00444512" w:rsidP="00216E55">
      <w:pPr>
        <w:pStyle w:val="Lijstalinea"/>
        <w:numPr>
          <w:ilvl w:val="0"/>
          <w:numId w:val="0"/>
        </w:numPr>
        <w:ind w:left="397"/>
      </w:pPr>
    </w:p>
    <w:p w14:paraId="5D680603" w14:textId="2006F5F9" w:rsidR="00444512" w:rsidRDefault="00E41267" w:rsidP="00EA357F">
      <w:pPr>
        <w:pStyle w:val="Lijstopsomteken"/>
        <w:numPr>
          <w:ilvl w:val="0"/>
          <w:numId w:val="38"/>
        </w:numPr>
        <w:tabs>
          <w:tab w:val="clear" w:pos="397"/>
        </w:tabs>
        <w:ind w:left="567" w:hanging="567"/>
      </w:pPr>
      <w:r>
        <w:t>Aanbieder heeft een heldere en goed gedocumenteerde URL strategie</w:t>
      </w:r>
      <w:r w:rsidR="007A184E">
        <w:t>, zodat integratie van de datasets in de applicaties waarin die gebruikt worden voorspelbaar en zo vlekkeloos mogelijk verloopt</w:t>
      </w:r>
      <w:r w:rsidR="004D550F">
        <w:t>. Dit geldt ook voor het ontsluiten via de Data4OOV catalogus.</w:t>
      </w:r>
    </w:p>
    <w:p w14:paraId="71989EE7" w14:textId="77777777" w:rsidR="001107E6" w:rsidRDefault="001107E6" w:rsidP="001107E6">
      <w:pPr>
        <w:pStyle w:val="Lijstopsomteken"/>
        <w:numPr>
          <w:ilvl w:val="0"/>
          <w:numId w:val="0"/>
        </w:numPr>
        <w:tabs>
          <w:tab w:val="clear" w:pos="397"/>
        </w:tabs>
        <w:ind w:left="567"/>
      </w:pPr>
    </w:p>
    <w:p w14:paraId="7BD779FC" w14:textId="7BB2033C" w:rsidR="004D550F" w:rsidRDefault="00A015BB" w:rsidP="00EA357F">
      <w:pPr>
        <w:pStyle w:val="Lijstopsomteken"/>
        <w:numPr>
          <w:ilvl w:val="0"/>
          <w:numId w:val="38"/>
        </w:numPr>
        <w:tabs>
          <w:tab w:val="clear" w:pos="397"/>
        </w:tabs>
        <w:ind w:left="567" w:hanging="567"/>
      </w:pPr>
      <w:r>
        <w:t xml:space="preserve">Aanbieder biedt de mogelijkheid voor het toevoegen van eigen datasets via </w:t>
      </w:r>
      <w:proofErr w:type="spellStart"/>
      <w:r>
        <w:t>self-service</w:t>
      </w:r>
      <w:proofErr w:type="spellEnd"/>
      <w:r>
        <w:t xml:space="preserve"> voor gebruik binnen de organisatie zelf</w:t>
      </w:r>
      <w:r w:rsidR="00B96AFF">
        <w:t>, specifieke gebruikers(groepen), dan wel algemeen gebruik voor alle deelnemende organisaties.</w:t>
      </w:r>
    </w:p>
    <w:p w14:paraId="4C23ACD2" w14:textId="77777777" w:rsidR="001107E6" w:rsidRDefault="001107E6" w:rsidP="00216E55">
      <w:pPr>
        <w:pStyle w:val="Lijstalinea"/>
        <w:numPr>
          <w:ilvl w:val="0"/>
          <w:numId w:val="0"/>
        </w:numPr>
        <w:ind w:left="397"/>
      </w:pPr>
    </w:p>
    <w:p w14:paraId="7ED60604" w14:textId="5BF0CFE7" w:rsidR="00B96AFF" w:rsidRPr="00082782" w:rsidRDefault="001107E6" w:rsidP="00EA357F">
      <w:pPr>
        <w:pStyle w:val="Lijstopsomteken"/>
        <w:numPr>
          <w:ilvl w:val="0"/>
          <w:numId w:val="38"/>
        </w:numPr>
        <w:tabs>
          <w:tab w:val="clear" w:pos="397"/>
        </w:tabs>
        <w:ind w:left="567" w:hanging="567"/>
      </w:pPr>
      <w:r>
        <w:t>Aanbieder biedt (op termijn) beschikbaarheid van historische data.</w:t>
      </w:r>
    </w:p>
    <w:p w14:paraId="1FE15854" w14:textId="6AC26ED9" w:rsidR="00FE5C32" w:rsidRDefault="00825028" w:rsidP="00FE5C32">
      <w:pPr>
        <w:pStyle w:val="Kop2"/>
        <w:numPr>
          <w:ilvl w:val="1"/>
          <w:numId w:val="1"/>
        </w:numPr>
      </w:pPr>
      <w:bookmarkStart w:id="13" w:name="_Toc198049118"/>
      <w:r>
        <w:t>Ondersteuning</w:t>
      </w:r>
      <w:bookmarkEnd w:id="13"/>
    </w:p>
    <w:p w14:paraId="693C7787" w14:textId="64D0444C" w:rsidR="00647F19" w:rsidRDefault="00647F19" w:rsidP="00A30A68">
      <w:pPr>
        <w:pStyle w:val="Lijstalinea"/>
        <w:numPr>
          <w:ilvl w:val="0"/>
          <w:numId w:val="38"/>
        </w:numPr>
        <w:tabs>
          <w:tab w:val="clear" w:pos="397"/>
        </w:tabs>
        <w:ind w:left="567" w:hanging="567"/>
      </w:pPr>
      <w:r>
        <w:t>Opdrachtnemer verzorgt trainingen</w:t>
      </w:r>
      <w:r w:rsidR="00AB5B39">
        <w:t xml:space="preserve"> in het gebruik van de Dienst</w:t>
      </w:r>
      <w:r w:rsidR="000D3BB1">
        <w:t>.</w:t>
      </w:r>
    </w:p>
    <w:p w14:paraId="74B106D4" w14:textId="77777777" w:rsidR="00AB5B39" w:rsidRDefault="00AB5B39" w:rsidP="00AB5B39"/>
    <w:p w14:paraId="24A18D97" w14:textId="4F8F87FA" w:rsidR="00AB5B39" w:rsidRDefault="00AB5B39" w:rsidP="00A30A68">
      <w:pPr>
        <w:pStyle w:val="Lijstalinea"/>
        <w:numPr>
          <w:ilvl w:val="0"/>
          <w:numId w:val="38"/>
        </w:numPr>
        <w:tabs>
          <w:tab w:val="clear" w:pos="397"/>
        </w:tabs>
        <w:ind w:left="567" w:hanging="567"/>
      </w:pPr>
      <w:r>
        <w:t xml:space="preserve">Opdrachtnemer biedt </w:t>
      </w:r>
      <w:r w:rsidR="004F41AB">
        <w:t xml:space="preserve">tweedelijns ondersteuning bij vragen over het gebruik van de </w:t>
      </w:r>
      <w:r w:rsidR="004E78C0">
        <w:t xml:space="preserve">OGC </w:t>
      </w:r>
      <w:proofErr w:type="spellStart"/>
      <w:r w:rsidR="004F41AB">
        <w:t>webservices</w:t>
      </w:r>
      <w:proofErr w:type="spellEnd"/>
      <w:r w:rsidR="004F41AB">
        <w:t xml:space="preserve"> i</w:t>
      </w:r>
      <w:r w:rsidR="00D205F8">
        <w:t xml:space="preserve">n </w:t>
      </w:r>
      <w:r w:rsidR="004E78C0">
        <w:t xml:space="preserve">alle op open </w:t>
      </w:r>
      <w:proofErr w:type="spellStart"/>
      <w:r w:rsidR="004E78C0">
        <w:t>webservices</w:t>
      </w:r>
      <w:proofErr w:type="spellEnd"/>
      <w:r w:rsidR="00E8755C">
        <w:t xml:space="preserve"> gebaseerde </w:t>
      </w:r>
      <w:r w:rsidR="00D205F8" w:rsidRPr="00BF067B">
        <w:rPr>
          <w:rFonts w:cs="Arial"/>
        </w:rPr>
        <w:t xml:space="preserve">GIS tools zoals QGIS, </w:t>
      </w:r>
      <w:proofErr w:type="spellStart"/>
      <w:r w:rsidR="00D205F8" w:rsidRPr="00BF067B">
        <w:rPr>
          <w:rFonts w:cs="Arial"/>
        </w:rPr>
        <w:t>Mapbox</w:t>
      </w:r>
      <w:proofErr w:type="spellEnd"/>
      <w:r w:rsidR="00D205F8" w:rsidRPr="00BF067B">
        <w:rPr>
          <w:rFonts w:cs="Arial"/>
        </w:rPr>
        <w:t xml:space="preserve"> GL, </w:t>
      </w:r>
      <w:proofErr w:type="spellStart"/>
      <w:r w:rsidR="00D205F8" w:rsidRPr="00BF067B">
        <w:rPr>
          <w:rFonts w:cs="Arial"/>
        </w:rPr>
        <w:t>MapLibre</w:t>
      </w:r>
      <w:proofErr w:type="spellEnd"/>
      <w:r w:rsidR="00D205F8" w:rsidRPr="00BF067B">
        <w:rPr>
          <w:rFonts w:cs="Arial"/>
        </w:rPr>
        <w:t xml:space="preserve">, </w:t>
      </w:r>
      <w:proofErr w:type="spellStart"/>
      <w:r w:rsidR="00D205F8" w:rsidRPr="00BF067B">
        <w:rPr>
          <w:rFonts w:cs="Arial"/>
        </w:rPr>
        <w:t>OpenLayers</w:t>
      </w:r>
      <w:proofErr w:type="spellEnd"/>
      <w:r w:rsidR="00D205F8" w:rsidRPr="00BF067B">
        <w:rPr>
          <w:rFonts w:cs="Arial"/>
        </w:rPr>
        <w:t xml:space="preserve">, Leaflet, Cesium, Power BI, moderne browsers, en (Digital </w:t>
      </w:r>
      <w:proofErr w:type="spellStart"/>
      <w:r w:rsidR="00D205F8" w:rsidRPr="00BF067B">
        <w:rPr>
          <w:rFonts w:cs="Arial"/>
        </w:rPr>
        <w:t>Twin</w:t>
      </w:r>
      <w:proofErr w:type="spellEnd"/>
      <w:r w:rsidR="00D205F8" w:rsidRPr="00BF067B">
        <w:rPr>
          <w:rFonts w:cs="Arial"/>
        </w:rPr>
        <w:t>) applicaties die daarop gebaseerd zijn</w:t>
      </w:r>
      <w:r w:rsidR="00D205F8">
        <w:rPr>
          <w:rFonts w:cs="Arial"/>
        </w:rPr>
        <w:t>.</w:t>
      </w:r>
    </w:p>
    <w:p w14:paraId="64C1A169" w14:textId="77777777" w:rsidR="00AB5B39" w:rsidRDefault="00AB5B39" w:rsidP="00D205F8">
      <w:pPr>
        <w:pStyle w:val="Lijstalinea"/>
        <w:numPr>
          <w:ilvl w:val="0"/>
          <w:numId w:val="0"/>
        </w:numPr>
        <w:ind w:left="397"/>
      </w:pPr>
    </w:p>
    <w:p w14:paraId="4F47C025" w14:textId="2834FBFA" w:rsidR="002B0386" w:rsidRDefault="00B66DB7" w:rsidP="00A30A68">
      <w:pPr>
        <w:pStyle w:val="Lijstalinea"/>
        <w:numPr>
          <w:ilvl w:val="0"/>
          <w:numId w:val="38"/>
        </w:numPr>
        <w:tabs>
          <w:tab w:val="clear" w:pos="397"/>
        </w:tabs>
        <w:ind w:left="567" w:hanging="567"/>
      </w:pPr>
      <w:r>
        <w:t>Opdrachtnemer</w:t>
      </w:r>
      <w:r w:rsidR="002B0386">
        <w:t xml:space="preserve"> </w:t>
      </w:r>
      <w:r w:rsidR="00E8755C">
        <w:t>is</w:t>
      </w:r>
      <w:r w:rsidR="002B0386" w:rsidRPr="00082782">
        <w:t xml:space="preserve"> </w:t>
      </w:r>
      <w:r w:rsidR="00161B47">
        <w:t xml:space="preserve">voor </w:t>
      </w:r>
      <w:r w:rsidR="00E8755C">
        <w:t xml:space="preserve">Nederlandstalige </w:t>
      </w:r>
      <w:r w:rsidR="00161B47">
        <w:t xml:space="preserve">tweedelijns ondersteuning </w:t>
      </w:r>
      <w:r w:rsidR="009948A1">
        <w:t xml:space="preserve">op </w:t>
      </w:r>
      <w:r w:rsidR="00861658">
        <w:t xml:space="preserve">werkdagen telefonisch bereikbaar </w:t>
      </w:r>
      <w:r w:rsidR="00E174C2">
        <w:t>tijdens kantoortijden (van</w:t>
      </w:r>
      <w:r w:rsidR="00861658">
        <w:t xml:space="preserve"> 8:00 – 18:00 uur</w:t>
      </w:r>
      <w:r w:rsidR="00E174C2">
        <w:t>)</w:t>
      </w:r>
      <w:r w:rsidR="009948A1">
        <w:t xml:space="preserve"> en 24/7</w:t>
      </w:r>
      <w:r w:rsidR="00E62EBE">
        <w:t xml:space="preserve"> via een portal of via e-mail</w:t>
      </w:r>
      <w:r w:rsidR="002B0386">
        <w:t>.</w:t>
      </w:r>
      <w:r w:rsidR="002B0386" w:rsidRPr="00082782">
        <w:t xml:space="preserve"> </w:t>
      </w:r>
    </w:p>
    <w:p w14:paraId="18624324" w14:textId="77777777" w:rsidR="008119D3" w:rsidRDefault="008119D3" w:rsidP="008119D3">
      <w:pPr>
        <w:pStyle w:val="Lijstalinea"/>
        <w:numPr>
          <w:ilvl w:val="0"/>
          <w:numId w:val="0"/>
        </w:numPr>
        <w:tabs>
          <w:tab w:val="clear" w:pos="397"/>
        </w:tabs>
        <w:ind w:left="567"/>
      </w:pPr>
    </w:p>
    <w:p w14:paraId="47906CD3" w14:textId="7B895317" w:rsidR="00E149DF" w:rsidRDefault="00F669EF" w:rsidP="00A30A68">
      <w:pPr>
        <w:pStyle w:val="Lijstalinea"/>
        <w:numPr>
          <w:ilvl w:val="0"/>
          <w:numId w:val="38"/>
        </w:numPr>
        <w:tabs>
          <w:tab w:val="clear" w:pos="397"/>
        </w:tabs>
        <w:ind w:left="567" w:hanging="567"/>
      </w:pPr>
      <w:r>
        <w:t xml:space="preserve">Alle </w:t>
      </w:r>
      <w:r w:rsidR="00206283">
        <w:t xml:space="preserve">aan </w:t>
      </w:r>
      <w:r w:rsidR="008119D3">
        <w:t>Leverancier</w:t>
      </w:r>
      <w:r w:rsidR="00206283">
        <w:t xml:space="preserve"> gerelateerde personen die rechtstreek</w:t>
      </w:r>
      <w:r w:rsidR="00B66DB7">
        <w:t>s</w:t>
      </w:r>
      <w:r w:rsidR="00206283">
        <w:t xml:space="preserve"> contact hebben met NIPV, dienen Nederlands te spreken en te schrijven op ten minste taalniveau B1.</w:t>
      </w:r>
    </w:p>
    <w:p w14:paraId="4C90A199" w14:textId="77777777" w:rsidR="008119D3" w:rsidRDefault="008119D3" w:rsidP="00924967">
      <w:pPr>
        <w:pStyle w:val="Lijstalinea"/>
        <w:numPr>
          <w:ilvl w:val="0"/>
          <w:numId w:val="0"/>
        </w:numPr>
        <w:ind w:left="397"/>
      </w:pPr>
    </w:p>
    <w:p w14:paraId="451EE053" w14:textId="3EF23552" w:rsidR="008119D3" w:rsidRDefault="0004006B" w:rsidP="00A30A68">
      <w:pPr>
        <w:pStyle w:val="Lijstalinea"/>
        <w:numPr>
          <w:ilvl w:val="0"/>
          <w:numId w:val="38"/>
        </w:numPr>
        <w:tabs>
          <w:tab w:val="clear" w:pos="397"/>
        </w:tabs>
        <w:ind w:left="567" w:hanging="567"/>
      </w:pPr>
      <w:r>
        <w:t>Op basis van de urgentie</w:t>
      </w:r>
      <w:r w:rsidR="009F6380">
        <w:t xml:space="preserve"> en impact onderscheidt Opdrachtnemer in ieder geval vier </w:t>
      </w:r>
      <w:r w:rsidR="00F74BA8">
        <w:t>categorieën</w:t>
      </w:r>
      <w:r w:rsidR="009F6380">
        <w:t xml:space="preserve"> voor incidenten en andersoortige meldingen (vragen, verzoeken</w:t>
      </w:r>
      <w:r w:rsidR="001E1888">
        <w:t xml:space="preserve">, klachten, service </w:t>
      </w:r>
      <w:proofErr w:type="spellStart"/>
      <w:r w:rsidR="001E1888">
        <w:t>requests</w:t>
      </w:r>
      <w:proofErr w:type="spellEnd"/>
      <w:r w:rsidR="001E1888">
        <w:t>), te weten:</w:t>
      </w:r>
    </w:p>
    <w:p w14:paraId="1517DB12" w14:textId="061B561C" w:rsidR="001E1888" w:rsidRDefault="00C90BAA" w:rsidP="00C90BAA">
      <w:pPr>
        <w:pStyle w:val="Lijstalinea"/>
        <w:numPr>
          <w:ilvl w:val="2"/>
          <w:numId w:val="22"/>
        </w:numPr>
        <w:tabs>
          <w:tab w:val="clear" w:pos="397"/>
        </w:tabs>
      </w:pPr>
      <w:r>
        <w:t>Cat. 1: de Dienst is volledig niet beschikbaar of te gebruiken</w:t>
      </w:r>
      <w:r w:rsidR="006309AD">
        <w:t xml:space="preserve"> – Prioriteit 1;</w:t>
      </w:r>
    </w:p>
    <w:p w14:paraId="219B65FD" w14:textId="74F5C80B" w:rsidR="00C90BAA" w:rsidRDefault="00C90BAA" w:rsidP="00C90BAA">
      <w:pPr>
        <w:pStyle w:val="Lijstalinea"/>
        <w:numPr>
          <w:ilvl w:val="2"/>
          <w:numId w:val="22"/>
        </w:numPr>
        <w:tabs>
          <w:tab w:val="clear" w:pos="397"/>
        </w:tabs>
      </w:pPr>
      <w:r>
        <w:t xml:space="preserve">Cat. 2: </w:t>
      </w:r>
      <w:r w:rsidR="006309AD">
        <w:t>de Dienst is deels niet besc</w:t>
      </w:r>
      <w:r w:rsidR="008D1D80">
        <w:t>h</w:t>
      </w:r>
      <w:r w:rsidR="006309AD">
        <w:t>ikbaar of te gebruiken voor meer dan 10% van de gebruikers</w:t>
      </w:r>
      <w:r w:rsidR="007115FB">
        <w:t xml:space="preserve"> – Prioriteit 2;</w:t>
      </w:r>
    </w:p>
    <w:p w14:paraId="18BB1CFF" w14:textId="4C7C1803" w:rsidR="00C90BAA" w:rsidRDefault="00C90BAA" w:rsidP="00C90BAA">
      <w:pPr>
        <w:pStyle w:val="Lijstalinea"/>
        <w:numPr>
          <w:ilvl w:val="2"/>
          <w:numId w:val="22"/>
        </w:numPr>
        <w:tabs>
          <w:tab w:val="clear" w:pos="397"/>
        </w:tabs>
      </w:pPr>
      <w:r>
        <w:t xml:space="preserve">Cat. 3: </w:t>
      </w:r>
      <w:r w:rsidR="007115FB">
        <w:t>de Dienst kent kleine storingen – Prioriteit 3;</w:t>
      </w:r>
    </w:p>
    <w:p w14:paraId="1E367125" w14:textId="20E27BE1" w:rsidR="00C90BAA" w:rsidRDefault="00C90BAA" w:rsidP="00C90BAA">
      <w:pPr>
        <w:pStyle w:val="Lijstalinea"/>
        <w:numPr>
          <w:ilvl w:val="2"/>
          <w:numId w:val="22"/>
        </w:numPr>
        <w:tabs>
          <w:tab w:val="clear" w:pos="397"/>
        </w:tabs>
      </w:pPr>
      <w:r>
        <w:t xml:space="preserve">Cat. 4: </w:t>
      </w:r>
      <w:r w:rsidR="008D1D80">
        <w:t>Opdracht</w:t>
      </w:r>
      <w:r w:rsidR="00567AE7">
        <w:t>gev</w:t>
      </w:r>
      <w:r w:rsidR="008D1D80">
        <w:t>er heeft gebruikers- en/of beheerdersvragen – Prioriteit 4.</w:t>
      </w:r>
    </w:p>
    <w:p w14:paraId="0EA32F06" w14:textId="77777777" w:rsidR="002B0386" w:rsidRDefault="002B0386" w:rsidP="006E4B22">
      <w:pPr>
        <w:ind w:left="567" w:hanging="567"/>
      </w:pPr>
    </w:p>
    <w:p w14:paraId="51BA86C1" w14:textId="2714A1B0" w:rsidR="00924967" w:rsidRDefault="00907F43" w:rsidP="006E4B22">
      <w:pPr>
        <w:pStyle w:val="Lijstalinea"/>
        <w:numPr>
          <w:ilvl w:val="0"/>
          <w:numId w:val="38"/>
        </w:numPr>
        <w:tabs>
          <w:tab w:val="clear" w:pos="397"/>
        </w:tabs>
        <w:ind w:left="567" w:hanging="567"/>
      </w:pPr>
      <w:r>
        <w:t>In het proces tussen het optreden van een incident en de definitieve oplossing</w:t>
      </w:r>
      <w:r w:rsidR="00BA7EF2">
        <w:t xml:space="preserve"> onderscheidt Opdrachtnemer in ieder geval de volgende begrippen met bijbehorende definitie:</w:t>
      </w:r>
    </w:p>
    <w:p w14:paraId="4FF62FBF" w14:textId="3E463DAB" w:rsidR="00BA7EF2" w:rsidRDefault="00AE1343" w:rsidP="00AE1343">
      <w:pPr>
        <w:pStyle w:val="Lijstalinea"/>
        <w:numPr>
          <w:ilvl w:val="2"/>
          <w:numId w:val="22"/>
        </w:numPr>
        <w:tabs>
          <w:tab w:val="clear" w:pos="397"/>
        </w:tabs>
      </w:pPr>
      <w:r>
        <w:t xml:space="preserve">Responstijd: </w:t>
      </w:r>
      <w:r w:rsidR="005C471E">
        <w:t>de maximale tijd tussen het indienen van een melding en het versturen van de ontvangstbevestiging</w:t>
      </w:r>
      <w:r w:rsidR="00D55A27">
        <w:t xml:space="preserve"> door Opdrachtnemer;</w:t>
      </w:r>
    </w:p>
    <w:p w14:paraId="2A2A595F" w14:textId="410FB00E" w:rsidR="00AE1343" w:rsidRDefault="00AE1343" w:rsidP="00AE1343">
      <w:pPr>
        <w:pStyle w:val="Lijstalinea"/>
        <w:numPr>
          <w:ilvl w:val="2"/>
          <w:numId w:val="22"/>
        </w:numPr>
        <w:tabs>
          <w:tab w:val="clear" w:pos="397"/>
        </w:tabs>
      </w:pPr>
      <w:r>
        <w:t xml:space="preserve">Reactietijd: </w:t>
      </w:r>
      <w:r w:rsidR="00D55A27">
        <w:t>de maximale tijd tussen het indienen van een melding en het aannemen van de melding</w:t>
      </w:r>
      <w:r w:rsidR="004D76FD">
        <w:t xml:space="preserve"> door een </w:t>
      </w:r>
      <w:r w:rsidR="000222F9">
        <w:t>van de oplosgroepen van Opdrachtnemer;</w:t>
      </w:r>
    </w:p>
    <w:p w14:paraId="2CA2B331" w14:textId="06B99358" w:rsidR="00AE1343" w:rsidRDefault="00AE1343" w:rsidP="00AE1343">
      <w:pPr>
        <w:pStyle w:val="Lijstalinea"/>
        <w:numPr>
          <w:ilvl w:val="2"/>
          <w:numId w:val="22"/>
        </w:numPr>
        <w:tabs>
          <w:tab w:val="clear" w:pos="397"/>
        </w:tabs>
      </w:pPr>
      <w:r>
        <w:t xml:space="preserve">Oplostijd: </w:t>
      </w:r>
      <w:r w:rsidR="000222F9">
        <w:t xml:space="preserve">de maximale tijd tussen het indienen van de melding en het </w:t>
      </w:r>
      <w:r w:rsidR="00E07B5C">
        <w:t>aanbieden van de oplossing (bij incidenten en wijzigingen) of het beantwoorden van een vraag;</w:t>
      </w:r>
    </w:p>
    <w:p w14:paraId="56F2374F" w14:textId="47885A4F" w:rsidR="00AE1343" w:rsidRDefault="00AE1343" w:rsidP="00AE1343">
      <w:pPr>
        <w:pStyle w:val="Lijstalinea"/>
        <w:numPr>
          <w:ilvl w:val="2"/>
          <w:numId w:val="22"/>
        </w:numPr>
        <w:tabs>
          <w:tab w:val="clear" w:pos="397"/>
        </w:tabs>
      </w:pPr>
      <w:r>
        <w:t xml:space="preserve">Status updatetijd: </w:t>
      </w:r>
      <w:r w:rsidR="00736D2A">
        <w:t>de maximale tijd tussen het indienen van een melding en de eerste status update, of tussen de voorgaande status update en de meest recente status update.</w:t>
      </w:r>
    </w:p>
    <w:p w14:paraId="2DCFB3BA" w14:textId="77777777" w:rsidR="00AE1343" w:rsidRDefault="00AE1343" w:rsidP="00AE1343"/>
    <w:p w14:paraId="37FEB51D" w14:textId="2747E3C7" w:rsidR="00586F9A" w:rsidRDefault="00586F9A" w:rsidP="006E4B22">
      <w:pPr>
        <w:pStyle w:val="Lijstalinea"/>
        <w:numPr>
          <w:ilvl w:val="0"/>
          <w:numId w:val="38"/>
        </w:numPr>
        <w:tabs>
          <w:tab w:val="clear" w:pos="397"/>
        </w:tabs>
        <w:ind w:left="567" w:hanging="567"/>
      </w:pPr>
      <w:r>
        <w:t>Met betrekking tot reactietijden, oplostijden</w:t>
      </w:r>
      <w:r w:rsidR="00B21601">
        <w:t xml:space="preserve"> en status update tijden gelden de volgende minimale serviceniveaus:</w:t>
      </w:r>
    </w:p>
    <w:p w14:paraId="133462C8" w14:textId="19973CBF" w:rsidR="00B21601" w:rsidRDefault="00F042D7" w:rsidP="00B21601">
      <w:pPr>
        <w:pStyle w:val="Lijstalinea"/>
        <w:numPr>
          <w:ilvl w:val="2"/>
          <w:numId w:val="22"/>
        </w:numPr>
        <w:tabs>
          <w:tab w:val="clear" w:pos="397"/>
        </w:tabs>
      </w:pPr>
      <w:r>
        <w:t xml:space="preserve">Cat. 1: </w:t>
      </w:r>
      <w:r w:rsidR="00A60F6F">
        <w:t>R</w:t>
      </w:r>
      <w:r w:rsidR="006D039C">
        <w:t xml:space="preserve">eactietijd is </w:t>
      </w:r>
      <w:r w:rsidR="00A60F6F">
        <w:t xml:space="preserve">max. </w:t>
      </w:r>
      <w:r w:rsidR="006D039C">
        <w:t xml:space="preserve">1 uur (tijdens </w:t>
      </w:r>
      <w:r w:rsidR="002F610C">
        <w:t>kantoortijden</w:t>
      </w:r>
      <w:r w:rsidR="00B72571">
        <w:t xml:space="preserve">, 8:00 </w:t>
      </w:r>
      <w:r w:rsidR="00306BC2">
        <w:t>–</w:t>
      </w:r>
      <w:r w:rsidR="00B72571">
        <w:t xml:space="preserve"> </w:t>
      </w:r>
      <w:r w:rsidR="00306BC2">
        <w:t>18:00 uur</w:t>
      </w:r>
      <w:r w:rsidR="006D039C">
        <w:t>), Oplostijd is</w:t>
      </w:r>
      <w:r w:rsidR="00A60F6F">
        <w:t xml:space="preserve"> max. 4 uur, Status update tijden is max. 2 uur;</w:t>
      </w:r>
    </w:p>
    <w:p w14:paraId="200ADD26" w14:textId="064CE644" w:rsidR="00A60F6F" w:rsidRDefault="00A60F6F" w:rsidP="00B21601">
      <w:pPr>
        <w:pStyle w:val="Lijstalinea"/>
        <w:numPr>
          <w:ilvl w:val="2"/>
          <w:numId w:val="22"/>
        </w:numPr>
        <w:tabs>
          <w:tab w:val="clear" w:pos="397"/>
        </w:tabs>
      </w:pPr>
      <w:r>
        <w:t xml:space="preserve">Cat. 2: Reactietijd is max. 4 uur (tijdens </w:t>
      </w:r>
      <w:r w:rsidR="002F610C">
        <w:t>kantoortijden</w:t>
      </w:r>
      <w:r w:rsidR="00306BC2">
        <w:t>, 8:00 – 18:00 uur</w:t>
      </w:r>
      <w:r>
        <w:t>), Oplostijd is max. 48 uur, Status update tijden is max. 1 dag</w:t>
      </w:r>
      <w:r w:rsidR="00B96D47">
        <w:t>;</w:t>
      </w:r>
    </w:p>
    <w:p w14:paraId="3CF83D66" w14:textId="617FD326" w:rsidR="00A60F6F" w:rsidRDefault="00A60F6F" w:rsidP="00B21601">
      <w:pPr>
        <w:pStyle w:val="Lijstalinea"/>
        <w:numPr>
          <w:ilvl w:val="2"/>
          <w:numId w:val="22"/>
        </w:numPr>
        <w:tabs>
          <w:tab w:val="clear" w:pos="397"/>
        </w:tabs>
      </w:pPr>
      <w:r>
        <w:t xml:space="preserve">Cat. </w:t>
      </w:r>
      <w:r w:rsidR="0071793F">
        <w:t>3</w:t>
      </w:r>
      <w:r>
        <w:t xml:space="preserve">: Reactietijd is max. 1 </w:t>
      </w:r>
      <w:r w:rsidR="00B96D47">
        <w:t xml:space="preserve">werkdag, </w:t>
      </w:r>
      <w:r>
        <w:t xml:space="preserve">Oplostijd is </w:t>
      </w:r>
      <w:r w:rsidR="00B96D47">
        <w:t xml:space="preserve">voor </w:t>
      </w:r>
      <w:proofErr w:type="spellStart"/>
      <w:r w:rsidR="00B96D47">
        <w:t>work-</w:t>
      </w:r>
      <w:r w:rsidR="0071793F">
        <w:t>a</w:t>
      </w:r>
      <w:r w:rsidR="00B96D47">
        <w:t>round</w:t>
      </w:r>
      <w:proofErr w:type="spellEnd"/>
      <w:r w:rsidR="00B96D47">
        <w:t xml:space="preserve"> </w:t>
      </w:r>
      <w:r w:rsidR="0071793F">
        <w:t>max. 3 dagen en definitieve oplossing is in volgende release</w:t>
      </w:r>
      <w:r>
        <w:t xml:space="preserve">, Status update tijden is max. 2 </w:t>
      </w:r>
      <w:r w:rsidR="0071793F">
        <w:t>dagen;</w:t>
      </w:r>
    </w:p>
    <w:p w14:paraId="156E018B" w14:textId="2787F123" w:rsidR="00A60F6F" w:rsidRDefault="00A60F6F" w:rsidP="00B21601">
      <w:pPr>
        <w:pStyle w:val="Lijstalinea"/>
        <w:numPr>
          <w:ilvl w:val="2"/>
          <w:numId w:val="22"/>
        </w:numPr>
        <w:tabs>
          <w:tab w:val="clear" w:pos="397"/>
        </w:tabs>
      </w:pPr>
      <w:r>
        <w:t xml:space="preserve">Cat. </w:t>
      </w:r>
      <w:r w:rsidR="0071793F">
        <w:t>4</w:t>
      </w:r>
      <w:r>
        <w:t xml:space="preserve">: Reactietijd is max. </w:t>
      </w:r>
      <w:r w:rsidR="000F00C8">
        <w:t>2</w:t>
      </w:r>
      <w:r>
        <w:t xml:space="preserve"> werkdagen, </w:t>
      </w:r>
      <w:r w:rsidR="000F00C8">
        <w:t>Antwoord binnen 5 dagen.</w:t>
      </w:r>
    </w:p>
    <w:p w14:paraId="08AEBAB8" w14:textId="77777777" w:rsidR="00586F9A" w:rsidRDefault="00586F9A" w:rsidP="00EF5B75">
      <w:pPr>
        <w:pStyle w:val="Lijstalinea"/>
        <w:numPr>
          <w:ilvl w:val="0"/>
          <w:numId w:val="0"/>
        </w:numPr>
        <w:tabs>
          <w:tab w:val="clear" w:pos="397"/>
        </w:tabs>
        <w:ind w:left="567"/>
      </w:pPr>
    </w:p>
    <w:p w14:paraId="2459C442" w14:textId="38601331" w:rsidR="002B0386" w:rsidRDefault="002B0386" w:rsidP="006E4B22">
      <w:pPr>
        <w:pStyle w:val="Lijstalinea"/>
        <w:numPr>
          <w:ilvl w:val="0"/>
          <w:numId w:val="38"/>
        </w:numPr>
        <w:tabs>
          <w:tab w:val="clear" w:pos="397"/>
        </w:tabs>
        <w:ind w:left="567" w:hanging="567"/>
      </w:pPr>
      <w:r>
        <w:t xml:space="preserve">Aanbieder stelt </w:t>
      </w:r>
      <w:r w:rsidRPr="00082782">
        <w:t>duidelijke documentatie en handleidingen beschikbaar voor NIPV, veiligheids</w:t>
      </w:r>
      <w:r w:rsidRPr="00082782">
        <w:softHyphen/>
        <w:t xml:space="preserve">regio’s en crisispartners om vertrouwd te raken met (het gebruik van) de </w:t>
      </w:r>
      <w:r w:rsidR="008239C4">
        <w:t>Dienst</w:t>
      </w:r>
      <w:r>
        <w:t>.</w:t>
      </w:r>
    </w:p>
    <w:p w14:paraId="2233149A" w14:textId="77777777" w:rsidR="002B0386" w:rsidRDefault="002B0386" w:rsidP="002B0386">
      <w:pPr>
        <w:ind w:left="397" w:hanging="397"/>
      </w:pPr>
    </w:p>
    <w:sectPr w:rsidR="002B0386" w:rsidSect="00104394">
      <w:footerReference w:type="even" r:id="rId17"/>
      <w:footerReference w:type="default" r:id="rId18"/>
      <w:headerReference w:type="first" r:id="rId19"/>
      <w:type w:val="oddPage"/>
      <w:pgSz w:w="11907" w:h="16840" w:code="9"/>
      <w:pgMar w:top="794" w:right="1418" w:bottom="1474" w:left="2268"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35EB5" w14:textId="77777777" w:rsidR="00B23997" w:rsidRDefault="00B23997">
      <w:r>
        <w:separator/>
      </w:r>
    </w:p>
    <w:p w14:paraId="71651E51" w14:textId="77777777" w:rsidR="00B23997" w:rsidRDefault="00B23997"/>
  </w:endnote>
  <w:endnote w:type="continuationSeparator" w:id="0">
    <w:p w14:paraId="3E488B27" w14:textId="77777777" w:rsidR="00B23997" w:rsidRDefault="00B23997">
      <w:r>
        <w:continuationSeparator/>
      </w:r>
    </w:p>
    <w:p w14:paraId="000F25FF" w14:textId="77777777" w:rsidR="00B23997" w:rsidRDefault="00B23997"/>
  </w:endnote>
  <w:endnote w:type="continuationNotice" w:id="1">
    <w:p w14:paraId="60FFB384" w14:textId="77777777" w:rsidR="00B23997" w:rsidRDefault="00B239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76691238" w14:textId="77777777">
      <w:tc>
        <w:tcPr>
          <w:tcW w:w="7573" w:type="dxa"/>
          <w:shd w:val="clear" w:color="auto" w:fill="auto"/>
        </w:tcPr>
        <w:p w14:paraId="43D5105F" w14:textId="5C067130" w:rsidR="0023236C" w:rsidRDefault="0023236C" w:rsidP="0023236C">
          <w:pPr>
            <w:pStyle w:val="Huisstijl-Voettekst"/>
          </w:pPr>
          <w:r>
            <w:t>IFV</w:t>
          </w:r>
          <w:r>
            <w:tab/>
          </w:r>
          <w:r>
            <w:fldChar w:fldCharType="begin"/>
          </w:r>
          <w:r>
            <w:instrText xml:space="preserve"> DOCPROPERTY txtTitel</w:instrText>
          </w:r>
          <w:r>
            <w:fldChar w:fldCharType="separate"/>
          </w:r>
          <w:r w:rsidR="00104394">
            <w:t>Programma van Eisen Kaartmateriaal</w:t>
          </w:r>
          <w:r>
            <w:fldChar w:fldCharType="end"/>
          </w:r>
        </w:p>
      </w:tc>
      <w:tc>
        <w:tcPr>
          <w:tcW w:w="644" w:type="dxa"/>
          <w:shd w:val="clear" w:color="auto" w:fill="auto"/>
        </w:tcPr>
        <w:p w14:paraId="5FE1D9B0"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37ECF404"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381ACCEF" w14:textId="77777777">
      <w:tc>
        <w:tcPr>
          <w:tcW w:w="7573" w:type="dxa"/>
          <w:shd w:val="clear" w:color="auto" w:fill="auto"/>
        </w:tcPr>
        <w:p w14:paraId="538166D0" w14:textId="77777777" w:rsidR="0023236C" w:rsidRDefault="0023236C" w:rsidP="0023236C">
          <w:pPr>
            <w:pStyle w:val="Huisstijl-Voettekst"/>
            <w:ind w:left="0" w:firstLine="0"/>
          </w:pPr>
        </w:p>
      </w:tc>
      <w:tc>
        <w:tcPr>
          <w:tcW w:w="644" w:type="dxa"/>
          <w:shd w:val="clear" w:color="auto" w:fill="auto"/>
          <w:vAlign w:val="bottom"/>
        </w:tcPr>
        <w:p w14:paraId="26522323" w14:textId="77777777" w:rsidR="0023236C" w:rsidRDefault="0023236C" w:rsidP="0023236C">
          <w:pPr>
            <w:pStyle w:val="Huisstijl-Pagina"/>
          </w:pPr>
          <w:r>
            <w:fldChar w:fldCharType="begin"/>
          </w:r>
          <w:r>
            <w:instrText xml:space="preserve"> PAGE   \* MERGEFORMAT </w:instrText>
          </w:r>
          <w:r>
            <w:fldChar w:fldCharType="separate"/>
          </w:r>
          <w:r w:rsidR="00741366">
            <w:t>11</w:t>
          </w:r>
          <w:r>
            <w:fldChar w:fldCharType="end"/>
          </w:r>
          <w:r>
            <w:t>/</w:t>
          </w:r>
          <w:fldSimple w:instr="NUMPAGES   \* MERGEFORMAT">
            <w:r w:rsidR="00741366">
              <w:t>11</w:t>
            </w:r>
          </w:fldSimple>
        </w:p>
      </w:tc>
    </w:tr>
  </w:tbl>
  <w:p w14:paraId="7734B0C8" w14:textId="77777777" w:rsidR="0023236C" w:rsidRDefault="0023236C" w:rsidP="002323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538BA" w14:textId="77777777" w:rsidR="00B23997" w:rsidRPr="00492FD9" w:rsidRDefault="00B23997" w:rsidP="00721F47">
      <w:pPr>
        <w:spacing w:line="200" w:lineRule="exact"/>
        <w:rPr>
          <w:sz w:val="2"/>
        </w:rPr>
      </w:pPr>
      <w:r>
        <w:separator/>
      </w:r>
    </w:p>
  </w:footnote>
  <w:footnote w:type="continuationSeparator" w:id="0">
    <w:p w14:paraId="642D2052" w14:textId="77777777" w:rsidR="00B23997" w:rsidRDefault="00B23997">
      <w:r>
        <w:continuationSeparator/>
      </w:r>
    </w:p>
    <w:p w14:paraId="323DC906" w14:textId="77777777" w:rsidR="00B23997" w:rsidRDefault="00B23997"/>
  </w:footnote>
  <w:footnote w:type="continuationNotice" w:id="1">
    <w:p w14:paraId="7FADCB68" w14:textId="77777777" w:rsidR="00B23997" w:rsidRDefault="00B239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58823174" w14:textId="77777777" w:rsidTr="006F26D5">
      <w:trPr>
        <w:cantSplit/>
        <w:trHeight w:val="2721"/>
      </w:trPr>
      <w:tc>
        <w:tcPr>
          <w:tcW w:w="11907" w:type="dxa"/>
        </w:tcPr>
        <w:p w14:paraId="2775426E" w14:textId="77777777" w:rsidR="00D45D79" w:rsidRDefault="009C79EA" w:rsidP="00D45D79">
          <w:r>
            <w:rPr>
              <w:noProof/>
            </w:rPr>
            <w:drawing>
              <wp:anchor distT="0" distB="0" distL="114300" distR="114300" simplePos="0" relativeHeight="251658240" behindDoc="0" locked="0" layoutInCell="1" allowOverlap="1" wp14:anchorId="2FC10E9F" wp14:editId="1C5ABA16">
                <wp:simplePos x="0" y="0"/>
                <wp:positionH relativeFrom="column">
                  <wp:posOffset>508998</wp:posOffset>
                </wp:positionH>
                <wp:positionV relativeFrom="paragraph">
                  <wp:posOffset>0</wp:posOffset>
                </wp:positionV>
                <wp:extent cx="2933700" cy="1137285"/>
                <wp:effectExtent l="0" t="0" r="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15B01186" w14:textId="77777777" w:rsidR="002E6ECD" w:rsidRDefault="002E6ECD" w:rsidP="006F26D5"/>
  <w:tbl>
    <w:tblPr>
      <w:tblW w:w="7257" w:type="dxa"/>
      <w:tblInd w:w="-454" w:type="dxa"/>
      <w:tblLayout w:type="fixed"/>
      <w:tblCellMar>
        <w:left w:w="0" w:type="dxa"/>
        <w:right w:w="0" w:type="dxa"/>
      </w:tblCellMar>
      <w:tblLook w:val="0000" w:firstRow="0" w:lastRow="0" w:firstColumn="0" w:lastColumn="0" w:noHBand="0" w:noVBand="0"/>
    </w:tblPr>
    <w:tblGrid>
      <w:gridCol w:w="7257"/>
    </w:tblGrid>
    <w:tr w:rsidR="00C21A6F" w14:paraId="094D107D" w14:textId="77777777" w:rsidTr="00C21A6F">
      <w:trPr>
        <w:trHeight w:hRule="exact" w:val="907"/>
      </w:trPr>
      <w:tc>
        <w:tcPr>
          <w:tcW w:w="7257" w:type="dxa"/>
          <w:shd w:val="clear" w:color="auto" w:fill="auto"/>
        </w:tcPr>
        <w:p w14:paraId="1E9D081D" w14:textId="77777777" w:rsidR="00C21A6F" w:rsidRDefault="00C21A6F" w:rsidP="00C21A6F">
          <w:pPr>
            <w:rPr>
              <w:noProof/>
            </w:rPr>
          </w:pPr>
        </w:p>
      </w:tc>
    </w:tr>
    <w:tr w:rsidR="002E6ECD" w14:paraId="412888AE" w14:textId="77777777" w:rsidTr="00043915">
      <w:tc>
        <w:tcPr>
          <w:tcW w:w="7257" w:type="dxa"/>
          <w:shd w:val="clear" w:color="auto" w:fill="auto"/>
        </w:tcPr>
        <w:p w14:paraId="6C7E379E" w14:textId="161953AE" w:rsidR="00385CAD" w:rsidRPr="00385CAD" w:rsidRDefault="0006753E" w:rsidP="00107C54">
          <w:pPr>
            <w:pStyle w:val="Huisstijl-Titel"/>
            <w:suppressAutoHyphens/>
          </w:pPr>
          <w:bookmarkStart w:id="14" w:name="bmNaw" w:colFirst="0" w:colLast="0"/>
          <w:r>
            <w:t xml:space="preserve">Concept Bijlage 1 </w:t>
          </w:r>
          <w:r w:rsidR="008C063E">
            <w:fldChar w:fldCharType="begin"/>
          </w:r>
          <w:r w:rsidR="00984B4D">
            <w:instrText xml:space="preserve"> DOCPROPERTY txtTitel</w:instrText>
          </w:r>
          <w:r w:rsidR="008C063E">
            <w:fldChar w:fldCharType="separate"/>
          </w:r>
          <w:r w:rsidR="00104394">
            <w:t>Programma van Eisen</w:t>
          </w:r>
          <w:r w:rsidR="00D0224A">
            <w:t xml:space="preserve"> </w:t>
          </w:r>
          <w:r w:rsidR="00D0224A" w:rsidRPr="00D0224A">
            <w:t xml:space="preserve">Online </w:t>
          </w:r>
          <w:proofErr w:type="spellStart"/>
          <w:r w:rsidR="00D0224A" w:rsidRPr="00D0224A">
            <w:t>managed</w:t>
          </w:r>
          <w:proofErr w:type="spellEnd"/>
          <w:r w:rsidR="00D0224A" w:rsidRPr="00D0224A">
            <w:t xml:space="preserve"> dataplatform t.b.v. verrijkte </w:t>
          </w:r>
          <w:proofErr w:type="spellStart"/>
          <w:r w:rsidR="00D0224A" w:rsidRPr="00D0224A">
            <w:t>geo</w:t>
          </w:r>
          <w:proofErr w:type="spellEnd"/>
          <w:r w:rsidR="00D0224A" w:rsidRPr="00D0224A">
            <w:t>- en metadata</w:t>
          </w:r>
          <w:r w:rsidR="008C063E">
            <w:fldChar w:fldCharType="end"/>
          </w:r>
        </w:p>
      </w:tc>
    </w:tr>
    <w:tr w:rsidR="002B2BC9" w14:paraId="4EF74A3C" w14:textId="77777777" w:rsidTr="008E6C47">
      <w:trPr>
        <w:trHeight w:hRule="exact" w:val="454"/>
      </w:trPr>
      <w:tc>
        <w:tcPr>
          <w:tcW w:w="7257" w:type="dxa"/>
          <w:shd w:val="clear" w:color="auto" w:fill="auto"/>
        </w:tcPr>
        <w:p w14:paraId="4B1064C9" w14:textId="77777777" w:rsidR="002B2BC9" w:rsidRDefault="002B2BC9" w:rsidP="002B2BC9">
          <w:pPr>
            <w:rPr>
              <w:noProof/>
            </w:rPr>
          </w:pPr>
        </w:p>
      </w:tc>
    </w:tr>
    <w:tr w:rsidR="002B2BC9" w14:paraId="7A41D76F" w14:textId="77777777" w:rsidTr="002B2BC9">
      <w:tc>
        <w:tcPr>
          <w:tcW w:w="7257" w:type="dxa"/>
          <w:shd w:val="clear" w:color="auto" w:fill="auto"/>
        </w:tcPr>
        <w:p w14:paraId="7FE7CA1E" w14:textId="3F9355E8" w:rsidR="002B2BC9" w:rsidRDefault="002B2BC9" w:rsidP="00B30800">
          <w:pPr>
            <w:pStyle w:val="Huisstijl-Versie"/>
            <w:rPr>
              <w:noProof/>
            </w:rPr>
          </w:pPr>
          <w:r>
            <w:rPr>
              <w:noProof/>
            </w:rPr>
            <w:t xml:space="preserve">Versie: </w:t>
          </w:r>
          <w:r w:rsidR="00400533">
            <w:t>1.0</w:t>
          </w:r>
          <w:r>
            <w:t xml:space="preserve">, </w:t>
          </w:r>
          <w:r w:rsidR="0049643A">
            <w:t>1</w:t>
          </w:r>
          <w:r w:rsidR="008C6FEF">
            <w:t xml:space="preserve">4 mei </w:t>
          </w:r>
          <w:r w:rsidR="00FB74BC">
            <w:t>2025</w:t>
          </w:r>
        </w:p>
      </w:tc>
    </w:tr>
    <w:bookmarkEnd w:id="14"/>
  </w:tbl>
  <w:p w14:paraId="4AF2A4F3"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530F31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E016343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9617C3"/>
    <w:multiLevelType w:val="hybridMultilevel"/>
    <w:tmpl w:val="AB14CE62"/>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C15B5A"/>
    <w:multiLevelType w:val="hybridMultilevel"/>
    <w:tmpl w:val="D070D716"/>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012C79"/>
    <w:multiLevelType w:val="hybridMultilevel"/>
    <w:tmpl w:val="4156DE30"/>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B9B6FD0"/>
    <w:multiLevelType w:val="hybridMultilevel"/>
    <w:tmpl w:val="9870AD00"/>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2563AB"/>
    <w:multiLevelType w:val="hybridMultilevel"/>
    <w:tmpl w:val="02C205A2"/>
    <w:lvl w:ilvl="0" w:tplc="4748157A">
      <w:numFmt w:val="bullet"/>
      <w:lvlText w:val="•"/>
      <w:lvlJc w:val="left"/>
      <w:pPr>
        <w:ind w:left="360" w:hanging="360"/>
      </w:pPr>
      <w:rPr>
        <w:rFonts w:ascii="Arial" w:eastAsia="Times New Roman" w:hAnsi="Arial" w:cs="Arial" w:hint="default"/>
      </w:rPr>
    </w:lvl>
    <w:lvl w:ilvl="1" w:tplc="98D0FE82">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542B39"/>
    <w:multiLevelType w:val="hybridMultilevel"/>
    <w:tmpl w:val="DA0207C4"/>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B8D1439"/>
    <w:multiLevelType w:val="hybridMultilevel"/>
    <w:tmpl w:val="111829A4"/>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1BCF0DF2"/>
    <w:multiLevelType w:val="hybridMultilevel"/>
    <w:tmpl w:val="49D265F6"/>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29902A5"/>
    <w:multiLevelType w:val="hybridMultilevel"/>
    <w:tmpl w:val="CE1811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3716749"/>
    <w:multiLevelType w:val="hybridMultilevel"/>
    <w:tmpl w:val="AF9A18F8"/>
    <w:lvl w:ilvl="0" w:tplc="FFFFFFFF">
      <w:start w:val="1"/>
      <w:numFmt w:val="decimal"/>
      <w:lvlText w:val="E%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94E5D84"/>
    <w:multiLevelType w:val="hybridMultilevel"/>
    <w:tmpl w:val="ADD417E2"/>
    <w:lvl w:ilvl="0" w:tplc="B4A4A94C">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87291A"/>
    <w:multiLevelType w:val="multilevel"/>
    <w:tmpl w:val="84D2FE74"/>
    <w:numStyleLink w:val="Huisstijl-Opsomming"/>
  </w:abstractNum>
  <w:abstractNum w:abstractNumId="15"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6"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826261"/>
    <w:multiLevelType w:val="hybridMultilevel"/>
    <w:tmpl w:val="BE2C4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B14872"/>
    <w:multiLevelType w:val="hybridMultilevel"/>
    <w:tmpl w:val="F3861584"/>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09325D"/>
    <w:multiLevelType w:val="hybridMultilevel"/>
    <w:tmpl w:val="741CE1B0"/>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8D5322C"/>
    <w:multiLevelType w:val="hybridMultilevel"/>
    <w:tmpl w:val="1C2C0372"/>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AC41CA"/>
    <w:multiLevelType w:val="hybridMultilevel"/>
    <w:tmpl w:val="68A06256"/>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D552F1"/>
    <w:multiLevelType w:val="multilevel"/>
    <w:tmpl w:val="3EAA74EA"/>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i w:val="0"/>
        <w:color w:val="B84239"/>
        <w:sz w:val="30"/>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4" w15:restartNumberingAfterBreak="0">
    <w:nsid w:val="5D9D1429"/>
    <w:multiLevelType w:val="hybridMultilevel"/>
    <w:tmpl w:val="2C66C418"/>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1379AF"/>
    <w:multiLevelType w:val="hybridMultilevel"/>
    <w:tmpl w:val="19D43BF8"/>
    <w:lvl w:ilvl="0" w:tplc="474815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707A81"/>
    <w:multiLevelType w:val="hybridMultilevel"/>
    <w:tmpl w:val="E5B86916"/>
    <w:lvl w:ilvl="0" w:tplc="D0EEBD24">
      <w:start w:val="1"/>
      <w:numFmt w:val="decimal"/>
      <w:lvlText w:val="E%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4B95DA8"/>
    <w:multiLevelType w:val="hybridMultilevel"/>
    <w:tmpl w:val="7AAEE938"/>
    <w:lvl w:ilvl="0" w:tplc="474815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9841197"/>
    <w:multiLevelType w:val="hybridMultilevel"/>
    <w:tmpl w:val="FA868BF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16cid:durableId="1904558900">
    <w:abstractNumId w:val="15"/>
  </w:num>
  <w:num w:numId="2" w16cid:durableId="945422806">
    <w:abstractNumId w:val="20"/>
  </w:num>
  <w:num w:numId="3" w16cid:durableId="1991211383">
    <w:abstractNumId w:val="16"/>
  </w:num>
  <w:num w:numId="4" w16cid:durableId="1318724328">
    <w:abstractNumId w:val="28"/>
  </w:num>
  <w:num w:numId="5" w16cid:durableId="1138259643">
    <w:abstractNumId w:val="15"/>
  </w:num>
  <w:num w:numId="6" w16cid:durableId="1769693854">
    <w:abstractNumId w:val="15"/>
  </w:num>
  <w:num w:numId="7" w16cid:durableId="927731660">
    <w:abstractNumId w:val="15"/>
  </w:num>
  <w:num w:numId="8" w16cid:durableId="2041583143">
    <w:abstractNumId w:val="15"/>
  </w:num>
  <w:num w:numId="9" w16cid:durableId="1288316339">
    <w:abstractNumId w:val="2"/>
  </w:num>
  <w:num w:numId="10" w16cid:durableId="727142830">
    <w:abstractNumId w:val="0"/>
  </w:num>
  <w:num w:numId="11" w16cid:durableId="1458336161">
    <w:abstractNumId w:val="15"/>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hint="default"/>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2" w16cid:durableId="1159467004">
    <w:abstractNumId w:val="23"/>
  </w:num>
  <w:num w:numId="13" w16cid:durableId="393704476">
    <w:abstractNumId w:val="15"/>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4" w16cid:durableId="2126076621">
    <w:abstractNumId w:val="13"/>
  </w:num>
  <w:num w:numId="15" w16cid:durableId="1073700840">
    <w:abstractNumId w:val="1"/>
  </w:num>
  <w:num w:numId="16" w16cid:durableId="101608266">
    <w:abstractNumId w:val="17"/>
  </w:num>
  <w:num w:numId="17" w16cid:durableId="222833485">
    <w:abstractNumId w:val="15"/>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8" w16cid:durableId="1001153698">
    <w:abstractNumId w:val="15"/>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9" w16cid:durableId="1091469067">
    <w:abstractNumId w:val="15"/>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20" w16cid:durableId="1676616052">
    <w:abstractNumId w:val="28"/>
  </w:num>
  <w:num w:numId="21" w16cid:durableId="315571456">
    <w:abstractNumId w:val="1"/>
  </w:num>
  <w:num w:numId="22" w16cid:durableId="241063534">
    <w:abstractNumId w:val="14"/>
    <w:lvlOverride w:ilvl="0">
      <w:lvl w:ilvl="0">
        <w:start w:val="1"/>
        <w:numFmt w:val="bullet"/>
        <w:pStyle w:val="Lijstopsomteken"/>
        <w:lvlText w:val="&gt;"/>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3" w16cid:durableId="1059327755">
    <w:abstractNumId w:val="11"/>
  </w:num>
  <w:num w:numId="24" w16cid:durableId="2014456796">
    <w:abstractNumId w:val="5"/>
  </w:num>
  <w:num w:numId="25" w16cid:durableId="626355514">
    <w:abstractNumId w:val="19"/>
  </w:num>
  <w:num w:numId="26" w16cid:durableId="2001998731">
    <w:abstractNumId w:val="7"/>
  </w:num>
  <w:num w:numId="27" w16cid:durableId="1889760485">
    <w:abstractNumId w:val="25"/>
  </w:num>
  <w:num w:numId="28" w16cid:durableId="791706677">
    <w:abstractNumId w:val="24"/>
  </w:num>
  <w:num w:numId="29" w16cid:durableId="1160001133">
    <w:abstractNumId w:val="18"/>
  </w:num>
  <w:num w:numId="30" w16cid:durableId="342900389">
    <w:abstractNumId w:val="22"/>
  </w:num>
  <w:num w:numId="31" w16cid:durableId="902982604">
    <w:abstractNumId w:val="21"/>
  </w:num>
  <w:num w:numId="32" w16cid:durableId="2027512488">
    <w:abstractNumId w:val="8"/>
  </w:num>
  <w:num w:numId="33" w16cid:durableId="380859927">
    <w:abstractNumId w:val="3"/>
  </w:num>
  <w:num w:numId="34" w16cid:durableId="1770467429">
    <w:abstractNumId w:val="6"/>
  </w:num>
  <w:num w:numId="35" w16cid:durableId="750393061">
    <w:abstractNumId w:val="4"/>
  </w:num>
  <w:num w:numId="36" w16cid:durableId="1501771755">
    <w:abstractNumId w:val="10"/>
  </w:num>
  <w:num w:numId="37" w16cid:durableId="1152059507">
    <w:abstractNumId w:val="27"/>
  </w:num>
  <w:num w:numId="38" w16cid:durableId="1038091639">
    <w:abstractNumId w:val="26"/>
  </w:num>
  <w:num w:numId="39" w16cid:durableId="2098818151">
    <w:abstractNumId w:val="14"/>
    <w:lvlOverride w:ilvl="0">
      <w:lvl w:ilvl="0">
        <w:start w:val="1"/>
        <w:numFmt w:val="bullet"/>
        <w:pStyle w:val="Lijstopsomteken"/>
        <w:lvlText w:val="&gt;"/>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0" w16cid:durableId="1379667894">
    <w:abstractNumId w:val="29"/>
  </w:num>
  <w:num w:numId="41" w16cid:durableId="1869415337">
    <w:abstractNumId w:val="9"/>
  </w:num>
  <w:num w:numId="42" w16cid:durableId="130101025">
    <w:abstractNumId w:val="14"/>
    <w:lvlOverride w:ilvl="0">
      <w:lvl w:ilvl="0">
        <w:start w:val="1"/>
        <w:numFmt w:val="bullet"/>
        <w:pStyle w:val="Lijstopsomteken"/>
        <w:lvlText w:val="&gt;"/>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3" w16cid:durableId="517544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104394"/>
    <w:rsid w:val="00001AB0"/>
    <w:rsid w:val="000054FF"/>
    <w:rsid w:val="00012C87"/>
    <w:rsid w:val="00013A5C"/>
    <w:rsid w:val="00013CA6"/>
    <w:rsid w:val="00020096"/>
    <w:rsid w:val="00020D9E"/>
    <w:rsid w:val="00021965"/>
    <w:rsid w:val="000222F9"/>
    <w:rsid w:val="0002448C"/>
    <w:rsid w:val="00024D16"/>
    <w:rsid w:val="0002616C"/>
    <w:rsid w:val="00032A4E"/>
    <w:rsid w:val="0004006B"/>
    <w:rsid w:val="00043915"/>
    <w:rsid w:val="00047727"/>
    <w:rsid w:val="00050938"/>
    <w:rsid w:val="00052795"/>
    <w:rsid w:val="00052BDB"/>
    <w:rsid w:val="00055517"/>
    <w:rsid w:val="00056A6F"/>
    <w:rsid w:val="0006406E"/>
    <w:rsid w:val="000642B5"/>
    <w:rsid w:val="000665FB"/>
    <w:rsid w:val="0006753E"/>
    <w:rsid w:val="00070257"/>
    <w:rsid w:val="00081CAB"/>
    <w:rsid w:val="000824FE"/>
    <w:rsid w:val="00083757"/>
    <w:rsid w:val="00086681"/>
    <w:rsid w:val="00091BCE"/>
    <w:rsid w:val="000930AE"/>
    <w:rsid w:val="00093DD2"/>
    <w:rsid w:val="000970E8"/>
    <w:rsid w:val="000A3EA6"/>
    <w:rsid w:val="000A6080"/>
    <w:rsid w:val="000A7905"/>
    <w:rsid w:val="000C314D"/>
    <w:rsid w:val="000C5C40"/>
    <w:rsid w:val="000D3BB1"/>
    <w:rsid w:val="000D4F7F"/>
    <w:rsid w:val="000E19A7"/>
    <w:rsid w:val="000E411A"/>
    <w:rsid w:val="000E4957"/>
    <w:rsid w:val="000E56D4"/>
    <w:rsid w:val="000F00C8"/>
    <w:rsid w:val="000F0118"/>
    <w:rsid w:val="001007D9"/>
    <w:rsid w:val="00101D3C"/>
    <w:rsid w:val="00102E2D"/>
    <w:rsid w:val="00104394"/>
    <w:rsid w:val="00104E74"/>
    <w:rsid w:val="00107C54"/>
    <w:rsid w:val="001107E6"/>
    <w:rsid w:val="001112D2"/>
    <w:rsid w:val="00114C60"/>
    <w:rsid w:val="00115F9C"/>
    <w:rsid w:val="00116ADF"/>
    <w:rsid w:val="00121E52"/>
    <w:rsid w:val="0013045C"/>
    <w:rsid w:val="00134D12"/>
    <w:rsid w:val="00141481"/>
    <w:rsid w:val="00142583"/>
    <w:rsid w:val="00146BED"/>
    <w:rsid w:val="0014768C"/>
    <w:rsid w:val="00154C33"/>
    <w:rsid w:val="00161B47"/>
    <w:rsid w:val="00162AD3"/>
    <w:rsid w:val="00170614"/>
    <w:rsid w:val="0017088E"/>
    <w:rsid w:val="00182689"/>
    <w:rsid w:val="00182788"/>
    <w:rsid w:val="001835D8"/>
    <w:rsid w:val="00183CA4"/>
    <w:rsid w:val="00190627"/>
    <w:rsid w:val="001A4BF1"/>
    <w:rsid w:val="001A62C1"/>
    <w:rsid w:val="001B2195"/>
    <w:rsid w:val="001B6238"/>
    <w:rsid w:val="001B6C71"/>
    <w:rsid w:val="001B7A69"/>
    <w:rsid w:val="001C00D8"/>
    <w:rsid w:val="001C56AE"/>
    <w:rsid w:val="001D05FF"/>
    <w:rsid w:val="001D164B"/>
    <w:rsid w:val="001E1888"/>
    <w:rsid w:val="001E3085"/>
    <w:rsid w:val="001E67C7"/>
    <w:rsid w:val="001F035E"/>
    <w:rsid w:val="00201A08"/>
    <w:rsid w:val="00205DC7"/>
    <w:rsid w:val="0020601C"/>
    <w:rsid w:val="00206283"/>
    <w:rsid w:val="00206B11"/>
    <w:rsid w:val="00211B8A"/>
    <w:rsid w:val="002136A7"/>
    <w:rsid w:val="00214829"/>
    <w:rsid w:val="00216E55"/>
    <w:rsid w:val="00217BFA"/>
    <w:rsid w:val="002225F8"/>
    <w:rsid w:val="0023005E"/>
    <w:rsid w:val="00231F2F"/>
    <w:rsid w:val="0023236C"/>
    <w:rsid w:val="002335E7"/>
    <w:rsid w:val="002352F0"/>
    <w:rsid w:val="00236F79"/>
    <w:rsid w:val="002479B3"/>
    <w:rsid w:val="00257D0F"/>
    <w:rsid w:val="00261210"/>
    <w:rsid w:val="00263946"/>
    <w:rsid w:val="00264CCF"/>
    <w:rsid w:val="00270C0E"/>
    <w:rsid w:val="00274217"/>
    <w:rsid w:val="002746E7"/>
    <w:rsid w:val="00274CEC"/>
    <w:rsid w:val="00285E45"/>
    <w:rsid w:val="00287FE5"/>
    <w:rsid w:val="00295548"/>
    <w:rsid w:val="00297FE9"/>
    <w:rsid w:val="002A1CC8"/>
    <w:rsid w:val="002A2B7F"/>
    <w:rsid w:val="002A4A82"/>
    <w:rsid w:val="002A7187"/>
    <w:rsid w:val="002B0386"/>
    <w:rsid w:val="002B2BC9"/>
    <w:rsid w:val="002B5EEE"/>
    <w:rsid w:val="002C0166"/>
    <w:rsid w:val="002C0CE3"/>
    <w:rsid w:val="002C1174"/>
    <w:rsid w:val="002C2F13"/>
    <w:rsid w:val="002C41C8"/>
    <w:rsid w:val="002D1AFA"/>
    <w:rsid w:val="002D2F20"/>
    <w:rsid w:val="002D4DD4"/>
    <w:rsid w:val="002D5933"/>
    <w:rsid w:val="002E6ECD"/>
    <w:rsid w:val="002F042F"/>
    <w:rsid w:val="002F1FD7"/>
    <w:rsid w:val="002F5FB2"/>
    <w:rsid w:val="002F610C"/>
    <w:rsid w:val="002F6FD8"/>
    <w:rsid w:val="00300DAA"/>
    <w:rsid w:val="00302864"/>
    <w:rsid w:val="00306998"/>
    <w:rsid w:val="00306BC2"/>
    <w:rsid w:val="0031255A"/>
    <w:rsid w:val="00317486"/>
    <w:rsid w:val="00317FDC"/>
    <w:rsid w:val="003243AA"/>
    <w:rsid w:val="00326E6F"/>
    <w:rsid w:val="00333D88"/>
    <w:rsid w:val="00335424"/>
    <w:rsid w:val="00341E9C"/>
    <w:rsid w:val="00343563"/>
    <w:rsid w:val="00345CBB"/>
    <w:rsid w:val="00346CE8"/>
    <w:rsid w:val="003542B9"/>
    <w:rsid w:val="003542F5"/>
    <w:rsid w:val="003569D4"/>
    <w:rsid w:val="00361855"/>
    <w:rsid w:val="00362A36"/>
    <w:rsid w:val="00363D03"/>
    <w:rsid w:val="003652C1"/>
    <w:rsid w:val="003657E2"/>
    <w:rsid w:val="00366CBE"/>
    <w:rsid w:val="003741C3"/>
    <w:rsid w:val="00374918"/>
    <w:rsid w:val="003801BB"/>
    <w:rsid w:val="003826BB"/>
    <w:rsid w:val="00385287"/>
    <w:rsid w:val="00385CAD"/>
    <w:rsid w:val="00387F1D"/>
    <w:rsid w:val="00390855"/>
    <w:rsid w:val="00392283"/>
    <w:rsid w:val="00395795"/>
    <w:rsid w:val="003A2236"/>
    <w:rsid w:val="003B1FBA"/>
    <w:rsid w:val="003B5094"/>
    <w:rsid w:val="003B6890"/>
    <w:rsid w:val="003C061C"/>
    <w:rsid w:val="003C49CC"/>
    <w:rsid w:val="003C4E74"/>
    <w:rsid w:val="003C6B66"/>
    <w:rsid w:val="003F1206"/>
    <w:rsid w:val="00400533"/>
    <w:rsid w:val="004100E1"/>
    <w:rsid w:val="00411A98"/>
    <w:rsid w:val="0041241C"/>
    <w:rsid w:val="004137CC"/>
    <w:rsid w:val="0041394B"/>
    <w:rsid w:val="0041568A"/>
    <w:rsid w:val="00415A26"/>
    <w:rsid w:val="00417C52"/>
    <w:rsid w:val="00420399"/>
    <w:rsid w:val="004243ED"/>
    <w:rsid w:val="0042515E"/>
    <w:rsid w:val="00431DC3"/>
    <w:rsid w:val="00434890"/>
    <w:rsid w:val="00437450"/>
    <w:rsid w:val="00437A22"/>
    <w:rsid w:val="00440375"/>
    <w:rsid w:val="0044206A"/>
    <w:rsid w:val="00442628"/>
    <w:rsid w:val="00444512"/>
    <w:rsid w:val="004453FA"/>
    <w:rsid w:val="00451F62"/>
    <w:rsid w:val="00453B25"/>
    <w:rsid w:val="00455881"/>
    <w:rsid w:val="00471590"/>
    <w:rsid w:val="00472A59"/>
    <w:rsid w:val="0047370C"/>
    <w:rsid w:val="00473F2F"/>
    <w:rsid w:val="004758DE"/>
    <w:rsid w:val="00483C7A"/>
    <w:rsid w:val="004903FD"/>
    <w:rsid w:val="00492FD9"/>
    <w:rsid w:val="0049643A"/>
    <w:rsid w:val="004968B9"/>
    <w:rsid w:val="004A03C4"/>
    <w:rsid w:val="004A13D4"/>
    <w:rsid w:val="004A2EAE"/>
    <w:rsid w:val="004A4B37"/>
    <w:rsid w:val="004A7028"/>
    <w:rsid w:val="004B739A"/>
    <w:rsid w:val="004B7B2A"/>
    <w:rsid w:val="004C3B7F"/>
    <w:rsid w:val="004C62A6"/>
    <w:rsid w:val="004D4F19"/>
    <w:rsid w:val="004D550F"/>
    <w:rsid w:val="004D6919"/>
    <w:rsid w:val="004D76FD"/>
    <w:rsid w:val="004D7F14"/>
    <w:rsid w:val="004E2B0C"/>
    <w:rsid w:val="004E2F47"/>
    <w:rsid w:val="004E55BD"/>
    <w:rsid w:val="004E5DFC"/>
    <w:rsid w:val="004E78C0"/>
    <w:rsid w:val="004F0762"/>
    <w:rsid w:val="004F0877"/>
    <w:rsid w:val="004F10D5"/>
    <w:rsid w:val="004F29D2"/>
    <w:rsid w:val="004F41AB"/>
    <w:rsid w:val="004F7BE1"/>
    <w:rsid w:val="00500DB1"/>
    <w:rsid w:val="00500E61"/>
    <w:rsid w:val="005061F1"/>
    <w:rsid w:val="00506771"/>
    <w:rsid w:val="0050738E"/>
    <w:rsid w:val="005111C8"/>
    <w:rsid w:val="005118DB"/>
    <w:rsid w:val="00512562"/>
    <w:rsid w:val="005125DE"/>
    <w:rsid w:val="0052084E"/>
    <w:rsid w:val="00520930"/>
    <w:rsid w:val="00522902"/>
    <w:rsid w:val="005234AA"/>
    <w:rsid w:val="0052357A"/>
    <w:rsid w:val="00530663"/>
    <w:rsid w:val="005317C7"/>
    <w:rsid w:val="00533E6D"/>
    <w:rsid w:val="00534237"/>
    <w:rsid w:val="00534A82"/>
    <w:rsid w:val="0054042F"/>
    <w:rsid w:val="00540BD0"/>
    <w:rsid w:val="00541B8B"/>
    <w:rsid w:val="00541F6E"/>
    <w:rsid w:val="005457DA"/>
    <w:rsid w:val="0054647A"/>
    <w:rsid w:val="0055069B"/>
    <w:rsid w:val="0055367B"/>
    <w:rsid w:val="00557FAC"/>
    <w:rsid w:val="00567899"/>
    <w:rsid w:val="00567AE7"/>
    <w:rsid w:val="00572F9E"/>
    <w:rsid w:val="00573276"/>
    <w:rsid w:val="00573B8D"/>
    <w:rsid w:val="00582AC6"/>
    <w:rsid w:val="00582AD0"/>
    <w:rsid w:val="00584E56"/>
    <w:rsid w:val="00586F9A"/>
    <w:rsid w:val="0059064A"/>
    <w:rsid w:val="005969C4"/>
    <w:rsid w:val="005A258F"/>
    <w:rsid w:val="005B21B7"/>
    <w:rsid w:val="005B487F"/>
    <w:rsid w:val="005B5B95"/>
    <w:rsid w:val="005C471E"/>
    <w:rsid w:val="005C622B"/>
    <w:rsid w:val="005C65AF"/>
    <w:rsid w:val="005C7E81"/>
    <w:rsid w:val="005D1E0A"/>
    <w:rsid w:val="005D64E5"/>
    <w:rsid w:val="005E59EA"/>
    <w:rsid w:val="005E5BF5"/>
    <w:rsid w:val="005F348A"/>
    <w:rsid w:val="005F38A4"/>
    <w:rsid w:val="005F5268"/>
    <w:rsid w:val="005F6710"/>
    <w:rsid w:val="005F79F0"/>
    <w:rsid w:val="00600907"/>
    <w:rsid w:val="006030AD"/>
    <w:rsid w:val="0060401A"/>
    <w:rsid w:val="00606EBA"/>
    <w:rsid w:val="006111D1"/>
    <w:rsid w:val="006132F2"/>
    <w:rsid w:val="00613EDE"/>
    <w:rsid w:val="00614B94"/>
    <w:rsid w:val="00615FC8"/>
    <w:rsid w:val="006166CE"/>
    <w:rsid w:val="00617BC2"/>
    <w:rsid w:val="0062089A"/>
    <w:rsid w:val="00622C75"/>
    <w:rsid w:val="0062518B"/>
    <w:rsid w:val="00625C44"/>
    <w:rsid w:val="0062607A"/>
    <w:rsid w:val="00626879"/>
    <w:rsid w:val="006309AD"/>
    <w:rsid w:val="006409CF"/>
    <w:rsid w:val="00647F19"/>
    <w:rsid w:val="00652E54"/>
    <w:rsid w:val="0065358D"/>
    <w:rsid w:val="0066580A"/>
    <w:rsid w:val="006674D5"/>
    <w:rsid w:val="00675798"/>
    <w:rsid w:val="006779D5"/>
    <w:rsid w:val="00677FDB"/>
    <w:rsid w:val="00680D74"/>
    <w:rsid w:val="00687924"/>
    <w:rsid w:val="00687B18"/>
    <w:rsid w:val="00690433"/>
    <w:rsid w:val="006926ED"/>
    <w:rsid w:val="006A0605"/>
    <w:rsid w:val="006A109E"/>
    <w:rsid w:val="006A5B54"/>
    <w:rsid w:val="006A698B"/>
    <w:rsid w:val="006B578F"/>
    <w:rsid w:val="006C1897"/>
    <w:rsid w:val="006D039C"/>
    <w:rsid w:val="006D1698"/>
    <w:rsid w:val="006D470C"/>
    <w:rsid w:val="006D47EC"/>
    <w:rsid w:val="006D49B1"/>
    <w:rsid w:val="006D52B8"/>
    <w:rsid w:val="006E1319"/>
    <w:rsid w:val="006E2DC7"/>
    <w:rsid w:val="006E3280"/>
    <w:rsid w:val="006E4B22"/>
    <w:rsid w:val="006F26D5"/>
    <w:rsid w:val="006F4BA8"/>
    <w:rsid w:val="006F6D54"/>
    <w:rsid w:val="00700C28"/>
    <w:rsid w:val="00701786"/>
    <w:rsid w:val="007017C4"/>
    <w:rsid w:val="00701C56"/>
    <w:rsid w:val="0070252A"/>
    <w:rsid w:val="007053DD"/>
    <w:rsid w:val="00706CDC"/>
    <w:rsid w:val="007112A4"/>
    <w:rsid w:val="007115FB"/>
    <w:rsid w:val="00713C2C"/>
    <w:rsid w:val="00713FD9"/>
    <w:rsid w:val="00715540"/>
    <w:rsid w:val="0071793F"/>
    <w:rsid w:val="00721C8C"/>
    <w:rsid w:val="00721F47"/>
    <w:rsid w:val="00722EE5"/>
    <w:rsid w:val="007231C4"/>
    <w:rsid w:val="0072331A"/>
    <w:rsid w:val="00724452"/>
    <w:rsid w:val="00727BB7"/>
    <w:rsid w:val="0073171B"/>
    <w:rsid w:val="00735A2E"/>
    <w:rsid w:val="00736D2A"/>
    <w:rsid w:val="007401A3"/>
    <w:rsid w:val="00741366"/>
    <w:rsid w:val="00743AF8"/>
    <w:rsid w:val="007448B5"/>
    <w:rsid w:val="00745939"/>
    <w:rsid w:val="00746927"/>
    <w:rsid w:val="00746FD3"/>
    <w:rsid w:val="0075261C"/>
    <w:rsid w:val="00752A4D"/>
    <w:rsid w:val="00762222"/>
    <w:rsid w:val="007742AF"/>
    <w:rsid w:val="00774A14"/>
    <w:rsid w:val="0078233E"/>
    <w:rsid w:val="00782ACC"/>
    <w:rsid w:val="00783B72"/>
    <w:rsid w:val="007876F3"/>
    <w:rsid w:val="00790EC2"/>
    <w:rsid w:val="00793852"/>
    <w:rsid w:val="0079556E"/>
    <w:rsid w:val="007959AE"/>
    <w:rsid w:val="007963FF"/>
    <w:rsid w:val="007A1151"/>
    <w:rsid w:val="007A15B7"/>
    <w:rsid w:val="007A184E"/>
    <w:rsid w:val="007A640B"/>
    <w:rsid w:val="007B1E1C"/>
    <w:rsid w:val="007B56E0"/>
    <w:rsid w:val="007B5FF0"/>
    <w:rsid w:val="007B73EE"/>
    <w:rsid w:val="007C04CD"/>
    <w:rsid w:val="007C2103"/>
    <w:rsid w:val="007C2108"/>
    <w:rsid w:val="007C3216"/>
    <w:rsid w:val="007C34FF"/>
    <w:rsid w:val="007C6282"/>
    <w:rsid w:val="007C652B"/>
    <w:rsid w:val="007C6F1D"/>
    <w:rsid w:val="007D0E00"/>
    <w:rsid w:val="007D0E75"/>
    <w:rsid w:val="007D34D1"/>
    <w:rsid w:val="007D7232"/>
    <w:rsid w:val="007D7977"/>
    <w:rsid w:val="007E1137"/>
    <w:rsid w:val="007E5157"/>
    <w:rsid w:val="007F0243"/>
    <w:rsid w:val="00802199"/>
    <w:rsid w:val="008027C4"/>
    <w:rsid w:val="00802916"/>
    <w:rsid w:val="00804452"/>
    <w:rsid w:val="00806CD1"/>
    <w:rsid w:val="008078A6"/>
    <w:rsid w:val="008119D3"/>
    <w:rsid w:val="008147C0"/>
    <w:rsid w:val="008223BF"/>
    <w:rsid w:val="00822F50"/>
    <w:rsid w:val="008239C4"/>
    <w:rsid w:val="00825028"/>
    <w:rsid w:val="00826C05"/>
    <w:rsid w:val="00830DB5"/>
    <w:rsid w:val="00833CE6"/>
    <w:rsid w:val="00834084"/>
    <w:rsid w:val="00836960"/>
    <w:rsid w:val="00843613"/>
    <w:rsid w:val="00846C1B"/>
    <w:rsid w:val="00850E9C"/>
    <w:rsid w:val="00854297"/>
    <w:rsid w:val="0085625D"/>
    <w:rsid w:val="00861658"/>
    <w:rsid w:val="0086542F"/>
    <w:rsid w:val="0086780B"/>
    <w:rsid w:val="008718C0"/>
    <w:rsid w:val="00874843"/>
    <w:rsid w:val="0088489B"/>
    <w:rsid w:val="00884DFA"/>
    <w:rsid w:val="0089770C"/>
    <w:rsid w:val="008A2C42"/>
    <w:rsid w:val="008A637C"/>
    <w:rsid w:val="008A6FA1"/>
    <w:rsid w:val="008C063E"/>
    <w:rsid w:val="008C0C09"/>
    <w:rsid w:val="008C31C9"/>
    <w:rsid w:val="008C4641"/>
    <w:rsid w:val="008C6FEF"/>
    <w:rsid w:val="008D1D80"/>
    <w:rsid w:val="008D2249"/>
    <w:rsid w:val="008D367C"/>
    <w:rsid w:val="008D5734"/>
    <w:rsid w:val="008E32DE"/>
    <w:rsid w:val="008E6C47"/>
    <w:rsid w:val="008E781A"/>
    <w:rsid w:val="008F37D7"/>
    <w:rsid w:val="008F3EF8"/>
    <w:rsid w:val="008F71B4"/>
    <w:rsid w:val="008F7CFD"/>
    <w:rsid w:val="00900758"/>
    <w:rsid w:val="0090689C"/>
    <w:rsid w:val="00907048"/>
    <w:rsid w:val="00907F43"/>
    <w:rsid w:val="0091104D"/>
    <w:rsid w:val="00915406"/>
    <w:rsid w:val="00924039"/>
    <w:rsid w:val="009245DD"/>
    <w:rsid w:val="00924967"/>
    <w:rsid w:val="00926321"/>
    <w:rsid w:val="00931269"/>
    <w:rsid w:val="00932B22"/>
    <w:rsid w:val="009334AE"/>
    <w:rsid w:val="009364D0"/>
    <w:rsid w:val="009511C6"/>
    <w:rsid w:val="00951AC0"/>
    <w:rsid w:val="0095478E"/>
    <w:rsid w:val="00954C4B"/>
    <w:rsid w:val="00954EE8"/>
    <w:rsid w:val="00967BA5"/>
    <w:rsid w:val="00967D26"/>
    <w:rsid w:val="00970B6C"/>
    <w:rsid w:val="00972D1A"/>
    <w:rsid w:val="00976928"/>
    <w:rsid w:val="00977F21"/>
    <w:rsid w:val="00984AA1"/>
    <w:rsid w:val="00984B4D"/>
    <w:rsid w:val="00991EF1"/>
    <w:rsid w:val="00993FAE"/>
    <w:rsid w:val="009948A1"/>
    <w:rsid w:val="009A3F31"/>
    <w:rsid w:val="009A6FDA"/>
    <w:rsid w:val="009B1DF5"/>
    <w:rsid w:val="009B5694"/>
    <w:rsid w:val="009B58EC"/>
    <w:rsid w:val="009C0B4F"/>
    <w:rsid w:val="009C4259"/>
    <w:rsid w:val="009C79EA"/>
    <w:rsid w:val="009D4C05"/>
    <w:rsid w:val="009D5D21"/>
    <w:rsid w:val="009D7F31"/>
    <w:rsid w:val="009E5C31"/>
    <w:rsid w:val="009E6589"/>
    <w:rsid w:val="009F104F"/>
    <w:rsid w:val="009F345E"/>
    <w:rsid w:val="009F45DC"/>
    <w:rsid w:val="009F6380"/>
    <w:rsid w:val="009F7297"/>
    <w:rsid w:val="00A015BB"/>
    <w:rsid w:val="00A01815"/>
    <w:rsid w:val="00A03529"/>
    <w:rsid w:val="00A047AB"/>
    <w:rsid w:val="00A07505"/>
    <w:rsid w:val="00A10F38"/>
    <w:rsid w:val="00A115EA"/>
    <w:rsid w:val="00A132A2"/>
    <w:rsid w:val="00A13F44"/>
    <w:rsid w:val="00A20EED"/>
    <w:rsid w:val="00A24A76"/>
    <w:rsid w:val="00A262CA"/>
    <w:rsid w:val="00A26BD3"/>
    <w:rsid w:val="00A30A68"/>
    <w:rsid w:val="00A3363F"/>
    <w:rsid w:val="00A36380"/>
    <w:rsid w:val="00A37C9A"/>
    <w:rsid w:val="00A41E17"/>
    <w:rsid w:val="00A41FD5"/>
    <w:rsid w:val="00A53378"/>
    <w:rsid w:val="00A60105"/>
    <w:rsid w:val="00A60F6F"/>
    <w:rsid w:val="00A62AE6"/>
    <w:rsid w:val="00A631A1"/>
    <w:rsid w:val="00A718EA"/>
    <w:rsid w:val="00A743C5"/>
    <w:rsid w:val="00A75D20"/>
    <w:rsid w:val="00A76DDF"/>
    <w:rsid w:val="00A76E5D"/>
    <w:rsid w:val="00A84087"/>
    <w:rsid w:val="00A85DC5"/>
    <w:rsid w:val="00A971B6"/>
    <w:rsid w:val="00A97BAC"/>
    <w:rsid w:val="00AA54F2"/>
    <w:rsid w:val="00AB5225"/>
    <w:rsid w:val="00AB5B39"/>
    <w:rsid w:val="00AC4188"/>
    <w:rsid w:val="00AC4972"/>
    <w:rsid w:val="00AC586B"/>
    <w:rsid w:val="00AD5457"/>
    <w:rsid w:val="00AD58DD"/>
    <w:rsid w:val="00AD7955"/>
    <w:rsid w:val="00AD7A58"/>
    <w:rsid w:val="00AE1343"/>
    <w:rsid w:val="00AE4127"/>
    <w:rsid w:val="00AE4262"/>
    <w:rsid w:val="00AE7020"/>
    <w:rsid w:val="00AF0E24"/>
    <w:rsid w:val="00AF4BC6"/>
    <w:rsid w:val="00AF4DA4"/>
    <w:rsid w:val="00B07895"/>
    <w:rsid w:val="00B12FA9"/>
    <w:rsid w:val="00B204D8"/>
    <w:rsid w:val="00B21601"/>
    <w:rsid w:val="00B23997"/>
    <w:rsid w:val="00B25ACA"/>
    <w:rsid w:val="00B26718"/>
    <w:rsid w:val="00B30800"/>
    <w:rsid w:val="00B34498"/>
    <w:rsid w:val="00B34BDC"/>
    <w:rsid w:val="00B36F68"/>
    <w:rsid w:val="00B37107"/>
    <w:rsid w:val="00B42875"/>
    <w:rsid w:val="00B45ACD"/>
    <w:rsid w:val="00B52E6E"/>
    <w:rsid w:val="00B5417D"/>
    <w:rsid w:val="00B542AE"/>
    <w:rsid w:val="00B55976"/>
    <w:rsid w:val="00B64861"/>
    <w:rsid w:val="00B66DB7"/>
    <w:rsid w:val="00B66EEE"/>
    <w:rsid w:val="00B72571"/>
    <w:rsid w:val="00B768CC"/>
    <w:rsid w:val="00B77138"/>
    <w:rsid w:val="00B83308"/>
    <w:rsid w:val="00B84D72"/>
    <w:rsid w:val="00B91891"/>
    <w:rsid w:val="00B922B8"/>
    <w:rsid w:val="00B96AFF"/>
    <w:rsid w:val="00B96D47"/>
    <w:rsid w:val="00B97ABC"/>
    <w:rsid w:val="00BA1544"/>
    <w:rsid w:val="00BA1809"/>
    <w:rsid w:val="00BA62FD"/>
    <w:rsid w:val="00BA7EF2"/>
    <w:rsid w:val="00BB4E22"/>
    <w:rsid w:val="00BB5843"/>
    <w:rsid w:val="00BB5C6A"/>
    <w:rsid w:val="00BB6C02"/>
    <w:rsid w:val="00BB7818"/>
    <w:rsid w:val="00BC1C51"/>
    <w:rsid w:val="00BC614C"/>
    <w:rsid w:val="00BD3609"/>
    <w:rsid w:val="00BD4494"/>
    <w:rsid w:val="00BE0B26"/>
    <w:rsid w:val="00BE2660"/>
    <w:rsid w:val="00BE4F1B"/>
    <w:rsid w:val="00BE53AF"/>
    <w:rsid w:val="00BE5B7A"/>
    <w:rsid w:val="00BE6E52"/>
    <w:rsid w:val="00BF04A8"/>
    <w:rsid w:val="00BF17E7"/>
    <w:rsid w:val="00BF674D"/>
    <w:rsid w:val="00BF7D6C"/>
    <w:rsid w:val="00C02132"/>
    <w:rsid w:val="00C168C8"/>
    <w:rsid w:val="00C200AB"/>
    <w:rsid w:val="00C21A6F"/>
    <w:rsid w:val="00C27FA6"/>
    <w:rsid w:val="00C340D7"/>
    <w:rsid w:val="00C379FD"/>
    <w:rsid w:val="00C444A3"/>
    <w:rsid w:val="00C47583"/>
    <w:rsid w:val="00C50D44"/>
    <w:rsid w:val="00C57C8C"/>
    <w:rsid w:val="00C61610"/>
    <w:rsid w:val="00C625D6"/>
    <w:rsid w:val="00C63B84"/>
    <w:rsid w:val="00C63CB1"/>
    <w:rsid w:val="00C63D00"/>
    <w:rsid w:val="00C6420F"/>
    <w:rsid w:val="00C65731"/>
    <w:rsid w:val="00C810CA"/>
    <w:rsid w:val="00C818C3"/>
    <w:rsid w:val="00C836F8"/>
    <w:rsid w:val="00C8644B"/>
    <w:rsid w:val="00C90BAA"/>
    <w:rsid w:val="00C9579D"/>
    <w:rsid w:val="00C96388"/>
    <w:rsid w:val="00C964C1"/>
    <w:rsid w:val="00CA145D"/>
    <w:rsid w:val="00CA2559"/>
    <w:rsid w:val="00CA2FE5"/>
    <w:rsid w:val="00CA6142"/>
    <w:rsid w:val="00CA72EC"/>
    <w:rsid w:val="00CB3B91"/>
    <w:rsid w:val="00CB51D8"/>
    <w:rsid w:val="00CB6C19"/>
    <w:rsid w:val="00CB7B6F"/>
    <w:rsid w:val="00CB7C5D"/>
    <w:rsid w:val="00CC0EAF"/>
    <w:rsid w:val="00CC15B9"/>
    <w:rsid w:val="00CC2E7F"/>
    <w:rsid w:val="00CD0FC7"/>
    <w:rsid w:val="00CD3335"/>
    <w:rsid w:val="00CD5740"/>
    <w:rsid w:val="00CD6070"/>
    <w:rsid w:val="00CD68F9"/>
    <w:rsid w:val="00CE3619"/>
    <w:rsid w:val="00CF080A"/>
    <w:rsid w:val="00CF1098"/>
    <w:rsid w:val="00CF28A4"/>
    <w:rsid w:val="00D0224A"/>
    <w:rsid w:val="00D032A4"/>
    <w:rsid w:val="00D03FEE"/>
    <w:rsid w:val="00D04904"/>
    <w:rsid w:val="00D17C7E"/>
    <w:rsid w:val="00D20417"/>
    <w:rsid w:val="00D205F8"/>
    <w:rsid w:val="00D26BE7"/>
    <w:rsid w:val="00D27F72"/>
    <w:rsid w:val="00D3019B"/>
    <w:rsid w:val="00D311A2"/>
    <w:rsid w:val="00D43442"/>
    <w:rsid w:val="00D45D79"/>
    <w:rsid w:val="00D50053"/>
    <w:rsid w:val="00D52320"/>
    <w:rsid w:val="00D52776"/>
    <w:rsid w:val="00D54CFB"/>
    <w:rsid w:val="00D55A27"/>
    <w:rsid w:val="00D56619"/>
    <w:rsid w:val="00D614B8"/>
    <w:rsid w:val="00D65D36"/>
    <w:rsid w:val="00D6723A"/>
    <w:rsid w:val="00D73BFE"/>
    <w:rsid w:val="00D73DEC"/>
    <w:rsid w:val="00D7407E"/>
    <w:rsid w:val="00D755F1"/>
    <w:rsid w:val="00D802C8"/>
    <w:rsid w:val="00D838A9"/>
    <w:rsid w:val="00D870F9"/>
    <w:rsid w:val="00D91020"/>
    <w:rsid w:val="00D92612"/>
    <w:rsid w:val="00DA2C42"/>
    <w:rsid w:val="00DA37CF"/>
    <w:rsid w:val="00DA7758"/>
    <w:rsid w:val="00DA7C85"/>
    <w:rsid w:val="00DB5E57"/>
    <w:rsid w:val="00DC1B7A"/>
    <w:rsid w:val="00DC3247"/>
    <w:rsid w:val="00DC5933"/>
    <w:rsid w:val="00DC75EE"/>
    <w:rsid w:val="00DD2377"/>
    <w:rsid w:val="00DD6DCB"/>
    <w:rsid w:val="00DD7BAD"/>
    <w:rsid w:val="00DE2713"/>
    <w:rsid w:val="00DE5C84"/>
    <w:rsid w:val="00DF3325"/>
    <w:rsid w:val="00DF4FE9"/>
    <w:rsid w:val="00DF5B4F"/>
    <w:rsid w:val="00DF69A0"/>
    <w:rsid w:val="00DF7400"/>
    <w:rsid w:val="00DF79CF"/>
    <w:rsid w:val="00DF7C49"/>
    <w:rsid w:val="00DF7E2E"/>
    <w:rsid w:val="00E01018"/>
    <w:rsid w:val="00E0198A"/>
    <w:rsid w:val="00E01E3C"/>
    <w:rsid w:val="00E02A2B"/>
    <w:rsid w:val="00E02BEA"/>
    <w:rsid w:val="00E03666"/>
    <w:rsid w:val="00E077AC"/>
    <w:rsid w:val="00E07B5C"/>
    <w:rsid w:val="00E1291F"/>
    <w:rsid w:val="00E149DF"/>
    <w:rsid w:val="00E1512B"/>
    <w:rsid w:val="00E1570F"/>
    <w:rsid w:val="00E174C2"/>
    <w:rsid w:val="00E1786A"/>
    <w:rsid w:val="00E22DC1"/>
    <w:rsid w:val="00E26F4C"/>
    <w:rsid w:val="00E30DB8"/>
    <w:rsid w:val="00E345E3"/>
    <w:rsid w:val="00E36753"/>
    <w:rsid w:val="00E37419"/>
    <w:rsid w:val="00E37E56"/>
    <w:rsid w:val="00E41267"/>
    <w:rsid w:val="00E41FD3"/>
    <w:rsid w:val="00E53B68"/>
    <w:rsid w:val="00E56DA9"/>
    <w:rsid w:val="00E60916"/>
    <w:rsid w:val="00E62B76"/>
    <w:rsid w:val="00E62EBE"/>
    <w:rsid w:val="00E64197"/>
    <w:rsid w:val="00E67811"/>
    <w:rsid w:val="00E72EFB"/>
    <w:rsid w:val="00E819B4"/>
    <w:rsid w:val="00E821D0"/>
    <w:rsid w:val="00E873AD"/>
    <w:rsid w:val="00E8755C"/>
    <w:rsid w:val="00E90226"/>
    <w:rsid w:val="00E9026F"/>
    <w:rsid w:val="00E923AB"/>
    <w:rsid w:val="00E9393F"/>
    <w:rsid w:val="00E943B7"/>
    <w:rsid w:val="00E96911"/>
    <w:rsid w:val="00EA01FB"/>
    <w:rsid w:val="00EA0F0C"/>
    <w:rsid w:val="00EA276A"/>
    <w:rsid w:val="00EA357F"/>
    <w:rsid w:val="00EA4165"/>
    <w:rsid w:val="00EB4F21"/>
    <w:rsid w:val="00EB5AC3"/>
    <w:rsid w:val="00EB7251"/>
    <w:rsid w:val="00EC2128"/>
    <w:rsid w:val="00EC22E9"/>
    <w:rsid w:val="00EC4B99"/>
    <w:rsid w:val="00ED137D"/>
    <w:rsid w:val="00ED240F"/>
    <w:rsid w:val="00ED4427"/>
    <w:rsid w:val="00ED6FD3"/>
    <w:rsid w:val="00EE0AA0"/>
    <w:rsid w:val="00EE0B2E"/>
    <w:rsid w:val="00EE17AC"/>
    <w:rsid w:val="00EE2699"/>
    <w:rsid w:val="00EE716A"/>
    <w:rsid w:val="00EF0831"/>
    <w:rsid w:val="00EF117A"/>
    <w:rsid w:val="00EF5B75"/>
    <w:rsid w:val="00EF6D98"/>
    <w:rsid w:val="00F0250B"/>
    <w:rsid w:val="00F033B2"/>
    <w:rsid w:val="00F042D7"/>
    <w:rsid w:val="00F065E0"/>
    <w:rsid w:val="00F16D15"/>
    <w:rsid w:val="00F16D90"/>
    <w:rsid w:val="00F221C6"/>
    <w:rsid w:val="00F2239E"/>
    <w:rsid w:val="00F22F2D"/>
    <w:rsid w:val="00F248EC"/>
    <w:rsid w:val="00F25F07"/>
    <w:rsid w:val="00F26A86"/>
    <w:rsid w:val="00F33C02"/>
    <w:rsid w:val="00F4059D"/>
    <w:rsid w:val="00F41C91"/>
    <w:rsid w:val="00F470AF"/>
    <w:rsid w:val="00F53CED"/>
    <w:rsid w:val="00F54790"/>
    <w:rsid w:val="00F57812"/>
    <w:rsid w:val="00F606B8"/>
    <w:rsid w:val="00F60A9F"/>
    <w:rsid w:val="00F669EF"/>
    <w:rsid w:val="00F74531"/>
    <w:rsid w:val="00F74BA8"/>
    <w:rsid w:val="00F80CD8"/>
    <w:rsid w:val="00F81718"/>
    <w:rsid w:val="00F82807"/>
    <w:rsid w:val="00F832BA"/>
    <w:rsid w:val="00F85402"/>
    <w:rsid w:val="00F86F35"/>
    <w:rsid w:val="00F92379"/>
    <w:rsid w:val="00FA1E49"/>
    <w:rsid w:val="00FA59B6"/>
    <w:rsid w:val="00FA5BA3"/>
    <w:rsid w:val="00FA6AD4"/>
    <w:rsid w:val="00FB0BCE"/>
    <w:rsid w:val="00FB74BC"/>
    <w:rsid w:val="00FD1617"/>
    <w:rsid w:val="00FD1D4B"/>
    <w:rsid w:val="00FD66D7"/>
    <w:rsid w:val="00FE5C32"/>
    <w:rsid w:val="00FF312C"/>
    <w:rsid w:val="00FF452F"/>
    <w:rsid w:val="052C8610"/>
    <w:rsid w:val="059F2810"/>
    <w:rsid w:val="07E5E4DE"/>
    <w:rsid w:val="0FBAC86A"/>
    <w:rsid w:val="100DD258"/>
    <w:rsid w:val="1091909D"/>
    <w:rsid w:val="180A334B"/>
    <w:rsid w:val="1C962EF3"/>
    <w:rsid w:val="21DE416D"/>
    <w:rsid w:val="2C329D55"/>
    <w:rsid w:val="34939474"/>
    <w:rsid w:val="39A1CDEE"/>
    <w:rsid w:val="3B40CF95"/>
    <w:rsid w:val="3D23FDF7"/>
    <w:rsid w:val="491DDA41"/>
    <w:rsid w:val="4FB99E07"/>
    <w:rsid w:val="504ED026"/>
    <w:rsid w:val="52741517"/>
    <w:rsid w:val="561B7443"/>
    <w:rsid w:val="639546BA"/>
    <w:rsid w:val="688DC4EB"/>
    <w:rsid w:val="7234076F"/>
    <w:rsid w:val="78EA2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2E969"/>
  <w15:docId w15:val="{BB531C97-2911-42CC-9FFD-177FE2F1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79EA"/>
  </w:style>
  <w:style w:type="paragraph" w:styleId="Kop1">
    <w:name w:val="heading 1"/>
    <w:basedOn w:val="Huisstijl-Kleur"/>
    <w:next w:val="Standaard"/>
    <w:link w:val="Kop1Char"/>
    <w:uiPriority w:val="3"/>
    <w:qFormat/>
    <w:rsid w:val="00411A98"/>
    <w:pPr>
      <w:keepNext/>
      <w:pageBreakBefore/>
      <w:numPr>
        <w:numId w:val="8"/>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9C79EA"/>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020D9E"/>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FD66D7"/>
    <w:pPr>
      <w:numPr>
        <w:numId w:val="4"/>
      </w:numPr>
    </w:pPr>
  </w:style>
  <w:style w:type="paragraph" w:customStyle="1" w:styleId="Huisstijl-Pagina">
    <w:name w:val="Huisstijl-Pagina"/>
    <w:basedOn w:val="Standaard"/>
    <w:semiHidden/>
    <w:qFormat/>
    <w:rsid w:val="00F832BA"/>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E1570F"/>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9511C6"/>
    <w:rPr>
      <w:rFonts w:eastAsia="MS Mincho" w:cs="Arial"/>
      <w:bCs/>
      <w:color w:val="00314E"/>
      <w:sz w:val="60"/>
      <w:szCs w:val="32"/>
    </w:rPr>
  </w:style>
  <w:style w:type="character" w:customStyle="1" w:styleId="Kop2Char">
    <w:name w:val="Kop 2 Char"/>
    <w:basedOn w:val="Standaardalinea-lettertype"/>
    <w:link w:val="Kop2"/>
    <w:uiPriority w:val="3"/>
    <w:rsid w:val="009C79EA"/>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A4133"/>
      <w:sz w:val="23"/>
      <w:szCs w:val="26"/>
    </w:rPr>
  </w:style>
  <w:style w:type="character" w:customStyle="1" w:styleId="Kop4Char">
    <w:name w:val="Kop 4 Char"/>
    <w:basedOn w:val="Standaardalinea-lettertype"/>
    <w:link w:val="Kop4"/>
    <w:uiPriority w:val="3"/>
    <w:rsid w:val="009511C6"/>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22"/>
      </w:numPr>
      <w:tabs>
        <w:tab w:val="left" w:pos="397"/>
      </w:tabs>
    </w:pPr>
  </w:style>
  <w:style w:type="paragraph" w:styleId="Lijstopsomteken2">
    <w:name w:val="List Bullet 2"/>
    <w:basedOn w:val="Standaard"/>
    <w:semiHidden/>
    <w:rsid w:val="00FD66D7"/>
    <w:pPr>
      <w:numPr>
        <w:ilvl w:val="1"/>
        <w:numId w:val="22"/>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9C79EA"/>
    <w:pPr>
      <w:spacing w:after="280"/>
    </w:pPr>
    <w:rPr>
      <w:b/>
      <w:iCs/>
      <w:color w:val="004563"/>
      <w:szCs w:val="18"/>
    </w:rPr>
  </w:style>
  <w:style w:type="paragraph" w:styleId="Lijstnummering">
    <w:name w:val="List Number"/>
    <w:basedOn w:val="Standaard"/>
    <w:uiPriority w:val="4"/>
    <w:qFormat/>
    <w:rsid w:val="00C9579D"/>
    <w:pPr>
      <w:numPr>
        <w:numId w:val="21"/>
      </w:numPr>
      <w:tabs>
        <w:tab w:val="clear" w:pos="360"/>
        <w:tab w:val="left" w:pos="397"/>
      </w:tabs>
      <w:ind w:left="357" w:hanging="357"/>
      <w:contextualSpacing/>
    </w:pPr>
  </w:style>
  <w:style w:type="paragraph" w:customStyle="1" w:styleId="Bijschriftonderfiguur">
    <w:name w:val="Bijschrift onder figuur"/>
    <w:basedOn w:val="Standaard"/>
    <w:next w:val="Standaard"/>
    <w:uiPriority w:val="4"/>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9C79EA"/>
    <w:rPr>
      <w:color w:val="004563"/>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34"/>
    <w:qFormat/>
    <w:rsid w:val="00C9579D"/>
    <w:pPr>
      <w:contextualSpacing/>
    </w:pPr>
  </w:style>
  <w:style w:type="paragraph" w:styleId="Ballontekst">
    <w:name w:val="Balloon Text"/>
    <w:basedOn w:val="Standaard"/>
    <w:link w:val="BallontekstChar"/>
    <w:uiPriority w:val="4"/>
    <w:rsid w:val="00FD66D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4"/>
    <w:unhideWhenUsed/>
    <w:rsid w:val="0023236C"/>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9511C6"/>
  </w:style>
  <w:style w:type="paragraph" w:styleId="Voetnoottekst">
    <w:name w:val="footnote text"/>
    <w:basedOn w:val="Standaard"/>
    <w:link w:val="VoetnoottekstChar"/>
    <w:uiPriority w:val="99"/>
    <w:qFormat/>
    <w:rsid w:val="00F53CED"/>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5"/>
    <w:qFormat/>
    <w:rsid w:val="009C79EA"/>
    <w:pPr>
      <w:spacing w:before="200" w:after="200" w:line="240" w:lineRule="auto"/>
      <w:ind w:left="680"/>
    </w:pPr>
    <w:rPr>
      <w:color w:val="004563"/>
    </w:rPr>
  </w:style>
  <w:style w:type="paragraph" w:styleId="Kopvaninhoudsopgave">
    <w:name w:val="TOC Heading"/>
    <w:basedOn w:val="Kop1"/>
    <w:next w:val="Standaard"/>
    <w:uiPriority w:val="39"/>
    <w:unhideWhenUsed/>
    <w:qFormat/>
    <w:rsid w:val="009C79EA"/>
    <w:pPr>
      <w:keepLines/>
      <w:pageBreakBefore w:val="0"/>
      <w:numPr>
        <w:numId w:val="0"/>
      </w:numPr>
      <w:spacing w:before="240" w:after="0" w:line="259" w:lineRule="auto"/>
      <w:outlineLvl w:val="9"/>
    </w:pPr>
    <w:rPr>
      <w:rFonts w:eastAsiaTheme="majorEastAsia" w:cstheme="majorBidi"/>
      <w:bCs w:val="0"/>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6C1897"/>
    <w:rPr>
      <w:color w:val="605E5C"/>
      <w:shd w:val="clear" w:color="auto" w:fill="E1DFDD"/>
    </w:rPr>
  </w:style>
  <w:style w:type="character" w:styleId="Verwijzingopmerking">
    <w:name w:val="annotation reference"/>
    <w:basedOn w:val="Standaardalinea-lettertype"/>
    <w:semiHidden/>
    <w:unhideWhenUsed/>
    <w:rsid w:val="00E53B68"/>
    <w:rPr>
      <w:sz w:val="16"/>
      <w:szCs w:val="16"/>
    </w:rPr>
  </w:style>
  <w:style w:type="paragraph" w:styleId="Tekstopmerking">
    <w:name w:val="annotation text"/>
    <w:basedOn w:val="Standaard"/>
    <w:link w:val="TekstopmerkingChar"/>
    <w:unhideWhenUsed/>
    <w:rsid w:val="00E53B68"/>
    <w:pPr>
      <w:spacing w:line="240" w:lineRule="auto"/>
    </w:pPr>
  </w:style>
  <w:style w:type="character" w:customStyle="1" w:styleId="TekstopmerkingChar">
    <w:name w:val="Tekst opmerking Char"/>
    <w:basedOn w:val="Standaardalinea-lettertype"/>
    <w:link w:val="Tekstopmerking"/>
    <w:rsid w:val="00E53B68"/>
  </w:style>
  <w:style w:type="paragraph" w:styleId="Onderwerpvanopmerking">
    <w:name w:val="annotation subject"/>
    <w:basedOn w:val="Tekstopmerking"/>
    <w:next w:val="Tekstopmerking"/>
    <w:link w:val="OnderwerpvanopmerkingChar"/>
    <w:semiHidden/>
    <w:unhideWhenUsed/>
    <w:rsid w:val="00E53B68"/>
    <w:rPr>
      <w:b/>
      <w:bCs/>
    </w:rPr>
  </w:style>
  <w:style w:type="character" w:customStyle="1" w:styleId="OnderwerpvanopmerkingChar">
    <w:name w:val="Onderwerp van opmerking Char"/>
    <w:basedOn w:val="TekstopmerkingChar"/>
    <w:link w:val="Onderwerpvanopmerking"/>
    <w:semiHidden/>
    <w:rsid w:val="00E53B68"/>
    <w:rPr>
      <w:b/>
      <w:bCs/>
    </w:rPr>
  </w:style>
  <w:style w:type="character" w:styleId="GevolgdeHyperlink">
    <w:name w:val="FollowedHyperlink"/>
    <w:basedOn w:val="Standaardalinea-lettertype"/>
    <w:semiHidden/>
    <w:unhideWhenUsed/>
    <w:rsid w:val="00C864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7913">
      <w:bodyDiv w:val="1"/>
      <w:marLeft w:val="0"/>
      <w:marRight w:val="0"/>
      <w:marTop w:val="0"/>
      <w:marBottom w:val="0"/>
      <w:divBdr>
        <w:top w:val="none" w:sz="0" w:space="0" w:color="auto"/>
        <w:left w:val="none" w:sz="0" w:space="0" w:color="auto"/>
        <w:bottom w:val="none" w:sz="0" w:space="0" w:color="auto"/>
        <w:right w:val="none" w:sz="0" w:space="0" w:color="auto"/>
      </w:divBdr>
    </w:div>
    <w:div w:id="766577070">
      <w:bodyDiv w:val="1"/>
      <w:marLeft w:val="0"/>
      <w:marRight w:val="0"/>
      <w:marTop w:val="0"/>
      <w:marBottom w:val="0"/>
      <w:divBdr>
        <w:top w:val="none" w:sz="0" w:space="0" w:color="auto"/>
        <w:left w:val="none" w:sz="0" w:space="0" w:color="auto"/>
        <w:bottom w:val="none" w:sz="0" w:space="0" w:color="auto"/>
        <w:right w:val="none" w:sz="0" w:space="0" w:color="auto"/>
      </w:divBdr>
    </w:div>
    <w:div w:id="1367634221">
      <w:bodyDiv w:val="1"/>
      <w:marLeft w:val="0"/>
      <w:marRight w:val="0"/>
      <w:marTop w:val="0"/>
      <w:marBottom w:val="0"/>
      <w:divBdr>
        <w:top w:val="none" w:sz="0" w:space="0" w:color="auto"/>
        <w:left w:val="none" w:sz="0" w:space="0" w:color="auto"/>
        <w:bottom w:val="none" w:sz="0" w:space="0" w:color="auto"/>
        <w:right w:val="none" w:sz="0" w:space="0" w:color="auto"/>
      </w:divBdr>
    </w:div>
    <w:div w:id="1681931583">
      <w:bodyDiv w:val="1"/>
      <w:marLeft w:val="0"/>
      <w:marRight w:val="0"/>
      <w:marTop w:val="0"/>
      <w:marBottom w:val="0"/>
      <w:divBdr>
        <w:top w:val="none" w:sz="0" w:space="0" w:color="auto"/>
        <w:left w:val="none" w:sz="0" w:space="0" w:color="auto"/>
        <w:bottom w:val="none" w:sz="0" w:space="0" w:color="auto"/>
        <w:right w:val="none" w:sz="0" w:space="0" w:color="auto"/>
      </w:divBdr>
    </w:div>
    <w:div w:id="182990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gc.org/standards/wm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ogc.org/standards/wf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dvisories.ncsc.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gc.org/standards/wms/" TargetMode="External"/><Relationship Id="rId5" Type="http://schemas.openxmlformats.org/officeDocument/2006/relationships/numbering" Target="numbering.xml"/><Relationship Id="rId15" Type="http://schemas.openxmlformats.org/officeDocument/2006/relationships/hyperlink" Target="https://www.ogc.org/standards/3dtil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pbox.com/vector-tiles/specific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Arnhem\Projectplan%20Arnhem.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7F14A2448D27448A5B322B47BB9221" ma:contentTypeVersion="4" ma:contentTypeDescription="Een nieuw document maken." ma:contentTypeScope="" ma:versionID="b4699e62d43f3ff945cdd576a3004c5c">
  <xsd:schema xmlns:xsd="http://www.w3.org/2001/XMLSchema" xmlns:xs="http://www.w3.org/2001/XMLSchema" xmlns:p="http://schemas.microsoft.com/office/2006/metadata/properties" xmlns:ns2="16f1a69c-461a-4913-9df0-fb0e45d101a7" targetNamespace="http://schemas.microsoft.com/office/2006/metadata/properties" ma:root="true" ma:fieldsID="11f6bb536972d30a6fefaaca9790dc96" ns2:_="">
    <xsd:import namespace="16f1a69c-461a-4913-9df0-fb0e45d101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1a69c-461a-4913-9df0-fb0e45d10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A9828-992C-4E39-9DD1-DF015FB75774}">
  <ds:schemaRefs>
    <ds:schemaRef ds:uri="http://purl.org/dc/elements/1.1/"/>
    <ds:schemaRef ds:uri="http://schemas.microsoft.com/office/2006/metadata/properties"/>
    <ds:schemaRef ds:uri="http://purl.org/dc/terms/"/>
    <ds:schemaRef ds:uri="16f1a69c-461a-4913-9df0-fb0e45d101a7"/>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7A54887-D61E-43B7-9EC6-50F80C69B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1a69c-461a-4913-9df0-fb0e45d10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6B213F-1B5F-4C84-BD11-0BEE1573FD71}">
  <ds:schemaRefs>
    <ds:schemaRef ds:uri="http://schemas.openxmlformats.org/officeDocument/2006/bibliography"/>
  </ds:schemaRefs>
</ds:datastoreItem>
</file>

<file path=customXml/itemProps4.xml><?xml version="1.0" encoding="utf-8"?>
<ds:datastoreItem xmlns:ds="http://schemas.openxmlformats.org/officeDocument/2006/customXml" ds:itemID="{700017B7-2D00-49E0-AAC4-E26C58870E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Projectplan Arnhem.dotm</Template>
  <TotalTime>3</TotalTime>
  <Pages>10</Pages>
  <Words>2063</Words>
  <Characters>14030</Characters>
  <Application>Microsoft Office Word</Application>
  <DocSecurity>0</DocSecurity>
  <Lines>116</Lines>
  <Paragraphs>32</Paragraphs>
  <ScaleCrop>false</ScaleCrop>
  <Company>Nibra</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 Wessels [NIPV]</dc:creator>
  <cp:keywords/>
  <dc:description/>
  <cp:lastModifiedBy>Thomas Knol [NIPV]</cp:lastModifiedBy>
  <cp:revision>5</cp:revision>
  <dcterms:created xsi:type="dcterms:W3CDTF">2025-05-14T15:34:00Z</dcterms:created>
  <dcterms:modified xsi:type="dcterms:W3CDTF">2025-05-15T13:36:00Z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Programma van Eisen Kaartmateriaal</vt:lpwstr>
  </property>
  <property fmtid="{D5CDD505-2E9C-101B-9397-08002B2CF9AE}" pid="4" name="txtVersie">
    <vt:lpwstr>0.1, concept</vt:lpwstr>
  </property>
  <property fmtid="{D5CDD505-2E9C-101B-9397-08002B2CF9AE}" pid="5" name="txtDatum">
    <vt:lpwstr>20.11.2024</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IDBWijzig">
    <vt:lpwstr>1</vt:lpwstr>
  </property>
  <property fmtid="{D5CDD505-2E9C-101B-9397-08002B2CF9AE}" pid="9" name="cboVertrouwelijkheid">
    <vt:lpwstr>intern</vt:lpwstr>
  </property>
  <property fmtid="{D5CDD505-2E9C-101B-9397-08002B2CF9AE}" pid="10" name="ContentTypeId">
    <vt:lpwstr>0x010100367F14A2448D27448A5B322B47BB9221</vt:lpwstr>
  </property>
</Properties>
</file>