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D5957" w14:textId="6D718450" w:rsidR="00B072FA" w:rsidRPr="00506B61" w:rsidRDefault="00B70FB1" w:rsidP="00506B61">
      <w:pPr>
        <w:pStyle w:val="HoofdstuktekstRapportH2"/>
      </w:pPr>
      <w:r>
        <w:t>Bijlage 8</w:t>
      </w:r>
      <w:r w:rsidR="00A67C18" w:rsidRPr="00506B61">
        <w:t xml:space="preserve"> -</w:t>
      </w:r>
      <w:r w:rsidR="00B76342" w:rsidRPr="00506B61">
        <w:t xml:space="preserve"> VERKLARING GEEN RUSSISCHE BETROKKENHEID</w:t>
      </w:r>
    </w:p>
    <w:p w14:paraId="1AF9560B"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A66AC00"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Ik verklaar in het bijzonder dat:</w:t>
      </w:r>
    </w:p>
    <w:p w14:paraId="7FE16B31"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5DA25EC"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CED9099"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c) noch ik noch de onderneming die ik vertegenwoordig een (rechts)persoon (gevestigd in Rusland of een ander land) is die handelt in belang van of op aanwijzing van een Russische partij, zoals bedoeld onder a) en b);</w:t>
      </w:r>
    </w:p>
    <w:p w14:paraId="60D10A75" w14:textId="77777777" w:rsidR="003E41B7" w:rsidRPr="00AD5A9A" w:rsidRDefault="00037EE1" w:rsidP="00037EE1">
      <w:pPr>
        <w:pStyle w:val="Normaalweb"/>
        <w:rPr>
          <w:rFonts w:ascii="Segoe UI" w:hAnsi="Segoe UI" w:cs="Segoe UI"/>
          <w:sz w:val="20"/>
          <w:szCs w:val="20"/>
        </w:rPr>
      </w:pPr>
      <w:r w:rsidRPr="00AD5A9A">
        <w:rPr>
          <w:rFonts w:ascii="Segoe UI" w:hAnsi="Segoe UI" w:cs="Segoe U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E8B1247" w14:textId="77777777" w:rsidR="005C7620" w:rsidRPr="00AD5A9A" w:rsidRDefault="005C7620" w:rsidP="00037EE1">
      <w:pPr>
        <w:pStyle w:val="Normaalweb"/>
        <w:rPr>
          <w:rFonts w:ascii="Segoe UI" w:hAnsi="Segoe UI" w:cs="Segoe UI"/>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AD5A9A" w14:paraId="766EBD2C" w14:textId="77777777" w:rsidTr="000C485B">
        <w:tc>
          <w:tcPr>
            <w:tcW w:w="1748" w:type="dxa"/>
          </w:tcPr>
          <w:p w14:paraId="48491D96" w14:textId="77777777" w:rsidR="003E41B7" w:rsidRPr="00AD5A9A" w:rsidRDefault="003E41B7" w:rsidP="000C485B">
            <w:pPr>
              <w:spacing w:line="276" w:lineRule="auto"/>
              <w:jc w:val="both"/>
              <w:rPr>
                <w:rFonts w:ascii="Segoe UI" w:hAnsi="Segoe UI" w:cs="Segoe UI"/>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AD5A9A">
              <w:rPr>
                <w:rFonts w:ascii="Segoe UI" w:hAnsi="Segoe UI" w:cs="Segoe UI"/>
                <w:sz w:val="20"/>
                <w:szCs w:val="20"/>
              </w:rPr>
              <w:t>Gegadigde</w:t>
            </w:r>
          </w:p>
          <w:p w14:paraId="3800DDA2"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14435709"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7D39B629" w14:textId="77777777" w:rsidTr="000C485B">
        <w:tc>
          <w:tcPr>
            <w:tcW w:w="1748" w:type="dxa"/>
          </w:tcPr>
          <w:p w14:paraId="115C3713"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Naam</w:t>
            </w:r>
          </w:p>
          <w:p w14:paraId="19B99192"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7F125451"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62EDDFD1" w14:textId="77777777" w:rsidTr="000C485B">
        <w:tc>
          <w:tcPr>
            <w:tcW w:w="1748" w:type="dxa"/>
          </w:tcPr>
          <w:p w14:paraId="2A0E4426"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Functie</w:t>
            </w:r>
          </w:p>
          <w:p w14:paraId="00592606"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77145AD7"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53C911AB" w14:textId="77777777" w:rsidTr="000C485B">
        <w:tc>
          <w:tcPr>
            <w:tcW w:w="1748" w:type="dxa"/>
          </w:tcPr>
          <w:p w14:paraId="5AB04AF0"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Plaats</w:t>
            </w:r>
          </w:p>
          <w:p w14:paraId="3837B640"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4C577FA7"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2DD87A92" w14:textId="77777777" w:rsidTr="000C485B">
        <w:tc>
          <w:tcPr>
            <w:tcW w:w="1748" w:type="dxa"/>
          </w:tcPr>
          <w:p w14:paraId="63B7AB74"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Datum</w:t>
            </w:r>
          </w:p>
          <w:p w14:paraId="18397548"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6F551376"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type w:val="date"/>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6AC94135" w14:textId="77777777" w:rsidTr="000C485B">
        <w:tc>
          <w:tcPr>
            <w:tcW w:w="1748" w:type="dxa"/>
          </w:tcPr>
          <w:p w14:paraId="64E311AC"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Handtekening</w:t>
            </w:r>
          </w:p>
          <w:p w14:paraId="7629DD21" w14:textId="77777777" w:rsidR="003E41B7" w:rsidRPr="00AD5A9A" w:rsidRDefault="003E41B7" w:rsidP="000C485B">
            <w:pPr>
              <w:spacing w:line="276" w:lineRule="auto"/>
              <w:jc w:val="both"/>
              <w:rPr>
                <w:rFonts w:ascii="Segoe UI" w:hAnsi="Segoe UI" w:cs="Segoe UI"/>
                <w:sz w:val="20"/>
                <w:szCs w:val="20"/>
              </w:rPr>
            </w:pPr>
          </w:p>
          <w:p w14:paraId="3F153F89" w14:textId="77777777" w:rsidR="003E41B7" w:rsidRPr="00AD5A9A" w:rsidRDefault="003E41B7" w:rsidP="000C485B">
            <w:pPr>
              <w:spacing w:line="276" w:lineRule="auto"/>
              <w:jc w:val="both"/>
              <w:rPr>
                <w:rFonts w:ascii="Segoe UI" w:hAnsi="Segoe UI" w:cs="Segoe UI"/>
                <w:sz w:val="20"/>
                <w:szCs w:val="20"/>
              </w:rPr>
            </w:pPr>
          </w:p>
          <w:p w14:paraId="2D33510C"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24B910E1"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fldChar w:fldCharType="end"/>
            </w:r>
          </w:p>
        </w:tc>
      </w:tr>
      <w:bookmarkEnd w:id="0"/>
      <w:bookmarkEnd w:id="1"/>
      <w:bookmarkEnd w:id="2"/>
      <w:bookmarkEnd w:id="3"/>
      <w:bookmarkEnd w:id="4"/>
      <w:bookmarkEnd w:id="5"/>
      <w:bookmarkEnd w:id="6"/>
      <w:bookmarkEnd w:id="7"/>
    </w:tbl>
    <w:p w14:paraId="45D7744E" w14:textId="77777777" w:rsidR="003E41B7" w:rsidRPr="00AD5A9A" w:rsidRDefault="003E41B7" w:rsidP="00037EE1">
      <w:pPr>
        <w:pStyle w:val="Normaalweb"/>
        <w:rPr>
          <w:rFonts w:ascii="Segoe UI" w:hAnsi="Segoe UI" w:cs="Segoe UI"/>
          <w:sz w:val="20"/>
          <w:szCs w:val="20"/>
        </w:rPr>
      </w:pPr>
    </w:p>
    <w:sectPr w:rsidR="003E41B7" w:rsidRPr="00AD5A9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331FC" w14:textId="77777777" w:rsidR="000B08CA" w:rsidRDefault="000B08CA" w:rsidP="0016521C">
      <w:r>
        <w:separator/>
      </w:r>
    </w:p>
  </w:endnote>
  <w:endnote w:type="continuationSeparator" w:id="0">
    <w:p w14:paraId="5CC1AC39" w14:textId="77777777" w:rsidR="000B08CA" w:rsidRDefault="000B08CA"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6D8D4" w14:textId="77777777" w:rsidR="00445308" w:rsidRPr="00A67C18" w:rsidRDefault="00A67C18">
    <w:pPr>
      <w:pStyle w:val="Voettekst"/>
      <w:rPr>
        <w:sz w:val="12"/>
        <w:szCs w:val="12"/>
      </w:rPr>
    </w:pPr>
    <w:r>
      <w:rPr>
        <w:sz w:val="12"/>
        <w:szCs w:val="12"/>
      </w:rPr>
      <w:tab/>
    </w:r>
    <w:r>
      <w:rPr>
        <w:sz w:val="12"/>
        <w:szCs w:val="12"/>
      </w:rPr>
      <w:tab/>
    </w:r>
  </w:p>
  <w:p w14:paraId="1BC8F211" w14:textId="77777777"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22BA4" w14:textId="77777777" w:rsidR="000B08CA" w:rsidRDefault="000B08CA" w:rsidP="0016521C">
      <w:r>
        <w:separator/>
      </w:r>
    </w:p>
  </w:footnote>
  <w:footnote w:type="continuationSeparator" w:id="0">
    <w:p w14:paraId="5E197395" w14:textId="77777777" w:rsidR="000B08CA" w:rsidRDefault="000B08CA"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4637A" w14:textId="77777777" w:rsidR="0016521C" w:rsidRDefault="0016521C">
    <w:pPr>
      <w:pStyle w:val="Koptekst"/>
    </w:pPr>
  </w:p>
  <w:p w14:paraId="2EB92B25" w14:textId="77777777"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CA"/>
    <w:rsid w:val="00037EE1"/>
    <w:rsid w:val="000837B8"/>
    <w:rsid w:val="000B08CA"/>
    <w:rsid w:val="0011028C"/>
    <w:rsid w:val="00132D7E"/>
    <w:rsid w:val="00162C22"/>
    <w:rsid w:val="0016521C"/>
    <w:rsid w:val="00227425"/>
    <w:rsid w:val="0031680A"/>
    <w:rsid w:val="0039542C"/>
    <w:rsid w:val="003E41B7"/>
    <w:rsid w:val="00445308"/>
    <w:rsid w:val="00452BB3"/>
    <w:rsid w:val="004637EC"/>
    <w:rsid w:val="004B14C0"/>
    <w:rsid w:val="004D0374"/>
    <w:rsid w:val="00506B61"/>
    <w:rsid w:val="005C7620"/>
    <w:rsid w:val="005F29E3"/>
    <w:rsid w:val="006267CD"/>
    <w:rsid w:val="00667694"/>
    <w:rsid w:val="00725D88"/>
    <w:rsid w:val="007673CE"/>
    <w:rsid w:val="007B5ED8"/>
    <w:rsid w:val="00816C2F"/>
    <w:rsid w:val="008173C1"/>
    <w:rsid w:val="009154AC"/>
    <w:rsid w:val="00941DB6"/>
    <w:rsid w:val="0098459D"/>
    <w:rsid w:val="00A67C18"/>
    <w:rsid w:val="00AC4707"/>
    <w:rsid w:val="00AD5A9A"/>
    <w:rsid w:val="00B072FA"/>
    <w:rsid w:val="00B35923"/>
    <w:rsid w:val="00B70FB1"/>
    <w:rsid w:val="00B76342"/>
    <w:rsid w:val="00C21C0B"/>
    <w:rsid w:val="00C541FA"/>
    <w:rsid w:val="00C57E13"/>
    <w:rsid w:val="00DA3BEA"/>
    <w:rsid w:val="00DF5895"/>
    <w:rsid w:val="00F064AB"/>
    <w:rsid w:val="00F523FA"/>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50263"/>
  <w15:chartTrackingRefBased/>
  <w15:docId w15:val="{9E2B751C-2EF3-4007-A00E-C0C64A49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Revisie">
    <w:name w:val="Revision"/>
    <w:hidden/>
    <w:uiPriority w:val="99"/>
    <w:semiHidden/>
    <w:rsid w:val="00AD5A9A"/>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506B61"/>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506B61"/>
    <w:rPr>
      <w:rFonts w:ascii="Segoe UI" w:eastAsiaTheme="majorEastAsia" w:hAnsi="Segoe UI" w:cstheme="majorBidi"/>
      <w:kern w:val="2"/>
      <w:sz w:val="4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Aanbestedingen%202024\Softwarebroker%20(698839)\01%20Aanbestedingsdocumenten\Bewerkte%20versies\Bijlage%20X%20-%20Verklaring%20geen%20Russische%20betrokkenheid%20NIEUWE%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 NIEUWE HUISSTIJL</Template>
  <TotalTime>1</TotalTime>
  <Pages>1</Pages>
  <Words>247</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Laar</dc:creator>
  <cp:keywords/>
  <dc:description/>
  <cp:lastModifiedBy>Mariska Laar - van Antwerpen</cp:lastModifiedBy>
  <cp:revision>2</cp:revision>
  <dcterms:created xsi:type="dcterms:W3CDTF">2025-01-30T15:50:00Z</dcterms:created>
  <dcterms:modified xsi:type="dcterms:W3CDTF">2025-01-30T15:51:00Z</dcterms:modified>
</cp:coreProperties>
</file>