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D8D1" w14:textId="77777777" w:rsidR="00385B8F" w:rsidRPr="00963C97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10 Referentieformulier </w:t>
      </w:r>
      <w:r w:rsidR="00C35955">
        <w:rPr>
          <w:rFonts w:ascii="Arial" w:hAnsi="Arial" w:cs="Arial"/>
          <w:b/>
          <w:sz w:val="20"/>
          <w:szCs w:val="20"/>
        </w:rPr>
        <w:t xml:space="preserve">– dit formulier moet worden ondertekend door de contactpersoon van uw </w:t>
      </w:r>
      <w:r w:rsidR="00C35955"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="00C35955"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4B17874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60AE1904" w14:textId="77777777" w:rsidR="00D942D7" w:rsidRPr="00904EAA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6314D7" w:rsidRPr="0036384C">
        <w:rPr>
          <w:rFonts w:ascii="Arial" w:hAnsi="Arial" w:cs="Arial"/>
          <w:i/>
          <w:sz w:val="20"/>
          <w:szCs w:val="20"/>
        </w:rPr>
        <w:t>4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1202A751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292569B5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9816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52D7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F310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8380BB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59E5325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078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E26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63E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516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537CC3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688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558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08B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B79A83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0038BC3D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2C36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E594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AD3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BDCF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6E6BD3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A0EB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3F9F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985B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95CC4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EB389E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CA1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779E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D463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AE8D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397362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17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48FE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8F1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34B876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45E417C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D3E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E4AC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7D80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6C08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1EB5A5F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7A3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C884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5343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541A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37F9608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EC7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A780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BACD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2771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A7D5F9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813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9837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Na(a)m(en) en adres(sen) eventuele combinanten/onderaannemers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C85F7B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E4F2E39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95C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67AB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E71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B6D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4A1177C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D0B8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158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BC906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D670EE8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0D3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0135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41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5764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04425C0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3ABF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D88908" w14:textId="77777777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36384C">
              <w:rPr>
                <w:rFonts w:ascii="Arial" w:hAnsi="Arial" w:cs="Arial"/>
                <w:sz w:val="20"/>
                <w:szCs w:val="20"/>
              </w:rPr>
              <w:t>conform 1.2.</w:t>
            </w:r>
            <w:r w:rsidR="006314D7" w:rsidRPr="0036384C">
              <w:rPr>
                <w:rFonts w:ascii="Arial" w:hAnsi="Arial" w:cs="Arial"/>
                <w:sz w:val="20"/>
                <w:szCs w:val="20"/>
              </w:rPr>
              <w:t>4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60DC621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3976D21B" w14:textId="77777777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1 </w:t>
            </w:r>
          </w:p>
          <w:p w14:paraId="1E6721CA" w14:textId="77777777" w:rsidR="0036384C" w:rsidRPr="00F01BFB" w:rsidRDefault="0036384C" w:rsidP="0036384C">
            <w:pPr>
              <w:pStyle w:val="Lijstalinea"/>
              <w:numPr>
                <w:ilvl w:val="0"/>
                <w:numId w:val="1"/>
              </w:num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heeft ervaring met het binnen </w:t>
            </w:r>
            <w:r w:rsidRPr="00F01BFB">
              <w:rPr>
                <w:rFonts w:ascii="Arial" w:hAnsi="Arial" w:cs="Arial"/>
                <w:sz w:val="20"/>
                <w:szCs w:val="20"/>
              </w:rPr>
              <w:t xml:space="preserve">8 weken na orderbevestiging leveren, plaatsen en stellen van minimaal </w:t>
            </w:r>
            <w:r>
              <w:rPr>
                <w:rFonts w:ascii="Arial" w:hAnsi="Arial" w:cs="Arial"/>
                <w:sz w:val="20"/>
                <w:szCs w:val="20"/>
              </w:rPr>
              <w:t>400</w:t>
            </w:r>
            <w:r w:rsidRPr="00F01BFB">
              <w:rPr>
                <w:rFonts w:ascii="Arial" w:hAnsi="Arial" w:cs="Arial"/>
                <w:sz w:val="20"/>
                <w:szCs w:val="20"/>
              </w:rPr>
              <w:t xml:space="preserve"> lockers met elektronische sloten</w:t>
            </w:r>
            <w:r>
              <w:rPr>
                <w:rFonts w:ascii="Arial" w:hAnsi="Arial" w:cs="Arial"/>
                <w:sz w:val="20"/>
                <w:szCs w:val="20"/>
              </w:rPr>
              <w:t xml:space="preserve"> op 1 locatie.</w:t>
            </w:r>
          </w:p>
          <w:p w14:paraId="7587FCE6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DFE6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3716E455" w14:textId="77777777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F5BB3" w:rsidRPr="00497380" w14:paraId="69B5CFB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17FDE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231CC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3A974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33589E18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5140852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E86E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FB9590E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A368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B2B3EC6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44DFD40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1C2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63494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06BF533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AA5A6D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A5BEA94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43130C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E80A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BDBA4CD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EF9639B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D942D7" w14:paraId="273EBFCD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6F059A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E36CC0C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2C9DD81C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0F457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716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528E3B0D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87387" w14:textId="77777777" w:rsidR="00C35955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</w:t>
            </w:r>
            <w:r w:rsidR="003C47E2">
              <w:rPr>
                <w:rFonts w:ascii="Arial" w:hAnsi="Arial" w:cs="Arial"/>
                <w:sz w:val="20"/>
                <w:szCs w:val="20"/>
              </w:rPr>
              <w:t>ontactpersoon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F4D537" w14:textId="77777777" w:rsidR="00D942D7" w:rsidRDefault="00C35955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r w:rsidR="00D942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A46A4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64943A8E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C34F8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E05D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341C4371" w14:textId="77777777" w:rsidTr="006E512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9753A5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970B6A9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14:paraId="70F4FEAF" w14:textId="77777777" w:rsidTr="006E512A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541BE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FE65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14:paraId="2577F0EB" w14:textId="77777777" w:rsidTr="00C35955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B6050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Handtekening</w:t>
            </w:r>
            <w:r w:rsidR="003C47E2">
              <w:rPr>
                <w:rFonts w:ascii="Arial" w:hAnsi="Arial" w:cs="Arial"/>
                <w:sz w:val="20"/>
                <w:szCs w:val="20"/>
              </w:rPr>
              <w:t xml:space="preserve"> contactpersoon referentie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80A7D5B" w14:textId="77777777" w:rsidR="00D942D7" w:rsidRDefault="00D942D7" w:rsidP="006E51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5621E39" w14:textId="77777777" w:rsidR="00932225" w:rsidRDefault="0085472D" w:rsidP="00534BF6">
      <w:r>
        <w:t xml:space="preserve"> </w:t>
      </w:r>
    </w:p>
    <w:p w14:paraId="202E22B0" w14:textId="77777777" w:rsidR="0085472D" w:rsidRDefault="0085472D" w:rsidP="00534BF6"/>
    <w:p w14:paraId="24F57356" w14:textId="77777777" w:rsidR="006314D7" w:rsidRDefault="006314D7" w:rsidP="00534BF6"/>
    <w:p w14:paraId="775662F6" w14:textId="77777777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0DF5" w14:textId="77777777" w:rsidR="00CB2C18" w:rsidRDefault="00CB2C18">
      <w:r>
        <w:separator/>
      </w:r>
    </w:p>
  </w:endnote>
  <w:endnote w:type="continuationSeparator" w:id="0">
    <w:p w14:paraId="4A9F2D61" w14:textId="77777777" w:rsidR="00CB2C18" w:rsidRDefault="00CB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6B83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61DE5123" w14:textId="77777777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36384C">
      <w:rPr>
        <w:rStyle w:val="Paginanummer"/>
        <w:rFonts w:ascii="Arial" w:hAnsi="Arial" w:cs="Arial"/>
        <w:sz w:val="16"/>
        <w:szCs w:val="16"/>
      </w:rPr>
      <w:t>april 2025</w:t>
    </w:r>
  </w:p>
  <w:p w14:paraId="28DB8FAC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A2378CD" w14:textId="77777777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36384C" w:rsidRPr="0036384C">
      <w:rPr>
        <w:rFonts w:ascii="Arial" w:hAnsi="Arial" w:cs="Arial"/>
        <w:b/>
        <w:sz w:val="16"/>
        <w:szCs w:val="16"/>
      </w:rPr>
      <w:t>Lockers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DEEB0" w14:textId="77777777" w:rsidR="00CB2C18" w:rsidRDefault="00CB2C18">
      <w:r>
        <w:separator/>
      </w:r>
    </w:p>
  </w:footnote>
  <w:footnote w:type="continuationSeparator" w:id="0">
    <w:p w14:paraId="7086BDE5" w14:textId="77777777" w:rsidR="00CB2C18" w:rsidRDefault="00CB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38FC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E21FA2E" w14:textId="4D8FCBE9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4E0D0D">
      <w:rPr>
        <w:rFonts w:ascii="Arial" w:hAnsi="Arial" w:cs="Arial"/>
        <w:noProof/>
        <w:sz w:val="20"/>
        <w:szCs w:val="20"/>
      </w:rPr>
      <w:drawing>
        <wp:inline distT="0" distB="0" distL="0" distR="0" wp14:anchorId="15DA0C72" wp14:editId="097AF82F">
          <wp:extent cx="1914525" cy="7143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87A05D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18"/>
    <w:rsid w:val="00041AA4"/>
    <w:rsid w:val="00077288"/>
    <w:rsid w:val="00092612"/>
    <w:rsid w:val="000C371E"/>
    <w:rsid w:val="000D388C"/>
    <w:rsid w:val="000D5BE0"/>
    <w:rsid w:val="000F4483"/>
    <w:rsid w:val="000F5BB3"/>
    <w:rsid w:val="00182457"/>
    <w:rsid w:val="001F2393"/>
    <w:rsid w:val="001F33B5"/>
    <w:rsid w:val="00297F7F"/>
    <w:rsid w:val="0036384C"/>
    <w:rsid w:val="003767DB"/>
    <w:rsid w:val="00385B8F"/>
    <w:rsid w:val="003B554C"/>
    <w:rsid w:val="003C47E2"/>
    <w:rsid w:val="00447898"/>
    <w:rsid w:val="00463AD3"/>
    <w:rsid w:val="0046560F"/>
    <w:rsid w:val="00497380"/>
    <w:rsid w:val="004E0D0D"/>
    <w:rsid w:val="00505925"/>
    <w:rsid w:val="005151B5"/>
    <w:rsid w:val="005216BF"/>
    <w:rsid w:val="00525BAA"/>
    <w:rsid w:val="00534BF6"/>
    <w:rsid w:val="005B18E6"/>
    <w:rsid w:val="00614064"/>
    <w:rsid w:val="006314D7"/>
    <w:rsid w:val="00646B78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16C15"/>
    <w:rsid w:val="0085472D"/>
    <w:rsid w:val="00884154"/>
    <w:rsid w:val="008F799A"/>
    <w:rsid w:val="00904EAA"/>
    <w:rsid w:val="00932225"/>
    <w:rsid w:val="009328F4"/>
    <w:rsid w:val="00963C97"/>
    <w:rsid w:val="009E4C0A"/>
    <w:rsid w:val="009F33D9"/>
    <w:rsid w:val="00A02097"/>
    <w:rsid w:val="00AB7A1E"/>
    <w:rsid w:val="00B96608"/>
    <w:rsid w:val="00BC3162"/>
    <w:rsid w:val="00C00457"/>
    <w:rsid w:val="00C35955"/>
    <w:rsid w:val="00CA3BF2"/>
    <w:rsid w:val="00CB2C18"/>
    <w:rsid w:val="00D03F8D"/>
    <w:rsid w:val="00D8673F"/>
    <w:rsid w:val="00D942D7"/>
    <w:rsid w:val="00DB32AE"/>
    <w:rsid w:val="00E37766"/>
    <w:rsid w:val="00E8431A"/>
    <w:rsid w:val="00E90CAE"/>
    <w:rsid w:val="00EF44CA"/>
    <w:rsid w:val="00F164E6"/>
    <w:rsid w:val="00F2755C"/>
    <w:rsid w:val="00F34602"/>
    <w:rsid w:val="00F42BDE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7DC7F6"/>
  <w15:chartTrackingRefBased/>
  <w15:docId w15:val="{452AAF72-71E1-4E9F-B2D3-A5894A31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\OneDrive%20-%20ROCvA,%20ROCvF%20en%20VOvA\Bureaublad\ROC\Bijlage%2010%20-%20Referentie%20formulier%2020250424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D1AAC025AC554EB16817D001EE8120" ma:contentTypeVersion="12" ma:contentTypeDescription="Een nieuw document maken." ma:contentTypeScope="" ma:versionID="f2ce6e35d8de1b7bdf5ce842500b4c9b">
  <xsd:schema xmlns:xsd="http://www.w3.org/2001/XMLSchema" xmlns:xs="http://www.w3.org/2001/XMLSchema" xmlns:p="http://schemas.microsoft.com/office/2006/metadata/properties" xmlns:ns2="a913982b-d9bc-4973-a888-2ebb3a2c4f96" xmlns:ns3="38dc41f7-a2ba-4e11-80e9-791db8b43d88" xmlns:ns4="30a7fc99-d6a7-4c7f-8481-f81e762d306d" targetNamespace="http://schemas.microsoft.com/office/2006/metadata/properties" ma:root="true" ma:fieldsID="49884a5a565e3b6eff3544bc168c8256" ns2:_="" ns3:_="" ns4:_="">
    <xsd:import namespace="a913982b-d9bc-4973-a888-2ebb3a2c4f96"/>
    <xsd:import namespace="38dc41f7-a2ba-4e11-80e9-791db8b43d88"/>
    <xsd:import namespace="30a7fc99-d6a7-4c7f-8481-f81e762d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3982b-d9bc-4973-a888-2ebb3a2c4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onbekend"/>
          <xsd:enumeration value="in ontwikkeling"/>
          <xsd:enumeration value="naar team"/>
          <xsd:enumeration value="gere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41f7-a2ba-4e11-80e9-791db8b43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7fc99-d6a7-4c7f-8481-f81e762d306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cd12ca-f8d3-4f36-9c8f-3d364788c098}" ma:internalName="TaxCatchAll" ma:showField="CatchAllData" ma:web="38dc41f7-a2ba-4e11-80e9-791db8b43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13982b-d9bc-4973-a888-2ebb3a2c4f96">
      <Terms xmlns="http://schemas.microsoft.com/office/infopath/2007/PartnerControls"/>
    </lcf76f155ced4ddcb4097134ff3c332f>
    <TaxCatchAll xmlns="30a7fc99-d6a7-4c7f-8481-f81e762d306d" xsi:nil="true"/>
    <Status xmlns="a913982b-d9bc-4973-a888-2ebb3a2c4f96" xsi:nil="true"/>
    <SharedWithUsers xmlns="38dc41f7-a2ba-4e11-80e9-791db8b43d88">
      <UserInfo>
        <DisplayName/>
        <AccountId xsi:nil="true"/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F2047-BC7A-494B-AC30-1A755B06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3982b-d9bc-4973-a888-2ebb3a2c4f96"/>
    <ds:schemaRef ds:uri="38dc41f7-a2ba-4e11-80e9-791db8b43d88"/>
    <ds:schemaRef ds:uri="30a7fc99-d6a7-4c7f-8481-f81e762d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  <ds:schemaRef ds:uri="a913982b-d9bc-4973-a888-2ebb3a2c4f96"/>
    <ds:schemaRef ds:uri="30a7fc99-d6a7-4c7f-8481-f81e762d306d"/>
    <ds:schemaRef ds:uri="38dc41f7-a2ba-4e11-80e9-791db8b43d88"/>
  </ds:schemaRefs>
</ds:datastoreItem>
</file>

<file path=customXml/itemProps4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10 - Referentie formulier 20250424</Template>
  <TotalTime>0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Jolanda Benard</dc:creator>
  <cp:keywords/>
  <dc:description/>
  <cp:lastModifiedBy>Jolanda Benard</cp:lastModifiedBy>
  <cp:revision>2</cp:revision>
  <cp:lastPrinted>2014-02-27T10:53:00Z</cp:lastPrinted>
  <dcterms:created xsi:type="dcterms:W3CDTF">2025-04-24T13:41:00Z</dcterms:created>
  <dcterms:modified xsi:type="dcterms:W3CDTF">2025-04-24T13:41:00Z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0x01010052D1AAC025AC554EB16817D001EE8120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