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1502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2008DAF9" w14:textId="77777777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inschrijver(s) 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binnen </w:t>
      </w:r>
      <w:r w:rsidR="00C80D53">
        <w:rPr>
          <w:rFonts w:ascii="Arial" w:hAnsi="Arial" w:cs="Arial"/>
          <w:color w:val="FF0000"/>
          <w:sz w:val="20"/>
          <w:szCs w:val="20"/>
        </w:rPr>
        <w:t>tien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(</w:t>
      </w:r>
      <w:r w:rsidR="00C80D53">
        <w:rPr>
          <w:rFonts w:ascii="Arial" w:hAnsi="Arial" w:cs="Arial"/>
          <w:color w:val="FF0000"/>
          <w:sz w:val="20"/>
          <w:szCs w:val="20"/>
        </w:rPr>
        <w:t>10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werkdagen</w:t>
      </w:r>
      <w:r w:rsidR="008A30B5" w:rsidRPr="00A87349">
        <w:rPr>
          <w:rFonts w:ascii="Arial" w:hAnsi="Arial" w:cs="Arial"/>
          <w:color w:val="FF0000"/>
          <w:sz w:val="20"/>
          <w:szCs w:val="20"/>
        </w:rPr>
        <w:t xml:space="preserve"> </w:t>
      </w:r>
      <w:r w:rsidR="008A30B5">
        <w:rPr>
          <w:rFonts w:ascii="Arial" w:hAnsi="Arial" w:cs="Arial"/>
          <w:sz w:val="20"/>
          <w:szCs w:val="20"/>
        </w:rPr>
        <w:t>na het voornemen tot gunnen.</w:t>
      </w:r>
    </w:p>
    <w:p w14:paraId="0EC55601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4D8761BB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3812C25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E35334" w14:paraId="3FF44339" w14:textId="77777777" w:rsidTr="00E35334">
        <w:trPr>
          <w:trHeight w:val="18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D180D" w14:textId="77777777" w:rsidR="00F71B35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091C0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09FA8935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3BEB2" w14:textId="77777777" w:rsidR="728E73DC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7761A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E3A5FC2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6DD9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79157F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5197DB2F" w14:textId="77777777" w:rsidTr="00E35334">
        <w:trPr>
          <w:trHeight w:val="22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7F46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B78C8D" w14:textId="77777777" w:rsidR="00F71B35" w:rsidRPr="00E35334" w:rsidRDefault="00F71B35" w:rsidP="00E35334">
            <w:pPr>
              <w:spacing w:after="0" w:line="240" w:lineRule="auto"/>
              <w:rPr>
                <w:rFonts w:ascii="Arial" w:hAnsi="Arial" w:cs="Arial"/>
                <w:color w:val="000001"/>
                <w:sz w:val="20"/>
                <w:szCs w:val="20"/>
              </w:rPr>
            </w:pPr>
          </w:p>
        </w:tc>
      </w:tr>
      <w:tr w:rsidR="00F71B35" w:rsidRPr="00E35334" w14:paraId="45BE2A11" w14:textId="77777777" w:rsidTr="00E35334">
        <w:trPr>
          <w:trHeight w:val="21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06B5F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E3F86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5D6FBB31" w14:textId="77777777" w:rsidTr="00E35334">
        <w:trPr>
          <w:trHeight w:val="24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09822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90E8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4343088B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38B2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24BBB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7C0D81CC" w14:textId="77777777" w:rsidTr="00E35334">
        <w:trPr>
          <w:trHeight w:val="26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B8FE3" w14:textId="77777777" w:rsidR="1D366938" w:rsidRPr="00E35334" w:rsidRDefault="1D366938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BBFE0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9BC9068" w14:textId="77777777" w:rsidTr="00E35334">
        <w:trPr>
          <w:trHeight w:val="25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969D8" w14:textId="77777777" w:rsidR="00F71B35" w:rsidRPr="00E35334" w:rsidRDefault="303F55BC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E4B54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49BF5CA3" w14:textId="77777777" w:rsidTr="00E35334">
        <w:trPr>
          <w:trHeight w:val="262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CDD25" w14:textId="77777777" w:rsidR="00F71B35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BC957A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19F814C7" w14:textId="77777777" w:rsidTr="00E35334">
        <w:trPr>
          <w:trHeight w:val="266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B899" w14:textId="77777777" w:rsidR="153BBF71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r w:rsidR="00E35334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ederland)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23A830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2090580B" w14:textId="77777777" w:rsidTr="00E35334">
        <w:trPr>
          <w:trHeight w:val="25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1D9E0" w14:textId="77777777" w:rsidR="00F71B35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0606F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:rsidRPr="00E35334" w14:paraId="7A389D44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E700B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6D2BDD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0D2ADFDB" w14:textId="77777777" w:rsidTr="00E35334">
        <w:trPr>
          <w:trHeight w:val="40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62DB1" w14:textId="77777777" w:rsidR="59A21A90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43C008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0669570A" w14:textId="77777777" w:rsidTr="00E35334">
        <w:trPr>
          <w:trHeight w:val="24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8C15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3CCBF6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68429E48" w14:textId="77777777" w:rsidTr="00E35334">
        <w:trPr>
          <w:trHeight w:val="22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D6BA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66AF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1FFB632B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F2977" w14:textId="77777777" w:rsidR="00F71B35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696F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31A73EC9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83ABF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9267DC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07AF38E3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07304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96408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821780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682615D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1213BF9B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705AB75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F8F935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E05DD3" w14:paraId="5F513819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1AAA58B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41AB2FC" w14:textId="77777777" w:rsidR="005F0332" w:rsidRPr="00E05DD3" w:rsidRDefault="005F0332" w:rsidP="00E05DD3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C520F2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9E20D0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01A4EE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CD0DC8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31CCC4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2D47D1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51BD4E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3AA530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840482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BD53AF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7C2B31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35DAD7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E541829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E45376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06A6FE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90D62D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1B2FA08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D2F424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C44D4B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4195F14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0551CF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92D9C80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7A272E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E1E3D96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15D9C1D4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0152D482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DEDA7F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0A60E42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61AF1DCC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1616F926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314B19C6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1E3CC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D0DB0FA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EBDEDA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28883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2FD695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D7118A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53772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80F490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5F504A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CBEF0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9E8F8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B937A4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C0A05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FD3CE0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B1626A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C77F5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76CFC4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FBEE57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BD6854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FC2D05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C2BDC96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975832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C35849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76E449D6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79BA308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161CCE0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F189C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33EAA6D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0C1FBB2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17848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3443E88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18CD96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5C8A0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128493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01A4AE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7D473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822F4E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FC665E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B7C1C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92BF6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0F9E93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41314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0B63A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3A2BC57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75832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D355FA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C32C8E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520446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1EDD5D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533D1A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352B16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66D2BB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01DE5C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FE749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FCABF69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4605CE53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67C932DF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6237"/>
      </w:tblGrid>
      <w:tr w:rsidR="00850BDC" w:rsidRPr="003C7666" w14:paraId="312F6DC0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2CB1845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275AF794" w14:textId="77777777" w:rsidTr="008673CC">
        <w:trPr>
          <w:trHeight w:val="443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03923EA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C7AA00E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4346683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7D8AEF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EBD67DC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25E9E30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F190B9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EDE016E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5CA50E1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8B860F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46B8A49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584D1E8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319DCF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23F0FC7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76A4E5A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1992E0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C88C973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60AD913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F0AAC8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788A84E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3FFB2BD8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DA83BB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ROCvA-F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A072AA1" w14:textId="77777777" w:rsidR="00850BDC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NL805363348B01</w:t>
            </w:r>
          </w:p>
        </w:tc>
      </w:tr>
      <w:tr w:rsidR="00E05DD3" w:rsidRPr="003C7666" w14:paraId="30DE1CA2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</w:tcPr>
          <w:p w14:paraId="21CDD0A4" w14:textId="77777777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FC9EEE1" w14:textId="77777777" w:rsidR="00E05DD3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NL820136852B01</w:t>
            </w:r>
          </w:p>
        </w:tc>
      </w:tr>
      <w:tr w:rsidR="00850BDC" w:rsidRPr="003C7666" w14:paraId="0E2F0A7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3FD461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676FF5B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E05DD3" w:rsidRPr="003C7666" w14:paraId="5154F11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3DB17137" w14:textId="77777777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ROCvF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B5119BB" w14:textId="77777777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NL60INGB0658186329</w:t>
            </w:r>
          </w:p>
        </w:tc>
      </w:tr>
      <w:tr w:rsidR="00E05DD3" w:rsidRPr="003C7666" w14:paraId="31A7598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42B247F0" w14:textId="77777777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C7EA5B1" w14:textId="77777777" w:rsidR="00E05DD3" w:rsidRP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NL35INGB0672516977</w:t>
            </w:r>
          </w:p>
        </w:tc>
      </w:tr>
      <w:tr w:rsidR="00850BDC" w:rsidRPr="003C7666" w14:paraId="55C529E5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7C22954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1A5432B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07E5081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8742249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Dhr/ mevr. </w:t>
            </w:r>
          </w:p>
        </w:tc>
      </w:tr>
      <w:tr w:rsidR="00850BDC" w:rsidRPr="003C7666" w14:paraId="4590623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B2B9657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2334FFD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757B5C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F14D8D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DD0339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981CA75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AE5FE7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461082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05F5FC0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340B6A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4AB2D4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E84D6CD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8D35C1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F8077E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AB4FAE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9312FF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F09169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0CD277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5C0AF59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B7BA09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0DDFE1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9709D5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050A531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9F2F8FF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F68FE5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611035C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947315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B3BD2BC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2204DCE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5EB4DE9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F18B5D7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312E154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F9BAE6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27DDA5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EA48EB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FF3C85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659D09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3B2865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A03FC7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5F92FF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DD543C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2D9003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9E914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68C9B4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9962E8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183562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9EF264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3B2D40A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216A61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6F529D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769D8FF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5AA07A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76526368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51BC923A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4A42A83E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DDB5" w14:textId="77777777" w:rsidR="009045DC" w:rsidRDefault="009045DC" w:rsidP="005D542F">
      <w:pPr>
        <w:spacing w:after="0" w:line="240" w:lineRule="auto"/>
      </w:pPr>
      <w:r>
        <w:separator/>
      </w:r>
    </w:p>
  </w:endnote>
  <w:endnote w:type="continuationSeparator" w:id="0">
    <w:p w14:paraId="4B78A9A7" w14:textId="77777777" w:rsidR="009045DC" w:rsidRDefault="009045DC" w:rsidP="005D542F">
      <w:pPr>
        <w:spacing w:after="0" w:line="240" w:lineRule="auto"/>
      </w:pPr>
      <w:r>
        <w:continuationSeparator/>
      </w:r>
    </w:p>
  </w:endnote>
  <w:endnote w:type="continuationNotice" w:id="1">
    <w:p w14:paraId="040924E3" w14:textId="77777777" w:rsidR="009045DC" w:rsidRDefault="009045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1DE55F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5349F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349C" w14:textId="77777777" w:rsidR="009045DC" w:rsidRDefault="009045DC" w:rsidP="005D542F">
      <w:pPr>
        <w:spacing w:after="0" w:line="240" w:lineRule="auto"/>
      </w:pPr>
      <w:r>
        <w:separator/>
      </w:r>
    </w:p>
  </w:footnote>
  <w:footnote w:type="continuationSeparator" w:id="0">
    <w:p w14:paraId="22558CFF" w14:textId="77777777" w:rsidR="009045DC" w:rsidRDefault="009045DC" w:rsidP="005D542F">
      <w:pPr>
        <w:spacing w:after="0" w:line="240" w:lineRule="auto"/>
      </w:pPr>
      <w:r>
        <w:continuationSeparator/>
      </w:r>
    </w:p>
  </w:footnote>
  <w:footnote w:type="continuationNotice" w:id="1">
    <w:p w14:paraId="1C93DB0E" w14:textId="77777777" w:rsidR="009045DC" w:rsidRDefault="009045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E3C31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7BB7EE0D" w14:textId="77777777" w:rsidR="005D542F" w:rsidRDefault="005D542F" w:rsidP="005D542F">
    <w:pPr>
      <w:pStyle w:val="Koptekst"/>
    </w:pPr>
  </w:p>
  <w:p w14:paraId="5A346926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978895">
    <w:abstractNumId w:val="1"/>
  </w:num>
  <w:num w:numId="2" w16cid:durableId="92773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5DC"/>
    <w:rsid w:val="00015699"/>
    <w:rsid w:val="000338A5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96582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673CC"/>
    <w:rsid w:val="00880E20"/>
    <w:rsid w:val="00890163"/>
    <w:rsid w:val="008A30B5"/>
    <w:rsid w:val="008C7717"/>
    <w:rsid w:val="008D57C2"/>
    <w:rsid w:val="008E5F31"/>
    <w:rsid w:val="009045DC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731F9"/>
    <w:rsid w:val="00C76310"/>
    <w:rsid w:val="00C80D53"/>
    <w:rsid w:val="00C85BB5"/>
    <w:rsid w:val="00C93C1A"/>
    <w:rsid w:val="00CA677D"/>
    <w:rsid w:val="00CD31BD"/>
    <w:rsid w:val="00CE6E13"/>
    <w:rsid w:val="00CF35A5"/>
    <w:rsid w:val="00D67EE9"/>
    <w:rsid w:val="00E05DD3"/>
    <w:rsid w:val="00E35334"/>
    <w:rsid w:val="00E41D95"/>
    <w:rsid w:val="00E7227A"/>
    <w:rsid w:val="00E8431A"/>
    <w:rsid w:val="00EC5AEF"/>
    <w:rsid w:val="00ED0E51"/>
    <w:rsid w:val="00EF447F"/>
    <w:rsid w:val="00F20658"/>
    <w:rsid w:val="00F37E27"/>
    <w:rsid w:val="00F6465A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72ED"/>
  <w15:chartTrackingRefBased/>
  <w15:docId w15:val="{452AAF72-71E1-4E9F-B2D3-A5894A3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\OneDrive%20-%20ROCvA,%20ROCvF%20en%20VOvA\Bureaublad\ROC\Bijlage%209%20-%20Contactinformatie%20partij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8dc41f7-a2ba-4e11-80e9-791db8b43d88">
      <UserInfo>
        <DisplayName>carel kuijper</DisplayName>
        <AccountId>62</AccountId>
        <AccountType/>
      </UserInfo>
    </SharedWithUsers>
    <lcf76f155ced4ddcb4097134ff3c332f xmlns="a913982b-d9bc-4973-a888-2ebb3a2c4f96">
      <Terms xmlns="http://schemas.microsoft.com/office/infopath/2007/PartnerControls"/>
    </lcf76f155ced4ddcb4097134ff3c332f>
    <TaxCatchAll xmlns="30a7fc99-d6a7-4c7f-8481-f81e762d306d" xsi:nil="true"/>
    <Status xmlns="a913982b-d9bc-4973-a888-2ebb3a2c4f9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1AAC025AC554EB16817D001EE8120" ma:contentTypeVersion="12" ma:contentTypeDescription="Een nieuw document maken." ma:contentTypeScope="" ma:versionID="f2ce6e35d8de1b7bdf5ce842500b4c9b">
  <xsd:schema xmlns:xsd="http://www.w3.org/2001/XMLSchema" xmlns:xs="http://www.w3.org/2001/XMLSchema" xmlns:p="http://schemas.microsoft.com/office/2006/metadata/properties" xmlns:ns2="a913982b-d9bc-4973-a888-2ebb3a2c4f96" xmlns:ns3="38dc41f7-a2ba-4e11-80e9-791db8b43d88" xmlns:ns4="30a7fc99-d6a7-4c7f-8481-f81e762d306d" targetNamespace="http://schemas.microsoft.com/office/2006/metadata/properties" ma:root="true" ma:fieldsID="49884a5a565e3b6eff3544bc168c8256" ns2:_="" ns3:_="" ns4:_="">
    <xsd:import namespace="a913982b-d9bc-4973-a888-2ebb3a2c4f96"/>
    <xsd:import namespace="38dc41f7-a2ba-4e11-80e9-791db8b43d88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3982b-d9bc-4973-a888-2ebb3a2c4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onbekend"/>
          <xsd:enumeration value="in ontwikkeling"/>
          <xsd:enumeration value="naar team"/>
          <xsd:enumeration value="gere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41f7-a2ba-4e11-80e9-791db8b43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cd12ca-f8d3-4f36-9c8f-3d364788c098}" ma:internalName="TaxCatchAll" ma:showField="CatchAllData" ma:web="38dc41f7-a2ba-4e11-80e9-791db8b43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38dc41f7-a2ba-4e11-80e9-791db8b43d88"/>
    <ds:schemaRef ds:uri="a913982b-d9bc-4973-a888-2ebb3a2c4f96"/>
    <ds:schemaRef ds:uri="30a7fc99-d6a7-4c7f-8481-f81e762d306d"/>
  </ds:schemaRefs>
</ds:datastoreItem>
</file>

<file path=customXml/itemProps2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FAEAB-5DE8-4746-90D2-89C900E59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3982b-d9bc-4973-a888-2ebb3a2c4f96"/>
    <ds:schemaRef ds:uri="38dc41f7-a2ba-4e11-80e9-791db8b43d88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9 - Contactinformatie partijen</Template>
  <TotalTime>1</TotalTime>
  <Pages>3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Contactinformatie</vt:lpstr>
    </vt:vector>
  </TitlesOfParts>
  <Company>ROCvA-ROCvF-VOVA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Jolanda Benard</dc:creator>
  <cp:keywords/>
  <dc:description/>
  <cp:lastModifiedBy>Jolanda Benard</cp:lastModifiedBy>
  <cp:revision>1</cp:revision>
  <dcterms:created xsi:type="dcterms:W3CDTF">2025-04-24T13:38:00Z</dcterms:created>
  <dcterms:modified xsi:type="dcterms:W3CDTF">2025-04-24T13:39:00Z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0x01010052D1AAC025AC554EB16817D001EE8120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Order">
    <vt:r8>5943600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</Properties>
</file>