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EF057" w14:textId="374F245A" w:rsidR="00E220E7" w:rsidRPr="00595D05" w:rsidRDefault="00FB43AC" w:rsidP="00C21C87">
      <w:pPr>
        <w:pStyle w:val="Kop1"/>
        <w:tabs>
          <w:tab w:val="left" w:pos="7020"/>
        </w:tabs>
        <w:rPr>
          <w:b/>
          <w:color w:val="548DD4"/>
          <w:sz w:val="24"/>
        </w:rPr>
      </w:pPr>
      <w:bookmarkStart w:id="0" w:name="_Toc74581527"/>
      <w:bookmarkStart w:id="1" w:name="_Toc74690540"/>
      <w:r w:rsidRPr="00595D05">
        <w:rPr>
          <w:rFonts w:cs="Segoe UI"/>
          <w:noProof/>
        </w:rPr>
        <w:drawing>
          <wp:anchor distT="0" distB="0" distL="114300" distR="114300" simplePos="0" relativeHeight="251667456" behindDoc="1" locked="1" layoutInCell="1" allowOverlap="1" wp14:anchorId="23EA858B" wp14:editId="7711F212">
            <wp:simplePos x="0" y="0"/>
            <wp:positionH relativeFrom="page">
              <wp:align>left</wp:align>
            </wp:positionH>
            <wp:positionV relativeFrom="page">
              <wp:align>top</wp:align>
            </wp:positionV>
            <wp:extent cx="7866000" cy="979200"/>
            <wp:effectExtent l="0" t="0" r="0" b="0"/>
            <wp:wrapNone/>
            <wp:docPr id="499" name="Picture 499"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7866000" cy="9792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0D3424">
        <w:t xml:space="preserve">Bijlage </w:t>
      </w:r>
      <w:r w:rsidR="005B30CB">
        <w:t>3</w:t>
      </w:r>
      <w:r w:rsidR="000D3424">
        <w:t xml:space="preserve"> </w:t>
      </w:r>
      <w:r w:rsidR="005B30CB">
        <w:t>–</w:t>
      </w:r>
      <w:r w:rsidR="000D3424">
        <w:t xml:space="preserve"> </w:t>
      </w:r>
      <w:r w:rsidR="005B30CB">
        <w:t>Verklaring onderaannemers</w:t>
      </w:r>
    </w:p>
    <w:p w14:paraId="70B726D9" w14:textId="77777777" w:rsidR="00A358E7" w:rsidRPr="00595D05" w:rsidRDefault="00A358E7" w:rsidP="008A4B81">
      <w:pPr>
        <w:rPr>
          <w:lang w:eastAsia="nl-NL"/>
        </w:rPr>
      </w:pPr>
    </w:p>
    <w:p w14:paraId="3D5A4C97" w14:textId="77777777" w:rsidR="004E79DD" w:rsidRDefault="004E79DD" w:rsidP="008A4B81">
      <w:pPr>
        <w:rPr>
          <w:lang w:eastAsia="nl-NL"/>
        </w:rPr>
      </w:pPr>
    </w:p>
    <w:p w14:paraId="4C391D23" w14:textId="626538CA" w:rsidR="00595D05" w:rsidRDefault="00595D05" w:rsidP="4BBFE1A8"/>
    <w:p w14:paraId="3FE1DD64" w14:textId="77777777" w:rsidR="005B30CB" w:rsidRDefault="005B30CB" w:rsidP="005B30CB">
      <w:pPr>
        <w:spacing w:line="276" w:lineRule="auto"/>
      </w:pPr>
      <w:r>
        <w:t>De ondergetekenden:</w:t>
      </w:r>
    </w:p>
    <w:p w14:paraId="56F72B61" w14:textId="77777777" w:rsidR="005B30CB" w:rsidRDefault="005B30CB" w:rsidP="005B30CB">
      <w:pPr>
        <w:spacing w:line="276" w:lineRule="auto"/>
      </w:pPr>
    </w:p>
    <w:p w14:paraId="63481136" w14:textId="77777777" w:rsidR="005B30CB" w:rsidRDefault="005B30CB" w:rsidP="005B30CB">
      <w:pPr>
        <w:spacing w:line="276" w:lineRule="auto"/>
      </w:pPr>
      <w:r>
        <w:t>………………….., gevestigd te …… aan de …….., te dezen rechtsgeldig vertegenwoordigd door haar</w:t>
      </w:r>
    </w:p>
    <w:p w14:paraId="5EC930D0" w14:textId="77777777" w:rsidR="005B30CB" w:rsidRDefault="005B30CB" w:rsidP="005B30CB">
      <w:pPr>
        <w:spacing w:line="276" w:lineRule="auto"/>
      </w:pPr>
      <w:r>
        <w:t>directeur, …………………………., hierna te noemen: “Dienstverlener”</w:t>
      </w:r>
    </w:p>
    <w:p w14:paraId="6762807D" w14:textId="77777777" w:rsidR="005B30CB" w:rsidRDefault="005B30CB" w:rsidP="005B30CB">
      <w:pPr>
        <w:spacing w:line="276" w:lineRule="auto"/>
      </w:pPr>
    </w:p>
    <w:p w14:paraId="48E82EF3" w14:textId="77777777" w:rsidR="005B30CB" w:rsidRDefault="005B30CB" w:rsidP="005B30CB">
      <w:pPr>
        <w:spacing w:line="276" w:lineRule="auto"/>
      </w:pPr>
      <w:r>
        <w:t>en</w:t>
      </w:r>
    </w:p>
    <w:p w14:paraId="0E5DFD91" w14:textId="77777777" w:rsidR="005B30CB" w:rsidRDefault="005B30CB" w:rsidP="005B30CB">
      <w:pPr>
        <w:spacing w:line="276" w:lineRule="auto"/>
      </w:pPr>
    </w:p>
    <w:p w14:paraId="46D55C9F" w14:textId="77777777" w:rsidR="005B30CB" w:rsidRDefault="005B30CB" w:rsidP="005B30CB">
      <w:pPr>
        <w:spacing w:line="276" w:lineRule="auto"/>
      </w:pPr>
      <w:r>
        <w:t>de …………………………, gevestigd te ……… aan de …………., te dezen rechtsgeldig</w:t>
      </w:r>
    </w:p>
    <w:p w14:paraId="024F1B67" w14:textId="77777777" w:rsidR="005B30CB" w:rsidRDefault="005B30CB" w:rsidP="005B30CB">
      <w:pPr>
        <w:spacing w:line="276" w:lineRule="auto"/>
      </w:pPr>
      <w:r>
        <w:t>vertegenwoordigd door haar directeur, ………………………., hierna te noemen: “Onderaannemer”</w:t>
      </w:r>
    </w:p>
    <w:p w14:paraId="2FDAF784" w14:textId="77777777" w:rsidR="005B30CB" w:rsidRDefault="005B30CB" w:rsidP="005B30CB">
      <w:pPr>
        <w:spacing w:line="276" w:lineRule="auto"/>
      </w:pPr>
    </w:p>
    <w:p w14:paraId="7E56462A" w14:textId="77777777" w:rsidR="005B30CB" w:rsidRDefault="005B30CB" w:rsidP="005B30CB">
      <w:pPr>
        <w:spacing w:line="276" w:lineRule="auto"/>
      </w:pPr>
      <w:r>
        <w:t>overwegende dat dienstverlener in het kader van voornoemde opdracht onderaannemer wenst in te schakelen en dienstverlener meedingt naar de gunning van de opdracht tot levering van het onderwijs leer pakket.</w:t>
      </w:r>
    </w:p>
    <w:p w14:paraId="4ECEA77A" w14:textId="77777777" w:rsidR="005B30CB" w:rsidRDefault="005B30CB" w:rsidP="005B30CB">
      <w:pPr>
        <w:spacing w:line="276" w:lineRule="auto"/>
      </w:pPr>
    </w:p>
    <w:p w14:paraId="68FBD4A6" w14:textId="77777777" w:rsidR="005B30CB" w:rsidRDefault="005B30CB" w:rsidP="005B30CB">
      <w:pPr>
        <w:spacing w:line="276" w:lineRule="auto"/>
      </w:pPr>
      <w:r>
        <w:t>Partijen op de hoogte zijn van de eis dat onderaannemer instemt met het bepaalde in deze verklaring;</w:t>
      </w:r>
    </w:p>
    <w:p w14:paraId="2019E2A3" w14:textId="77777777" w:rsidR="005B30CB" w:rsidRDefault="005B30CB" w:rsidP="005B30CB">
      <w:pPr>
        <w:spacing w:line="276" w:lineRule="auto"/>
      </w:pPr>
    </w:p>
    <w:p w14:paraId="1C184422" w14:textId="77777777" w:rsidR="005B30CB" w:rsidRDefault="005B30CB" w:rsidP="005B30CB">
      <w:pPr>
        <w:spacing w:line="276" w:lineRule="auto"/>
      </w:pPr>
      <w:r>
        <w:t>Partijen aldus het volgende wensen vast te leggen.</w:t>
      </w:r>
    </w:p>
    <w:p w14:paraId="69FA99AD" w14:textId="77777777" w:rsidR="005B30CB" w:rsidRDefault="005B30CB" w:rsidP="005B30CB">
      <w:pPr>
        <w:spacing w:line="276" w:lineRule="auto"/>
      </w:pPr>
    </w:p>
    <w:p w14:paraId="4DE66D12" w14:textId="77777777" w:rsidR="005B30CB" w:rsidRDefault="005B30CB" w:rsidP="005B30CB">
      <w:pPr>
        <w:spacing w:line="276" w:lineRule="auto"/>
      </w:pPr>
      <w:r>
        <w:t>Verklaren te zijn overeengekomen als volgt:</w:t>
      </w:r>
    </w:p>
    <w:p w14:paraId="1BF3229C" w14:textId="77777777" w:rsidR="005B30CB" w:rsidRDefault="005B30CB" w:rsidP="005B30CB">
      <w:pPr>
        <w:spacing w:line="276" w:lineRule="auto"/>
      </w:pPr>
    </w:p>
    <w:p w14:paraId="598370B2" w14:textId="2AE898A7" w:rsidR="005B30CB" w:rsidRDefault="005B30CB" w:rsidP="005B30CB">
      <w:pPr>
        <w:spacing w:line="276" w:lineRule="auto"/>
      </w:pPr>
      <w:r>
        <w:t>1. Deze overeenkomst wordt gesloten onder opschortende voorwaarde van een overeenkomst tussen Delta Onderwijs (verder te noemen ‘Opdrachtgever’) en Dienstverlener aangaande de levering van het Onderwijs Leer Pakket aan Opdrachtgever.</w:t>
      </w:r>
    </w:p>
    <w:p w14:paraId="22873515" w14:textId="77777777" w:rsidR="005B30CB" w:rsidRDefault="005B30CB" w:rsidP="005B30CB">
      <w:pPr>
        <w:spacing w:line="276" w:lineRule="auto"/>
      </w:pPr>
    </w:p>
    <w:p w14:paraId="380C26FE" w14:textId="77777777" w:rsidR="005B30CB" w:rsidRDefault="005B30CB" w:rsidP="005B30CB">
      <w:pPr>
        <w:spacing w:line="276" w:lineRule="auto"/>
      </w:pPr>
      <w: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4540B93D" w14:textId="77777777" w:rsidR="005B30CB" w:rsidRDefault="005B30CB" w:rsidP="005B30CB">
      <w:pPr>
        <w:spacing w:line="276" w:lineRule="auto"/>
      </w:pPr>
    </w:p>
    <w:p w14:paraId="5F0F2044" w14:textId="77777777" w:rsidR="005B30CB" w:rsidRDefault="005B30CB" w:rsidP="005B30CB">
      <w:pPr>
        <w:spacing w:line="276" w:lineRule="auto"/>
      </w:pPr>
      <w:r>
        <w:t>3. Onderaannemer zal onmiddellijk en om niet alle redelijke medewerking verlenen aan een dergelijk onderzoek, waaronder het toegang verlenen tot gebouwen en databases en het ter beschikking stellen van ter zake relevante informatie.</w:t>
      </w:r>
    </w:p>
    <w:p w14:paraId="6255B900" w14:textId="77777777" w:rsidR="005B30CB" w:rsidRDefault="005B30CB" w:rsidP="005B30CB">
      <w:pPr>
        <w:spacing w:line="276" w:lineRule="auto"/>
      </w:pPr>
    </w:p>
    <w:p w14:paraId="0DA72F36" w14:textId="77777777" w:rsidR="005B30CB" w:rsidRDefault="005B30CB" w:rsidP="005B30CB">
      <w:pPr>
        <w:spacing w:line="276" w:lineRule="auto"/>
      </w:pPr>
      <w:r>
        <w:t>4. Onderaannemer verplicht zich tenminste dezelfde geheimhouding te betrachten welke Dienstverlener aan Opdrachtgever verschuldigd is.</w:t>
      </w:r>
    </w:p>
    <w:p w14:paraId="61CAE7E8" w14:textId="77777777" w:rsidR="005B30CB" w:rsidRDefault="005B30CB" w:rsidP="005B30CB">
      <w:pPr>
        <w:spacing w:line="276" w:lineRule="auto"/>
      </w:pPr>
    </w:p>
    <w:p w14:paraId="402F9F73" w14:textId="77777777" w:rsidR="005B30CB" w:rsidRDefault="005B30CB" w:rsidP="005B30CB">
      <w:pPr>
        <w:spacing w:line="276" w:lineRule="auto"/>
      </w:pPr>
      <w:r>
        <w:t>5. Onderaannemer draagt zorg voor de zekerstelling van de intellectuele eigendomsrechten en</w:t>
      </w:r>
    </w:p>
    <w:p w14:paraId="7E04D564" w14:textId="77777777" w:rsidR="005B30CB" w:rsidRDefault="005B30CB" w:rsidP="005B30CB">
      <w:pPr>
        <w:spacing w:line="276" w:lineRule="auto"/>
      </w:pPr>
      <w:r>
        <w:t>continuïteit van onderhoud en helpdesk voor zover van toepassing op de door hem geleverde</w:t>
      </w:r>
    </w:p>
    <w:p w14:paraId="1A7B5CA2" w14:textId="77777777" w:rsidR="005B30CB" w:rsidRDefault="005B30CB" w:rsidP="005B30CB">
      <w:pPr>
        <w:spacing w:line="276" w:lineRule="auto"/>
      </w:pPr>
      <w:r>
        <w:t>prestaties. De zekerheidsstelling en continuïteitsmaatregelen gelden rechtstreeks ten behoeve van</w:t>
      </w:r>
    </w:p>
    <w:p w14:paraId="099D7DB5" w14:textId="77777777" w:rsidR="005B30CB" w:rsidRDefault="005B30CB" w:rsidP="005B30CB">
      <w:pPr>
        <w:spacing w:line="276" w:lineRule="auto"/>
      </w:pPr>
      <w:r>
        <w:t>Opdrachtgever.</w:t>
      </w:r>
    </w:p>
    <w:p w14:paraId="79EC4DD6" w14:textId="77777777" w:rsidR="005B30CB" w:rsidRDefault="005B30CB" w:rsidP="005B30CB">
      <w:pPr>
        <w:spacing w:line="276" w:lineRule="auto"/>
      </w:pPr>
    </w:p>
    <w:p w14:paraId="7972F6B6" w14:textId="77777777" w:rsidR="005B30CB" w:rsidRDefault="005B30CB" w:rsidP="005B30CB">
      <w:pPr>
        <w:spacing w:line="276" w:lineRule="auto"/>
      </w:pPr>
      <w:r>
        <w:t>6. Het gestelde in deze overeenkomst laat de eindverantwoordelijkheid van Dienstverlener als bedoeld in de overeenkomst tussen Dienstverlener en Opdrachtgever onverlet.</w:t>
      </w:r>
    </w:p>
    <w:p w14:paraId="4A6F9A94" w14:textId="77777777" w:rsidR="005B30CB" w:rsidRDefault="005B30CB" w:rsidP="005B30CB">
      <w:pPr>
        <w:spacing w:line="276" w:lineRule="auto"/>
      </w:pPr>
    </w:p>
    <w:p w14:paraId="368A0059" w14:textId="77777777" w:rsidR="005B30CB" w:rsidRDefault="005B30CB" w:rsidP="005B30CB">
      <w:pPr>
        <w:spacing w:line="276" w:lineRule="auto"/>
      </w:pPr>
      <w:r>
        <w:t>7. Partijen doen over en weer afstand van het recht ontbinding van de onderhavige overeenkomst te vorderen, zowel door middel van een buitengerechtelijke verklaring als door rechterlijke tussenkomst.</w:t>
      </w:r>
    </w:p>
    <w:p w14:paraId="673C3557" w14:textId="77777777" w:rsidR="005B30CB" w:rsidRDefault="005B30CB" w:rsidP="005B30CB">
      <w:pPr>
        <w:spacing w:line="276" w:lineRule="auto"/>
      </w:pPr>
    </w:p>
    <w:p w14:paraId="74364F37" w14:textId="77777777" w:rsidR="005B30CB" w:rsidRDefault="005B30CB" w:rsidP="005B30CB">
      <w:pPr>
        <w:spacing w:line="276" w:lineRule="auto"/>
      </w:pPr>
    </w:p>
    <w:p w14:paraId="0BD730BC" w14:textId="77777777" w:rsidR="005B30CB" w:rsidRDefault="005B30CB" w:rsidP="005B30CB">
      <w:pPr>
        <w:spacing w:line="276" w:lineRule="auto"/>
      </w:pPr>
      <w:r>
        <w:t>8. Indien een bepaling van deze overeenkomst of van overeenkomsten die daarvan het gevolg zijn</w:t>
      </w:r>
    </w:p>
    <w:p w14:paraId="597565E0" w14:textId="77777777" w:rsidR="005B30CB" w:rsidRDefault="005B30CB" w:rsidP="005B30CB">
      <w:pPr>
        <w:spacing w:line="276" w:lineRule="auto"/>
      </w:pPr>
      <w:r>
        <w:t>nietig, niet-rechtsgeldig of niet uitvoerbaar blijken te zijn, laat dit de overige bepalingen onverlet.</w:t>
      </w:r>
    </w:p>
    <w:p w14:paraId="07D22A74" w14:textId="77777777" w:rsidR="005B30CB" w:rsidRDefault="005B30CB" w:rsidP="005B30CB">
      <w:pPr>
        <w:spacing w:line="276" w:lineRule="auto"/>
      </w:pPr>
    </w:p>
    <w:p w14:paraId="24B36315" w14:textId="77777777" w:rsidR="005B30CB" w:rsidRDefault="005B30CB" w:rsidP="005B30CB">
      <w:pPr>
        <w:spacing w:line="276" w:lineRule="auto"/>
      </w:pPr>
      <w:r>
        <w:t>9. Op deze overeenkomst is Nederlands recht van toepassing.</w:t>
      </w:r>
    </w:p>
    <w:p w14:paraId="10ECE649" w14:textId="77777777" w:rsidR="005B30CB" w:rsidRDefault="005B30CB" w:rsidP="005B30CB">
      <w:pPr>
        <w:spacing w:line="276" w:lineRule="auto"/>
      </w:pPr>
    </w:p>
    <w:p w14:paraId="6B4B4733" w14:textId="77777777" w:rsidR="005B30CB" w:rsidRDefault="005B30CB" w:rsidP="005B30CB">
      <w:pPr>
        <w:spacing w:line="276" w:lineRule="auto"/>
      </w:pPr>
    </w:p>
    <w:p w14:paraId="41F750B6" w14:textId="77777777" w:rsidR="005B30CB" w:rsidRDefault="005B30CB" w:rsidP="005B30CB">
      <w:pPr>
        <w:spacing w:line="276" w:lineRule="auto"/>
      </w:pPr>
    </w:p>
    <w:p w14:paraId="47E02039" w14:textId="77777777" w:rsidR="005B30CB" w:rsidRDefault="005B30CB" w:rsidP="005B30CB">
      <w:pPr>
        <w:spacing w:line="276" w:lineRule="auto"/>
      </w:pPr>
    </w:p>
    <w:p w14:paraId="7C40F6D5" w14:textId="77777777" w:rsidR="005B30CB" w:rsidRDefault="005B30CB" w:rsidP="005B30CB">
      <w:pPr>
        <w:spacing w:line="276" w:lineRule="auto"/>
      </w:pPr>
    </w:p>
    <w:p w14:paraId="634A3832" w14:textId="77777777" w:rsidR="005B30CB" w:rsidRDefault="005B30CB" w:rsidP="005B30CB">
      <w:pPr>
        <w:spacing w:line="276" w:lineRule="auto"/>
      </w:pPr>
      <w:r>
        <w:t>Aldus overeengekomen, in tweevoud opgemaakt en ondertekend d.d. ……………………..:</w:t>
      </w:r>
    </w:p>
    <w:p w14:paraId="315AC8E1" w14:textId="77777777" w:rsidR="005B30CB" w:rsidRDefault="005B30CB" w:rsidP="005B30CB">
      <w:pPr>
        <w:spacing w:line="276" w:lineRule="auto"/>
      </w:pPr>
    </w:p>
    <w:p w14:paraId="02D93D1A" w14:textId="77777777" w:rsidR="005B30CB" w:rsidRDefault="005B30CB" w:rsidP="005B30CB">
      <w:pPr>
        <w:spacing w:line="276" w:lineRule="auto"/>
      </w:pPr>
    </w:p>
    <w:p w14:paraId="6309CE5B" w14:textId="77777777" w:rsidR="005B30CB" w:rsidRDefault="005B30CB" w:rsidP="005B30CB">
      <w:pPr>
        <w:spacing w:line="276" w:lineRule="auto"/>
      </w:pPr>
      <w:r>
        <w:t>Dienstverlener:</w:t>
      </w:r>
      <w:r>
        <w:tab/>
      </w:r>
      <w:r>
        <w:tab/>
      </w:r>
      <w:r>
        <w:tab/>
      </w:r>
      <w:r>
        <w:tab/>
      </w:r>
      <w:r>
        <w:tab/>
      </w:r>
      <w:r>
        <w:tab/>
        <w:t>Onderaannemer:</w:t>
      </w:r>
    </w:p>
    <w:p w14:paraId="0A3E76F2" w14:textId="77777777" w:rsidR="005B30CB" w:rsidRDefault="005B30CB" w:rsidP="005B30CB">
      <w:pPr>
        <w:spacing w:line="276" w:lineRule="auto"/>
      </w:pPr>
    </w:p>
    <w:p w14:paraId="1965CC07" w14:textId="77777777" w:rsidR="005B30CB" w:rsidRDefault="005B30CB" w:rsidP="005B30CB">
      <w:pPr>
        <w:spacing w:line="276" w:lineRule="auto"/>
      </w:pPr>
    </w:p>
    <w:p w14:paraId="7150DF2A" w14:textId="77777777" w:rsidR="005B30CB" w:rsidRDefault="005B30CB" w:rsidP="005B30CB">
      <w:pPr>
        <w:spacing w:line="276" w:lineRule="auto"/>
      </w:pPr>
    </w:p>
    <w:p w14:paraId="468E380E" w14:textId="77777777" w:rsidR="005B30CB" w:rsidRDefault="005B30CB" w:rsidP="005B30CB">
      <w:pPr>
        <w:spacing w:line="276" w:lineRule="auto"/>
      </w:pPr>
      <w:r>
        <w:t xml:space="preserve">Namens deze, </w:t>
      </w:r>
      <w:r>
        <w:tab/>
      </w:r>
      <w:r>
        <w:tab/>
      </w:r>
      <w:r>
        <w:tab/>
      </w:r>
      <w:r>
        <w:tab/>
      </w:r>
      <w:r>
        <w:tab/>
      </w:r>
      <w:r>
        <w:tab/>
        <w:t>Namens deze,</w:t>
      </w:r>
    </w:p>
    <w:p w14:paraId="59095D35" w14:textId="77777777" w:rsidR="005B30CB" w:rsidRDefault="005B30CB" w:rsidP="005B30CB">
      <w:pPr>
        <w:spacing w:line="276" w:lineRule="auto"/>
      </w:pPr>
    </w:p>
    <w:p w14:paraId="57499836" w14:textId="77777777" w:rsidR="005B30CB" w:rsidRDefault="005B30CB" w:rsidP="005B30CB">
      <w:pPr>
        <w:spacing w:line="276" w:lineRule="auto"/>
      </w:pPr>
    </w:p>
    <w:p w14:paraId="3D614747" w14:textId="77777777" w:rsidR="005B30CB" w:rsidRDefault="005B30CB" w:rsidP="005B30CB">
      <w:pPr>
        <w:spacing w:line="276" w:lineRule="auto"/>
      </w:pPr>
    </w:p>
    <w:p w14:paraId="791C22CB" w14:textId="57F84BB4" w:rsidR="00595D05" w:rsidRDefault="005B30CB" w:rsidP="005B30CB">
      <w:pPr>
        <w:spacing w:line="276" w:lineRule="auto"/>
      </w:pPr>
      <w:r>
        <w:t xml:space="preserve">Naam: </w:t>
      </w:r>
      <w:r>
        <w:tab/>
      </w:r>
      <w:r>
        <w:tab/>
      </w:r>
      <w:r>
        <w:tab/>
      </w:r>
      <w:r>
        <w:tab/>
      </w:r>
      <w:r>
        <w:tab/>
      </w:r>
      <w:r>
        <w:tab/>
      </w:r>
      <w:r>
        <w:tab/>
        <w:t>Naam:</w:t>
      </w:r>
    </w:p>
    <w:p w14:paraId="476FB7C9" w14:textId="6ABFC47A" w:rsidR="00595D05" w:rsidRPr="00595D05" w:rsidRDefault="00595D05" w:rsidP="4BBFE1A8"/>
    <w:p w14:paraId="6CE27B18" w14:textId="6F18797A" w:rsidR="26AF6157" w:rsidRDefault="26AF6157" w:rsidP="4BBFE1A8"/>
    <w:sectPr w:rsidR="26AF6157" w:rsidSect="000C53EA">
      <w:headerReference w:type="default" r:id="rId12"/>
      <w:footerReference w:type="default" r:id="rId13"/>
      <w:headerReference w:type="first" r:id="rId14"/>
      <w:footerReference w:type="first" r:id="rId15"/>
      <w:pgSz w:w="11906" w:h="16838"/>
      <w:pgMar w:top="720" w:right="720" w:bottom="1234" w:left="72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95771" w14:textId="77777777" w:rsidR="000E1477" w:rsidRDefault="000E1477" w:rsidP="001E21BA">
      <w:pPr>
        <w:spacing w:line="240" w:lineRule="auto"/>
      </w:pPr>
      <w:r>
        <w:separator/>
      </w:r>
    </w:p>
    <w:p w14:paraId="441C628B" w14:textId="77777777" w:rsidR="000E1477" w:rsidRDefault="000E1477"/>
    <w:p w14:paraId="0FFD35D5" w14:textId="77777777" w:rsidR="000E1477" w:rsidRDefault="000E1477"/>
  </w:endnote>
  <w:endnote w:type="continuationSeparator" w:id="0">
    <w:p w14:paraId="2253AB68" w14:textId="77777777" w:rsidR="000E1477" w:rsidRDefault="000E1477" w:rsidP="001E21BA">
      <w:pPr>
        <w:spacing w:line="240" w:lineRule="auto"/>
      </w:pPr>
      <w:r>
        <w:continuationSeparator/>
      </w:r>
    </w:p>
    <w:p w14:paraId="7EE37332" w14:textId="77777777" w:rsidR="000E1477" w:rsidRDefault="000E1477"/>
    <w:p w14:paraId="76C73867" w14:textId="77777777" w:rsidR="000E1477" w:rsidRDefault="000E1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FBA09" w14:textId="604025E1" w:rsidR="006B5BC2" w:rsidRPr="000C53EA" w:rsidRDefault="000C53EA" w:rsidP="000C53EA">
    <w:pPr>
      <w:pStyle w:val="Voettekst"/>
    </w:pPr>
    <w:r>
      <w:rPr>
        <w:color w:val="0093C9"/>
        <w:sz w:val="16"/>
        <w:szCs w:val="16"/>
      </w:rPr>
      <w:t>Europese</w:t>
    </w:r>
    <w:r w:rsidRPr="00A37FC3">
      <w:rPr>
        <w:color w:val="0093C9"/>
        <w:sz w:val="16"/>
        <w:szCs w:val="16"/>
      </w:rPr>
      <w:t xml:space="preserve"> Aanbesteding </w:t>
    </w:r>
    <w:r>
      <w:rPr>
        <w:color w:val="0093C9"/>
        <w:sz w:val="16"/>
        <w:szCs w:val="16"/>
      </w:rPr>
      <w:t xml:space="preserve">Onderwijs Leer Pakket (Ref. Nr. </w:t>
    </w:r>
    <w:r w:rsidRPr="009E3343">
      <w:rPr>
        <w:color w:val="0093C9"/>
        <w:sz w:val="16"/>
        <w:szCs w:val="16"/>
      </w:rPr>
      <w:t>KQ</w:t>
    </w:r>
    <w:r>
      <w:rPr>
        <w:color w:val="0093C9"/>
        <w:sz w:val="16"/>
        <w:szCs w:val="16"/>
      </w:rPr>
      <w:t>PN</w:t>
    </w:r>
    <w:r w:rsidRPr="009E3343">
      <w:rPr>
        <w:color w:val="0093C9"/>
        <w:sz w:val="16"/>
        <w:szCs w:val="16"/>
      </w:rPr>
      <w:t>/</w:t>
    </w:r>
    <w:r>
      <w:rPr>
        <w:color w:val="0093C9"/>
        <w:sz w:val="16"/>
        <w:szCs w:val="16"/>
      </w:rPr>
      <w:t>2024/75</w:t>
    </w:r>
    <w:r w:rsidRPr="009E3343">
      <w:rPr>
        <w:color w:val="0093C9"/>
        <w:sz w:val="16"/>
        <w:szCs w:val="16"/>
      </w:rPr>
      <w:t>)</w:t>
    </w:r>
    <w:r>
      <w:rPr>
        <w:color w:val="0093C9"/>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6ACF2" w14:textId="79344BF6" w:rsidR="00C34EA9" w:rsidRPr="002D1E2B" w:rsidRDefault="000C53EA" w:rsidP="002D1E2B">
    <w:pPr>
      <w:pStyle w:val="Voettekst"/>
      <w:tabs>
        <w:tab w:val="clear" w:pos="4536"/>
      </w:tabs>
      <w:rPr>
        <w:color w:val="0055B8"/>
        <w:sz w:val="16"/>
        <w:szCs w:val="16"/>
      </w:rPr>
    </w:pPr>
    <w:r>
      <w:rPr>
        <w:color w:val="0093C9"/>
        <w:sz w:val="16"/>
        <w:szCs w:val="16"/>
      </w:rPr>
      <w:t>Europese</w:t>
    </w:r>
    <w:r w:rsidRPr="00A37FC3">
      <w:rPr>
        <w:color w:val="0093C9"/>
        <w:sz w:val="16"/>
        <w:szCs w:val="16"/>
      </w:rPr>
      <w:t xml:space="preserve"> Aanbesteding </w:t>
    </w:r>
    <w:r>
      <w:rPr>
        <w:color w:val="0093C9"/>
        <w:sz w:val="16"/>
        <w:szCs w:val="16"/>
      </w:rPr>
      <w:t xml:space="preserve">Onderwijs Leer Pakket (Ref. Nr. </w:t>
    </w:r>
    <w:r w:rsidRPr="009E3343">
      <w:rPr>
        <w:color w:val="0093C9"/>
        <w:sz w:val="16"/>
        <w:szCs w:val="16"/>
      </w:rPr>
      <w:t>KQ</w:t>
    </w:r>
    <w:r>
      <w:rPr>
        <w:color w:val="0093C9"/>
        <w:sz w:val="16"/>
        <w:szCs w:val="16"/>
      </w:rPr>
      <w:t>PN</w:t>
    </w:r>
    <w:r w:rsidRPr="009E3343">
      <w:rPr>
        <w:color w:val="0093C9"/>
        <w:sz w:val="16"/>
        <w:szCs w:val="16"/>
      </w:rPr>
      <w:t>/</w:t>
    </w:r>
    <w:r>
      <w:rPr>
        <w:color w:val="0093C9"/>
        <w:sz w:val="16"/>
        <w:szCs w:val="16"/>
      </w:rPr>
      <w:t>2024/75</w:t>
    </w:r>
    <w:r w:rsidRPr="009E3343">
      <w:rPr>
        <w:color w:val="0093C9"/>
        <w:sz w:val="16"/>
        <w:szCs w:val="16"/>
      </w:rPr>
      <w:t>)</w:t>
    </w:r>
    <w:r>
      <w:rPr>
        <w:color w:val="0093C9"/>
        <w:sz w:val="16"/>
        <w:szCs w:val="16"/>
      </w:rPr>
      <w:tab/>
    </w:r>
    <w:r w:rsidR="00684B7D">
      <w:rPr>
        <w:color w:val="0093C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24D7E" w14:textId="77777777" w:rsidR="000E1477" w:rsidRDefault="000E1477" w:rsidP="001E21BA">
      <w:pPr>
        <w:spacing w:line="240" w:lineRule="auto"/>
      </w:pPr>
      <w:r>
        <w:separator/>
      </w:r>
    </w:p>
    <w:p w14:paraId="38C3BC42" w14:textId="77777777" w:rsidR="000E1477" w:rsidRDefault="000E1477"/>
    <w:p w14:paraId="4819EF84" w14:textId="77777777" w:rsidR="000E1477" w:rsidRDefault="000E1477"/>
  </w:footnote>
  <w:footnote w:type="continuationSeparator" w:id="0">
    <w:p w14:paraId="60E95F59" w14:textId="77777777" w:rsidR="000E1477" w:rsidRDefault="000E1477" w:rsidP="001E21BA">
      <w:pPr>
        <w:spacing w:line="240" w:lineRule="auto"/>
      </w:pPr>
      <w:r>
        <w:continuationSeparator/>
      </w:r>
    </w:p>
    <w:p w14:paraId="73FBBD82" w14:textId="77777777" w:rsidR="000E1477" w:rsidRDefault="000E1477"/>
    <w:p w14:paraId="1BA21ED0" w14:textId="77777777" w:rsidR="000E1477" w:rsidRDefault="000E1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922D1" w14:textId="77777777" w:rsidR="00C34EA9" w:rsidRDefault="00C34EA9" w:rsidP="00FA789A">
    <w:pPr>
      <w:pStyle w:val="Koptekst"/>
      <w:tabs>
        <w:tab w:val="left" w:pos="1693"/>
      </w:tabs>
      <w:jc w:val="center"/>
    </w:pPr>
  </w:p>
  <w:p w14:paraId="5DC98072" w14:textId="77777777" w:rsidR="007133E0" w:rsidRDefault="007133E0"/>
  <w:p w14:paraId="16516B0F" w14:textId="77777777" w:rsidR="007133E0" w:rsidRDefault="007133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42D1A" w14:textId="77777777" w:rsidR="00C34EA9" w:rsidRPr="00E56C4B" w:rsidRDefault="00C34EA9" w:rsidP="00E56C4B">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3D8B6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E4DE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C2E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46B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BE69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4CB9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FCC1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486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FE21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90DC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73413"/>
    <w:multiLevelType w:val="hybridMultilevel"/>
    <w:tmpl w:val="0CDEE08E"/>
    <w:lvl w:ilvl="0" w:tplc="8B84ACC6">
      <w:numFmt w:val="bullet"/>
      <w:lvlText w:val="-"/>
      <w:lvlJc w:val="left"/>
      <w:pPr>
        <w:ind w:left="1440" w:hanging="360"/>
      </w:pPr>
      <w:rPr>
        <w:rFonts w:ascii="Calibri Light" w:eastAsiaTheme="minorHAnsi" w:hAnsi="Calibri Light" w:cs="Calibri Light"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10D7382D"/>
    <w:multiLevelType w:val="hybridMultilevel"/>
    <w:tmpl w:val="71401AB2"/>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CBD46F0"/>
    <w:multiLevelType w:val="hybridMultilevel"/>
    <w:tmpl w:val="32C4CF86"/>
    <w:lvl w:ilvl="0" w:tplc="CDA49A9E">
      <w:start w:val="10"/>
      <w:numFmt w:val="bullet"/>
      <w:lvlText w:val="-"/>
      <w:lvlJc w:val="left"/>
      <w:pPr>
        <w:ind w:left="720" w:hanging="360"/>
      </w:pPr>
      <w:rPr>
        <w:rFonts w:ascii="Verdana" w:eastAsia="Dotum"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6F4D01"/>
    <w:multiLevelType w:val="hybridMultilevel"/>
    <w:tmpl w:val="BB16EC88"/>
    <w:lvl w:ilvl="0" w:tplc="0A4A337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9155C1"/>
    <w:multiLevelType w:val="hybridMultilevel"/>
    <w:tmpl w:val="2BB6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82834"/>
    <w:multiLevelType w:val="hybridMultilevel"/>
    <w:tmpl w:val="5EE295CA"/>
    <w:lvl w:ilvl="0" w:tplc="23DAA9A2">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7E6152"/>
    <w:multiLevelType w:val="hybridMultilevel"/>
    <w:tmpl w:val="3476152A"/>
    <w:lvl w:ilvl="0" w:tplc="8E18CD4A">
      <w:start w:val="10"/>
      <w:numFmt w:val="bullet"/>
      <w:lvlText w:val="-"/>
      <w:lvlJc w:val="left"/>
      <w:pPr>
        <w:ind w:left="720" w:hanging="360"/>
      </w:pPr>
      <w:rPr>
        <w:rFonts w:ascii="Verdana" w:eastAsia="Dotum"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D84DFA"/>
    <w:multiLevelType w:val="hybridMultilevel"/>
    <w:tmpl w:val="6F2A1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8539D"/>
    <w:multiLevelType w:val="hybridMultilevel"/>
    <w:tmpl w:val="FD72A29E"/>
    <w:lvl w:ilvl="0" w:tplc="A766972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D443CC"/>
    <w:multiLevelType w:val="hybridMultilevel"/>
    <w:tmpl w:val="8CB4820A"/>
    <w:lvl w:ilvl="0" w:tplc="729E8A1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967543"/>
    <w:multiLevelType w:val="hybridMultilevel"/>
    <w:tmpl w:val="BECC0B38"/>
    <w:lvl w:ilvl="0" w:tplc="A7645A38">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615C18"/>
    <w:multiLevelType w:val="hybridMultilevel"/>
    <w:tmpl w:val="08F4F59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4D4568"/>
    <w:multiLevelType w:val="hybridMultilevel"/>
    <w:tmpl w:val="CC80F7CA"/>
    <w:lvl w:ilvl="0" w:tplc="641E3482">
      <w:start w:val="1"/>
      <w:numFmt w:val="bullet"/>
      <w:pStyle w:val="Lijstalinea"/>
      <w:lvlText w:val="o"/>
      <w:lvlJc w:val="left"/>
      <w:pPr>
        <w:ind w:left="720" w:hanging="360"/>
      </w:pPr>
      <w:rPr>
        <w:rFonts w:ascii="Courier New" w:hAnsi="Courier New" w:hint="default"/>
        <w:color w:val="0071C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530F8A"/>
    <w:multiLevelType w:val="hybridMultilevel"/>
    <w:tmpl w:val="B59A87F4"/>
    <w:lvl w:ilvl="0" w:tplc="43B04062">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E46FB"/>
    <w:multiLevelType w:val="hybridMultilevel"/>
    <w:tmpl w:val="829634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925BBD"/>
    <w:multiLevelType w:val="hybridMultilevel"/>
    <w:tmpl w:val="590CB7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6332492D"/>
    <w:multiLevelType w:val="hybridMultilevel"/>
    <w:tmpl w:val="30187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D11CB4"/>
    <w:multiLevelType w:val="hybridMultilevel"/>
    <w:tmpl w:val="BB22B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8301B9"/>
    <w:multiLevelType w:val="hybridMultilevel"/>
    <w:tmpl w:val="98906C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6E77EB8"/>
    <w:multiLevelType w:val="hybridMultilevel"/>
    <w:tmpl w:val="5FF0F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3F2BA5"/>
    <w:multiLevelType w:val="hybridMultilevel"/>
    <w:tmpl w:val="8710D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7E2F15"/>
    <w:multiLevelType w:val="hybridMultilevel"/>
    <w:tmpl w:val="9B080782"/>
    <w:lvl w:ilvl="0" w:tplc="8BB2A5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0259A0"/>
    <w:multiLevelType w:val="hybridMultilevel"/>
    <w:tmpl w:val="6ABC15F2"/>
    <w:lvl w:ilvl="0" w:tplc="3D648AC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320513"/>
    <w:multiLevelType w:val="hybridMultilevel"/>
    <w:tmpl w:val="5400DBF2"/>
    <w:lvl w:ilvl="0" w:tplc="3802004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EF6D7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D311CE3"/>
    <w:multiLevelType w:val="hybridMultilevel"/>
    <w:tmpl w:val="935845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094EB2"/>
    <w:multiLevelType w:val="hybridMultilevel"/>
    <w:tmpl w:val="A9B4E098"/>
    <w:lvl w:ilvl="0" w:tplc="EC9226A4">
      <w:start w:val="1"/>
      <w:numFmt w:val="bullet"/>
      <w:lvlText w:val=""/>
      <w:lvlJc w:val="left"/>
      <w:pPr>
        <w:ind w:left="720" w:hanging="360"/>
      </w:pPr>
      <w:rPr>
        <w:rFonts w:ascii="Symbol" w:hAnsi="Symbol"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536623"/>
    <w:multiLevelType w:val="hybridMultilevel"/>
    <w:tmpl w:val="E74A83B0"/>
    <w:lvl w:ilvl="0" w:tplc="8F0EB8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6435255">
    <w:abstractNumId w:val="22"/>
  </w:num>
  <w:num w:numId="2" w16cid:durableId="2016955970">
    <w:abstractNumId w:val="24"/>
  </w:num>
  <w:num w:numId="3" w16cid:durableId="484858940">
    <w:abstractNumId w:val="29"/>
  </w:num>
  <w:num w:numId="4" w16cid:durableId="680932179">
    <w:abstractNumId w:val="23"/>
  </w:num>
  <w:num w:numId="5" w16cid:durableId="565921435">
    <w:abstractNumId w:val="25"/>
  </w:num>
  <w:num w:numId="6" w16cid:durableId="593444058">
    <w:abstractNumId w:val="30"/>
  </w:num>
  <w:num w:numId="7" w16cid:durableId="1444152399">
    <w:abstractNumId w:val="37"/>
  </w:num>
  <w:num w:numId="8" w16cid:durableId="73286844">
    <w:abstractNumId w:val="28"/>
  </w:num>
  <w:num w:numId="9" w16cid:durableId="602767258">
    <w:abstractNumId w:val="36"/>
  </w:num>
  <w:num w:numId="10" w16cid:durableId="1029260701">
    <w:abstractNumId w:val="20"/>
  </w:num>
  <w:num w:numId="11" w16cid:durableId="1504861557">
    <w:abstractNumId w:val="17"/>
  </w:num>
  <w:num w:numId="12" w16cid:durableId="1212571347">
    <w:abstractNumId w:val="10"/>
  </w:num>
  <w:num w:numId="13" w16cid:durableId="790322230">
    <w:abstractNumId w:val="16"/>
  </w:num>
  <w:num w:numId="14" w16cid:durableId="261450819">
    <w:abstractNumId w:val="12"/>
  </w:num>
  <w:num w:numId="15" w16cid:durableId="622923140">
    <w:abstractNumId w:val="11"/>
  </w:num>
  <w:num w:numId="16" w16cid:durableId="1086806353">
    <w:abstractNumId w:val="15"/>
  </w:num>
  <w:num w:numId="17" w16cid:durableId="160701097">
    <w:abstractNumId w:val="35"/>
  </w:num>
  <w:num w:numId="18" w16cid:durableId="1501235900">
    <w:abstractNumId w:val="31"/>
  </w:num>
  <w:num w:numId="19" w16cid:durableId="1454011543">
    <w:abstractNumId w:val="33"/>
  </w:num>
  <w:num w:numId="20" w16cid:durableId="1611084164">
    <w:abstractNumId w:val="32"/>
  </w:num>
  <w:num w:numId="21" w16cid:durableId="679964527">
    <w:abstractNumId w:val="13"/>
  </w:num>
  <w:num w:numId="22" w16cid:durableId="1053503858">
    <w:abstractNumId w:val="18"/>
  </w:num>
  <w:num w:numId="23" w16cid:durableId="1451364001">
    <w:abstractNumId w:val="19"/>
  </w:num>
  <w:num w:numId="24" w16cid:durableId="950010186">
    <w:abstractNumId w:val="21"/>
  </w:num>
  <w:num w:numId="25" w16cid:durableId="1629119386">
    <w:abstractNumId w:val="34"/>
  </w:num>
  <w:num w:numId="26" w16cid:durableId="10883181">
    <w:abstractNumId w:val="0"/>
  </w:num>
  <w:num w:numId="27" w16cid:durableId="69357229">
    <w:abstractNumId w:val="1"/>
  </w:num>
  <w:num w:numId="28" w16cid:durableId="1661348907">
    <w:abstractNumId w:val="2"/>
  </w:num>
  <w:num w:numId="29" w16cid:durableId="476990911">
    <w:abstractNumId w:val="3"/>
  </w:num>
  <w:num w:numId="30" w16cid:durableId="934127">
    <w:abstractNumId w:val="8"/>
  </w:num>
  <w:num w:numId="31" w16cid:durableId="1784033675">
    <w:abstractNumId w:val="4"/>
  </w:num>
  <w:num w:numId="32" w16cid:durableId="1025908552">
    <w:abstractNumId w:val="5"/>
  </w:num>
  <w:num w:numId="33" w16cid:durableId="289635816">
    <w:abstractNumId w:val="6"/>
  </w:num>
  <w:num w:numId="34" w16cid:durableId="1585988004">
    <w:abstractNumId w:val="7"/>
  </w:num>
  <w:num w:numId="35" w16cid:durableId="2080059409">
    <w:abstractNumId w:val="9"/>
  </w:num>
  <w:num w:numId="36" w16cid:durableId="1592005394">
    <w:abstractNumId w:val="26"/>
  </w:num>
  <w:num w:numId="37" w16cid:durableId="934902387">
    <w:abstractNumId w:val="27"/>
  </w:num>
  <w:num w:numId="38" w16cid:durableId="662662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6FB"/>
    <w:rsid w:val="0000345B"/>
    <w:rsid w:val="00013414"/>
    <w:rsid w:val="000261EE"/>
    <w:rsid w:val="0002757E"/>
    <w:rsid w:val="00027DD0"/>
    <w:rsid w:val="00035184"/>
    <w:rsid w:val="00045104"/>
    <w:rsid w:val="00061F81"/>
    <w:rsid w:val="000707BA"/>
    <w:rsid w:val="00084878"/>
    <w:rsid w:val="000B49AE"/>
    <w:rsid w:val="000B60FF"/>
    <w:rsid w:val="000B7769"/>
    <w:rsid w:val="000C53EA"/>
    <w:rsid w:val="000D3424"/>
    <w:rsid w:val="000D6AE1"/>
    <w:rsid w:val="000E003C"/>
    <w:rsid w:val="000E1477"/>
    <w:rsid w:val="000E44DA"/>
    <w:rsid w:val="000E541D"/>
    <w:rsid w:val="000E6407"/>
    <w:rsid w:val="00100BDA"/>
    <w:rsid w:val="00102148"/>
    <w:rsid w:val="001026BB"/>
    <w:rsid w:val="00112079"/>
    <w:rsid w:val="00112522"/>
    <w:rsid w:val="001269BB"/>
    <w:rsid w:val="00126A51"/>
    <w:rsid w:val="00127431"/>
    <w:rsid w:val="00131700"/>
    <w:rsid w:val="00157247"/>
    <w:rsid w:val="0015785A"/>
    <w:rsid w:val="0016022F"/>
    <w:rsid w:val="00162B0F"/>
    <w:rsid w:val="0017126E"/>
    <w:rsid w:val="00173A0C"/>
    <w:rsid w:val="00186731"/>
    <w:rsid w:val="00190D7E"/>
    <w:rsid w:val="001B011F"/>
    <w:rsid w:val="001B0C48"/>
    <w:rsid w:val="001B4845"/>
    <w:rsid w:val="001C13EB"/>
    <w:rsid w:val="001C17A2"/>
    <w:rsid w:val="001C232E"/>
    <w:rsid w:val="001C4A57"/>
    <w:rsid w:val="001D0093"/>
    <w:rsid w:val="001D77E6"/>
    <w:rsid w:val="001E1EA3"/>
    <w:rsid w:val="001E21BA"/>
    <w:rsid w:val="001E3B45"/>
    <w:rsid w:val="001F1782"/>
    <w:rsid w:val="0020660B"/>
    <w:rsid w:val="002138B9"/>
    <w:rsid w:val="00223431"/>
    <w:rsid w:val="0022487E"/>
    <w:rsid w:val="00225F83"/>
    <w:rsid w:val="00237B64"/>
    <w:rsid w:val="002409D0"/>
    <w:rsid w:val="00243CEF"/>
    <w:rsid w:val="002564F5"/>
    <w:rsid w:val="00256DBA"/>
    <w:rsid w:val="0026121D"/>
    <w:rsid w:val="00264541"/>
    <w:rsid w:val="00266758"/>
    <w:rsid w:val="002669B4"/>
    <w:rsid w:val="00282713"/>
    <w:rsid w:val="00286AD3"/>
    <w:rsid w:val="002A02F4"/>
    <w:rsid w:val="002A1BC1"/>
    <w:rsid w:val="002A3327"/>
    <w:rsid w:val="002C5DB7"/>
    <w:rsid w:val="002D0C42"/>
    <w:rsid w:val="002D1E2B"/>
    <w:rsid w:val="002D3217"/>
    <w:rsid w:val="002D355E"/>
    <w:rsid w:val="002D69D5"/>
    <w:rsid w:val="003031C9"/>
    <w:rsid w:val="003105E9"/>
    <w:rsid w:val="003202B0"/>
    <w:rsid w:val="003261C8"/>
    <w:rsid w:val="00333434"/>
    <w:rsid w:val="003408BB"/>
    <w:rsid w:val="00346E5C"/>
    <w:rsid w:val="00350532"/>
    <w:rsid w:val="00353778"/>
    <w:rsid w:val="003671F9"/>
    <w:rsid w:val="00367407"/>
    <w:rsid w:val="00367A76"/>
    <w:rsid w:val="00372DCD"/>
    <w:rsid w:val="0038590B"/>
    <w:rsid w:val="00395C7C"/>
    <w:rsid w:val="00395FD5"/>
    <w:rsid w:val="003B4BC0"/>
    <w:rsid w:val="003C6E66"/>
    <w:rsid w:val="003D1020"/>
    <w:rsid w:val="003D11CF"/>
    <w:rsid w:val="003D6F16"/>
    <w:rsid w:val="003E2938"/>
    <w:rsid w:val="003F1127"/>
    <w:rsid w:val="003F41D8"/>
    <w:rsid w:val="00404D57"/>
    <w:rsid w:val="004052B0"/>
    <w:rsid w:val="00426331"/>
    <w:rsid w:val="00426E20"/>
    <w:rsid w:val="004322C5"/>
    <w:rsid w:val="00443154"/>
    <w:rsid w:val="0045057C"/>
    <w:rsid w:val="004525AF"/>
    <w:rsid w:val="00452ABF"/>
    <w:rsid w:val="00454B8F"/>
    <w:rsid w:val="00461A48"/>
    <w:rsid w:val="0046482F"/>
    <w:rsid w:val="00465F0E"/>
    <w:rsid w:val="0047047B"/>
    <w:rsid w:val="00480C7C"/>
    <w:rsid w:val="00487B21"/>
    <w:rsid w:val="004B2A52"/>
    <w:rsid w:val="004B3114"/>
    <w:rsid w:val="004C233C"/>
    <w:rsid w:val="004C3F07"/>
    <w:rsid w:val="004C7B33"/>
    <w:rsid w:val="004D42FA"/>
    <w:rsid w:val="004E79DD"/>
    <w:rsid w:val="004F08D5"/>
    <w:rsid w:val="004F4D33"/>
    <w:rsid w:val="00504550"/>
    <w:rsid w:val="00505057"/>
    <w:rsid w:val="00513194"/>
    <w:rsid w:val="005148AB"/>
    <w:rsid w:val="00540F3A"/>
    <w:rsid w:val="00541A16"/>
    <w:rsid w:val="00556CD7"/>
    <w:rsid w:val="0056616C"/>
    <w:rsid w:val="0059266C"/>
    <w:rsid w:val="00595A25"/>
    <w:rsid w:val="00595D05"/>
    <w:rsid w:val="005A2118"/>
    <w:rsid w:val="005B30CB"/>
    <w:rsid w:val="005B3B88"/>
    <w:rsid w:val="005B4E52"/>
    <w:rsid w:val="005D21D3"/>
    <w:rsid w:val="005E7318"/>
    <w:rsid w:val="005F382C"/>
    <w:rsid w:val="00614B2A"/>
    <w:rsid w:val="0062325D"/>
    <w:rsid w:val="00633451"/>
    <w:rsid w:val="00633BC7"/>
    <w:rsid w:val="00635DD0"/>
    <w:rsid w:val="006423C9"/>
    <w:rsid w:val="00643A45"/>
    <w:rsid w:val="00644BEC"/>
    <w:rsid w:val="006654F2"/>
    <w:rsid w:val="0068227B"/>
    <w:rsid w:val="00684B7D"/>
    <w:rsid w:val="006858EA"/>
    <w:rsid w:val="0069328F"/>
    <w:rsid w:val="0069363C"/>
    <w:rsid w:val="00695AC6"/>
    <w:rsid w:val="006B4FC3"/>
    <w:rsid w:val="006B5BC2"/>
    <w:rsid w:val="006D732A"/>
    <w:rsid w:val="006E629C"/>
    <w:rsid w:val="00711FB5"/>
    <w:rsid w:val="007133E0"/>
    <w:rsid w:val="00713432"/>
    <w:rsid w:val="0071424A"/>
    <w:rsid w:val="007216AD"/>
    <w:rsid w:val="00722046"/>
    <w:rsid w:val="00737E15"/>
    <w:rsid w:val="00742E83"/>
    <w:rsid w:val="00747BF0"/>
    <w:rsid w:val="007602B7"/>
    <w:rsid w:val="00762D0F"/>
    <w:rsid w:val="00766530"/>
    <w:rsid w:val="00767FE3"/>
    <w:rsid w:val="00783B6B"/>
    <w:rsid w:val="00784352"/>
    <w:rsid w:val="00785B66"/>
    <w:rsid w:val="00786012"/>
    <w:rsid w:val="00786E39"/>
    <w:rsid w:val="007948BB"/>
    <w:rsid w:val="007C2A4C"/>
    <w:rsid w:val="007C3CE5"/>
    <w:rsid w:val="007D146D"/>
    <w:rsid w:val="007D33CA"/>
    <w:rsid w:val="007D3A97"/>
    <w:rsid w:val="007D4066"/>
    <w:rsid w:val="007E03FC"/>
    <w:rsid w:val="007E47AB"/>
    <w:rsid w:val="007E57CD"/>
    <w:rsid w:val="007F494A"/>
    <w:rsid w:val="00802573"/>
    <w:rsid w:val="008046A0"/>
    <w:rsid w:val="008056CD"/>
    <w:rsid w:val="00805A17"/>
    <w:rsid w:val="0081754C"/>
    <w:rsid w:val="008263A7"/>
    <w:rsid w:val="0084229F"/>
    <w:rsid w:val="0086566A"/>
    <w:rsid w:val="00874FF6"/>
    <w:rsid w:val="0087723E"/>
    <w:rsid w:val="00880F1D"/>
    <w:rsid w:val="00885C18"/>
    <w:rsid w:val="00890EA4"/>
    <w:rsid w:val="00893118"/>
    <w:rsid w:val="008A4B81"/>
    <w:rsid w:val="008A57F9"/>
    <w:rsid w:val="008D26FB"/>
    <w:rsid w:val="008D3EB8"/>
    <w:rsid w:val="008D55EC"/>
    <w:rsid w:val="008E55A2"/>
    <w:rsid w:val="008F0764"/>
    <w:rsid w:val="008F6852"/>
    <w:rsid w:val="00905223"/>
    <w:rsid w:val="0091532D"/>
    <w:rsid w:val="00931E3A"/>
    <w:rsid w:val="00944CB2"/>
    <w:rsid w:val="00947C69"/>
    <w:rsid w:val="00950377"/>
    <w:rsid w:val="00950B45"/>
    <w:rsid w:val="009715E7"/>
    <w:rsid w:val="009924D5"/>
    <w:rsid w:val="00992E62"/>
    <w:rsid w:val="00995836"/>
    <w:rsid w:val="009A06DC"/>
    <w:rsid w:val="009A194A"/>
    <w:rsid w:val="009A49C0"/>
    <w:rsid w:val="009C0333"/>
    <w:rsid w:val="009C0B43"/>
    <w:rsid w:val="009D189F"/>
    <w:rsid w:val="009D46F9"/>
    <w:rsid w:val="009E0BCB"/>
    <w:rsid w:val="009E1C8C"/>
    <w:rsid w:val="00A06A55"/>
    <w:rsid w:val="00A14291"/>
    <w:rsid w:val="00A31B42"/>
    <w:rsid w:val="00A358E7"/>
    <w:rsid w:val="00A37642"/>
    <w:rsid w:val="00A449E5"/>
    <w:rsid w:val="00A46D43"/>
    <w:rsid w:val="00A65DE9"/>
    <w:rsid w:val="00A74C85"/>
    <w:rsid w:val="00A75260"/>
    <w:rsid w:val="00A86A99"/>
    <w:rsid w:val="00A92332"/>
    <w:rsid w:val="00A93056"/>
    <w:rsid w:val="00A95AD0"/>
    <w:rsid w:val="00AA0713"/>
    <w:rsid w:val="00AB2D4E"/>
    <w:rsid w:val="00AC0DA4"/>
    <w:rsid w:val="00AC19B4"/>
    <w:rsid w:val="00AD1CA9"/>
    <w:rsid w:val="00AE118B"/>
    <w:rsid w:val="00AE434F"/>
    <w:rsid w:val="00AF3575"/>
    <w:rsid w:val="00AF3688"/>
    <w:rsid w:val="00B0162B"/>
    <w:rsid w:val="00B02030"/>
    <w:rsid w:val="00B04258"/>
    <w:rsid w:val="00B0649D"/>
    <w:rsid w:val="00B07F92"/>
    <w:rsid w:val="00B138B8"/>
    <w:rsid w:val="00B20548"/>
    <w:rsid w:val="00B22351"/>
    <w:rsid w:val="00B22DA0"/>
    <w:rsid w:val="00B25979"/>
    <w:rsid w:val="00B27D0B"/>
    <w:rsid w:val="00B36DC9"/>
    <w:rsid w:val="00B43E0D"/>
    <w:rsid w:val="00B47B3F"/>
    <w:rsid w:val="00B50D69"/>
    <w:rsid w:val="00B75B62"/>
    <w:rsid w:val="00B8261A"/>
    <w:rsid w:val="00B878B3"/>
    <w:rsid w:val="00B90D74"/>
    <w:rsid w:val="00B91C5A"/>
    <w:rsid w:val="00B9396C"/>
    <w:rsid w:val="00BB51F9"/>
    <w:rsid w:val="00BC2A58"/>
    <w:rsid w:val="00BE04DE"/>
    <w:rsid w:val="00BE7209"/>
    <w:rsid w:val="00BF19B7"/>
    <w:rsid w:val="00C04EC2"/>
    <w:rsid w:val="00C10B93"/>
    <w:rsid w:val="00C143E5"/>
    <w:rsid w:val="00C14487"/>
    <w:rsid w:val="00C15804"/>
    <w:rsid w:val="00C177D7"/>
    <w:rsid w:val="00C21C87"/>
    <w:rsid w:val="00C229C2"/>
    <w:rsid w:val="00C24915"/>
    <w:rsid w:val="00C3232C"/>
    <w:rsid w:val="00C34EA9"/>
    <w:rsid w:val="00C440D9"/>
    <w:rsid w:val="00C71F95"/>
    <w:rsid w:val="00C73C6C"/>
    <w:rsid w:val="00C83FC6"/>
    <w:rsid w:val="00C94969"/>
    <w:rsid w:val="00CA2964"/>
    <w:rsid w:val="00CA5A70"/>
    <w:rsid w:val="00CB0324"/>
    <w:rsid w:val="00CC1676"/>
    <w:rsid w:val="00CC59B2"/>
    <w:rsid w:val="00CD1847"/>
    <w:rsid w:val="00D04599"/>
    <w:rsid w:val="00D05F9D"/>
    <w:rsid w:val="00D11290"/>
    <w:rsid w:val="00D157F1"/>
    <w:rsid w:val="00D3149B"/>
    <w:rsid w:val="00D325BD"/>
    <w:rsid w:val="00D436A4"/>
    <w:rsid w:val="00D45AEA"/>
    <w:rsid w:val="00D623DF"/>
    <w:rsid w:val="00D639D5"/>
    <w:rsid w:val="00D64DBC"/>
    <w:rsid w:val="00D8698B"/>
    <w:rsid w:val="00D9408D"/>
    <w:rsid w:val="00D9727E"/>
    <w:rsid w:val="00DB4FCE"/>
    <w:rsid w:val="00DB7A70"/>
    <w:rsid w:val="00DC38AB"/>
    <w:rsid w:val="00DD447C"/>
    <w:rsid w:val="00DE11C8"/>
    <w:rsid w:val="00E03D80"/>
    <w:rsid w:val="00E124CE"/>
    <w:rsid w:val="00E220E7"/>
    <w:rsid w:val="00E26545"/>
    <w:rsid w:val="00E2768F"/>
    <w:rsid w:val="00E30A93"/>
    <w:rsid w:val="00E30E98"/>
    <w:rsid w:val="00E3120E"/>
    <w:rsid w:val="00E43DD0"/>
    <w:rsid w:val="00E55447"/>
    <w:rsid w:val="00E56C4B"/>
    <w:rsid w:val="00E57D37"/>
    <w:rsid w:val="00E617D6"/>
    <w:rsid w:val="00E6493C"/>
    <w:rsid w:val="00E67931"/>
    <w:rsid w:val="00E72576"/>
    <w:rsid w:val="00E9184F"/>
    <w:rsid w:val="00EA59E5"/>
    <w:rsid w:val="00EC43D6"/>
    <w:rsid w:val="00EC63A8"/>
    <w:rsid w:val="00EE2588"/>
    <w:rsid w:val="00EE2D55"/>
    <w:rsid w:val="00EF1238"/>
    <w:rsid w:val="00F0066E"/>
    <w:rsid w:val="00F01A58"/>
    <w:rsid w:val="00F04989"/>
    <w:rsid w:val="00F12B55"/>
    <w:rsid w:val="00F30D70"/>
    <w:rsid w:val="00F319CA"/>
    <w:rsid w:val="00F37E28"/>
    <w:rsid w:val="00F42B49"/>
    <w:rsid w:val="00F55B3D"/>
    <w:rsid w:val="00F648A3"/>
    <w:rsid w:val="00F66841"/>
    <w:rsid w:val="00F77861"/>
    <w:rsid w:val="00F80CC0"/>
    <w:rsid w:val="00F82A6C"/>
    <w:rsid w:val="00F94C35"/>
    <w:rsid w:val="00F963FA"/>
    <w:rsid w:val="00FA789A"/>
    <w:rsid w:val="00FB21D2"/>
    <w:rsid w:val="00FB43AC"/>
    <w:rsid w:val="00FB7F70"/>
    <w:rsid w:val="00FC1BD9"/>
    <w:rsid w:val="00FD17E1"/>
    <w:rsid w:val="00FE0715"/>
    <w:rsid w:val="00FF4291"/>
    <w:rsid w:val="00FF52F2"/>
    <w:rsid w:val="1B3BA689"/>
    <w:rsid w:val="1D3A5DA9"/>
    <w:rsid w:val="23270FDA"/>
    <w:rsid w:val="26AF6157"/>
    <w:rsid w:val="32FA1798"/>
    <w:rsid w:val="488840E6"/>
    <w:rsid w:val="4BBFE1A8"/>
    <w:rsid w:val="5A503640"/>
    <w:rsid w:val="631FE18C"/>
    <w:rsid w:val="680A7C25"/>
    <w:rsid w:val="6DC0990F"/>
    <w:rsid w:val="6DC89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DE3D2"/>
  <w15:chartTrackingRefBased/>
  <w15:docId w15:val="{3A4DA615-2696-4A47-AE89-3A9BADBA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63A7"/>
    <w:pPr>
      <w:spacing w:line="360" w:lineRule="auto"/>
      <w:outlineLvl w:val="0"/>
    </w:pPr>
    <w:rPr>
      <w:rFonts w:eastAsia="Times New Roman" w:cs="Calibri Light"/>
      <w:color w:val="FFFFFF" w:themeColor="background1"/>
      <w:sz w:val="32"/>
      <w:szCs w:val="24"/>
      <w:lang w:eastAsia="nl-NL"/>
    </w:rPr>
  </w:style>
  <w:style w:type="paragraph" w:styleId="Kop2">
    <w:name w:val="heading 2"/>
    <w:basedOn w:val="Standaard"/>
    <w:next w:val="Standaard"/>
    <w:link w:val="Kop2Char"/>
    <w:uiPriority w:val="9"/>
    <w:unhideWhenUsed/>
    <w:qFormat/>
    <w:rsid w:val="00A449E5"/>
    <w:pPr>
      <w:keepNext/>
      <w:keepLines/>
      <w:spacing w:before="40" w:line="360" w:lineRule="auto"/>
      <w:outlineLvl w:val="1"/>
    </w:pPr>
    <w:rPr>
      <w:rFonts w:eastAsiaTheme="majorEastAsia" w:cstheme="majorBidi"/>
      <w:color w:val="0071CE"/>
      <w:sz w:val="24"/>
      <w:szCs w:val="26"/>
    </w:rPr>
  </w:style>
  <w:style w:type="paragraph" w:styleId="Kop3">
    <w:name w:val="heading 3"/>
    <w:basedOn w:val="Standaard"/>
    <w:next w:val="Standaard"/>
    <w:link w:val="Kop3Char"/>
    <w:uiPriority w:val="9"/>
    <w:unhideWhenUsed/>
    <w:qFormat/>
    <w:rsid w:val="00A449E5"/>
    <w:pPr>
      <w:keepNext/>
      <w:keepLines/>
      <w:spacing w:before="40"/>
      <w:outlineLvl w:val="2"/>
    </w:pPr>
    <w:rPr>
      <w:rFonts w:eastAsiaTheme="majorEastAsia" w:cstheme="majorBidi"/>
      <w:b/>
      <w:color w:val="0055B8"/>
      <w:szCs w:val="24"/>
    </w:rPr>
  </w:style>
  <w:style w:type="paragraph" w:styleId="Kop4">
    <w:name w:val="heading 4"/>
    <w:basedOn w:val="Standaard"/>
    <w:next w:val="Standaard"/>
    <w:link w:val="Kop4Char"/>
    <w:uiPriority w:val="9"/>
    <w:unhideWhenUsed/>
    <w:qFormat/>
    <w:rsid w:val="00633BC7"/>
    <w:pPr>
      <w:keepNext/>
      <w:keepLines/>
      <w:spacing w:before="40"/>
      <w:outlineLvl w:val="3"/>
    </w:pPr>
    <w:rPr>
      <w:rFonts w:eastAsiaTheme="majorEastAsia" w:cstheme="majorBidi"/>
      <w:iCs/>
      <w:color w:val="0093C9"/>
    </w:rPr>
  </w:style>
  <w:style w:type="paragraph" w:styleId="Kop5">
    <w:name w:val="heading 5"/>
    <w:basedOn w:val="Kop2"/>
    <w:next w:val="Standaard"/>
    <w:link w:val="Kop5Char"/>
    <w:uiPriority w:val="9"/>
    <w:unhideWhenUsed/>
    <w:qFormat/>
    <w:rsid w:val="000E541D"/>
    <w:pPr>
      <w:outlineLvl w:val="4"/>
    </w:pPr>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21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21BA"/>
  </w:style>
  <w:style w:type="paragraph" w:styleId="Voettekst">
    <w:name w:val="footer"/>
    <w:basedOn w:val="Standaard"/>
    <w:link w:val="VoettekstChar"/>
    <w:uiPriority w:val="99"/>
    <w:unhideWhenUsed/>
    <w:rsid w:val="001E21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21BA"/>
  </w:style>
  <w:style w:type="paragraph" w:styleId="Bijschrift">
    <w:name w:val="caption"/>
    <w:basedOn w:val="Standaard"/>
    <w:next w:val="Standaard"/>
    <w:uiPriority w:val="35"/>
    <w:unhideWhenUsed/>
    <w:qFormat/>
    <w:rsid w:val="00633BC7"/>
    <w:rPr>
      <w:i/>
      <w:iCs/>
      <w:color w:val="0055B8"/>
      <w:sz w:val="18"/>
      <w:szCs w:val="18"/>
    </w:rPr>
  </w:style>
  <w:style w:type="character" w:styleId="Hyperlink">
    <w:name w:val="Hyperlink"/>
    <w:basedOn w:val="Standaardalinea-lettertype"/>
    <w:uiPriority w:val="99"/>
    <w:unhideWhenUsed/>
    <w:rsid w:val="00885C18"/>
    <w:rPr>
      <w:color w:val="0563C1" w:themeColor="hyperlink"/>
      <w:u w:val="single"/>
    </w:rPr>
  </w:style>
  <w:style w:type="character" w:customStyle="1" w:styleId="Onopgelostemelding1">
    <w:name w:val="Onopgeloste melding1"/>
    <w:basedOn w:val="Standaardalinea-lettertype"/>
    <w:uiPriority w:val="99"/>
    <w:semiHidden/>
    <w:unhideWhenUsed/>
    <w:rsid w:val="00885C18"/>
    <w:rPr>
      <w:color w:val="605E5C"/>
      <w:shd w:val="clear" w:color="auto" w:fill="E1DFDD"/>
    </w:rPr>
  </w:style>
  <w:style w:type="character" w:customStyle="1" w:styleId="Kop1Char">
    <w:name w:val="Kop 1 Char"/>
    <w:basedOn w:val="Standaardalinea-lettertype"/>
    <w:link w:val="Kop1"/>
    <w:uiPriority w:val="9"/>
    <w:rsid w:val="008263A7"/>
    <w:rPr>
      <w:rFonts w:eastAsia="Times New Roman" w:cs="Calibri Light"/>
      <w:color w:val="FFFFFF" w:themeColor="background1"/>
      <w:sz w:val="32"/>
      <w:szCs w:val="24"/>
      <w:lang w:eastAsia="nl-NL"/>
    </w:rPr>
  </w:style>
  <w:style w:type="paragraph" w:styleId="Plattetekst">
    <w:name w:val="Body Text"/>
    <w:basedOn w:val="Standaard"/>
    <w:link w:val="PlattetekstChar"/>
    <w:uiPriority w:val="1"/>
    <w:qFormat/>
    <w:rsid w:val="00633BC7"/>
    <w:pPr>
      <w:widowControl w:val="0"/>
      <w:autoSpaceDE w:val="0"/>
      <w:autoSpaceDN w:val="0"/>
      <w:spacing w:before="120" w:after="120" w:line="300" w:lineRule="auto"/>
    </w:pPr>
    <w:rPr>
      <w:rFonts w:eastAsia="Calibri Light" w:cs="Calibri Light"/>
      <w:szCs w:val="22"/>
      <w:lang w:eastAsia="nl-NL" w:bidi="nl-NL"/>
    </w:rPr>
  </w:style>
  <w:style w:type="character" w:customStyle="1" w:styleId="PlattetekstChar">
    <w:name w:val="Platte tekst Char"/>
    <w:basedOn w:val="Standaardalinea-lettertype"/>
    <w:link w:val="Plattetekst"/>
    <w:uiPriority w:val="1"/>
    <w:rsid w:val="00633BC7"/>
    <w:rPr>
      <w:rFonts w:eastAsia="Calibri Light" w:cs="Calibri Light"/>
      <w:szCs w:val="22"/>
      <w:lang w:eastAsia="nl-NL" w:bidi="nl-NL"/>
    </w:rPr>
  </w:style>
  <w:style w:type="character" w:customStyle="1" w:styleId="Kop2Char">
    <w:name w:val="Kop 2 Char"/>
    <w:basedOn w:val="Standaardalinea-lettertype"/>
    <w:link w:val="Kop2"/>
    <w:uiPriority w:val="9"/>
    <w:rsid w:val="00A449E5"/>
    <w:rPr>
      <w:rFonts w:eastAsiaTheme="majorEastAsia" w:cstheme="majorBidi"/>
      <w:color w:val="0071CE"/>
      <w:sz w:val="24"/>
      <w:szCs w:val="26"/>
    </w:rPr>
  </w:style>
  <w:style w:type="paragraph" w:styleId="Lijstalinea">
    <w:name w:val="List Paragraph"/>
    <w:basedOn w:val="Standaard"/>
    <w:uiPriority w:val="34"/>
    <w:qFormat/>
    <w:rsid w:val="00633BC7"/>
    <w:pPr>
      <w:numPr>
        <w:numId w:val="1"/>
      </w:numPr>
      <w:spacing w:line="300" w:lineRule="auto"/>
    </w:pPr>
    <w:rPr>
      <w:rFonts w:eastAsia="Times New Roman" w:cs="Calibri Light"/>
      <w:color w:val="000000"/>
      <w:lang w:eastAsia="nl-NL"/>
    </w:rPr>
  </w:style>
  <w:style w:type="table" w:styleId="Tabelraster">
    <w:name w:val="Table Grid"/>
    <w:basedOn w:val="Standaardtabel"/>
    <w:uiPriority w:val="39"/>
    <w:rsid w:val="00F82A6C"/>
    <w:pPr>
      <w:spacing w:line="240" w:lineRule="auto"/>
    </w:pPr>
    <w:rPr>
      <w:rFonts w:asciiTheme="minorHAnsi" w:hAnsiTheme="minorHAnsi"/>
      <w:color w:val="404040" w:themeColor="text1" w:themeTint="BF"/>
      <w:sz w:val="18"/>
      <w:lang w:val="en-US"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0E541D"/>
    <w:rPr>
      <w:rFonts w:eastAsiaTheme="majorEastAsia" w:cstheme="majorBidi"/>
      <w:color w:val="0071CE"/>
      <w:sz w:val="21"/>
      <w:szCs w:val="26"/>
    </w:rPr>
  </w:style>
  <w:style w:type="paragraph" w:customStyle="1" w:styleId="Heading2underline">
    <w:name w:val="Heading 2 + underline"/>
    <w:basedOn w:val="Kop2"/>
    <w:qFormat/>
    <w:rsid w:val="00FB43AC"/>
    <w:rPr>
      <w:color w:val="0093C9"/>
      <w:sz w:val="28"/>
      <w:u w:val="single"/>
    </w:rPr>
  </w:style>
  <w:style w:type="character" w:customStyle="1" w:styleId="Kop3Char">
    <w:name w:val="Kop 3 Char"/>
    <w:basedOn w:val="Standaardalinea-lettertype"/>
    <w:link w:val="Kop3"/>
    <w:uiPriority w:val="9"/>
    <w:rsid w:val="00A449E5"/>
    <w:rPr>
      <w:rFonts w:eastAsiaTheme="majorEastAsia" w:cstheme="majorBidi"/>
      <w:b/>
      <w:color w:val="0055B8"/>
      <w:szCs w:val="24"/>
    </w:rPr>
  </w:style>
  <w:style w:type="character" w:customStyle="1" w:styleId="Kop4Char">
    <w:name w:val="Kop 4 Char"/>
    <w:basedOn w:val="Standaardalinea-lettertype"/>
    <w:link w:val="Kop4"/>
    <w:uiPriority w:val="9"/>
    <w:rsid w:val="00633BC7"/>
    <w:rPr>
      <w:rFonts w:eastAsiaTheme="majorEastAsia" w:cstheme="majorBidi"/>
      <w:iCs/>
      <w:color w:val="0093C9"/>
    </w:rPr>
  </w:style>
  <w:style w:type="paragraph" w:customStyle="1" w:styleId="Introtekst">
    <w:name w:val="Intro tekst"/>
    <w:basedOn w:val="Standaard"/>
    <w:qFormat/>
    <w:rsid w:val="00944CB2"/>
    <w:pPr>
      <w:spacing w:before="240" w:after="240" w:line="276" w:lineRule="auto"/>
    </w:pPr>
    <w:rPr>
      <w:color w:val="0093C9"/>
    </w:rPr>
  </w:style>
  <w:style w:type="paragraph" w:customStyle="1" w:styleId="KQvoettekstentekstintabllen">
    <w:name w:val="KQ voettekst en tekst in tabllen"/>
    <w:basedOn w:val="Standaard"/>
    <w:qFormat/>
    <w:rsid w:val="001C4A57"/>
    <w:pPr>
      <w:spacing w:line="240" w:lineRule="auto"/>
    </w:pPr>
    <w:rPr>
      <w:rFonts w:asciiTheme="majorHAnsi" w:hAnsiTheme="majorHAnsi" w:cstheme="majorHAnsi"/>
      <w:sz w:val="18"/>
      <w:szCs w:val="18"/>
    </w:rPr>
  </w:style>
  <w:style w:type="paragraph" w:customStyle="1" w:styleId="KQstijlstandaardtekstlight">
    <w:name w:val="KQ stijl standaard tekst light"/>
    <w:basedOn w:val="Standaard"/>
    <w:link w:val="KQstijlstandaardtekstlightChar"/>
    <w:qFormat/>
    <w:rsid w:val="001C4A57"/>
    <w:pPr>
      <w:spacing w:after="160" w:line="259" w:lineRule="auto"/>
    </w:pPr>
    <w:rPr>
      <w:rFonts w:asciiTheme="majorHAnsi" w:hAnsiTheme="majorHAnsi" w:cstheme="majorHAnsi"/>
      <w:color w:val="404040" w:themeColor="text1" w:themeTint="BF"/>
      <w:sz w:val="22"/>
      <w:szCs w:val="22"/>
    </w:rPr>
  </w:style>
  <w:style w:type="character" w:customStyle="1" w:styleId="KQstijlstandaardtekstlightChar">
    <w:name w:val="KQ stijl standaard tekst light Char"/>
    <w:basedOn w:val="Standaardalinea-lettertype"/>
    <w:link w:val="KQstijlstandaardtekstlight"/>
    <w:rsid w:val="001C4A57"/>
    <w:rPr>
      <w:rFonts w:asciiTheme="majorHAnsi" w:hAnsiTheme="majorHAnsi" w:cstheme="majorHAnsi"/>
      <w:color w:val="404040" w:themeColor="text1" w:themeTint="BF"/>
      <w:sz w:val="22"/>
      <w:szCs w:val="22"/>
    </w:rPr>
  </w:style>
  <w:style w:type="paragraph" w:styleId="Inhopg1">
    <w:name w:val="toc 1"/>
    <w:basedOn w:val="Standaard"/>
    <w:next w:val="Standaard"/>
    <w:link w:val="Inhopg1Char"/>
    <w:autoRedefine/>
    <w:uiPriority w:val="39"/>
    <w:unhideWhenUsed/>
    <w:qFormat/>
    <w:rsid w:val="003202B0"/>
    <w:pPr>
      <w:tabs>
        <w:tab w:val="left" w:pos="426"/>
        <w:tab w:val="right" w:leader="dot" w:pos="9923"/>
      </w:tabs>
      <w:overflowPunct w:val="0"/>
      <w:autoSpaceDE w:val="0"/>
      <w:autoSpaceDN w:val="0"/>
      <w:adjustRightInd w:val="0"/>
      <w:spacing w:line="240" w:lineRule="auto"/>
      <w:jc w:val="both"/>
      <w:textAlignment w:val="baseline"/>
    </w:pPr>
    <w:rPr>
      <w:rFonts w:eastAsia="Times New Roman" w:cs="Arial"/>
      <w:noProof/>
      <w:color w:val="0055B8"/>
      <w:lang w:val="nl"/>
      <w14:scene3d>
        <w14:camera w14:prst="orthographicFront"/>
        <w14:lightRig w14:rig="threePt" w14:dir="t">
          <w14:rot w14:lat="0" w14:lon="0" w14:rev="0"/>
        </w14:lightRig>
      </w14:scene3d>
    </w:rPr>
  </w:style>
  <w:style w:type="paragraph" w:styleId="Inhopg2">
    <w:name w:val="toc 2"/>
    <w:basedOn w:val="Standaard"/>
    <w:next w:val="Standaard"/>
    <w:autoRedefine/>
    <w:uiPriority w:val="39"/>
    <w:unhideWhenUsed/>
    <w:qFormat/>
    <w:rsid w:val="003202B0"/>
    <w:pPr>
      <w:tabs>
        <w:tab w:val="right" w:pos="709"/>
        <w:tab w:val="left" w:pos="1418"/>
        <w:tab w:val="right" w:leader="dot" w:pos="9923"/>
      </w:tabs>
      <w:overflowPunct w:val="0"/>
      <w:autoSpaceDE w:val="0"/>
      <w:autoSpaceDN w:val="0"/>
      <w:adjustRightInd w:val="0"/>
      <w:spacing w:line="276" w:lineRule="auto"/>
      <w:ind w:left="709"/>
      <w:jc w:val="both"/>
      <w:textAlignment w:val="baseline"/>
    </w:pPr>
    <w:rPr>
      <w:rFonts w:eastAsia="Times New Roman" w:cs="Times New Roman"/>
      <w:sz w:val="18"/>
      <w:lang w:val="nl"/>
    </w:rPr>
  </w:style>
  <w:style w:type="paragraph" w:styleId="Inhopg3">
    <w:name w:val="toc 3"/>
    <w:basedOn w:val="Standaard"/>
    <w:next w:val="Standaard"/>
    <w:autoRedefine/>
    <w:uiPriority w:val="39"/>
    <w:unhideWhenUsed/>
    <w:qFormat/>
    <w:rsid w:val="003202B0"/>
    <w:pPr>
      <w:tabs>
        <w:tab w:val="left" w:pos="1418"/>
        <w:tab w:val="right" w:leader="dot" w:pos="9062"/>
        <w:tab w:val="right" w:leader="dot" w:pos="9923"/>
      </w:tabs>
      <w:spacing w:line="276" w:lineRule="auto"/>
      <w:ind w:left="709"/>
      <w:jc w:val="both"/>
    </w:pPr>
    <w:rPr>
      <w:rFonts w:eastAsia="Times New Roman" w:cs="Times New Roman"/>
      <w:sz w:val="18"/>
      <w:szCs w:val="22"/>
    </w:rPr>
  </w:style>
  <w:style w:type="paragraph" w:styleId="Inhopg4">
    <w:name w:val="toc 4"/>
    <w:basedOn w:val="Standaard"/>
    <w:next w:val="Standaard"/>
    <w:autoRedefine/>
    <w:uiPriority w:val="39"/>
    <w:unhideWhenUsed/>
    <w:rsid w:val="00F30D70"/>
    <w:pPr>
      <w:spacing w:after="100" w:line="276" w:lineRule="auto"/>
      <w:ind w:left="660"/>
      <w:jc w:val="both"/>
    </w:pPr>
    <w:rPr>
      <w:rFonts w:eastAsia="Times New Roman" w:cs="Times New Roman"/>
      <w:sz w:val="18"/>
      <w:szCs w:val="22"/>
      <w:lang w:eastAsia="nl-NL"/>
    </w:rPr>
  </w:style>
  <w:style w:type="paragraph" w:styleId="Inhopg5">
    <w:name w:val="toc 5"/>
    <w:basedOn w:val="Standaard"/>
    <w:next w:val="Standaard"/>
    <w:autoRedefine/>
    <w:uiPriority w:val="39"/>
    <w:unhideWhenUsed/>
    <w:rsid w:val="00F30D70"/>
    <w:pPr>
      <w:spacing w:after="100" w:line="276" w:lineRule="auto"/>
      <w:ind w:left="880"/>
      <w:jc w:val="both"/>
    </w:pPr>
    <w:rPr>
      <w:rFonts w:ascii="Calibri" w:eastAsia="Times New Roman" w:hAnsi="Calibri" w:cs="Times New Roman"/>
      <w:sz w:val="18"/>
      <w:szCs w:val="22"/>
      <w:lang w:eastAsia="nl-NL"/>
    </w:rPr>
  </w:style>
  <w:style w:type="paragraph" w:styleId="Inhopg6">
    <w:name w:val="toc 6"/>
    <w:basedOn w:val="Standaard"/>
    <w:next w:val="Standaard"/>
    <w:autoRedefine/>
    <w:uiPriority w:val="39"/>
    <w:unhideWhenUsed/>
    <w:rsid w:val="00F30D70"/>
    <w:pPr>
      <w:spacing w:after="100" w:line="276" w:lineRule="auto"/>
      <w:ind w:left="1100"/>
      <w:jc w:val="both"/>
    </w:pPr>
    <w:rPr>
      <w:rFonts w:eastAsia="Times New Roman" w:cs="Times New Roman"/>
      <w:sz w:val="18"/>
      <w:szCs w:val="22"/>
      <w:lang w:eastAsia="nl-NL"/>
    </w:rPr>
  </w:style>
  <w:style w:type="paragraph" w:styleId="Inhopg7">
    <w:name w:val="toc 7"/>
    <w:basedOn w:val="Standaard"/>
    <w:next w:val="Standaard"/>
    <w:autoRedefine/>
    <w:uiPriority w:val="39"/>
    <w:unhideWhenUsed/>
    <w:rsid w:val="00F30D70"/>
    <w:pPr>
      <w:spacing w:after="100" w:line="276" w:lineRule="auto"/>
      <w:ind w:left="1320"/>
      <w:jc w:val="both"/>
    </w:pPr>
    <w:rPr>
      <w:rFonts w:eastAsia="Times New Roman" w:cs="Times New Roman"/>
      <w:sz w:val="18"/>
      <w:szCs w:val="22"/>
      <w:lang w:eastAsia="nl-NL"/>
    </w:rPr>
  </w:style>
  <w:style w:type="paragraph" w:styleId="Inhopg8">
    <w:name w:val="toc 8"/>
    <w:basedOn w:val="Standaard"/>
    <w:next w:val="Standaard"/>
    <w:autoRedefine/>
    <w:uiPriority w:val="39"/>
    <w:unhideWhenUsed/>
    <w:rsid w:val="00F30D70"/>
    <w:pPr>
      <w:spacing w:after="100" w:line="276" w:lineRule="auto"/>
      <w:ind w:left="1540"/>
      <w:jc w:val="both"/>
    </w:pPr>
    <w:rPr>
      <w:rFonts w:eastAsia="Times New Roman" w:cs="Times New Roman"/>
      <w:sz w:val="18"/>
      <w:szCs w:val="22"/>
      <w:lang w:eastAsia="nl-NL"/>
    </w:rPr>
  </w:style>
  <w:style w:type="paragraph" w:styleId="Inhopg9">
    <w:name w:val="toc 9"/>
    <w:basedOn w:val="Standaard"/>
    <w:next w:val="Standaard"/>
    <w:autoRedefine/>
    <w:uiPriority w:val="39"/>
    <w:unhideWhenUsed/>
    <w:rsid w:val="00F30D70"/>
    <w:pPr>
      <w:spacing w:after="100" w:line="276" w:lineRule="auto"/>
      <w:ind w:left="1760"/>
      <w:jc w:val="both"/>
    </w:pPr>
    <w:rPr>
      <w:rFonts w:eastAsia="Times New Roman" w:cs="Times New Roman"/>
      <w:sz w:val="18"/>
      <w:szCs w:val="22"/>
      <w:lang w:eastAsia="nl-NL"/>
    </w:rPr>
  </w:style>
  <w:style w:type="paragraph" w:styleId="Ballontekst">
    <w:name w:val="Balloon Text"/>
    <w:basedOn w:val="Standaard"/>
    <w:link w:val="BallontekstChar"/>
    <w:uiPriority w:val="99"/>
    <w:semiHidden/>
    <w:unhideWhenUsed/>
    <w:rsid w:val="00893118"/>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893118"/>
    <w:rPr>
      <w:rFonts w:ascii="Times New Roman" w:hAnsi="Times New Roman" w:cs="Times New Roman"/>
      <w:sz w:val="18"/>
      <w:szCs w:val="18"/>
    </w:rPr>
  </w:style>
  <w:style w:type="character" w:customStyle="1" w:styleId="Inhopg1Char">
    <w:name w:val="Inhopg 1 Char"/>
    <w:basedOn w:val="Standaardalinea-lettertype"/>
    <w:link w:val="Inhopg1"/>
    <w:uiPriority w:val="39"/>
    <w:rsid w:val="003202B0"/>
    <w:rPr>
      <w:rFonts w:eastAsia="Times New Roman" w:cs="Arial"/>
      <w:noProof/>
      <w:color w:val="0055B8"/>
      <w:lang w:val="nl"/>
      <w14:scene3d>
        <w14:camera w14:prst="orthographicFront"/>
        <w14:lightRig w14:rig="threePt" w14:dir="t">
          <w14:rot w14:lat="0" w14:lon="0" w14:rev="0"/>
        </w14:lightRig>
      </w14:scene3d>
    </w:rPr>
  </w:style>
  <w:style w:type="character" w:styleId="Onopgelostemelding">
    <w:name w:val="Unresolved Mention"/>
    <w:basedOn w:val="Standaardalinea-lettertype"/>
    <w:uiPriority w:val="99"/>
    <w:semiHidden/>
    <w:unhideWhenUsed/>
    <w:rsid w:val="003202B0"/>
    <w:rPr>
      <w:color w:val="605E5C"/>
      <w:shd w:val="clear" w:color="auto" w:fill="E1DFDD"/>
    </w:rPr>
  </w:style>
  <w:style w:type="paragraph" w:styleId="Geenafstand">
    <w:name w:val="No Spacing"/>
    <w:uiPriority w:val="1"/>
    <w:qFormat/>
    <w:rsid w:val="00684B7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7230">
      <w:bodyDiv w:val="1"/>
      <w:marLeft w:val="0"/>
      <w:marRight w:val="0"/>
      <w:marTop w:val="0"/>
      <w:marBottom w:val="0"/>
      <w:divBdr>
        <w:top w:val="none" w:sz="0" w:space="0" w:color="auto"/>
        <w:left w:val="none" w:sz="0" w:space="0" w:color="auto"/>
        <w:bottom w:val="none" w:sz="0" w:space="0" w:color="auto"/>
        <w:right w:val="none" w:sz="0" w:space="0" w:color="auto"/>
      </w:divBdr>
    </w:div>
    <w:div w:id="107741969">
      <w:bodyDiv w:val="1"/>
      <w:marLeft w:val="0"/>
      <w:marRight w:val="0"/>
      <w:marTop w:val="0"/>
      <w:marBottom w:val="0"/>
      <w:divBdr>
        <w:top w:val="none" w:sz="0" w:space="0" w:color="auto"/>
        <w:left w:val="none" w:sz="0" w:space="0" w:color="auto"/>
        <w:bottom w:val="none" w:sz="0" w:space="0" w:color="auto"/>
        <w:right w:val="none" w:sz="0" w:space="0" w:color="auto"/>
      </w:divBdr>
    </w:div>
    <w:div w:id="124667875">
      <w:bodyDiv w:val="1"/>
      <w:marLeft w:val="0"/>
      <w:marRight w:val="0"/>
      <w:marTop w:val="0"/>
      <w:marBottom w:val="0"/>
      <w:divBdr>
        <w:top w:val="none" w:sz="0" w:space="0" w:color="auto"/>
        <w:left w:val="none" w:sz="0" w:space="0" w:color="auto"/>
        <w:bottom w:val="none" w:sz="0" w:space="0" w:color="auto"/>
        <w:right w:val="none" w:sz="0" w:space="0" w:color="auto"/>
      </w:divBdr>
    </w:div>
    <w:div w:id="365259884">
      <w:bodyDiv w:val="1"/>
      <w:marLeft w:val="0"/>
      <w:marRight w:val="0"/>
      <w:marTop w:val="0"/>
      <w:marBottom w:val="0"/>
      <w:divBdr>
        <w:top w:val="none" w:sz="0" w:space="0" w:color="auto"/>
        <w:left w:val="none" w:sz="0" w:space="0" w:color="auto"/>
        <w:bottom w:val="none" w:sz="0" w:space="0" w:color="auto"/>
        <w:right w:val="none" w:sz="0" w:space="0" w:color="auto"/>
      </w:divBdr>
    </w:div>
    <w:div w:id="460347065">
      <w:bodyDiv w:val="1"/>
      <w:marLeft w:val="0"/>
      <w:marRight w:val="0"/>
      <w:marTop w:val="0"/>
      <w:marBottom w:val="0"/>
      <w:divBdr>
        <w:top w:val="none" w:sz="0" w:space="0" w:color="auto"/>
        <w:left w:val="none" w:sz="0" w:space="0" w:color="auto"/>
        <w:bottom w:val="none" w:sz="0" w:space="0" w:color="auto"/>
        <w:right w:val="none" w:sz="0" w:space="0" w:color="auto"/>
      </w:divBdr>
    </w:div>
    <w:div w:id="652877284">
      <w:bodyDiv w:val="1"/>
      <w:marLeft w:val="0"/>
      <w:marRight w:val="0"/>
      <w:marTop w:val="0"/>
      <w:marBottom w:val="0"/>
      <w:divBdr>
        <w:top w:val="none" w:sz="0" w:space="0" w:color="auto"/>
        <w:left w:val="none" w:sz="0" w:space="0" w:color="auto"/>
        <w:bottom w:val="none" w:sz="0" w:space="0" w:color="auto"/>
        <w:right w:val="none" w:sz="0" w:space="0" w:color="auto"/>
      </w:divBdr>
    </w:div>
    <w:div w:id="691225371">
      <w:bodyDiv w:val="1"/>
      <w:marLeft w:val="0"/>
      <w:marRight w:val="0"/>
      <w:marTop w:val="0"/>
      <w:marBottom w:val="0"/>
      <w:divBdr>
        <w:top w:val="none" w:sz="0" w:space="0" w:color="auto"/>
        <w:left w:val="none" w:sz="0" w:space="0" w:color="auto"/>
        <w:bottom w:val="none" w:sz="0" w:space="0" w:color="auto"/>
        <w:right w:val="none" w:sz="0" w:space="0" w:color="auto"/>
      </w:divBdr>
    </w:div>
    <w:div w:id="822621908">
      <w:bodyDiv w:val="1"/>
      <w:marLeft w:val="0"/>
      <w:marRight w:val="0"/>
      <w:marTop w:val="0"/>
      <w:marBottom w:val="0"/>
      <w:divBdr>
        <w:top w:val="none" w:sz="0" w:space="0" w:color="auto"/>
        <w:left w:val="none" w:sz="0" w:space="0" w:color="auto"/>
        <w:bottom w:val="none" w:sz="0" w:space="0" w:color="auto"/>
        <w:right w:val="none" w:sz="0" w:space="0" w:color="auto"/>
      </w:divBdr>
    </w:div>
    <w:div w:id="841355040">
      <w:bodyDiv w:val="1"/>
      <w:marLeft w:val="0"/>
      <w:marRight w:val="0"/>
      <w:marTop w:val="0"/>
      <w:marBottom w:val="0"/>
      <w:divBdr>
        <w:top w:val="none" w:sz="0" w:space="0" w:color="auto"/>
        <w:left w:val="none" w:sz="0" w:space="0" w:color="auto"/>
        <w:bottom w:val="none" w:sz="0" w:space="0" w:color="auto"/>
        <w:right w:val="none" w:sz="0" w:space="0" w:color="auto"/>
      </w:divBdr>
    </w:div>
    <w:div w:id="905147935">
      <w:bodyDiv w:val="1"/>
      <w:marLeft w:val="0"/>
      <w:marRight w:val="0"/>
      <w:marTop w:val="0"/>
      <w:marBottom w:val="0"/>
      <w:divBdr>
        <w:top w:val="none" w:sz="0" w:space="0" w:color="auto"/>
        <w:left w:val="none" w:sz="0" w:space="0" w:color="auto"/>
        <w:bottom w:val="none" w:sz="0" w:space="0" w:color="auto"/>
        <w:right w:val="none" w:sz="0" w:space="0" w:color="auto"/>
      </w:divBdr>
    </w:div>
    <w:div w:id="1167552422">
      <w:bodyDiv w:val="1"/>
      <w:marLeft w:val="0"/>
      <w:marRight w:val="0"/>
      <w:marTop w:val="0"/>
      <w:marBottom w:val="0"/>
      <w:divBdr>
        <w:top w:val="none" w:sz="0" w:space="0" w:color="auto"/>
        <w:left w:val="none" w:sz="0" w:space="0" w:color="auto"/>
        <w:bottom w:val="none" w:sz="0" w:space="0" w:color="auto"/>
        <w:right w:val="none" w:sz="0" w:space="0" w:color="auto"/>
      </w:divBdr>
    </w:div>
    <w:div w:id="1434132989">
      <w:bodyDiv w:val="1"/>
      <w:marLeft w:val="0"/>
      <w:marRight w:val="0"/>
      <w:marTop w:val="0"/>
      <w:marBottom w:val="0"/>
      <w:divBdr>
        <w:top w:val="none" w:sz="0" w:space="0" w:color="auto"/>
        <w:left w:val="none" w:sz="0" w:space="0" w:color="auto"/>
        <w:bottom w:val="none" w:sz="0" w:space="0" w:color="auto"/>
        <w:right w:val="none" w:sz="0" w:space="0" w:color="auto"/>
      </w:divBdr>
    </w:div>
    <w:div w:id="1774470241">
      <w:bodyDiv w:val="1"/>
      <w:marLeft w:val="0"/>
      <w:marRight w:val="0"/>
      <w:marTop w:val="0"/>
      <w:marBottom w:val="0"/>
      <w:divBdr>
        <w:top w:val="none" w:sz="0" w:space="0" w:color="auto"/>
        <w:left w:val="none" w:sz="0" w:space="0" w:color="auto"/>
        <w:bottom w:val="none" w:sz="0" w:space="0" w:color="auto"/>
        <w:right w:val="none" w:sz="0" w:space="0" w:color="auto"/>
      </w:divBdr>
    </w:div>
    <w:div w:id="2122869037">
      <w:bodyDiv w:val="1"/>
      <w:marLeft w:val="0"/>
      <w:marRight w:val="0"/>
      <w:marTop w:val="0"/>
      <w:marBottom w:val="0"/>
      <w:divBdr>
        <w:top w:val="none" w:sz="0" w:space="0" w:color="auto"/>
        <w:left w:val="none" w:sz="0" w:space="0" w:color="auto"/>
        <w:bottom w:val="none" w:sz="0" w:space="0" w:color="auto"/>
        <w:right w:val="none" w:sz="0" w:space="0" w:color="auto"/>
      </w:divBdr>
    </w:div>
    <w:div w:id="21342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ouk.KEY-QUALITY\AppData\Local\Microsoft\Windows\INetCache\Content.Outlook\JMDHP60L\Key-Quality%20Gespreksverslag%20Template%20(0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SharedWithUsers xmlns="82e0b6db-396f-4f5a-9786-2ac5d5bde2e3">
      <UserInfo>
        <DisplayName>Hein Smits</DisplayName>
        <AccountId>186</AccountId>
        <AccountType/>
      </UserInfo>
      <UserInfo>
        <DisplayName>Carlijn Kusters</DisplayName>
        <AccountId>188</AccountId>
        <AccountType/>
      </UserInfo>
      <UserInfo>
        <DisplayName>Anouk Rehaen</DisplayName>
        <AccountId>78</AccountId>
        <AccountType/>
      </UserInfo>
    </SharedWithUsers>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F188A-3215-4F94-892E-EA29DA0FB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47C3B-5E3B-46CE-A7B7-3E680E53546F}">
  <ds:schemaRefs>
    <ds:schemaRef ds:uri="http://www.w3.org/XML/1998/namespace"/>
    <ds:schemaRef ds:uri="http://purl.org/dc/terms/"/>
    <ds:schemaRef ds:uri="http://schemas.microsoft.com/office/2006/metadata/properties"/>
    <ds:schemaRef ds:uri="82e0b6db-396f-4f5a-9786-2ac5d5bde2e3"/>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9e382b6c-e61f-4bce-b859-f21d47fe645a"/>
    <ds:schemaRef ds:uri="http://purl.org/dc/elements/1.1/"/>
  </ds:schemaRefs>
</ds:datastoreItem>
</file>

<file path=customXml/itemProps3.xml><?xml version="1.0" encoding="utf-8"?>
<ds:datastoreItem xmlns:ds="http://schemas.openxmlformats.org/officeDocument/2006/customXml" ds:itemID="{E5ADDE0A-2BF8-4F52-A4DA-AA29B2EC47AF}">
  <ds:schemaRefs>
    <ds:schemaRef ds:uri="http://schemas.microsoft.com/sharepoint/v3/contenttype/forms"/>
  </ds:schemaRefs>
</ds:datastoreItem>
</file>

<file path=customXml/itemProps4.xml><?xml version="1.0" encoding="utf-8"?>
<ds:datastoreItem xmlns:ds="http://schemas.openxmlformats.org/officeDocument/2006/customXml" ds:itemID="{06ECD506-11AF-1F4D-B139-F6BDE7C0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Key-Quality Gespreksverslag Template (002)</Template>
  <TotalTime>1</TotalTime>
  <Pages>2</Pages>
  <Words>427</Words>
  <Characters>2353</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Rehaen</dc:creator>
  <cp:keywords/>
  <dc:description/>
  <cp:lastModifiedBy>Bryan Derksen</cp:lastModifiedBy>
  <cp:revision>3</cp:revision>
  <cp:lastPrinted>2022-05-19T12:41:00Z</cp:lastPrinted>
  <dcterms:created xsi:type="dcterms:W3CDTF">2024-10-01T07:58:00Z</dcterms:created>
  <dcterms:modified xsi:type="dcterms:W3CDTF">2024-11-29T11:02:00Z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14200</vt:r8>
  </property>
  <property fmtid="{D5CDD505-2E9C-101B-9397-08002B2CF9AE}" pid="4" name="MediaServiceImageTags">
    <vt:lpwstr/>
  </property>
</Properties>
</file>