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DEF057" w14:textId="3D43A4C6" w:rsidR="00E220E7" w:rsidRPr="00595D05" w:rsidRDefault="00FB43AC" w:rsidP="00C21C87">
      <w:pPr>
        <w:pStyle w:val="Kop1"/>
        <w:tabs>
          <w:tab w:val="left" w:pos="7020"/>
        </w:tabs>
        <w:rPr>
          <w:b/>
          <w:color w:val="548DD4"/>
          <w:sz w:val="24"/>
        </w:rPr>
      </w:pPr>
      <w:bookmarkStart w:id="0" w:name="_Toc74581527"/>
      <w:bookmarkStart w:id="1" w:name="_Toc74690540"/>
      <w:r w:rsidRPr="00595D05">
        <w:rPr>
          <w:rFonts w:cs="Segoe UI"/>
          <w:noProof/>
        </w:rPr>
        <w:drawing>
          <wp:anchor distT="0" distB="0" distL="114300" distR="114300" simplePos="0" relativeHeight="251667456" behindDoc="1" locked="1" layoutInCell="1" allowOverlap="1" wp14:anchorId="23EA858B" wp14:editId="7711F212">
            <wp:simplePos x="0" y="0"/>
            <wp:positionH relativeFrom="page">
              <wp:align>left</wp:align>
            </wp:positionH>
            <wp:positionV relativeFrom="page">
              <wp:align>top</wp:align>
            </wp:positionV>
            <wp:extent cx="7866000" cy="979200"/>
            <wp:effectExtent l="0" t="0" r="0" b="0"/>
            <wp:wrapNone/>
            <wp:docPr id="499" name="Picture 499"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1" cstate="print">
                      <a:extLst>
                        <a:ext uri="{28A0092B-C50C-407E-A947-70E740481C1C}">
                          <a14:useLocalDpi xmlns:a14="http://schemas.microsoft.com/office/drawing/2010/main"/>
                        </a:ext>
                      </a:extLst>
                    </a:blip>
                    <a:stretch>
                      <a:fillRect/>
                    </a:stretch>
                  </pic:blipFill>
                  <pic:spPr>
                    <a:xfrm>
                      <a:off x="0" y="0"/>
                      <a:ext cx="7866000" cy="979200"/>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r w:rsidR="000D3424">
        <w:t>Bijlage 2 - Combinatieverklaring</w:t>
      </w:r>
    </w:p>
    <w:p w14:paraId="70B726D9" w14:textId="77777777" w:rsidR="00A358E7" w:rsidRPr="00595D05" w:rsidRDefault="00A358E7" w:rsidP="008A4B81">
      <w:pPr>
        <w:rPr>
          <w:lang w:eastAsia="nl-NL"/>
        </w:rPr>
      </w:pPr>
    </w:p>
    <w:p w14:paraId="3D5A4C97" w14:textId="77777777" w:rsidR="004E79DD" w:rsidRDefault="004E79DD" w:rsidP="008A4B81">
      <w:pPr>
        <w:rPr>
          <w:lang w:eastAsia="nl-NL"/>
        </w:rPr>
      </w:pPr>
    </w:p>
    <w:p w14:paraId="4C391D23" w14:textId="626538CA" w:rsidR="00595D05" w:rsidRDefault="00595D05" w:rsidP="4BBFE1A8"/>
    <w:p w14:paraId="2CFA2359" w14:textId="77777777" w:rsidR="000D3424" w:rsidRDefault="000D3424" w:rsidP="000D3424">
      <w: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132AE959" w14:textId="77777777" w:rsidR="000D3424" w:rsidRDefault="000D3424" w:rsidP="000D3424"/>
    <w:p w14:paraId="79E2B0CE" w14:textId="77777777" w:rsidR="000D3424" w:rsidRDefault="000D3424" w:rsidP="000D3424">
      <w:r>
        <w:t xml:space="preserve">Aan …………………………..[naam bedrijf] zal de leiding van de combinatie worden toevertrouwd en zal als enige aanspreekpunt voor de opdrachtgever optreden.  </w:t>
      </w:r>
    </w:p>
    <w:p w14:paraId="08A5C06E" w14:textId="77777777" w:rsidR="000D3424" w:rsidRDefault="000D3424" w:rsidP="000D3424"/>
    <w:p w14:paraId="2546FF42" w14:textId="77777777" w:rsidR="000D3424" w:rsidRPr="000D3424" w:rsidRDefault="000D3424" w:rsidP="000D3424">
      <w:pPr>
        <w:rPr>
          <w:u w:val="single"/>
        </w:rPr>
      </w:pPr>
      <w:r w:rsidRPr="000D3424">
        <w:rPr>
          <w:u w:val="single"/>
        </w:rPr>
        <w:t xml:space="preserve">Deelnemers combinatie: </w:t>
      </w:r>
    </w:p>
    <w:p w14:paraId="2FBB4EE9" w14:textId="77777777" w:rsidR="000D3424" w:rsidRDefault="000D3424" w:rsidP="000D3424"/>
    <w:p w14:paraId="2C7D8739" w14:textId="77777777" w:rsidR="000D3424" w:rsidRDefault="000D3424" w:rsidP="000D3424">
      <w:r>
        <w:t xml:space="preserve">Naam: </w:t>
      </w:r>
    </w:p>
    <w:p w14:paraId="70839BDA" w14:textId="77777777" w:rsidR="000D3424" w:rsidRDefault="000D3424" w:rsidP="000D3424">
      <w:r>
        <w:t xml:space="preserve">Functie: </w:t>
      </w:r>
    </w:p>
    <w:p w14:paraId="650D2D14" w14:textId="77777777" w:rsidR="000D3424" w:rsidRDefault="000D3424" w:rsidP="000D3424">
      <w:r>
        <w:t xml:space="preserve">Bedrijf: </w:t>
      </w:r>
    </w:p>
    <w:p w14:paraId="6F2CA0E2" w14:textId="77777777" w:rsidR="000D3424" w:rsidRDefault="000D3424" w:rsidP="000D3424">
      <w:r>
        <w:t xml:space="preserve">Handtekening </w:t>
      </w:r>
    </w:p>
    <w:p w14:paraId="096B4879" w14:textId="77777777" w:rsidR="000D3424" w:rsidRDefault="000D3424" w:rsidP="000D3424">
      <w:r>
        <w:t xml:space="preserve">Datum: </w:t>
      </w:r>
    </w:p>
    <w:p w14:paraId="73C7FB8F" w14:textId="77777777" w:rsidR="000D3424" w:rsidRDefault="000D3424" w:rsidP="000D3424"/>
    <w:p w14:paraId="1B1FF192" w14:textId="77777777" w:rsidR="000D3424" w:rsidRDefault="000D3424" w:rsidP="000D3424">
      <w:r>
        <w:t xml:space="preserve">Deze combinant zal de volgende werkzaamheden voor haar rekening nemen:……………………………………………………………………………………………………………………………………………………………………………………………………………. </w:t>
      </w:r>
    </w:p>
    <w:p w14:paraId="338340FC" w14:textId="77777777" w:rsidR="000D3424" w:rsidRDefault="000D3424" w:rsidP="000D3424"/>
    <w:p w14:paraId="3642D865" w14:textId="77777777" w:rsidR="000D3424" w:rsidRDefault="000D3424" w:rsidP="000D3424"/>
    <w:p w14:paraId="6DDCB0EA" w14:textId="77777777" w:rsidR="000D3424" w:rsidRDefault="000D3424" w:rsidP="000D3424">
      <w:r>
        <w:t xml:space="preserve">Naam: </w:t>
      </w:r>
    </w:p>
    <w:p w14:paraId="1A33D53D" w14:textId="77777777" w:rsidR="000D3424" w:rsidRDefault="000D3424" w:rsidP="000D3424">
      <w:r>
        <w:t xml:space="preserve">Functie: </w:t>
      </w:r>
    </w:p>
    <w:p w14:paraId="71D7B80C" w14:textId="77777777" w:rsidR="000D3424" w:rsidRDefault="000D3424" w:rsidP="000D3424">
      <w:r>
        <w:t xml:space="preserve">Bedrijf: </w:t>
      </w:r>
    </w:p>
    <w:p w14:paraId="0EBFDCF6" w14:textId="77777777" w:rsidR="000D3424" w:rsidRDefault="000D3424" w:rsidP="000D3424">
      <w:r>
        <w:t xml:space="preserve">Handtekening </w:t>
      </w:r>
    </w:p>
    <w:p w14:paraId="38449D9F" w14:textId="77777777" w:rsidR="000D3424" w:rsidRDefault="000D3424" w:rsidP="000D3424">
      <w:r>
        <w:t xml:space="preserve">Datum: </w:t>
      </w:r>
    </w:p>
    <w:p w14:paraId="1A1481E9" w14:textId="77777777" w:rsidR="000D3424" w:rsidRDefault="000D3424" w:rsidP="000D3424"/>
    <w:p w14:paraId="1FC8774D" w14:textId="77777777" w:rsidR="000D3424" w:rsidRDefault="000D3424" w:rsidP="000D3424">
      <w:r>
        <w:t xml:space="preserve">Deze combinant zal de volgende werkzaamheden voor haar rekening nemen:……………………………………………………………………………………………………………………………………………………………………………………………………………. </w:t>
      </w:r>
    </w:p>
    <w:p w14:paraId="68958C87" w14:textId="77777777" w:rsidR="000D3424" w:rsidRDefault="000D3424" w:rsidP="000D3424"/>
    <w:p w14:paraId="365F501C" w14:textId="77777777" w:rsidR="000D3424" w:rsidRDefault="000D3424" w:rsidP="000D3424"/>
    <w:p w14:paraId="45DF6430" w14:textId="77777777" w:rsidR="000D3424" w:rsidRDefault="000D3424" w:rsidP="000D3424">
      <w:r>
        <w:t xml:space="preserve">Naam: </w:t>
      </w:r>
    </w:p>
    <w:p w14:paraId="5068F665" w14:textId="77777777" w:rsidR="000D3424" w:rsidRDefault="000D3424" w:rsidP="000D3424">
      <w:r>
        <w:t xml:space="preserve">Functie: </w:t>
      </w:r>
    </w:p>
    <w:p w14:paraId="4747933B" w14:textId="77777777" w:rsidR="000D3424" w:rsidRDefault="000D3424" w:rsidP="000D3424">
      <w:r>
        <w:t xml:space="preserve">Bedrijf: </w:t>
      </w:r>
    </w:p>
    <w:p w14:paraId="26E97C3D" w14:textId="77777777" w:rsidR="000D3424" w:rsidRDefault="000D3424" w:rsidP="000D3424">
      <w:r>
        <w:t xml:space="preserve">Handtekening </w:t>
      </w:r>
    </w:p>
    <w:p w14:paraId="2768B600" w14:textId="77777777" w:rsidR="000D3424" w:rsidRDefault="000D3424" w:rsidP="000D3424">
      <w:r>
        <w:t xml:space="preserve">Datum: </w:t>
      </w:r>
    </w:p>
    <w:p w14:paraId="771AF4D7" w14:textId="77777777" w:rsidR="000D3424" w:rsidRDefault="000D3424" w:rsidP="000D3424"/>
    <w:p w14:paraId="18DB5340" w14:textId="77777777" w:rsidR="000D3424" w:rsidRDefault="000D3424" w:rsidP="000D3424"/>
    <w:p w14:paraId="461FB137" w14:textId="31157732" w:rsidR="00595D05" w:rsidRDefault="000D3424" w:rsidP="000D3424">
      <w:r>
        <w:t>Deze combinant zal de volgende werkzaamheden voor haar rekening nemen:…………………………………………………………………………………………………………………………………………………………………………………………………………….</w:t>
      </w:r>
    </w:p>
    <w:p w14:paraId="791C22CB" w14:textId="2AEFBFCC" w:rsidR="00595D05" w:rsidRDefault="00595D05" w:rsidP="4BBFE1A8"/>
    <w:p w14:paraId="476FB7C9" w14:textId="6ABFC47A" w:rsidR="00595D05" w:rsidRPr="00595D05" w:rsidRDefault="00595D05" w:rsidP="4BBFE1A8"/>
    <w:p w14:paraId="6CE27B18" w14:textId="6F18797A" w:rsidR="26AF6157" w:rsidRDefault="26AF6157" w:rsidP="4BBFE1A8"/>
    <w:sectPr w:rsidR="26AF6157" w:rsidSect="002D1E2B">
      <w:headerReference w:type="default" r:id="rId12"/>
      <w:footerReference w:type="default" r:id="rId13"/>
      <w:headerReference w:type="first" r:id="rId14"/>
      <w:footerReference w:type="first" r:id="rId15"/>
      <w:pgSz w:w="11906" w:h="16838"/>
      <w:pgMar w:top="720" w:right="720" w:bottom="1234" w:left="720"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795771" w14:textId="77777777" w:rsidR="000E1477" w:rsidRDefault="000E1477" w:rsidP="001E21BA">
      <w:pPr>
        <w:spacing w:line="240" w:lineRule="auto"/>
      </w:pPr>
      <w:r>
        <w:separator/>
      </w:r>
    </w:p>
    <w:p w14:paraId="441C628B" w14:textId="77777777" w:rsidR="000E1477" w:rsidRDefault="000E1477"/>
    <w:p w14:paraId="0FFD35D5" w14:textId="77777777" w:rsidR="000E1477" w:rsidRDefault="000E1477"/>
  </w:endnote>
  <w:endnote w:type="continuationSeparator" w:id="0">
    <w:p w14:paraId="2253AB68" w14:textId="77777777" w:rsidR="000E1477" w:rsidRDefault="000E1477" w:rsidP="001E21BA">
      <w:pPr>
        <w:spacing w:line="240" w:lineRule="auto"/>
      </w:pPr>
      <w:r>
        <w:continuationSeparator/>
      </w:r>
    </w:p>
    <w:p w14:paraId="7EE37332" w14:textId="77777777" w:rsidR="000E1477" w:rsidRDefault="000E1477"/>
    <w:p w14:paraId="76C73867" w14:textId="77777777" w:rsidR="000E1477" w:rsidRDefault="000E14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FFBA09" w14:textId="77777777" w:rsidR="006B5BC2" w:rsidRPr="00595D05" w:rsidRDefault="00595D05" w:rsidP="00595D05">
    <w:pPr>
      <w:pStyle w:val="Voettekst"/>
      <w:tabs>
        <w:tab w:val="clear" w:pos="4536"/>
      </w:tabs>
      <w:rPr>
        <w:color w:val="0055B8"/>
        <w:sz w:val="16"/>
        <w:szCs w:val="16"/>
      </w:rPr>
    </w:pPr>
    <w:r>
      <w:rPr>
        <w:noProof/>
      </w:rPr>
      <w:drawing>
        <wp:anchor distT="0" distB="0" distL="114300" distR="114300" simplePos="0" relativeHeight="251660288" behindDoc="0" locked="0" layoutInCell="1" allowOverlap="1" wp14:anchorId="476684DE" wp14:editId="43040706">
          <wp:simplePos x="0" y="0"/>
          <wp:positionH relativeFrom="column">
            <wp:posOffset>4445</wp:posOffset>
          </wp:positionH>
          <wp:positionV relativeFrom="paragraph">
            <wp:posOffset>-286533</wp:posOffset>
          </wp:positionV>
          <wp:extent cx="1745673" cy="523702"/>
          <wp:effectExtent l="0" t="0" r="0" b="0"/>
          <wp:wrapNone/>
          <wp:docPr id="6" name="Afbeelding 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745673" cy="523702"/>
                  </a:xfrm>
                  <a:prstGeom prst="rect">
                    <a:avLst/>
                  </a:prstGeom>
                </pic:spPr>
              </pic:pic>
            </a:graphicData>
          </a:graphic>
          <wp14:sizeRelH relativeFrom="page">
            <wp14:pctWidth>0</wp14:pctWidth>
          </wp14:sizeRelH>
          <wp14:sizeRelV relativeFrom="page">
            <wp14:pctHeight>0</wp14:pctHeight>
          </wp14:sizeRelV>
        </wp:anchor>
      </w:drawing>
    </w:r>
    <w:r>
      <w:rPr>
        <w:color w:val="0093C9"/>
        <w:sz w:val="16"/>
        <w:szCs w:val="16"/>
      </w:rPr>
      <w:t xml:space="preserve">                                                    Gespreksverslag</w:t>
    </w:r>
    <w:sdt>
      <w:sdtPr>
        <w:rPr>
          <w:color w:val="0055B8"/>
          <w:sz w:val="16"/>
          <w:szCs w:val="16"/>
        </w:rPr>
        <w:id w:val="-1120218944"/>
        <w:docPartObj>
          <w:docPartGallery w:val="Page Numbers (Bottom of Page)"/>
          <w:docPartUnique/>
        </w:docPartObj>
      </w:sdtPr>
      <w:sdtEndPr/>
      <w:sdtContent>
        <w:r>
          <w:rPr>
            <w:color w:val="0055B8"/>
            <w:sz w:val="16"/>
            <w:szCs w:val="16"/>
          </w:rPr>
          <w:t xml:space="preserve">                                                                                    Pagina </w:t>
        </w:r>
        <w:r w:rsidRPr="00FA789A">
          <w:rPr>
            <w:color w:val="0055B8"/>
            <w:sz w:val="16"/>
            <w:szCs w:val="16"/>
          </w:rPr>
          <w:fldChar w:fldCharType="begin"/>
        </w:r>
        <w:r w:rsidRPr="00FA789A">
          <w:rPr>
            <w:color w:val="0055B8"/>
            <w:sz w:val="16"/>
            <w:szCs w:val="16"/>
          </w:rPr>
          <w:instrText>PAGE   \* MERGEFORMAT</w:instrText>
        </w:r>
        <w:r w:rsidRPr="00FA789A">
          <w:rPr>
            <w:color w:val="0055B8"/>
            <w:sz w:val="16"/>
            <w:szCs w:val="16"/>
          </w:rPr>
          <w:fldChar w:fldCharType="separate"/>
        </w:r>
        <w:r>
          <w:rPr>
            <w:color w:val="0055B8"/>
            <w:sz w:val="16"/>
            <w:szCs w:val="16"/>
          </w:rPr>
          <w:t>1</w:t>
        </w:r>
        <w:r w:rsidRPr="00FA789A">
          <w:rPr>
            <w:color w:val="0055B8"/>
            <w:sz w:val="16"/>
            <w:szCs w:val="16"/>
          </w:rPr>
          <w:fldChar w:fldCharType="end"/>
        </w:r>
        <w:r>
          <w:rPr>
            <w:color w:val="0055B8"/>
            <w:sz w:val="16"/>
            <w:szCs w:val="16"/>
          </w:rPr>
          <w:t xml:space="preserve"> van 2</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6ACF2" w14:textId="33139D3F" w:rsidR="00C34EA9" w:rsidRPr="002D1E2B" w:rsidRDefault="00C22E7E" w:rsidP="002D1E2B">
    <w:pPr>
      <w:pStyle w:val="Voettekst"/>
      <w:tabs>
        <w:tab w:val="clear" w:pos="4536"/>
      </w:tabs>
      <w:rPr>
        <w:color w:val="0055B8"/>
        <w:sz w:val="16"/>
        <w:szCs w:val="16"/>
      </w:rPr>
    </w:pPr>
    <w:r>
      <w:rPr>
        <w:color w:val="0093C9"/>
        <w:sz w:val="16"/>
        <w:szCs w:val="16"/>
      </w:rPr>
      <w:t>Europese</w:t>
    </w:r>
    <w:r w:rsidRPr="00A37FC3">
      <w:rPr>
        <w:color w:val="0093C9"/>
        <w:sz w:val="16"/>
        <w:szCs w:val="16"/>
      </w:rPr>
      <w:t xml:space="preserve"> Aanbesteding </w:t>
    </w:r>
    <w:r>
      <w:rPr>
        <w:color w:val="0093C9"/>
        <w:sz w:val="16"/>
        <w:szCs w:val="16"/>
      </w:rPr>
      <w:t xml:space="preserve">Onderwijs Leer Pakket (Ref. Nr. </w:t>
    </w:r>
    <w:r w:rsidRPr="009E3343">
      <w:rPr>
        <w:color w:val="0093C9"/>
        <w:sz w:val="16"/>
        <w:szCs w:val="16"/>
      </w:rPr>
      <w:t>KQ</w:t>
    </w:r>
    <w:r>
      <w:rPr>
        <w:color w:val="0093C9"/>
        <w:sz w:val="16"/>
        <w:szCs w:val="16"/>
      </w:rPr>
      <w:t>PN</w:t>
    </w:r>
    <w:r w:rsidRPr="009E3343">
      <w:rPr>
        <w:color w:val="0093C9"/>
        <w:sz w:val="16"/>
        <w:szCs w:val="16"/>
      </w:rPr>
      <w:t>/</w:t>
    </w:r>
    <w:r>
      <w:rPr>
        <w:color w:val="0093C9"/>
        <w:sz w:val="16"/>
        <w:szCs w:val="16"/>
      </w:rPr>
      <w:t>2024/75</w:t>
    </w:r>
    <w:r w:rsidRPr="009E3343">
      <w:rPr>
        <w:color w:val="0093C9"/>
        <w:sz w:val="16"/>
        <w:szCs w:val="16"/>
      </w:rPr>
      <w:t>)</w:t>
    </w:r>
    <w:r>
      <w:rPr>
        <w:color w:val="0093C9"/>
        <w:sz w:val="16"/>
        <w:szCs w:val="16"/>
      </w:rPr>
      <w:tab/>
    </w:r>
    <w:r w:rsidR="00684B7D">
      <w:rPr>
        <w:color w:val="0093C9"/>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E24D7E" w14:textId="77777777" w:rsidR="000E1477" w:rsidRDefault="000E1477" w:rsidP="001E21BA">
      <w:pPr>
        <w:spacing w:line="240" w:lineRule="auto"/>
      </w:pPr>
      <w:r>
        <w:separator/>
      </w:r>
    </w:p>
    <w:p w14:paraId="38C3BC42" w14:textId="77777777" w:rsidR="000E1477" w:rsidRDefault="000E1477"/>
    <w:p w14:paraId="4819EF84" w14:textId="77777777" w:rsidR="000E1477" w:rsidRDefault="000E1477"/>
  </w:footnote>
  <w:footnote w:type="continuationSeparator" w:id="0">
    <w:p w14:paraId="60E95F59" w14:textId="77777777" w:rsidR="000E1477" w:rsidRDefault="000E1477" w:rsidP="001E21BA">
      <w:pPr>
        <w:spacing w:line="240" w:lineRule="auto"/>
      </w:pPr>
      <w:r>
        <w:continuationSeparator/>
      </w:r>
    </w:p>
    <w:p w14:paraId="73FBBD82" w14:textId="77777777" w:rsidR="000E1477" w:rsidRDefault="000E1477"/>
    <w:p w14:paraId="1BA21ED0" w14:textId="77777777" w:rsidR="000E1477" w:rsidRDefault="000E14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922D1" w14:textId="77777777" w:rsidR="00C34EA9" w:rsidRDefault="00C34EA9" w:rsidP="00FA789A">
    <w:pPr>
      <w:pStyle w:val="Koptekst"/>
      <w:tabs>
        <w:tab w:val="left" w:pos="1693"/>
      </w:tabs>
      <w:jc w:val="center"/>
    </w:pPr>
  </w:p>
  <w:p w14:paraId="5DC98072" w14:textId="77777777" w:rsidR="007133E0" w:rsidRDefault="007133E0"/>
  <w:p w14:paraId="16516B0F" w14:textId="77777777" w:rsidR="007133E0" w:rsidRDefault="007133E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042D1A" w14:textId="77777777" w:rsidR="00C34EA9" w:rsidRPr="00E56C4B" w:rsidRDefault="00C34EA9" w:rsidP="00E56C4B">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3D8B6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E4DE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EC2E2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46B3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3BE69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74CB9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FCC1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7486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FE21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590DC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573413"/>
    <w:multiLevelType w:val="hybridMultilevel"/>
    <w:tmpl w:val="0CDEE08E"/>
    <w:lvl w:ilvl="0" w:tplc="8B84ACC6">
      <w:numFmt w:val="bullet"/>
      <w:lvlText w:val="-"/>
      <w:lvlJc w:val="left"/>
      <w:pPr>
        <w:ind w:left="1440" w:hanging="360"/>
      </w:pPr>
      <w:rPr>
        <w:rFonts w:ascii="Calibri Light" w:eastAsiaTheme="minorHAnsi" w:hAnsi="Calibri Light" w:cs="Calibri Light"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10D7382D"/>
    <w:multiLevelType w:val="hybridMultilevel"/>
    <w:tmpl w:val="71401AB2"/>
    <w:lvl w:ilvl="0" w:tplc="04130003">
      <w:start w:val="1"/>
      <w:numFmt w:val="bullet"/>
      <w:lvlText w:val="o"/>
      <w:lvlJc w:val="left"/>
      <w:pPr>
        <w:ind w:left="1440" w:hanging="360"/>
      </w:pPr>
      <w:rPr>
        <w:rFonts w:ascii="Courier New" w:hAnsi="Courier New" w:cs="Courier New"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1CBD46F0"/>
    <w:multiLevelType w:val="hybridMultilevel"/>
    <w:tmpl w:val="32C4CF86"/>
    <w:lvl w:ilvl="0" w:tplc="CDA49A9E">
      <w:start w:val="10"/>
      <w:numFmt w:val="bullet"/>
      <w:lvlText w:val="-"/>
      <w:lvlJc w:val="left"/>
      <w:pPr>
        <w:ind w:left="720" w:hanging="360"/>
      </w:pPr>
      <w:rPr>
        <w:rFonts w:ascii="Verdana" w:eastAsia="Dotum"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C6F4D01"/>
    <w:multiLevelType w:val="hybridMultilevel"/>
    <w:tmpl w:val="BB16EC88"/>
    <w:lvl w:ilvl="0" w:tplc="0A4A3376">
      <w:start w:val="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09155C1"/>
    <w:multiLevelType w:val="hybridMultilevel"/>
    <w:tmpl w:val="2BB64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F82834"/>
    <w:multiLevelType w:val="hybridMultilevel"/>
    <w:tmpl w:val="5EE295CA"/>
    <w:lvl w:ilvl="0" w:tplc="23DAA9A2">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57E6152"/>
    <w:multiLevelType w:val="hybridMultilevel"/>
    <w:tmpl w:val="3476152A"/>
    <w:lvl w:ilvl="0" w:tplc="8E18CD4A">
      <w:start w:val="10"/>
      <w:numFmt w:val="bullet"/>
      <w:lvlText w:val="-"/>
      <w:lvlJc w:val="left"/>
      <w:pPr>
        <w:ind w:left="720" w:hanging="360"/>
      </w:pPr>
      <w:rPr>
        <w:rFonts w:ascii="Verdana" w:eastAsia="Dotum"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DD84DFA"/>
    <w:multiLevelType w:val="hybridMultilevel"/>
    <w:tmpl w:val="6F2A1E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88539D"/>
    <w:multiLevelType w:val="hybridMultilevel"/>
    <w:tmpl w:val="FD72A29E"/>
    <w:lvl w:ilvl="0" w:tplc="A7669726">
      <w:start w:val="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8D443CC"/>
    <w:multiLevelType w:val="hybridMultilevel"/>
    <w:tmpl w:val="8CB4820A"/>
    <w:lvl w:ilvl="0" w:tplc="729E8A14">
      <w:start w:val="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B967543"/>
    <w:multiLevelType w:val="hybridMultilevel"/>
    <w:tmpl w:val="BECC0B38"/>
    <w:lvl w:ilvl="0" w:tplc="A7645A38">
      <w:start w:val="1"/>
      <w:numFmt w:val="bullet"/>
      <w:lvlText w:val=""/>
      <w:lvlJc w:val="left"/>
      <w:pPr>
        <w:ind w:left="720" w:hanging="360"/>
      </w:pPr>
      <w:rPr>
        <w:rFonts w:ascii="Symbol" w:hAnsi="Symbol" w:hint="default"/>
        <w:color w:val="767171" w:themeColor="background2" w:themeShade="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C615C18"/>
    <w:multiLevelType w:val="hybridMultilevel"/>
    <w:tmpl w:val="08F4F590"/>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D4D4568"/>
    <w:multiLevelType w:val="hybridMultilevel"/>
    <w:tmpl w:val="CC80F7CA"/>
    <w:lvl w:ilvl="0" w:tplc="641E3482">
      <w:start w:val="1"/>
      <w:numFmt w:val="bullet"/>
      <w:pStyle w:val="Lijstalinea"/>
      <w:lvlText w:val="o"/>
      <w:lvlJc w:val="left"/>
      <w:pPr>
        <w:ind w:left="720" w:hanging="360"/>
      </w:pPr>
      <w:rPr>
        <w:rFonts w:ascii="Courier New" w:hAnsi="Courier New" w:hint="default"/>
        <w:color w:val="0071CE"/>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530F8A"/>
    <w:multiLevelType w:val="hybridMultilevel"/>
    <w:tmpl w:val="B59A87F4"/>
    <w:lvl w:ilvl="0" w:tplc="43B04062">
      <w:start w:val="1"/>
      <w:numFmt w:val="bullet"/>
      <w:lvlText w:val=""/>
      <w:lvlJc w:val="left"/>
      <w:pPr>
        <w:ind w:left="720" w:hanging="360"/>
      </w:pPr>
      <w:rPr>
        <w:rFonts w:ascii="Symbol" w:hAnsi="Symbol" w:hint="default"/>
        <w:color w:val="767171" w:themeColor="background2" w:themeShade="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8AE46FB"/>
    <w:multiLevelType w:val="hybridMultilevel"/>
    <w:tmpl w:val="829634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1925BBD"/>
    <w:multiLevelType w:val="hybridMultilevel"/>
    <w:tmpl w:val="590CB7FC"/>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6" w15:restartNumberingAfterBreak="0">
    <w:nsid w:val="6332492D"/>
    <w:multiLevelType w:val="hybridMultilevel"/>
    <w:tmpl w:val="30187C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D11CB4"/>
    <w:multiLevelType w:val="hybridMultilevel"/>
    <w:tmpl w:val="BB22BB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68301B9"/>
    <w:multiLevelType w:val="hybridMultilevel"/>
    <w:tmpl w:val="98906CD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9" w15:restartNumberingAfterBreak="0">
    <w:nsid w:val="66E77EB8"/>
    <w:multiLevelType w:val="hybridMultilevel"/>
    <w:tmpl w:val="5FF0FD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B3F2BA5"/>
    <w:multiLevelType w:val="hybridMultilevel"/>
    <w:tmpl w:val="8710DD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E7E2F15"/>
    <w:multiLevelType w:val="hybridMultilevel"/>
    <w:tmpl w:val="9B080782"/>
    <w:lvl w:ilvl="0" w:tplc="8BB2A52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00259A0"/>
    <w:multiLevelType w:val="hybridMultilevel"/>
    <w:tmpl w:val="6ABC15F2"/>
    <w:lvl w:ilvl="0" w:tplc="3D648AC6">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4320513"/>
    <w:multiLevelType w:val="hybridMultilevel"/>
    <w:tmpl w:val="5400DBF2"/>
    <w:lvl w:ilvl="0" w:tplc="38020042">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7EF6D7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D311CE3"/>
    <w:multiLevelType w:val="hybridMultilevel"/>
    <w:tmpl w:val="935845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F094EB2"/>
    <w:multiLevelType w:val="hybridMultilevel"/>
    <w:tmpl w:val="A9B4E098"/>
    <w:lvl w:ilvl="0" w:tplc="EC9226A4">
      <w:start w:val="1"/>
      <w:numFmt w:val="bullet"/>
      <w:lvlText w:val=""/>
      <w:lvlJc w:val="left"/>
      <w:pPr>
        <w:ind w:left="720" w:hanging="360"/>
      </w:pPr>
      <w:rPr>
        <w:rFonts w:ascii="Symbol" w:hAnsi="Symbol" w:hint="default"/>
        <w:color w:val="767171" w:themeColor="background2" w:themeShade="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F536623"/>
    <w:multiLevelType w:val="hybridMultilevel"/>
    <w:tmpl w:val="E74A83B0"/>
    <w:lvl w:ilvl="0" w:tplc="8F0EB85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06435255">
    <w:abstractNumId w:val="22"/>
  </w:num>
  <w:num w:numId="2" w16cid:durableId="2016955970">
    <w:abstractNumId w:val="24"/>
  </w:num>
  <w:num w:numId="3" w16cid:durableId="484858940">
    <w:abstractNumId w:val="29"/>
  </w:num>
  <w:num w:numId="4" w16cid:durableId="680932179">
    <w:abstractNumId w:val="23"/>
  </w:num>
  <w:num w:numId="5" w16cid:durableId="565921435">
    <w:abstractNumId w:val="25"/>
  </w:num>
  <w:num w:numId="6" w16cid:durableId="593444058">
    <w:abstractNumId w:val="30"/>
  </w:num>
  <w:num w:numId="7" w16cid:durableId="1444152399">
    <w:abstractNumId w:val="37"/>
  </w:num>
  <w:num w:numId="8" w16cid:durableId="73286844">
    <w:abstractNumId w:val="28"/>
  </w:num>
  <w:num w:numId="9" w16cid:durableId="602767258">
    <w:abstractNumId w:val="36"/>
  </w:num>
  <w:num w:numId="10" w16cid:durableId="1029260701">
    <w:abstractNumId w:val="20"/>
  </w:num>
  <w:num w:numId="11" w16cid:durableId="1504861557">
    <w:abstractNumId w:val="17"/>
  </w:num>
  <w:num w:numId="12" w16cid:durableId="1212571347">
    <w:abstractNumId w:val="10"/>
  </w:num>
  <w:num w:numId="13" w16cid:durableId="790322230">
    <w:abstractNumId w:val="16"/>
  </w:num>
  <w:num w:numId="14" w16cid:durableId="261450819">
    <w:abstractNumId w:val="12"/>
  </w:num>
  <w:num w:numId="15" w16cid:durableId="622923140">
    <w:abstractNumId w:val="11"/>
  </w:num>
  <w:num w:numId="16" w16cid:durableId="1086806353">
    <w:abstractNumId w:val="15"/>
  </w:num>
  <w:num w:numId="17" w16cid:durableId="160701097">
    <w:abstractNumId w:val="35"/>
  </w:num>
  <w:num w:numId="18" w16cid:durableId="1501235900">
    <w:abstractNumId w:val="31"/>
  </w:num>
  <w:num w:numId="19" w16cid:durableId="1454011543">
    <w:abstractNumId w:val="33"/>
  </w:num>
  <w:num w:numId="20" w16cid:durableId="1611084164">
    <w:abstractNumId w:val="32"/>
  </w:num>
  <w:num w:numId="21" w16cid:durableId="679964527">
    <w:abstractNumId w:val="13"/>
  </w:num>
  <w:num w:numId="22" w16cid:durableId="1053503858">
    <w:abstractNumId w:val="18"/>
  </w:num>
  <w:num w:numId="23" w16cid:durableId="1451364001">
    <w:abstractNumId w:val="19"/>
  </w:num>
  <w:num w:numId="24" w16cid:durableId="950010186">
    <w:abstractNumId w:val="21"/>
  </w:num>
  <w:num w:numId="25" w16cid:durableId="1629119386">
    <w:abstractNumId w:val="34"/>
  </w:num>
  <w:num w:numId="26" w16cid:durableId="10883181">
    <w:abstractNumId w:val="0"/>
  </w:num>
  <w:num w:numId="27" w16cid:durableId="69357229">
    <w:abstractNumId w:val="1"/>
  </w:num>
  <w:num w:numId="28" w16cid:durableId="1661348907">
    <w:abstractNumId w:val="2"/>
  </w:num>
  <w:num w:numId="29" w16cid:durableId="476990911">
    <w:abstractNumId w:val="3"/>
  </w:num>
  <w:num w:numId="30" w16cid:durableId="934127">
    <w:abstractNumId w:val="8"/>
  </w:num>
  <w:num w:numId="31" w16cid:durableId="1784033675">
    <w:abstractNumId w:val="4"/>
  </w:num>
  <w:num w:numId="32" w16cid:durableId="1025908552">
    <w:abstractNumId w:val="5"/>
  </w:num>
  <w:num w:numId="33" w16cid:durableId="289635816">
    <w:abstractNumId w:val="6"/>
  </w:num>
  <w:num w:numId="34" w16cid:durableId="1585988004">
    <w:abstractNumId w:val="7"/>
  </w:num>
  <w:num w:numId="35" w16cid:durableId="2080059409">
    <w:abstractNumId w:val="9"/>
  </w:num>
  <w:num w:numId="36" w16cid:durableId="1592005394">
    <w:abstractNumId w:val="26"/>
  </w:num>
  <w:num w:numId="37" w16cid:durableId="934902387">
    <w:abstractNumId w:val="27"/>
  </w:num>
  <w:num w:numId="38" w16cid:durableId="6626626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6FB"/>
    <w:rsid w:val="0000345B"/>
    <w:rsid w:val="00013414"/>
    <w:rsid w:val="000261EE"/>
    <w:rsid w:val="0002757E"/>
    <w:rsid w:val="00027DD0"/>
    <w:rsid w:val="00035184"/>
    <w:rsid w:val="00045104"/>
    <w:rsid w:val="00061F81"/>
    <w:rsid w:val="000707BA"/>
    <w:rsid w:val="00084878"/>
    <w:rsid w:val="000B49AE"/>
    <w:rsid w:val="000B60FF"/>
    <w:rsid w:val="000B7769"/>
    <w:rsid w:val="000D3424"/>
    <w:rsid w:val="000D6AE1"/>
    <w:rsid w:val="000E003C"/>
    <w:rsid w:val="000E1477"/>
    <w:rsid w:val="000E44DA"/>
    <w:rsid w:val="000E541D"/>
    <w:rsid w:val="000E6407"/>
    <w:rsid w:val="00100BDA"/>
    <w:rsid w:val="00102148"/>
    <w:rsid w:val="001026BB"/>
    <w:rsid w:val="00112079"/>
    <w:rsid w:val="00112522"/>
    <w:rsid w:val="001269BB"/>
    <w:rsid w:val="00126A51"/>
    <w:rsid w:val="00127431"/>
    <w:rsid w:val="00131700"/>
    <w:rsid w:val="00157247"/>
    <w:rsid w:val="0015785A"/>
    <w:rsid w:val="0016022F"/>
    <w:rsid w:val="00162B0F"/>
    <w:rsid w:val="0017126E"/>
    <w:rsid w:val="00173A0C"/>
    <w:rsid w:val="00186731"/>
    <w:rsid w:val="00190D7E"/>
    <w:rsid w:val="001B011F"/>
    <w:rsid w:val="001B0C48"/>
    <w:rsid w:val="001B4845"/>
    <w:rsid w:val="001C13EB"/>
    <w:rsid w:val="001C17A2"/>
    <w:rsid w:val="001C232E"/>
    <w:rsid w:val="001C4A57"/>
    <w:rsid w:val="001D0093"/>
    <w:rsid w:val="001D77E6"/>
    <w:rsid w:val="001E1EA3"/>
    <w:rsid w:val="001E21BA"/>
    <w:rsid w:val="001E3B45"/>
    <w:rsid w:val="001F1782"/>
    <w:rsid w:val="0020660B"/>
    <w:rsid w:val="002138B9"/>
    <w:rsid w:val="00223431"/>
    <w:rsid w:val="0022487E"/>
    <w:rsid w:val="00225F83"/>
    <w:rsid w:val="00237B64"/>
    <w:rsid w:val="002409D0"/>
    <w:rsid w:val="00243CEF"/>
    <w:rsid w:val="002564F5"/>
    <w:rsid w:val="00256DBA"/>
    <w:rsid w:val="0026121D"/>
    <w:rsid w:val="00264541"/>
    <w:rsid w:val="00266758"/>
    <w:rsid w:val="002669B4"/>
    <w:rsid w:val="00282713"/>
    <w:rsid w:val="00286AD3"/>
    <w:rsid w:val="002A02F4"/>
    <w:rsid w:val="002A1BC1"/>
    <w:rsid w:val="002A3327"/>
    <w:rsid w:val="002C5DB7"/>
    <w:rsid w:val="002D0C42"/>
    <w:rsid w:val="002D1E2B"/>
    <w:rsid w:val="002D3217"/>
    <w:rsid w:val="002D355E"/>
    <w:rsid w:val="002D69D5"/>
    <w:rsid w:val="003031C9"/>
    <w:rsid w:val="003105E9"/>
    <w:rsid w:val="003202B0"/>
    <w:rsid w:val="003261C8"/>
    <w:rsid w:val="00333434"/>
    <w:rsid w:val="003408BB"/>
    <w:rsid w:val="00346E5C"/>
    <w:rsid w:val="00350532"/>
    <w:rsid w:val="00353778"/>
    <w:rsid w:val="003671F9"/>
    <w:rsid w:val="00367407"/>
    <w:rsid w:val="00367A76"/>
    <w:rsid w:val="00372DCD"/>
    <w:rsid w:val="0038590B"/>
    <w:rsid w:val="00395C7C"/>
    <w:rsid w:val="00395FD5"/>
    <w:rsid w:val="003B4BC0"/>
    <w:rsid w:val="003C6E66"/>
    <w:rsid w:val="003D1020"/>
    <w:rsid w:val="003D11CF"/>
    <w:rsid w:val="003D6F16"/>
    <w:rsid w:val="003E2938"/>
    <w:rsid w:val="003F1127"/>
    <w:rsid w:val="003F41D8"/>
    <w:rsid w:val="00404D57"/>
    <w:rsid w:val="004052B0"/>
    <w:rsid w:val="00426331"/>
    <w:rsid w:val="00426E20"/>
    <w:rsid w:val="004322C5"/>
    <w:rsid w:val="00443154"/>
    <w:rsid w:val="0045057C"/>
    <w:rsid w:val="004525AF"/>
    <w:rsid w:val="00452ABF"/>
    <w:rsid w:val="00454B8F"/>
    <w:rsid w:val="00461A48"/>
    <w:rsid w:val="0046482F"/>
    <w:rsid w:val="00465F0E"/>
    <w:rsid w:val="0047047B"/>
    <w:rsid w:val="00480C7C"/>
    <w:rsid w:val="00487B21"/>
    <w:rsid w:val="004B2A52"/>
    <w:rsid w:val="004B3114"/>
    <w:rsid w:val="004C233C"/>
    <w:rsid w:val="004C3F07"/>
    <w:rsid w:val="004C7B33"/>
    <w:rsid w:val="004D42FA"/>
    <w:rsid w:val="004E79DD"/>
    <w:rsid w:val="004F08D5"/>
    <w:rsid w:val="004F4D33"/>
    <w:rsid w:val="00504550"/>
    <w:rsid w:val="00505057"/>
    <w:rsid w:val="00513194"/>
    <w:rsid w:val="005148AB"/>
    <w:rsid w:val="00540F3A"/>
    <w:rsid w:val="00541A16"/>
    <w:rsid w:val="00556CD7"/>
    <w:rsid w:val="0056616C"/>
    <w:rsid w:val="0059266C"/>
    <w:rsid w:val="00595A25"/>
    <w:rsid w:val="00595D05"/>
    <w:rsid w:val="005A2118"/>
    <w:rsid w:val="005B3B88"/>
    <w:rsid w:val="005B4E52"/>
    <w:rsid w:val="005D21D3"/>
    <w:rsid w:val="005E7318"/>
    <w:rsid w:val="005F382C"/>
    <w:rsid w:val="00614B2A"/>
    <w:rsid w:val="0062325D"/>
    <w:rsid w:val="00633451"/>
    <w:rsid w:val="00633BC7"/>
    <w:rsid w:val="00635DD0"/>
    <w:rsid w:val="006423C9"/>
    <w:rsid w:val="00643A45"/>
    <w:rsid w:val="00644BEC"/>
    <w:rsid w:val="006654F2"/>
    <w:rsid w:val="0068227B"/>
    <w:rsid w:val="00684B7D"/>
    <w:rsid w:val="006858EA"/>
    <w:rsid w:val="0069328F"/>
    <w:rsid w:val="00695AC6"/>
    <w:rsid w:val="006B4FC3"/>
    <w:rsid w:val="006B5BC2"/>
    <w:rsid w:val="006D732A"/>
    <w:rsid w:val="006E629C"/>
    <w:rsid w:val="00711FB5"/>
    <w:rsid w:val="007133E0"/>
    <w:rsid w:val="00713432"/>
    <w:rsid w:val="0071424A"/>
    <w:rsid w:val="007216AD"/>
    <w:rsid w:val="00722046"/>
    <w:rsid w:val="00737E15"/>
    <w:rsid w:val="00742E83"/>
    <w:rsid w:val="00747BF0"/>
    <w:rsid w:val="007602B7"/>
    <w:rsid w:val="00762D0F"/>
    <w:rsid w:val="00766530"/>
    <w:rsid w:val="00767FE3"/>
    <w:rsid w:val="00783B6B"/>
    <w:rsid w:val="00784352"/>
    <w:rsid w:val="00785B66"/>
    <w:rsid w:val="00786012"/>
    <w:rsid w:val="00786E39"/>
    <w:rsid w:val="007948BB"/>
    <w:rsid w:val="007C2A4C"/>
    <w:rsid w:val="007C3CE5"/>
    <w:rsid w:val="007D146D"/>
    <w:rsid w:val="007D33CA"/>
    <w:rsid w:val="007D3A97"/>
    <w:rsid w:val="007D4066"/>
    <w:rsid w:val="007E03FC"/>
    <w:rsid w:val="007E47AB"/>
    <w:rsid w:val="007E57CD"/>
    <w:rsid w:val="007F494A"/>
    <w:rsid w:val="00802573"/>
    <w:rsid w:val="008046A0"/>
    <w:rsid w:val="008056CD"/>
    <w:rsid w:val="00805A17"/>
    <w:rsid w:val="0081754C"/>
    <w:rsid w:val="008263A7"/>
    <w:rsid w:val="0084229F"/>
    <w:rsid w:val="0086566A"/>
    <w:rsid w:val="00874FF6"/>
    <w:rsid w:val="0087723E"/>
    <w:rsid w:val="00880F1D"/>
    <w:rsid w:val="00885C18"/>
    <w:rsid w:val="00890EA4"/>
    <w:rsid w:val="00893118"/>
    <w:rsid w:val="008A4B81"/>
    <w:rsid w:val="008A57F9"/>
    <w:rsid w:val="008D26FB"/>
    <w:rsid w:val="008D3EB8"/>
    <w:rsid w:val="008D55EC"/>
    <w:rsid w:val="008E55A2"/>
    <w:rsid w:val="008F0764"/>
    <w:rsid w:val="008F6852"/>
    <w:rsid w:val="00905223"/>
    <w:rsid w:val="0091532D"/>
    <w:rsid w:val="00931E3A"/>
    <w:rsid w:val="00944CB2"/>
    <w:rsid w:val="00947C69"/>
    <w:rsid w:val="00950377"/>
    <w:rsid w:val="00950B45"/>
    <w:rsid w:val="009715E7"/>
    <w:rsid w:val="009924D5"/>
    <w:rsid w:val="00992E62"/>
    <w:rsid w:val="00995836"/>
    <w:rsid w:val="009A06DC"/>
    <w:rsid w:val="009A194A"/>
    <w:rsid w:val="009A49C0"/>
    <w:rsid w:val="009C0333"/>
    <w:rsid w:val="009C0B43"/>
    <w:rsid w:val="009D189F"/>
    <w:rsid w:val="009D46F9"/>
    <w:rsid w:val="009E0BCB"/>
    <w:rsid w:val="00A06A55"/>
    <w:rsid w:val="00A14291"/>
    <w:rsid w:val="00A31B42"/>
    <w:rsid w:val="00A358E7"/>
    <w:rsid w:val="00A37642"/>
    <w:rsid w:val="00A449E5"/>
    <w:rsid w:val="00A46D43"/>
    <w:rsid w:val="00A65DE9"/>
    <w:rsid w:val="00A74C85"/>
    <w:rsid w:val="00A75260"/>
    <w:rsid w:val="00A86A99"/>
    <w:rsid w:val="00A92332"/>
    <w:rsid w:val="00A93056"/>
    <w:rsid w:val="00A95AD0"/>
    <w:rsid w:val="00AA0713"/>
    <w:rsid w:val="00AB2D4E"/>
    <w:rsid w:val="00AC0DA4"/>
    <w:rsid w:val="00AC19B4"/>
    <w:rsid w:val="00AD1CA9"/>
    <w:rsid w:val="00AE118B"/>
    <w:rsid w:val="00AE434F"/>
    <w:rsid w:val="00AF3575"/>
    <w:rsid w:val="00AF3688"/>
    <w:rsid w:val="00B014F2"/>
    <w:rsid w:val="00B0162B"/>
    <w:rsid w:val="00B02030"/>
    <w:rsid w:val="00B04258"/>
    <w:rsid w:val="00B0649D"/>
    <w:rsid w:val="00B07F92"/>
    <w:rsid w:val="00B138B8"/>
    <w:rsid w:val="00B20548"/>
    <w:rsid w:val="00B22351"/>
    <w:rsid w:val="00B22DA0"/>
    <w:rsid w:val="00B25979"/>
    <w:rsid w:val="00B27D0B"/>
    <w:rsid w:val="00B36DC9"/>
    <w:rsid w:val="00B43E0D"/>
    <w:rsid w:val="00B47B3F"/>
    <w:rsid w:val="00B50D69"/>
    <w:rsid w:val="00B75B62"/>
    <w:rsid w:val="00B8261A"/>
    <w:rsid w:val="00B878B3"/>
    <w:rsid w:val="00B90D74"/>
    <w:rsid w:val="00B91C5A"/>
    <w:rsid w:val="00B9396C"/>
    <w:rsid w:val="00BB51F9"/>
    <w:rsid w:val="00BC2A58"/>
    <w:rsid w:val="00BE04DE"/>
    <w:rsid w:val="00BF19B7"/>
    <w:rsid w:val="00C04EC2"/>
    <w:rsid w:val="00C10B93"/>
    <w:rsid w:val="00C143E5"/>
    <w:rsid w:val="00C14487"/>
    <w:rsid w:val="00C15804"/>
    <w:rsid w:val="00C177D7"/>
    <w:rsid w:val="00C21C87"/>
    <w:rsid w:val="00C229C2"/>
    <w:rsid w:val="00C22E7E"/>
    <w:rsid w:val="00C24915"/>
    <w:rsid w:val="00C3232C"/>
    <w:rsid w:val="00C34EA9"/>
    <w:rsid w:val="00C440D9"/>
    <w:rsid w:val="00C71F95"/>
    <w:rsid w:val="00C73C6C"/>
    <w:rsid w:val="00C83FC6"/>
    <w:rsid w:val="00C94969"/>
    <w:rsid w:val="00CA2964"/>
    <w:rsid w:val="00CA5A70"/>
    <w:rsid w:val="00CB0324"/>
    <w:rsid w:val="00CC1676"/>
    <w:rsid w:val="00CC59B2"/>
    <w:rsid w:val="00CD1847"/>
    <w:rsid w:val="00D04599"/>
    <w:rsid w:val="00D05F9D"/>
    <w:rsid w:val="00D11290"/>
    <w:rsid w:val="00D157F1"/>
    <w:rsid w:val="00D3149B"/>
    <w:rsid w:val="00D325BD"/>
    <w:rsid w:val="00D436A4"/>
    <w:rsid w:val="00D45AEA"/>
    <w:rsid w:val="00D623DF"/>
    <w:rsid w:val="00D639D5"/>
    <w:rsid w:val="00D64DBC"/>
    <w:rsid w:val="00D8698B"/>
    <w:rsid w:val="00D9408D"/>
    <w:rsid w:val="00D9727E"/>
    <w:rsid w:val="00DB4FCE"/>
    <w:rsid w:val="00DB7A70"/>
    <w:rsid w:val="00DC38AB"/>
    <w:rsid w:val="00DD447C"/>
    <w:rsid w:val="00DE11C8"/>
    <w:rsid w:val="00E03D80"/>
    <w:rsid w:val="00E124CE"/>
    <w:rsid w:val="00E220E7"/>
    <w:rsid w:val="00E26545"/>
    <w:rsid w:val="00E2768F"/>
    <w:rsid w:val="00E30A93"/>
    <w:rsid w:val="00E30E98"/>
    <w:rsid w:val="00E3120E"/>
    <w:rsid w:val="00E43DD0"/>
    <w:rsid w:val="00E55447"/>
    <w:rsid w:val="00E56C4B"/>
    <w:rsid w:val="00E57D37"/>
    <w:rsid w:val="00E617D6"/>
    <w:rsid w:val="00E6493C"/>
    <w:rsid w:val="00E67931"/>
    <w:rsid w:val="00E72576"/>
    <w:rsid w:val="00E9184F"/>
    <w:rsid w:val="00EA59E5"/>
    <w:rsid w:val="00EC43D6"/>
    <w:rsid w:val="00EC63A8"/>
    <w:rsid w:val="00EE2588"/>
    <w:rsid w:val="00EE2D55"/>
    <w:rsid w:val="00EF1238"/>
    <w:rsid w:val="00F0066E"/>
    <w:rsid w:val="00F01A58"/>
    <w:rsid w:val="00F04989"/>
    <w:rsid w:val="00F12B55"/>
    <w:rsid w:val="00F30D70"/>
    <w:rsid w:val="00F319CA"/>
    <w:rsid w:val="00F37E28"/>
    <w:rsid w:val="00F42B49"/>
    <w:rsid w:val="00F55B3D"/>
    <w:rsid w:val="00F648A3"/>
    <w:rsid w:val="00F66841"/>
    <w:rsid w:val="00F77861"/>
    <w:rsid w:val="00F80CC0"/>
    <w:rsid w:val="00F82A6C"/>
    <w:rsid w:val="00F94C35"/>
    <w:rsid w:val="00F963FA"/>
    <w:rsid w:val="00FA789A"/>
    <w:rsid w:val="00FB21D2"/>
    <w:rsid w:val="00FB43AC"/>
    <w:rsid w:val="00FB7F70"/>
    <w:rsid w:val="00FC1BD9"/>
    <w:rsid w:val="00FD17E1"/>
    <w:rsid w:val="00FE0715"/>
    <w:rsid w:val="00FF4291"/>
    <w:rsid w:val="00FF52F2"/>
    <w:rsid w:val="1B3BA689"/>
    <w:rsid w:val="1D3A5DA9"/>
    <w:rsid w:val="23270FDA"/>
    <w:rsid w:val="26AF6157"/>
    <w:rsid w:val="32FA1798"/>
    <w:rsid w:val="488840E6"/>
    <w:rsid w:val="4BBFE1A8"/>
    <w:rsid w:val="5A503640"/>
    <w:rsid w:val="631FE18C"/>
    <w:rsid w:val="680A7C25"/>
    <w:rsid w:val="6DC0990F"/>
    <w:rsid w:val="6DC89A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DE3D2"/>
  <w15:chartTrackingRefBased/>
  <w15:docId w15:val="{3A4DA615-2696-4A47-AE89-3A9BADBAA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theme="minorBidi"/>
        <w:lang w:val="nl-NL"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263A7"/>
    <w:pPr>
      <w:spacing w:line="360" w:lineRule="auto"/>
      <w:outlineLvl w:val="0"/>
    </w:pPr>
    <w:rPr>
      <w:rFonts w:eastAsia="Times New Roman" w:cs="Calibri Light"/>
      <w:color w:val="FFFFFF" w:themeColor="background1"/>
      <w:sz w:val="32"/>
      <w:szCs w:val="24"/>
      <w:lang w:eastAsia="nl-NL"/>
    </w:rPr>
  </w:style>
  <w:style w:type="paragraph" w:styleId="Kop2">
    <w:name w:val="heading 2"/>
    <w:basedOn w:val="Standaard"/>
    <w:next w:val="Standaard"/>
    <w:link w:val="Kop2Char"/>
    <w:uiPriority w:val="9"/>
    <w:unhideWhenUsed/>
    <w:qFormat/>
    <w:rsid w:val="00A449E5"/>
    <w:pPr>
      <w:keepNext/>
      <w:keepLines/>
      <w:spacing w:before="40" w:line="360" w:lineRule="auto"/>
      <w:outlineLvl w:val="1"/>
    </w:pPr>
    <w:rPr>
      <w:rFonts w:eastAsiaTheme="majorEastAsia" w:cstheme="majorBidi"/>
      <w:color w:val="0071CE"/>
      <w:sz w:val="24"/>
      <w:szCs w:val="26"/>
    </w:rPr>
  </w:style>
  <w:style w:type="paragraph" w:styleId="Kop3">
    <w:name w:val="heading 3"/>
    <w:basedOn w:val="Standaard"/>
    <w:next w:val="Standaard"/>
    <w:link w:val="Kop3Char"/>
    <w:uiPriority w:val="9"/>
    <w:unhideWhenUsed/>
    <w:qFormat/>
    <w:rsid w:val="00A449E5"/>
    <w:pPr>
      <w:keepNext/>
      <w:keepLines/>
      <w:spacing w:before="40"/>
      <w:outlineLvl w:val="2"/>
    </w:pPr>
    <w:rPr>
      <w:rFonts w:eastAsiaTheme="majorEastAsia" w:cstheme="majorBidi"/>
      <w:b/>
      <w:color w:val="0055B8"/>
      <w:szCs w:val="24"/>
    </w:rPr>
  </w:style>
  <w:style w:type="paragraph" w:styleId="Kop4">
    <w:name w:val="heading 4"/>
    <w:basedOn w:val="Standaard"/>
    <w:next w:val="Standaard"/>
    <w:link w:val="Kop4Char"/>
    <w:uiPriority w:val="9"/>
    <w:unhideWhenUsed/>
    <w:qFormat/>
    <w:rsid w:val="00633BC7"/>
    <w:pPr>
      <w:keepNext/>
      <w:keepLines/>
      <w:spacing w:before="40"/>
      <w:outlineLvl w:val="3"/>
    </w:pPr>
    <w:rPr>
      <w:rFonts w:eastAsiaTheme="majorEastAsia" w:cstheme="majorBidi"/>
      <w:iCs/>
      <w:color w:val="0093C9"/>
    </w:rPr>
  </w:style>
  <w:style w:type="paragraph" w:styleId="Kop5">
    <w:name w:val="heading 5"/>
    <w:basedOn w:val="Kop2"/>
    <w:next w:val="Standaard"/>
    <w:link w:val="Kop5Char"/>
    <w:uiPriority w:val="9"/>
    <w:unhideWhenUsed/>
    <w:qFormat/>
    <w:rsid w:val="000E541D"/>
    <w:pPr>
      <w:outlineLvl w:val="4"/>
    </w:pPr>
    <w:rPr>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E21B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E21BA"/>
  </w:style>
  <w:style w:type="paragraph" w:styleId="Voettekst">
    <w:name w:val="footer"/>
    <w:basedOn w:val="Standaard"/>
    <w:link w:val="VoettekstChar"/>
    <w:uiPriority w:val="99"/>
    <w:unhideWhenUsed/>
    <w:rsid w:val="001E21B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E21BA"/>
  </w:style>
  <w:style w:type="paragraph" w:styleId="Bijschrift">
    <w:name w:val="caption"/>
    <w:basedOn w:val="Standaard"/>
    <w:next w:val="Standaard"/>
    <w:uiPriority w:val="35"/>
    <w:unhideWhenUsed/>
    <w:qFormat/>
    <w:rsid w:val="00633BC7"/>
    <w:rPr>
      <w:i/>
      <w:iCs/>
      <w:color w:val="0055B8"/>
      <w:sz w:val="18"/>
      <w:szCs w:val="18"/>
    </w:rPr>
  </w:style>
  <w:style w:type="character" w:styleId="Hyperlink">
    <w:name w:val="Hyperlink"/>
    <w:basedOn w:val="Standaardalinea-lettertype"/>
    <w:uiPriority w:val="99"/>
    <w:unhideWhenUsed/>
    <w:rsid w:val="00885C18"/>
    <w:rPr>
      <w:color w:val="0563C1" w:themeColor="hyperlink"/>
      <w:u w:val="single"/>
    </w:rPr>
  </w:style>
  <w:style w:type="character" w:customStyle="1" w:styleId="Onopgelostemelding1">
    <w:name w:val="Onopgeloste melding1"/>
    <w:basedOn w:val="Standaardalinea-lettertype"/>
    <w:uiPriority w:val="99"/>
    <w:semiHidden/>
    <w:unhideWhenUsed/>
    <w:rsid w:val="00885C18"/>
    <w:rPr>
      <w:color w:val="605E5C"/>
      <w:shd w:val="clear" w:color="auto" w:fill="E1DFDD"/>
    </w:rPr>
  </w:style>
  <w:style w:type="character" w:customStyle="1" w:styleId="Kop1Char">
    <w:name w:val="Kop 1 Char"/>
    <w:basedOn w:val="Standaardalinea-lettertype"/>
    <w:link w:val="Kop1"/>
    <w:uiPriority w:val="9"/>
    <w:rsid w:val="008263A7"/>
    <w:rPr>
      <w:rFonts w:eastAsia="Times New Roman" w:cs="Calibri Light"/>
      <w:color w:val="FFFFFF" w:themeColor="background1"/>
      <w:sz w:val="32"/>
      <w:szCs w:val="24"/>
      <w:lang w:eastAsia="nl-NL"/>
    </w:rPr>
  </w:style>
  <w:style w:type="paragraph" w:styleId="Plattetekst">
    <w:name w:val="Body Text"/>
    <w:basedOn w:val="Standaard"/>
    <w:link w:val="PlattetekstChar"/>
    <w:uiPriority w:val="1"/>
    <w:qFormat/>
    <w:rsid w:val="00633BC7"/>
    <w:pPr>
      <w:widowControl w:val="0"/>
      <w:autoSpaceDE w:val="0"/>
      <w:autoSpaceDN w:val="0"/>
      <w:spacing w:before="120" w:after="120" w:line="300" w:lineRule="auto"/>
    </w:pPr>
    <w:rPr>
      <w:rFonts w:eastAsia="Calibri Light" w:cs="Calibri Light"/>
      <w:szCs w:val="22"/>
      <w:lang w:eastAsia="nl-NL" w:bidi="nl-NL"/>
    </w:rPr>
  </w:style>
  <w:style w:type="character" w:customStyle="1" w:styleId="PlattetekstChar">
    <w:name w:val="Platte tekst Char"/>
    <w:basedOn w:val="Standaardalinea-lettertype"/>
    <w:link w:val="Plattetekst"/>
    <w:uiPriority w:val="1"/>
    <w:rsid w:val="00633BC7"/>
    <w:rPr>
      <w:rFonts w:eastAsia="Calibri Light" w:cs="Calibri Light"/>
      <w:szCs w:val="22"/>
      <w:lang w:eastAsia="nl-NL" w:bidi="nl-NL"/>
    </w:rPr>
  </w:style>
  <w:style w:type="character" w:customStyle="1" w:styleId="Kop2Char">
    <w:name w:val="Kop 2 Char"/>
    <w:basedOn w:val="Standaardalinea-lettertype"/>
    <w:link w:val="Kop2"/>
    <w:uiPriority w:val="9"/>
    <w:rsid w:val="00A449E5"/>
    <w:rPr>
      <w:rFonts w:eastAsiaTheme="majorEastAsia" w:cstheme="majorBidi"/>
      <w:color w:val="0071CE"/>
      <w:sz w:val="24"/>
      <w:szCs w:val="26"/>
    </w:rPr>
  </w:style>
  <w:style w:type="paragraph" w:styleId="Lijstalinea">
    <w:name w:val="List Paragraph"/>
    <w:basedOn w:val="Standaard"/>
    <w:uiPriority w:val="34"/>
    <w:qFormat/>
    <w:rsid w:val="00633BC7"/>
    <w:pPr>
      <w:numPr>
        <w:numId w:val="1"/>
      </w:numPr>
      <w:spacing w:line="300" w:lineRule="auto"/>
    </w:pPr>
    <w:rPr>
      <w:rFonts w:eastAsia="Times New Roman" w:cs="Calibri Light"/>
      <w:color w:val="000000"/>
      <w:lang w:eastAsia="nl-NL"/>
    </w:rPr>
  </w:style>
  <w:style w:type="table" w:styleId="Tabelraster">
    <w:name w:val="Table Grid"/>
    <w:basedOn w:val="Standaardtabel"/>
    <w:uiPriority w:val="39"/>
    <w:rsid w:val="00F82A6C"/>
    <w:pPr>
      <w:spacing w:line="240" w:lineRule="auto"/>
    </w:pPr>
    <w:rPr>
      <w:rFonts w:asciiTheme="minorHAnsi" w:hAnsiTheme="minorHAnsi"/>
      <w:color w:val="404040" w:themeColor="text1" w:themeTint="BF"/>
      <w:sz w:val="18"/>
      <w:lang w:val="en-US"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5Char">
    <w:name w:val="Kop 5 Char"/>
    <w:basedOn w:val="Standaardalinea-lettertype"/>
    <w:link w:val="Kop5"/>
    <w:uiPriority w:val="9"/>
    <w:rsid w:val="000E541D"/>
    <w:rPr>
      <w:rFonts w:eastAsiaTheme="majorEastAsia" w:cstheme="majorBidi"/>
      <w:color w:val="0071CE"/>
      <w:sz w:val="21"/>
      <w:szCs w:val="26"/>
    </w:rPr>
  </w:style>
  <w:style w:type="paragraph" w:customStyle="1" w:styleId="Heading2underline">
    <w:name w:val="Heading 2 + underline"/>
    <w:basedOn w:val="Kop2"/>
    <w:qFormat/>
    <w:rsid w:val="00FB43AC"/>
    <w:rPr>
      <w:color w:val="0093C9"/>
      <w:sz w:val="28"/>
      <w:u w:val="single"/>
    </w:rPr>
  </w:style>
  <w:style w:type="character" w:customStyle="1" w:styleId="Kop3Char">
    <w:name w:val="Kop 3 Char"/>
    <w:basedOn w:val="Standaardalinea-lettertype"/>
    <w:link w:val="Kop3"/>
    <w:uiPriority w:val="9"/>
    <w:rsid w:val="00A449E5"/>
    <w:rPr>
      <w:rFonts w:eastAsiaTheme="majorEastAsia" w:cstheme="majorBidi"/>
      <w:b/>
      <w:color w:val="0055B8"/>
      <w:szCs w:val="24"/>
    </w:rPr>
  </w:style>
  <w:style w:type="character" w:customStyle="1" w:styleId="Kop4Char">
    <w:name w:val="Kop 4 Char"/>
    <w:basedOn w:val="Standaardalinea-lettertype"/>
    <w:link w:val="Kop4"/>
    <w:uiPriority w:val="9"/>
    <w:rsid w:val="00633BC7"/>
    <w:rPr>
      <w:rFonts w:eastAsiaTheme="majorEastAsia" w:cstheme="majorBidi"/>
      <w:iCs/>
      <w:color w:val="0093C9"/>
    </w:rPr>
  </w:style>
  <w:style w:type="paragraph" w:customStyle="1" w:styleId="Introtekst">
    <w:name w:val="Intro tekst"/>
    <w:basedOn w:val="Standaard"/>
    <w:qFormat/>
    <w:rsid w:val="00944CB2"/>
    <w:pPr>
      <w:spacing w:before="240" w:after="240" w:line="276" w:lineRule="auto"/>
    </w:pPr>
    <w:rPr>
      <w:color w:val="0093C9"/>
    </w:rPr>
  </w:style>
  <w:style w:type="paragraph" w:customStyle="1" w:styleId="KQvoettekstentekstintabllen">
    <w:name w:val="KQ voettekst en tekst in tabllen"/>
    <w:basedOn w:val="Standaard"/>
    <w:qFormat/>
    <w:rsid w:val="001C4A57"/>
    <w:pPr>
      <w:spacing w:line="240" w:lineRule="auto"/>
    </w:pPr>
    <w:rPr>
      <w:rFonts w:asciiTheme="majorHAnsi" w:hAnsiTheme="majorHAnsi" w:cstheme="majorHAnsi"/>
      <w:sz w:val="18"/>
      <w:szCs w:val="18"/>
    </w:rPr>
  </w:style>
  <w:style w:type="paragraph" w:customStyle="1" w:styleId="KQstijlstandaardtekstlight">
    <w:name w:val="KQ stijl standaard tekst light"/>
    <w:basedOn w:val="Standaard"/>
    <w:link w:val="KQstijlstandaardtekstlightChar"/>
    <w:qFormat/>
    <w:rsid w:val="001C4A57"/>
    <w:pPr>
      <w:spacing w:after="160" w:line="259" w:lineRule="auto"/>
    </w:pPr>
    <w:rPr>
      <w:rFonts w:asciiTheme="majorHAnsi" w:hAnsiTheme="majorHAnsi" w:cstheme="majorHAnsi"/>
      <w:color w:val="404040" w:themeColor="text1" w:themeTint="BF"/>
      <w:sz w:val="22"/>
      <w:szCs w:val="22"/>
    </w:rPr>
  </w:style>
  <w:style w:type="character" w:customStyle="1" w:styleId="KQstijlstandaardtekstlightChar">
    <w:name w:val="KQ stijl standaard tekst light Char"/>
    <w:basedOn w:val="Standaardalinea-lettertype"/>
    <w:link w:val="KQstijlstandaardtekstlight"/>
    <w:rsid w:val="001C4A57"/>
    <w:rPr>
      <w:rFonts w:asciiTheme="majorHAnsi" w:hAnsiTheme="majorHAnsi" w:cstheme="majorHAnsi"/>
      <w:color w:val="404040" w:themeColor="text1" w:themeTint="BF"/>
      <w:sz w:val="22"/>
      <w:szCs w:val="22"/>
    </w:rPr>
  </w:style>
  <w:style w:type="paragraph" w:styleId="Inhopg1">
    <w:name w:val="toc 1"/>
    <w:basedOn w:val="Standaard"/>
    <w:next w:val="Standaard"/>
    <w:link w:val="Inhopg1Char"/>
    <w:autoRedefine/>
    <w:uiPriority w:val="39"/>
    <w:unhideWhenUsed/>
    <w:qFormat/>
    <w:rsid w:val="003202B0"/>
    <w:pPr>
      <w:tabs>
        <w:tab w:val="left" w:pos="426"/>
        <w:tab w:val="right" w:leader="dot" w:pos="9923"/>
      </w:tabs>
      <w:overflowPunct w:val="0"/>
      <w:autoSpaceDE w:val="0"/>
      <w:autoSpaceDN w:val="0"/>
      <w:adjustRightInd w:val="0"/>
      <w:spacing w:line="240" w:lineRule="auto"/>
      <w:jc w:val="both"/>
      <w:textAlignment w:val="baseline"/>
    </w:pPr>
    <w:rPr>
      <w:rFonts w:eastAsia="Times New Roman" w:cs="Arial"/>
      <w:noProof/>
      <w:color w:val="0055B8"/>
      <w:lang w:val="nl"/>
      <w14:scene3d>
        <w14:camera w14:prst="orthographicFront"/>
        <w14:lightRig w14:rig="threePt" w14:dir="t">
          <w14:rot w14:lat="0" w14:lon="0" w14:rev="0"/>
        </w14:lightRig>
      </w14:scene3d>
    </w:rPr>
  </w:style>
  <w:style w:type="paragraph" w:styleId="Inhopg2">
    <w:name w:val="toc 2"/>
    <w:basedOn w:val="Standaard"/>
    <w:next w:val="Standaard"/>
    <w:autoRedefine/>
    <w:uiPriority w:val="39"/>
    <w:unhideWhenUsed/>
    <w:qFormat/>
    <w:rsid w:val="003202B0"/>
    <w:pPr>
      <w:tabs>
        <w:tab w:val="right" w:pos="709"/>
        <w:tab w:val="left" w:pos="1418"/>
        <w:tab w:val="right" w:leader="dot" w:pos="9923"/>
      </w:tabs>
      <w:overflowPunct w:val="0"/>
      <w:autoSpaceDE w:val="0"/>
      <w:autoSpaceDN w:val="0"/>
      <w:adjustRightInd w:val="0"/>
      <w:spacing w:line="276" w:lineRule="auto"/>
      <w:ind w:left="709"/>
      <w:jc w:val="both"/>
      <w:textAlignment w:val="baseline"/>
    </w:pPr>
    <w:rPr>
      <w:rFonts w:eastAsia="Times New Roman" w:cs="Times New Roman"/>
      <w:sz w:val="18"/>
      <w:lang w:val="nl"/>
    </w:rPr>
  </w:style>
  <w:style w:type="paragraph" w:styleId="Inhopg3">
    <w:name w:val="toc 3"/>
    <w:basedOn w:val="Standaard"/>
    <w:next w:val="Standaard"/>
    <w:autoRedefine/>
    <w:uiPriority w:val="39"/>
    <w:unhideWhenUsed/>
    <w:qFormat/>
    <w:rsid w:val="003202B0"/>
    <w:pPr>
      <w:tabs>
        <w:tab w:val="left" w:pos="1418"/>
        <w:tab w:val="right" w:leader="dot" w:pos="9062"/>
        <w:tab w:val="right" w:leader="dot" w:pos="9923"/>
      </w:tabs>
      <w:spacing w:line="276" w:lineRule="auto"/>
      <w:ind w:left="709"/>
      <w:jc w:val="both"/>
    </w:pPr>
    <w:rPr>
      <w:rFonts w:eastAsia="Times New Roman" w:cs="Times New Roman"/>
      <w:sz w:val="18"/>
      <w:szCs w:val="22"/>
    </w:rPr>
  </w:style>
  <w:style w:type="paragraph" w:styleId="Inhopg4">
    <w:name w:val="toc 4"/>
    <w:basedOn w:val="Standaard"/>
    <w:next w:val="Standaard"/>
    <w:autoRedefine/>
    <w:uiPriority w:val="39"/>
    <w:unhideWhenUsed/>
    <w:rsid w:val="00F30D70"/>
    <w:pPr>
      <w:spacing w:after="100" w:line="276" w:lineRule="auto"/>
      <w:ind w:left="660"/>
      <w:jc w:val="both"/>
    </w:pPr>
    <w:rPr>
      <w:rFonts w:eastAsia="Times New Roman" w:cs="Times New Roman"/>
      <w:sz w:val="18"/>
      <w:szCs w:val="22"/>
      <w:lang w:eastAsia="nl-NL"/>
    </w:rPr>
  </w:style>
  <w:style w:type="paragraph" w:styleId="Inhopg5">
    <w:name w:val="toc 5"/>
    <w:basedOn w:val="Standaard"/>
    <w:next w:val="Standaard"/>
    <w:autoRedefine/>
    <w:uiPriority w:val="39"/>
    <w:unhideWhenUsed/>
    <w:rsid w:val="00F30D70"/>
    <w:pPr>
      <w:spacing w:after="100" w:line="276" w:lineRule="auto"/>
      <w:ind w:left="880"/>
      <w:jc w:val="both"/>
    </w:pPr>
    <w:rPr>
      <w:rFonts w:ascii="Calibri" w:eastAsia="Times New Roman" w:hAnsi="Calibri" w:cs="Times New Roman"/>
      <w:sz w:val="18"/>
      <w:szCs w:val="22"/>
      <w:lang w:eastAsia="nl-NL"/>
    </w:rPr>
  </w:style>
  <w:style w:type="paragraph" w:styleId="Inhopg6">
    <w:name w:val="toc 6"/>
    <w:basedOn w:val="Standaard"/>
    <w:next w:val="Standaard"/>
    <w:autoRedefine/>
    <w:uiPriority w:val="39"/>
    <w:unhideWhenUsed/>
    <w:rsid w:val="00F30D70"/>
    <w:pPr>
      <w:spacing w:after="100" w:line="276" w:lineRule="auto"/>
      <w:ind w:left="1100"/>
      <w:jc w:val="both"/>
    </w:pPr>
    <w:rPr>
      <w:rFonts w:eastAsia="Times New Roman" w:cs="Times New Roman"/>
      <w:sz w:val="18"/>
      <w:szCs w:val="22"/>
      <w:lang w:eastAsia="nl-NL"/>
    </w:rPr>
  </w:style>
  <w:style w:type="paragraph" w:styleId="Inhopg7">
    <w:name w:val="toc 7"/>
    <w:basedOn w:val="Standaard"/>
    <w:next w:val="Standaard"/>
    <w:autoRedefine/>
    <w:uiPriority w:val="39"/>
    <w:unhideWhenUsed/>
    <w:rsid w:val="00F30D70"/>
    <w:pPr>
      <w:spacing w:after="100" w:line="276" w:lineRule="auto"/>
      <w:ind w:left="1320"/>
      <w:jc w:val="both"/>
    </w:pPr>
    <w:rPr>
      <w:rFonts w:eastAsia="Times New Roman" w:cs="Times New Roman"/>
      <w:sz w:val="18"/>
      <w:szCs w:val="22"/>
      <w:lang w:eastAsia="nl-NL"/>
    </w:rPr>
  </w:style>
  <w:style w:type="paragraph" w:styleId="Inhopg8">
    <w:name w:val="toc 8"/>
    <w:basedOn w:val="Standaard"/>
    <w:next w:val="Standaard"/>
    <w:autoRedefine/>
    <w:uiPriority w:val="39"/>
    <w:unhideWhenUsed/>
    <w:rsid w:val="00F30D70"/>
    <w:pPr>
      <w:spacing w:after="100" w:line="276" w:lineRule="auto"/>
      <w:ind w:left="1540"/>
      <w:jc w:val="both"/>
    </w:pPr>
    <w:rPr>
      <w:rFonts w:eastAsia="Times New Roman" w:cs="Times New Roman"/>
      <w:sz w:val="18"/>
      <w:szCs w:val="22"/>
      <w:lang w:eastAsia="nl-NL"/>
    </w:rPr>
  </w:style>
  <w:style w:type="paragraph" w:styleId="Inhopg9">
    <w:name w:val="toc 9"/>
    <w:basedOn w:val="Standaard"/>
    <w:next w:val="Standaard"/>
    <w:autoRedefine/>
    <w:uiPriority w:val="39"/>
    <w:unhideWhenUsed/>
    <w:rsid w:val="00F30D70"/>
    <w:pPr>
      <w:spacing w:after="100" w:line="276" w:lineRule="auto"/>
      <w:ind w:left="1760"/>
      <w:jc w:val="both"/>
    </w:pPr>
    <w:rPr>
      <w:rFonts w:eastAsia="Times New Roman" w:cs="Times New Roman"/>
      <w:sz w:val="18"/>
      <w:szCs w:val="22"/>
      <w:lang w:eastAsia="nl-NL"/>
    </w:rPr>
  </w:style>
  <w:style w:type="paragraph" w:styleId="Ballontekst">
    <w:name w:val="Balloon Text"/>
    <w:basedOn w:val="Standaard"/>
    <w:link w:val="BallontekstChar"/>
    <w:uiPriority w:val="99"/>
    <w:semiHidden/>
    <w:unhideWhenUsed/>
    <w:rsid w:val="00893118"/>
    <w:pPr>
      <w:spacing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893118"/>
    <w:rPr>
      <w:rFonts w:ascii="Times New Roman" w:hAnsi="Times New Roman" w:cs="Times New Roman"/>
      <w:sz w:val="18"/>
      <w:szCs w:val="18"/>
    </w:rPr>
  </w:style>
  <w:style w:type="character" w:customStyle="1" w:styleId="Inhopg1Char">
    <w:name w:val="Inhopg 1 Char"/>
    <w:basedOn w:val="Standaardalinea-lettertype"/>
    <w:link w:val="Inhopg1"/>
    <w:uiPriority w:val="39"/>
    <w:rsid w:val="003202B0"/>
    <w:rPr>
      <w:rFonts w:eastAsia="Times New Roman" w:cs="Arial"/>
      <w:noProof/>
      <w:color w:val="0055B8"/>
      <w:lang w:val="nl"/>
      <w14:scene3d>
        <w14:camera w14:prst="orthographicFront"/>
        <w14:lightRig w14:rig="threePt" w14:dir="t">
          <w14:rot w14:lat="0" w14:lon="0" w14:rev="0"/>
        </w14:lightRig>
      </w14:scene3d>
    </w:rPr>
  </w:style>
  <w:style w:type="character" w:styleId="Onopgelostemelding">
    <w:name w:val="Unresolved Mention"/>
    <w:basedOn w:val="Standaardalinea-lettertype"/>
    <w:uiPriority w:val="99"/>
    <w:semiHidden/>
    <w:unhideWhenUsed/>
    <w:rsid w:val="003202B0"/>
    <w:rPr>
      <w:color w:val="605E5C"/>
      <w:shd w:val="clear" w:color="auto" w:fill="E1DFDD"/>
    </w:rPr>
  </w:style>
  <w:style w:type="paragraph" w:styleId="Geenafstand">
    <w:name w:val="No Spacing"/>
    <w:uiPriority w:val="1"/>
    <w:qFormat/>
    <w:rsid w:val="00684B7D"/>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77230">
      <w:bodyDiv w:val="1"/>
      <w:marLeft w:val="0"/>
      <w:marRight w:val="0"/>
      <w:marTop w:val="0"/>
      <w:marBottom w:val="0"/>
      <w:divBdr>
        <w:top w:val="none" w:sz="0" w:space="0" w:color="auto"/>
        <w:left w:val="none" w:sz="0" w:space="0" w:color="auto"/>
        <w:bottom w:val="none" w:sz="0" w:space="0" w:color="auto"/>
        <w:right w:val="none" w:sz="0" w:space="0" w:color="auto"/>
      </w:divBdr>
    </w:div>
    <w:div w:id="107741969">
      <w:bodyDiv w:val="1"/>
      <w:marLeft w:val="0"/>
      <w:marRight w:val="0"/>
      <w:marTop w:val="0"/>
      <w:marBottom w:val="0"/>
      <w:divBdr>
        <w:top w:val="none" w:sz="0" w:space="0" w:color="auto"/>
        <w:left w:val="none" w:sz="0" w:space="0" w:color="auto"/>
        <w:bottom w:val="none" w:sz="0" w:space="0" w:color="auto"/>
        <w:right w:val="none" w:sz="0" w:space="0" w:color="auto"/>
      </w:divBdr>
    </w:div>
    <w:div w:id="124667875">
      <w:bodyDiv w:val="1"/>
      <w:marLeft w:val="0"/>
      <w:marRight w:val="0"/>
      <w:marTop w:val="0"/>
      <w:marBottom w:val="0"/>
      <w:divBdr>
        <w:top w:val="none" w:sz="0" w:space="0" w:color="auto"/>
        <w:left w:val="none" w:sz="0" w:space="0" w:color="auto"/>
        <w:bottom w:val="none" w:sz="0" w:space="0" w:color="auto"/>
        <w:right w:val="none" w:sz="0" w:space="0" w:color="auto"/>
      </w:divBdr>
    </w:div>
    <w:div w:id="365259884">
      <w:bodyDiv w:val="1"/>
      <w:marLeft w:val="0"/>
      <w:marRight w:val="0"/>
      <w:marTop w:val="0"/>
      <w:marBottom w:val="0"/>
      <w:divBdr>
        <w:top w:val="none" w:sz="0" w:space="0" w:color="auto"/>
        <w:left w:val="none" w:sz="0" w:space="0" w:color="auto"/>
        <w:bottom w:val="none" w:sz="0" w:space="0" w:color="auto"/>
        <w:right w:val="none" w:sz="0" w:space="0" w:color="auto"/>
      </w:divBdr>
    </w:div>
    <w:div w:id="460347065">
      <w:bodyDiv w:val="1"/>
      <w:marLeft w:val="0"/>
      <w:marRight w:val="0"/>
      <w:marTop w:val="0"/>
      <w:marBottom w:val="0"/>
      <w:divBdr>
        <w:top w:val="none" w:sz="0" w:space="0" w:color="auto"/>
        <w:left w:val="none" w:sz="0" w:space="0" w:color="auto"/>
        <w:bottom w:val="none" w:sz="0" w:space="0" w:color="auto"/>
        <w:right w:val="none" w:sz="0" w:space="0" w:color="auto"/>
      </w:divBdr>
    </w:div>
    <w:div w:id="652877284">
      <w:bodyDiv w:val="1"/>
      <w:marLeft w:val="0"/>
      <w:marRight w:val="0"/>
      <w:marTop w:val="0"/>
      <w:marBottom w:val="0"/>
      <w:divBdr>
        <w:top w:val="none" w:sz="0" w:space="0" w:color="auto"/>
        <w:left w:val="none" w:sz="0" w:space="0" w:color="auto"/>
        <w:bottom w:val="none" w:sz="0" w:space="0" w:color="auto"/>
        <w:right w:val="none" w:sz="0" w:space="0" w:color="auto"/>
      </w:divBdr>
    </w:div>
    <w:div w:id="691225371">
      <w:bodyDiv w:val="1"/>
      <w:marLeft w:val="0"/>
      <w:marRight w:val="0"/>
      <w:marTop w:val="0"/>
      <w:marBottom w:val="0"/>
      <w:divBdr>
        <w:top w:val="none" w:sz="0" w:space="0" w:color="auto"/>
        <w:left w:val="none" w:sz="0" w:space="0" w:color="auto"/>
        <w:bottom w:val="none" w:sz="0" w:space="0" w:color="auto"/>
        <w:right w:val="none" w:sz="0" w:space="0" w:color="auto"/>
      </w:divBdr>
    </w:div>
    <w:div w:id="822621908">
      <w:bodyDiv w:val="1"/>
      <w:marLeft w:val="0"/>
      <w:marRight w:val="0"/>
      <w:marTop w:val="0"/>
      <w:marBottom w:val="0"/>
      <w:divBdr>
        <w:top w:val="none" w:sz="0" w:space="0" w:color="auto"/>
        <w:left w:val="none" w:sz="0" w:space="0" w:color="auto"/>
        <w:bottom w:val="none" w:sz="0" w:space="0" w:color="auto"/>
        <w:right w:val="none" w:sz="0" w:space="0" w:color="auto"/>
      </w:divBdr>
    </w:div>
    <w:div w:id="841355040">
      <w:bodyDiv w:val="1"/>
      <w:marLeft w:val="0"/>
      <w:marRight w:val="0"/>
      <w:marTop w:val="0"/>
      <w:marBottom w:val="0"/>
      <w:divBdr>
        <w:top w:val="none" w:sz="0" w:space="0" w:color="auto"/>
        <w:left w:val="none" w:sz="0" w:space="0" w:color="auto"/>
        <w:bottom w:val="none" w:sz="0" w:space="0" w:color="auto"/>
        <w:right w:val="none" w:sz="0" w:space="0" w:color="auto"/>
      </w:divBdr>
    </w:div>
    <w:div w:id="905147935">
      <w:bodyDiv w:val="1"/>
      <w:marLeft w:val="0"/>
      <w:marRight w:val="0"/>
      <w:marTop w:val="0"/>
      <w:marBottom w:val="0"/>
      <w:divBdr>
        <w:top w:val="none" w:sz="0" w:space="0" w:color="auto"/>
        <w:left w:val="none" w:sz="0" w:space="0" w:color="auto"/>
        <w:bottom w:val="none" w:sz="0" w:space="0" w:color="auto"/>
        <w:right w:val="none" w:sz="0" w:space="0" w:color="auto"/>
      </w:divBdr>
    </w:div>
    <w:div w:id="1167552422">
      <w:bodyDiv w:val="1"/>
      <w:marLeft w:val="0"/>
      <w:marRight w:val="0"/>
      <w:marTop w:val="0"/>
      <w:marBottom w:val="0"/>
      <w:divBdr>
        <w:top w:val="none" w:sz="0" w:space="0" w:color="auto"/>
        <w:left w:val="none" w:sz="0" w:space="0" w:color="auto"/>
        <w:bottom w:val="none" w:sz="0" w:space="0" w:color="auto"/>
        <w:right w:val="none" w:sz="0" w:space="0" w:color="auto"/>
      </w:divBdr>
    </w:div>
    <w:div w:id="1434132989">
      <w:bodyDiv w:val="1"/>
      <w:marLeft w:val="0"/>
      <w:marRight w:val="0"/>
      <w:marTop w:val="0"/>
      <w:marBottom w:val="0"/>
      <w:divBdr>
        <w:top w:val="none" w:sz="0" w:space="0" w:color="auto"/>
        <w:left w:val="none" w:sz="0" w:space="0" w:color="auto"/>
        <w:bottom w:val="none" w:sz="0" w:space="0" w:color="auto"/>
        <w:right w:val="none" w:sz="0" w:space="0" w:color="auto"/>
      </w:divBdr>
    </w:div>
    <w:div w:id="1774470241">
      <w:bodyDiv w:val="1"/>
      <w:marLeft w:val="0"/>
      <w:marRight w:val="0"/>
      <w:marTop w:val="0"/>
      <w:marBottom w:val="0"/>
      <w:divBdr>
        <w:top w:val="none" w:sz="0" w:space="0" w:color="auto"/>
        <w:left w:val="none" w:sz="0" w:space="0" w:color="auto"/>
        <w:bottom w:val="none" w:sz="0" w:space="0" w:color="auto"/>
        <w:right w:val="none" w:sz="0" w:space="0" w:color="auto"/>
      </w:divBdr>
    </w:div>
    <w:div w:id="2122869037">
      <w:bodyDiv w:val="1"/>
      <w:marLeft w:val="0"/>
      <w:marRight w:val="0"/>
      <w:marTop w:val="0"/>
      <w:marBottom w:val="0"/>
      <w:divBdr>
        <w:top w:val="none" w:sz="0" w:space="0" w:color="auto"/>
        <w:left w:val="none" w:sz="0" w:space="0" w:color="auto"/>
        <w:bottom w:val="none" w:sz="0" w:space="0" w:color="auto"/>
        <w:right w:val="none" w:sz="0" w:space="0" w:color="auto"/>
      </w:divBdr>
    </w:div>
    <w:div w:id="213424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ouk.KEY-QUALITY\AppData\Local\Microsoft\Windows\INetCache\Content.Outlook\JMDHP60L\Key-Quality%20Gespreksverslag%20Template%20(002).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6" ma:contentTypeDescription="Een nieuw document maken." ma:contentTypeScope="" ma:versionID="aa6ed7b5074a2dc66f31cc4267d7db7c">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382b6c-e61f-4bce-b859-f21d47fe645a">
      <Terms xmlns="http://schemas.microsoft.com/office/infopath/2007/PartnerControls"/>
    </lcf76f155ced4ddcb4097134ff3c332f>
    <TaxCatchAll xmlns="82e0b6db-396f-4f5a-9786-2ac5d5bde2e3" xsi:nil="true"/>
    <SharedWithUsers xmlns="82e0b6db-396f-4f5a-9786-2ac5d5bde2e3">
      <UserInfo>
        <DisplayName>Hein Smits</DisplayName>
        <AccountId>186</AccountId>
        <AccountType/>
      </UserInfo>
      <UserInfo>
        <DisplayName>Carlijn Kusters</DisplayName>
        <AccountId>188</AccountId>
        <AccountType/>
      </UserInfo>
      <UserInfo>
        <DisplayName>Anouk Rehaen</DisplayName>
        <AccountId>78</AccountId>
        <AccountType/>
      </UserInfo>
    </SharedWithUsers>
    <Datum xmlns="9e382b6c-e61f-4bce-b859-f21d47fe645a" xsi:nil="true"/>
  </documentManagement>
</p:properties>
</file>

<file path=customXml/itemProps1.xml><?xml version="1.0" encoding="utf-8"?>
<ds:datastoreItem xmlns:ds="http://schemas.openxmlformats.org/officeDocument/2006/customXml" ds:itemID="{D38601DF-9E61-40FB-AE9D-E9A7E5977F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ECD506-11AF-1F4D-B139-F6BDE7C031DB}">
  <ds:schemaRefs>
    <ds:schemaRef ds:uri="http://schemas.openxmlformats.org/officeDocument/2006/bibliography"/>
  </ds:schemaRefs>
</ds:datastoreItem>
</file>

<file path=customXml/itemProps3.xml><?xml version="1.0" encoding="utf-8"?>
<ds:datastoreItem xmlns:ds="http://schemas.openxmlformats.org/officeDocument/2006/customXml" ds:itemID="{E5ADDE0A-2BF8-4F52-A4DA-AA29B2EC47AF}">
  <ds:schemaRefs>
    <ds:schemaRef ds:uri="http://schemas.microsoft.com/sharepoint/v3/contenttype/forms"/>
  </ds:schemaRefs>
</ds:datastoreItem>
</file>

<file path=customXml/itemProps4.xml><?xml version="1.0" encoding="utf-8"?>
<ds:datastoreItem xmlns:ds="http://schemas.openxmlformats.org/officeDocument/2006/customXml" ds:itemID="{EC247C3B-5E3B-46CE-A7B7-3E680E53546F}">
  <ds:schemaRefs>
    <ds:schemaRef ds:uri="http://schemas.microsoft.com/office/2006/metadata/properties"/>
    <ds:schemaRef ds:uri="http://schemas.microsoft.com/office/infopath/2007/PartnerControls"/>
    <ds:schemaRef ds:uri="dd9e86a7-37f6-46b8-8ea8-0cf519afe795"/>
    <ds:schemaRef ds:uri="aa3162bc-da00-4fb5-abac-524ed0f415d6"/>
    <ds:schemaRef ds:uri="9e382b6c-e61f-4bce-b859-f21d47fe645a"/>
    <ds:schemaRef ds:uri="82e0b6db-396f-4f5a-9786-2ac5d5bde2e3"/>
  </ds:schemaRefs>
</ds:datastoreItem>
</file>

<file path=docProps/app.xml><?xml version="1.0" encoding="utf-8"?>
<Properties xmlns="http://schemas.openxmlformats.org/officeDocument/2006/extended-properties" xmlns:vt="http://schemas.openxmlformats.org/officeDocument/2006/docPropsVTypes">
  <Template>Key-Quality Gespreksverslag Template (002)</Template>
  <TotalTime>0</TotalTime>
  <Pages>1</Pages>
  <Words>191</Words>
  <Characters>1052</Characters>
  <Application>Microsoft Office Word</Application>
  <DocSecurity>0</DocSecurity>
  <Lines>8</Lines>
  <Paragraphs>2</Paragraphs>
  <ScaleCrop>false</ScaleCrop>
  <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Rehaen</dc:creator>
  <cp:keywords/>
  <dc:description/>
  <cp:lastModifiedBy>Bryan Derksen</cp:lastModifiedBy>
  <cp:revision>3</cp:revision>
  <cp:lastPrinted>2022-05-19T12:41:00Z</cp:lastPrinted>
  <dcterms:created xsi:type="dcterms:W3CDTF">2024-10-01T07:55:00Z</dcterms:created>
  <dcterms:modified xsi:type="dcterms:W3CDTF">2024-11-29T11:01:00Z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14200</vt:r8>
  </property>
  <property fmtid="{D5CDD505-2E9C-101B-9397-08002B2CF9AE}" pid="4" name="MediaServiceImageTags">
    <vt:lpwstr/>
  </property>
</Properties>
</file>