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9B118" w14:textId="777A4EE7" w:rsidR="00CC7CDD" w:rsidRDefault="009925A3" w:rsidP="009925A3">
      <w:pPr>
        <w:pStyle w:val="Kop1"/>
        <w:numPr>
          <w:ilvl w:val="0"/>
          <w:numId w:val="0"/>
        </w:numPr>
        <w:spacing w:line="276" w:lineRule="auto"/>
        <w:ind w:left="432" w:hanging="432"/>
      </w:pPr>
      <w:r>
        <w:t xml:space="preserve">Bijlage </w:t>
      </w:r>
      <w:r w:rsidR="00ED5484">
        <w:t>1 – Format vragen</w:t>
      </w:r>
      <w:r w:rsidR="00D60D05">
        <w:br/>
      </w:r>
    </w:p>
    <w:p w14:paraId="32A571A1" w14:textId="1B70A6F7" w:rsidR="00AE50BE" w:rsidRDefault="00D60D05" w:rsidP="009925A3">
      <w:pPr>
        <w:pStyle w:val="Kop2"/>
        <w:numPr>
          <w:ilvl w:val="0"/>
          <w:numId w:val="0"/>
        </w:numPr>
        <w:spacing w:before="0" w:line="276" w:lineRule="auto"/>
      </w:pPr>
      <w:bookmarkStart w:id="0" w:name="_Toc179452101"/>
      <w:r w:rsidRPr="00E25F06">
        <w:rPr>
          <w:noProof/>
          <w:lang w:eastAsia="nl-NL"/>
        </w:rPr>
        <w:drawing>
          <wp:anchor distT="0" distB="0" distL="114300" distR="114300" simplePos="0" relativeHeight="251658246" behindDoc="1" locked="1" layoutInCell="1" allowOverlap="1" wp14:anchorId="052285DB" wp14:editId="1875E65F">
            <wp:simplePos x="0" y="0"/>
            <wp:positionH relativeFrom="page">
              <wp:align>left</wp:align>
            </wp:positionH>
            <wp:positionV relativeFrom="page">
              <wp:align>top</wp:align>
            </wp:positionV>
            <wp:extent cx="7866000" cy="979200"/>
            <wp:effectExtent l="0" t="0" r="0" b="0"/>
            <wp:wrapNone/>
            <wp:docPr id="42" name="Picture 42"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7866000" cy="979200"/>
                    </a:xfrm>
                    <a:prstGeom prst="rect">
                      <a:avLst/>
                    </a:prstGeom>
                  </pic:spPr>
                </pic:pic>
              </a:graphicData>
            </a:graphic>
            <wp14:sizeRelH relativeFrom="margin">
              <wp14:pctWidth>0</wp14:pctWidth>
            </wp14:sizeRelH>
            <wp14:sizeRelV relativeFrom="margin">
              <wp14:pctHeight>0</wp14:pctHeight>
            </wp14:sizeRelV>
          </wp:anchor>
        </w:drawing>
      </w:r>
      <w:bookmarkEnd w:id="0"/>
    </w:p>
    <w:p w14:paraId="245937FB" w14:textId="77777777" w:rsidR="00ED5484" w:rsidRPr="00ED5484" w:rsidRDefault="00ED5484" w:rsidP="00ED5484">
      <w:pPr>
        <w:outlineLvl w:val="0"/>
        <w:rPr>
          <w:rFonts w:cs="Tahoma"/>
          <w:b/>
          <w:bCs/>
        </w:rPr>
      </w:pPr>
      <w:r w:rsidRPr="00ED5484">
        <w:rPr>
          <w:rFonts w:cs="Tahoma"/>
          <w:b/>
          <w:bCs/>
        </w:rPr>
        <w:t xml:space="preserve">Nota van inlichtingen </w:t>
      </w:r>
    </w:p>
    <w:p w14:paraId="0DC556AD" w14:textId="77777777" w:rsidR="00ED5484" w:rsidRPr="00ED5484" w:rsidRDefault="00ED5484" w:rsidP="00ED5484">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D5484" w:rsidRPr="00ED5484" w14:paraId="692987DB" w14:textId="77777777" w:rsidTr="00CF1C0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69AF10E" w14:textId="77777777" w:rsidR="00ED5484" w:rsidRPr="00ED5484" w:rsidRDefault="00ED5484" w:rsidP="00CF1C09">
            <w:pPr>
              <w:rPr>
                <w:rFonts w:cs="Tahoma"/>
                <w:b/>
              </w:rPr>
            </w:pPr>
            <w:r w:rsidRPr="00ED5484">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11E877E" w14:textId="77777777" w:rsidR="00ED5484" w:rsidRPr="00ED5484" w:rsidRDefault="00ED5484" w:rsidP="00CF1C09">
            <w:pPr>
              <w:rPr>
                <w:rFonts w:cs="Tahoma"/>
              </w:rPr>
            </w:pPr>
            <w:r w:rsidRPr="00ED5484">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40CBB5" w14:textId="77777777" w:rsidR="00ED5484" w:rsidRPr="00ED5484" w:rsidRDefault="00ED5484" w:rsidP="00CF1C09">
            <w:pPr>
              <w:rPr>
                <w:rFonts w:cs="Tahoma"/>
              </w:rPr>
            </w:pPr>
            <w:r w:rsidRPr="00ED5484">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FD3BDEA" w14:textId="77777777" w:rsidR="00ED5484" w:rsidRPr="00ED5484" w:rsidRDefault="00ED5484" w:rsidP="00CF1C09">
            <w:pPr>
              <w:rPr>
                <w:rFonts w:cs="Tahoma"/>
              </w:rPr>
            </w:pPr>
            <w:r w:rsidRPr="00ED5484">
              <w:rPr>
                <w:rFonts w:cs="Tahoma"/>
              </w:rPr>
              <w:t>……………………..</w:t>
            </w:r>
          </w:p>
        </w:tc>
      </w:tr>
      <w:tr w:rsidR="00ED5484" w:rsidRPr="00ED5484" w14:paraId="0647C9C3" w14:textId="77777777" w:rsidTr="00CF1C0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4DD231" w14:textId="77777777" w:rsidR="00ED5484" w:rsidRPr="00ED5484" w:rsidRDefault="00ED5484" w:rsidP="00CF1C09">
            <w:pPr>
              <w:rPr>
                <w:rFonts w:cs="Tahoma"/>
                <w:b/>
              </w:rPr>
            </w:pPr>
            <w:r w:rsidRPr="00ED5484">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985A8BF" w14:textId="77777777" w:rsidR="00ED5484" w:rsidRPr="00ED5484" w:rsidRDefault="00ED5484" w:rsidP="00CF1C09">
            <w:pPr>
              <w:rPr>
                <w:rFonts w:cs="Tahoma"/>
              </w:rPr>
            </w:pPr>
            <w:r w:rsidRPr="00ED5484">
              <w:rPr>
                <w:rFonts w:cs="Tahoma"/>
              </w:rPr>
              <w:t>Delta Onderwijs</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7A78678" w14:textId="77777777" w:rsidR="00ED5484" w:rsidRPr="00ED5484" w:rsidRDefault="00ED5484" w:rsidP="00CF1C09">
            <w:pPr>
              <w:rPr>
                <w:rFonts w:cs="Tahoma"/>
                <w:b/>
              </w:rPr>
            </w:pPr>
            <w:r w:rsidRPr="00ED5484">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0DE96B0" w14:textId="77777777" w:rsidR="00ED5484" w:rsidRPr="00ED5484" w:rsidRDefault="00ED5484" w:rsidP="00CF1C09">
            <w:pPr>
              <w:rPr>
                <w:rFonts w:cs="Tahoma"/>
                <w:lang w:val="de-DE"/>
              </w:rPr>
            </w:pPr>
            <w:r w:rsidRPr="00ED5484">
              <w:rPr>
                <w:bCs/>
                <w:lang w:eastAsia="nl-NL"/>
              </w:rPr>
              <w:t xml:space="preserve">KQPN/2024/75       </w:t>
            </w:r>
          </w:p>
        </w:tc>
      </w:tr>
      <w:tr w:rsidR="00ED5484" w:rsidRPr="00ED5484" w14:paraId="61B77B26" w14:textId="77777777" w:rsidTr="00CF1C0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B13FFEE" w14:textId="77777777" w:rsidR="00ED5484" w:rsidRPr="00ED5484" w:rsidRDefault="00ED5484" w:rsidP="00CF1C09">
            <w:pPr>
              <w:rPr>
                <w:rFonts w:cs="Tahoma"/>
                <w:b/>
              </w:rPr>
            </w:pPr>
            <w:r w:rsidRPr="00ED5484">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194E08E2" w14:textId="77777777" w:rsidR="00ED5484" w:rsidRPr="00ED5484" w:rsidRDefault="00ED5484" w:rsidP="00CF1C09">
            <w:pPr>
              <w:rPr>
                <w:rFonts w:cs="Tahoma"/>
              </w:rPr>
            </w:pPr>
            <w:r w:rsidRPr="00ED5484">
              <w:rPr>
                <w:rFonts w:cs="Tahoma"/>
              </w:rPr>
              <w:t>Europese aanbesteding onderwijs leer pakket</w:t>
            </w:r>
          </w:p>
        </w:tc>
      </w:tr>
    </w:tbl>
    <w:p w14:paraId="56FC51B8" w14:textId="77777777" w:rsidR="00ED5484" w:rsidRPr="00ED5484" w:rsidRDefault="00ED5484" w:rsidP="00ED5484"/>
    <w:p w14:paraId="28D7F5C8" w14:textId="77777777" w:rsidR="00ED5484" w:rsidRPr="00ED5484" w:rsidRDefault="00ED5484" w:rsidP="00ED5484">
      <w:pPr>
        <w:pBdr>
          <w:top w:val="single" w:sz="6" w:space="1" w:color="808080"/>
        </w:pBdr>
        <w:rPr>
          <w:rFonts w:cs="Tahoma"/>
        </w:rPr>
      </w:pPr>
    </w:p>
    <w:p w14:paraId="7FFCCFBF" w14:textId="77777777" w:rsidR="00ED5484" w:rsidRPr="00ED5484" w:rsidRDefault="00ED5484" w:rsidP="00ED5484">
      <w:pPr>
        <w:ind w:right="-27"/>
      </w:pPr>
      <w:r w:rsidRPr="00ED5484">
        <w:rPr>
          <w:rFonts w:cs="Tahoma"/>
        </w:rPr>
        <w:t xml:space="preserve">Deze nota van inlichtingen wordt hiermee integraal onderdeel van het beschrijvend document. </w:t>
      </w:r>
      <w:r w:rsidRPr="00ED5484">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0BAC747" w14:textId="77777777" w:rsidR="00ED5484" w:rsidRPr="00ED5484" w:rsidRDefault="00ED5484" w:rsidP="00ED5484">
      <w:pPr>
        <w:rPr>
          <w:rFonts w:cs="Tahom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ED5484" w:rsidRPr="00ED5484" w14:paraId="6115F454" w14:textId="77777777" w:rsidTr="00CF1C09">
        <w:tc>
          <w:tcPr>
            <w:tcW w:w="1063" w:type="dxa"/>
            <w:shd w:val="clear" w:color="auto" w:fill="C0C0C0"/>
          </w:tcPr>
          <w:p w14:paraId="387BB00E" w14:textId="77777777" w:rsidR="00ED5484" w:rsidRPr="00ED5484" w:rsidRDefault="00ED5484" w:rsidP="00CF1C09">
            <w:pPr>
              <w:jc w:val="center"/>
              <w:rPr>
                <w:rFonts w:cs="Tahoma"/>
              </w:rPr>
            </w:pPr>
            <w:r w:rsidRPr="00ED5484">
              <w:rPr>
                <w:rFonts w:cs="Tahoma"/>
              </w:rPr>
              <w:t>Nr.</w:t>
            </w:r>
          </w:p>
        </w:tc>
        <w:tc>
          <w:tcPr>
            <w:tcW w:w="1925" w:type="dxa"/>
            <w:shd w:val="clear" w:color="auto" w:fill="C0C0C0"/>
          </w:tcPr>
          <w:p w14:paraId="7C1DEAF0" w14:textId="77777777" w:rsidR="00ED5484" w:rsidRPr="00ED5484" w:rsidRDefault="00ED5484" w:rsidP="00CF1C09">
            <w:pPr>
              <w:rPr>
                <w:rFonts w:cs="Tahoma"/>
              </w:rPr>
            </w:pPr>
            <w:r w:rsidRPr="00ED5484">
              <w:rPr>
                <w:rFonts w:cs="Tahoma"/>
              </w:rPr>
              <w:t>Betreft (pag. par. Overige verwijzing)</w:t>
            </w:r>
          </w:p>
        </w:tc>
        <w:tc>
          <w:tcPr>
            <w:tcW w:w="6192" w:type="dxa"/>
            <w:shd w:val="clear" w:color="auto" w:fill="C0C0C0"/>
          </w:tcPr>
          <w:p w14:paraId="22CB01EF" w14:textId="77777777" w:rsidR="00ED5484" w:rsidRPr="00ED5484" w:rsidRDefault="00ED5484" w:rsidP="00CF1C09">
            <w:pPr>
              <w:rPr>
                <w:rFonts w:cs="Tahoma"/>
              </w:rPr>
            </w:pPr>
            <w:r w:rsidRPr="00ED5484">
              <w:rPr>
                <w:rFonts w:cs="Tahoma"/>
              </w:rPr>
              <w:t>Vraag</w:t>
            </w:r>
          </w:p>
        </w:tc>
      </w:tr>
      <w:tr w:rsidR="00ED5484" w:rsidRPr="00ED5484" w14:paraId="4C8CE949" w14:textId="77777777" w:rsidTr="00CF1C09">
        <w:tc>
          <w:tcPr>
            <w:tcW w:w="1063" w:type="dxa"/>
          </w:tcPr>
          <w:p w14:paraId="224B37CC" w14:textId="77777777" w:rsidR="00ED5484" w:rsidRPr="00ED5484" w:rsidRDefault="00ED5484" w:rsidP="00CF1C09">
            <w:pPr>
              <w:jc w:val="center"/>
              <w:rPr>
                <w:rFonts w:cs="Tahoma"/>
              </w:rPr>
            </w:pPr>
            <w:r w:rsidRPr="00ED5484">
              <w:rPr>
                <w:rFonts w:cs="Tahoma"/>
              </w:rPr>
              <w:fldChar w:fldCharType="begin"/>
            </w:r>
            <w:r w:rsidRPr="00ED5484">
              <w:rPr>
                <w:rFonts w:cs="Tahoma"/>
              </w:rPr>
              <w:instrText xml:space="preserve"> AUTONUM  \* Arabic </w:instrText>
            </w:r>
            <w:r w:rsidRPr="00ED5484">
              <w:rPr>
                <w:rFonts w:cs="Tahoma"/>
              </w:rPr>
              <w:fldChar w:fldCharType="end"/>
            </w:r>
          </w:p>
        </w:tc>
        <w:tc>
          <w:tcPr>
            <w:tcW w:w="1925" w:type="dxa"/>
          </w:tcPr>
          <w:p w14:paraId="70FECCD6" w14:textId="77777777" w:rsidR="00ED5484" w:rsidRDefault="00ED5484" w:rsidP="00CF1C09">
            <w:pPr>
              <w:rPr>
                <w:rFonts w:cs="Tahoma"/>
              </w:rPr>
            </w:pPr>
          </w:p>
          <w:p w14:paraId="3AA85B8F" w14:textId="77777777" w:rsidR="00ED5484" w:rsidRPr="00ED5484" w:rsidRDefault="00ED5484" w:rsidP="00CF1C09">
            <w:pPr>
              <w:rPr>
                <w:rFonts w:cs="Tahoma"/>
              </w:rPr>
            </w:pPr>
          </w:p>
        </w:tc>
        <w:tc>
          <w:tcPr>
            <w:tcW w:w="6192" w:type="dxa"/>
          </w:tcPr>
          <w:p w14:paraId="67CD5D9B" w14:textId="77777777" w:rsidR="00ED5484" w:rsidRPr="00ED5484" w:rsidRDefault="00ED5484" w:rsidP="00CF1C09">
            <w:pPr>
              <w:rPr>
                <w:rFonts w:cs="Tahoma"/>
              </w:rPr>
            </w:pPr>
          </w:p>
        </w:tc>
      </w:tr>
      <w:tr w:rsidR="00ED5484" w:rsidRPr="00ED5484" w14:paraId="064FFE32" w14:textId="77777777" w:rsidTr="00CF1C09">
        <w:tc>
          <w:tcPr>
            <w:tcW w:w="1063" w:type="dxa"/>
          </w:tcPr>
          <w:p w14:paraId="54DE7786" w14:textId="77777777" w:rsidR="00ED5484" w:rsidRPr="00ED5484" w:rsidRDefault="00ED5484" w:rsidP="00CF1C09">
            <w:pPr>
              <w:jc w:val="center"/>
              <w:rPr>
                <w:rFonts w:cs="Tahoma"/>
              </w:rPr>
            </w:pPr>
            <w:r w:rsidRPr="00ED5484">
              <w:rPr>
                <w:rFonts w:cs="Tahoma"/>
              </w:rPr>
              <w:t>Antwoord</w:t>
            </w:r>
          </w:p>
        </w:tc>
        <w:tc>
          <w:tcPr>
            <w:tcW w:w="8117" w:type="dxa"/>
            <w:gridSpan w:val="2"/>
          </w:tcPr>
          <w:p w14:paraId="336A328B" w14:textId="77777777" w:rsidR="00ED5484" w:rsidRDefault="00ED5484" w:rsidP="00CF1C09">
            <w:pPr>
              <w:rPr>
                <w:rFonts w:cs="Tahoma"/>
              </w:rPr>
            </w:pPr>
          </w:p>
          <w:p w14:paraId="759C3FFF" w14:textId="77777777" w:rsidR="00ED5484" w:rsidRPr="00ED5484" w:rsidRDefault="00ED5484" w:rsidP="00CF1C09">
            <w:pPr>
              <w:rPr>
                <w:rFonts w:cs="Tahoma"/>
              </w:rPr>
            </w:pPr>
          </w:p>
        </w:tc>
      </w:tr>
    </w:tbl>
    <w:p w14:paraId="45D76EA6" w14:textId="77777777" w:rsidR="00ED5484" w:rsidRPr="00ED5484" w:rsidRDefault="00ED5484" w:rsidP="00ED5484">
      <w:pPr>
        <w:rPr>
          <w:rFonts w:cs="Tahom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ED5484" w:rsidRPr="00ED5484" w14:paraId="617DE32E" w14:textId="77777777" w:rsidTr="00CF1C09">
        <w:tc>
          <w:tcPr>
            <w:tcW w:w="1063" w:type="dxa"/>
            <w:shd w:val="clear" w:color="auto" w:fill="C0C0C0"/>
          </w:tcPr>
          <w:p w14:paraId="74BCAFC4" w14:textId="77777777" w:rsidR="00ED5484" w:rsidRPr="00ED5484" w:rsidRDefault="00ED5484" w:rsidP="00CF1C09">
            <w:pPr>
              <w:jc w:val="center"/>
              <w:rPr>
                <w:rFonts w:cs="Tahoma"/>
              </w:rPr>
            </w:pPr>
            <w:r w:rsidRPr="00ED5484">
              <w:rPr>
                <w:rFonts w:cs="Tahoma"/>
              </w:rPr>
              <w:t>Nr.</w:t>
            </w:r>
          </w:p>
        </w:tc>
        <w:tc>
          <w:tcPr>
            <w:tcW w:w="1925" w:type="dxa"/>
            <w:shd w:val="clear" w:color="auto" w:fill="C0C0C0"/>
          </w:tcPr>
          <w:p w14:paraId="05AFEDC4" w14:textId="77777777" w:rsidR="00ED5484" w:rsidRPr="00ED5484" w:rsidRDefault="00ED5484" w:rsidP="00CF1C09">
            <w:pPr>
              <w:rPr>
                <w:rFonts w:cs="Tahoma"/>
              </w:rPr>
            </w:pPr>
            <w:r w:rsidRPr="00ED5484">
              <w:rPr>
                <w:rFonts w:cs="Tahoma"/>
              </w:rPr>
              <w:t>betreft</w:t>
            </w:r>
          </w:p>
        </w:tc>
        <w:tc>
          <w:tcPr>
            <w:tcW w:w="6192" w:type="dxa"/>
            <w:shd w:val="clear" w:color="auto" w:fill="C0C0C0"/>
          </w:tcPr>
          <w:p w14:paraId="4941198C" w14:textId="77777777" w:rsidR="00ED5484" w:rsidRPr="00ED5484" w:rsidRDefault="00ED5484" w:rsidP="00CF1C09">
            <w:pPr>
              <w:rPr>
                <w:rFonts w:cs="Tahoma"/>
              </w:rPr>
            </w:pPr>
            <w:r w:rsidRPr="00ED5484">
              <w:rPr>
                <w:rFonts w:cs="Tahoma"/>
              </w:rPr>
              <w:t>Vraag</w:t>
            </w:r>
          </w:p>
        </w:tc>
      </w:tr>
      <w:tr w:rsidR="00ED5484" w:rsidRPr="00ED5484" w14:paraId="785DEDBB" w14:textId="77777777" w:rsidTr="00CF1C09">
        <w:tc>
          <w:tcPr>
            <w:tcW w:w="1063" w:type="dxa"/>
          </w:tcPr>
          <w:p w14:paraId="358134F4" w14:textId="77777777" w:rsidR="00ED5484" w:rsidRPr="00ED5484" w:rsidRDefault="00ED5484" w:rsidP="00CF1C09">
            <w:pPr>
              <w:jc w:val="center"/>
              <w:rPr>
                <w:rFonts w:cs="Tahoma"/>
              </w:rPr>
            </w:pPr>
            <w:r w:rsidRPr="00ED5484">
              <w:rPr>
                <w:rFonts w:cs="Tahoma"/>
              </w:rPr>
              <w:fldChar w:fldCharType="begin"/>
            </w:r>
            <w:r w:rsidRPr="00ED5484">
              <w:rPr>
                <w:rFonts w:cs="Tahoma"/>
              </w:rPr>
              <w:instrText xml:space="preserve"> AUTONUM  \* Arabic </w:instrText>
            </w:r>
            <w:r w:rsidRPr="00ED5484">
              <w:rPr>
                <w:rFonts w:cs="Tahoma"/>
              </w:rPr>
              <w:fldChar w:fldCharType="end"/>
            </w:r>
          </w:p>
        </w:tc>
        <w:tc>
          <w:tcPr>
            <w:tcW w:w="1925" w:type="dxa"/>
          </w:tcPr>
          <w:p w14:paraId="05FA1502" w14:textId="77777777" w:rsidR="00ED5484" w:rsidRDefault="00ED5484" w:rsidP="00CF1C09">
            <w:pPr>
              <w:rPr>
                <w:rFonts w:cs="Tahoma"/>
              </w:rPr>
            </w:pPr>
          </w:p>
          <w:p w14:paraId="38D934EE" w14:textId="77777777" w:rsidR="00ED5484" w:rsidRPr="00ED5484" w:rsidRDefault="00ED5484" w:rsidP="00CF1C09">
            <w:pPr>
              <w:rPr>
                <w:rFonts w:cs="Tahoma"/>
              </w:rPr>
            </w:pPr>
          </w:p>
        </w:tc>
        <w:tc>
          <w:tcPr>
            <w:tcW w:w="6192" w:type="dxa"/>
          </w:tcPr>
          <w:p w14:paraId="7FD06274" w14:textId="77777777" w:rsidR="00ED5484" w:rsidRPr="00ED5484" w:rsidRDefault="00ED5484" w:rsidP="00CF1C09">
            <w:pPr>
              <w:rPr>
                <w:rFonts w:cs="Tahoma"/>
              </w:rPr>
            </w:pPr>
          </w:p>
        </w:tc>
      </w:tr>
      <w:tr w:rsidR="00ED5484" w:rsidRPr="00ED5484" w14:paraId="3691B1A7" w14:textId="77777777" w:rsidTr="00CF1C09">
        <w:tc>
          <w:tcPr>
            <w:tcW w:w="1063" w:type="dxa"/>
          </w:tcPr>
          <w:p w14:paraId="467606DC" w14:textId="77777777" w:rsidR="00ED5484" w:rsidRPr="00ED5484" w:rsidRDefault="00ED5484" w:rsidP="00CF1C09">
            <w:pPr>
              <w:jc w:val="center"/>
              <w:rPr>
                <w:rFonts w:cs="Tahoma"/>
              </w:rPr>
            </w:pPr>
            <w:r w:rsidRPr="00ED5484">
              <w:rPr>
                <w:rFonts w:cs="Tahoma"/>
              </w:rPr>
              <w:t>Antwoord</w:t>
            </w:r>
          </w:p>
        </w:tc>
        <w:tc>
          <w:tcPr>
            <w:tcW w:w="8117" w:type="dxa"/>
            <w:gridSpan w:val="2"/>
          </w:tcPr>
          <w:p w14:paraId="5C52866C" w14:textId="77777777" w:rsidR="00ED5484" w:rsidRDefault="00ED5484" w:rsidP="00CF1C09">
            <w:pPr>
              <w:rPr>
                <w:rFonts w:cs="Tahoma"/>
              </w:rPr>
            </w:pPr>
          </w:p>
          <w:p w14:paraId="38F1FD5D" w14:textId="77777777" w:rsidR="00ED5484" w:rsidRPr="00ED5484" w:rsidRDefault="00ED5484" w:rsidP="00CF1C09">
            <w:pPr>
              <w:rPr>
                <w:rFonts w:cs="Tahoma"/>
              </w:rPr>
            </w:pPr>
          </w:p>
        </w:tc>
      </w:tr>
    </w:tbl>
    <w:p w14:paraId="0E59177B" w14:textId="77777777" w:rsidR="00ED5484" w:rsidRPr="00ED5484" w:rsidRDefault="00ED5484" w:rsidP="00ED548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ED5484" w:rsidRPr="00ED5484" w14:paraId="3CFA6D59" w14:textId="77777777" w:rsidTr="00CF1C09">
        <w:tc>
          <w:tcPr>
            <w:tcW w:w="1063" w:type="dxa"/>
            <w:shd w:val="clear" w:color="auto" w:fill="C0C0C0"/>
          </w:tcPr>
          <w:p w14:paraId="0AE68BEC" w14:textId="77777777" w:rsidR="00ED5484" w:rsidRPr="00ED5484" w:rsidRDefault="00ED5484" w:rsidP="00CF1C09">
            <w:pPr>
              <w:jc w:val="center"/>
              <w:rPr>
                <w:rFonts w:cs="Tahoma"/>
              </w:rPr>
            </w:pPr>
            <w:r w:rsidRPr="00ED5484">
              <w:rPr>
                <w:rFonts w:cs="Tahoma"/>
              </w:rPr>
              <w:t>Nr.</w:t>
            </w:r>
          </w:p>
        </w:tc>
        <w:tc>
          <w:tcPr>
            <w:tcW w:w="1925" w:type="dxa"/>
            <w:shd w:val="clear" w:color="auto" w:fill="C0C0C0"/>
          </w:tcPr>
          <w:p w14:paraId="4992A617" w14:textId="77777777" w:rsidR="00ED5484" w:rsidRPr="00ED5484" w:rsidRDefault="00ED5484" w:rsidP="00CF1C09">
            <w:pPr>
              <w:rPr>
                <w:rFonts w:cs="Tahoma"/>
              </w:rPr>
            </w:pPr>
            <w:r w:rsidRPr="00ED5484">
              <w:rPr>
                <w:rFonts w:cs="Tahoma"/>
              </w:rPr>
              <w:t>betreft</w:t>
            </w:r>
          </w:p>
        </w:tc>
        <w:tc>
          <w:tcPr>
            <w:tcW w:w="6192" w:type="dxa"/>
            <w:shd w:val="clear" w:color="auto" w:fill="C0C0C0"/>
          </w:tcPr>
          <w:p w14:paraId="19FA9387" w14:textId="77777777" w:rsidR="00ED5484" w:rsidRPr="00ED5484" w:rsidRDefault="00ED5484" w:rsidP="00CF1C09">
            <w:pPr>
              <w:rPr>
                <w:rFonts w:cs="Tahoma"/>
              </w:rPr>
            </w:pPr>
            <w:r w:rsidRPr="00ED5484">
              <w:rPr>
                <w:rFonts w:cs="Tahoma"/>
              </w:rPr>
              <w:t>Vraag</w:t>
            </w:r>
          </w:p>
        </w:tc>
      </w:tr>
      <w:tr w:rsidR="00ED5484" w:rsidRPr="00ED5484" w14:paraId="480B0A7E" w14:textId="77777777" w:rsidTr="00CF1C09">
        <w:tc>
          <w:tcPr>
            <w:tcW w:w="1063" w:type="dxa"/>
          </w:tcPr>
          <w:p w14:paraId="6E41B7DC" w14:textId="77777777" w:rsidR="00ED5484" w:rsidRPr="00ED5484" w:rsidRDefault="00ED5484" w:rsidP="00CF1C09">
            <w:pPr>
              <w:jc w:val="center"/>
              <w:rPr>
                <w:rFonts w:cs="Tahoma"/>
              </w:rPr>
            </w:pPr>
            <w:r w:rsidRPr="00ED5484">
              <w:rPr>
                <w:rFonts w:cs="Tahoma"/>
              </w:rPr>
              <w:fldChar w:fldCharType="begin"/>
            </w:r>
            <w:r w:rsidRPr="00ED5484">
              <w:rPr>
                <w:rFonts w:cs="Tahoma"/>
              </w:rPr>
              <w:instrText xml:space="preserve"> AUTONUM  \* Arabic </w:instrText>
            </w:r>
            <w:r w:rsidRPr="00ED5484">
              <w:rPr>
                <w:rFonts w:cs="Tahoma"/>
              </w:rPr>
              <w:fldChar w:fldCharType="end"/>
            </w:r>
          </w:p>
        </w:tc>
        <w:tc>
          <w:tcPr>
            <w:tcW w:w="1925" w:type="dxa"/>
          </w:tcPr>
          <w:p w14:paraId="282F5FA1" w14:textId="77777777" w:rsidR="00ED5484" w:rsidRDefault="00ED5484" w:rsidP="00CF1C09">
            <w:pPr>
              <w:rPr>
                <w:rFonts w:cs="Tahoma"/>
              </w:rPr>
            </w:pPr>
          </w:p>
          <w:p w14:paraId="6A376C87" w14:textId="77777777" w:rsidR="00ED5484" w:rsidRPr="00ED5484" w:rsidRDefault="00ED5484" w:rsidP="00CF1C09">
            <w:pPr>
              <w:rPr>
                <w:rFonts w:cs="Tahoma"/>
              </w:rPr>
            </w:pPr>
          </w:p>
        </w:tc>
        <w:tc>
          <w:tcPr>
            <w:tcW w:w="6192" w:type="dxa"/>
          </w:tcPr>
          <w:p w14:paraId="6B4B6FC0" w14:textId="77777777" w:rsidR="00ED5484" w:rsidRPr="00ED5484" w:rsidRDefault="00ED5484" w:rsidP="00CF1C09">
            <w:pPr>
              <w:rPr>
                <w:rFonts w:cs="Tahoma"/>
              </w:rPr>
            </w:pPr>
          </w:p>
        </w:tc>
      </w:tr>
      <w:tr w:rsidR="00ED5484" w:rsidRPr="00ED5484" w14:paraId="4B03B503" w14:textId="77777777" w:rsidTr="00CF1C09">
        <w:tc>
          <w:tcPr>
            <w:tcW w:w="1063" w:type="dxa"/>
          </w:tcPr>
          <w:p w14:paraId="6A9E536C" w14:textId="77777777" w:rsidR="00ED5484" w:rsidRPr="00ED5484" w:rsidRDefault="00ED5484" w:rsidP="00CF1C09">
            <w:pPr>
              <w:jc w:val="center"/>
              <w:rPr>
                <w:rFonts w:cs="Tahoma"/>
              </w:rPr>
            </w:pPr>
            <w:r w:rsidRPr="00ED5484">
              <w:rPr>
                <w:rFonts w:cs="Tahoma"/>
              </w:rPr>
              <w:t>Antwoord</w:t>
            </w:r>
          </w:p>
        </w:tc>
        <w:tc>
          <w:tcPr>
            <w:tcW w:w="8117" w:type="dxa"/>
            <w:gridSpan w:val="2"/>
          </w:tcPr>
          <w:p w14:paraId="567E104C" w14:textId="77777777" w:rsidR="00ED5484" w:rsidRDefault="00ED5484" w:rsidP="00CF1C09">
            <w:pPr>
              <w:rPr>
                <w:rFonts w:cs="Tahoma"/>
              </w:rPr>
            </w:pPr>
          </w:p>
          <w:p w14:paraId="56F3334B" w14:textId="77777777" w:rsidR="00ED5484" w:rsidRPr="00ED5484" w:rsidRDefault="00ED5484" w:rsidP="00CF1C09">
            <w:pPr>
              <w:rPr>
                <w:rFonts w:cs="Tahoma"/>
              </w:rPr>
            </w:pPr>
          </w:p>
        </w:tc>
      </w:tr>
    </w:tbl>
    <w:p w14:paraId="68441C17" w14:textId="77777777" w:rsidR="00ED5484" w:rsidRPr="00ED5484" w:rsidRDefault="00ED5484" w:rsidP="00ED5484">
      <w:pPr>
        <w:rPr>
          <w:rFonts w:cs="Tahom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ED5484" w:rsidRPr="00ED5484" w14:paraId="0AFD70BF" w14:textId="77777777" w:rsidTr="00CF1C09">
        <w:tc>
          <w:tcPr>
            <w:tcW w:w="1063" w:type="dxa"/>
            <w:shd w:val="clear" w:color="auto" w:fill="C0C0C0"/>
          </w:tcPr>
          <w:p w14:paraId="17F67CB1" w14:textId="77777777" w:rsidR="00ED5484" w:rsidRPr="00ED5484" w:rsidRDefault="00ED5484" w:rsidP="00CF1C09">
            <w:pPr>
              <w:jc w:val="center"/>
              <w:rPr>
                <w:rFonts w:cs="Tahoma"/>
              </w:rPr>
            </w:pPr>
            <w:r w:rsidRPr="00ED5484">
              <w:rPr>
                <w:rFonts w:cs="Tahoma"/>
              </w:rPr>
              <w:t>Nr.</w:t>
            </w:r>
          </w:p>
        </w:tc>
        <w:tc>
          <w:tcPr>
            <w:tcW w:w="1925" w:type="dxa"/>
            <w:shd w:val="clear" w:color="auto" w:fill="C0C0C0"/>
          </w:tcPr>
          <w:p w14:paraId="661A6013" w14:textId="77777777" w:rsidR="00ED5484" w:rsidRPr="00ED5484" w:rsidRDefault="00ED5484" w:rsidP="00CF1C09">
            <w:pPr>
              <w:rPr>
                <w:rFonts w:cs="Tahoma"/>
              </w:rPr>
            </w:pPr>
            <w:r w:rsidRPr="00ED5484">
              <w:rPr>
                <w:rFonts w:cs="Tahoma"/>
              </w:rPr>
              <w:t>betreft</w:t>
            </w:r>
          </w:p>
        </w:tc>
        <w:tc>
          <w:tcPr>
            <w:tcW w:w="6192" w:type="dxa"/>
            <w:shd w:val="clear" w:color="auto" w:fill="C0C0C0"/>
          </w:tcPr>
          <w:p w14:paraId="1CE4A793" w14:textId="77777777" w:rsidR="00ED5484" w:rsidRPr="00ED5484" w:rsidRDefault="00ED5484" w:rsidP="00CF1C09">
            <w:pPr>
              <w:rPr>
                <w:rFonts w:cs="Tahoma"/>
              </w:rPr>
            </w:pPr>
            <w:r w:rsidRPr="00ED5484">
              <w:rPr>
                <w:rFonts w:cs="Tahoma"/>
              </w:rPr>
              <w:t>Vraag</w:t>
            </w:r>
          </w:p>
        </w:tc>
      </w:tr>
      <w:tr w:rsidR="00ED5484" w:rsidRPr="00ED5484" w14:paraId="12EBFEE6" w14:textId="77777777" w:rsidTr="00CF1C09">
        <w:tc>
          <w:tcPr>
            <w:tcW w:w="1063" w:type="dxa"/>
          </w:tcPr>
          <w:p w14:paraId="37DB07A9" w14:textId="77777777" w:rsidR="00ED5484" w:rsidRPr="00ED5484" w:rsidRDefault="00ED5484" w:rsidP="00CF1C09">
            <w:pPr>
              <w:jc w:val="center"/>
              <w:rPr>
                <w:rFonts w:cs="Tahoma"/>
              </w:rPr>
            </w:pPr>
            <w:r w:rsidRPr="00ED5484">
              <w:rPr>
                <w:rFonts w:cs="Tahoma"/>
              </w:rPr>
              <w:fldChar w:fldCharType="begin"/>
            </w:r>
            <w:r w:rsidRPr="00ED5484">
              <w:rPr>
                <w:rFonts w:cs="Tahoma"/>
              </w:rPr>
              <w:instrText xml:space="preserve"> AUTONUM  \* Arabic </w:instrText>
            </w:r>
            <w:r w:rsidRPr="00ED5484">
              <w:rPr>
                <w:rFonts w:cs="Tahoma"/>
              </w:rPr>
              <w:fldChar w:fldCharType="end"/>
            </w:r>
          </w:p>
        </w:tc>
        <w:tc>
          <w:tcPr>
            <w:tcW w:w="1925" w:type="dxa"/>
          </w:tcPr>
          <w:p w14:paraId="79206B4A" w14:textId="77777777" w:rsidR="00ED5484" w:rsidRDefault="00ED5484" w:rsidP="00CF1C09">
            <w:pPr>
              <w:rPr>
                <w:rFonts w:cs="Tahoma"/>
              </w:rPr>
            </w:pPr>
          </w:p>
          <w:p w14:paraId="68C1A1AE" w14:textId="77777777" w:rsidR="00ED5484" w:rsidRPr="00ED5484" w:rsidRDefault="00ED5484" w:rsidP="00CF1C09">
            <w:pPr>
              <w:rPr>
                <w:rFonts w:cs="Tahoma"/>
              </w:rPr>
            </w:pPr>
          </w:p>
        </w:tc>
        <w:tc>
          <w:tcPr>
            <w:tcW w:w="6192" w:type="dxa"/>
          </w:tcPr>
          <w:p w14:paraId="67646E65" w14:textId="77777777" w:rsidR="00ED5484" w:rsidRPr="00ED5484" w:rsidRDefault="00ED5484" w:rsidP="00CF1C0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rPr>
            </w:pPr>
          </w:p>
        </w:tc>
      </w:tr>
      <w:tr w:rsidR="00ED5484" w:rsidRPr="00ED5484" w14:paraId="708AE9B6" w14:textId="77777777" w:rsidTr="00CF1C09">
        <w:tc>
          <w:tcPr>
            <w:tcW w:w="1063" w:type="dxa"/>
          </w:tcPr>
          <w:p w14:paraId="029E67BE" w14:textId="77777777" w:rsidR="00ED5484" w:rsidRPr="00ED5484" w:rsidRDefault="00ED5484" w:rsidP="00CF1C09">
            <w:pPr>
              <w:jc w:val="center"/>
              <w:rPr>
                <w:rFonts w:cs="Tahoma"/>
              </w:rPr>
            </w:pPr>
            <w:r w:rsidRPr="00ED5484">
              <w:rPr>
                <w:rFonts w:cs="Tahoma"/>
              </w:rPr>
              <w:t>Antwoord</w:t>
            </w:r>
          </w:p>
        </w:tc>
        <w:tc>
          <w:tcPr>
            <w:tcW w:w="8117" w:type="dxa"/>
            <w:gridSpan w:val="2"/>
          </w:tcPr>
          <w:p w14:paraId="61662180" w14:textId="77777777" w:rsidR="00ED5484" w:rsidRDefault="00ED5484" w:rsidP="00CF1C09">
            <w:pPr>
              <w:rPr>
                <w:rFonts w:cs="Tahoma"/>
              </w:rPr>
            </w:pPr>
          </w:p>
          <w:p w14:paraId="11FEA19E" w14:textId="77777777" w:rsidR="00ED5484" w:rsidRPr="00ED5484" w:rsidRDefault="00ED5484" w:rsidP="00CF1C09">
            <w:pPr>
              <w:rPr>
                <w:rFonts w:cs="Tahoma"/>
              </w:rPr>
            </w:pPr>
          </w:p>
        </w:tc>
      </w:tr>
    </w:tbl>
    <w:p w14:paraId="1C34EE9E" w14:textId="77777777" w:rsidR="00ED5484" w:rsidRPr="00ED5484" w:rsidRDefault="00ED5484" w:rsidP="00ED5484">
      <w:pPr>
        <w:tabs>
          <w:tab w:val="left" w:pos="5879"/>
        </w:tabs>
      </w:pPr>
    </w:p>
    <w:p w14:paraId="1F50B0BC" w14:textId="77777777" w:rsidR="004A4B04" w:rsidRPr="00ED5484" w:rsidRDefault="004A4B04" w:rsidP="00805658">
      <w:pPr>
        <w:spacing w:line="276" w:lineRule="auto"/>
        <w:rPr>
          <w:lang w:val="nl-NL" w:eastAsia="nl-NL"/>
        </w:rPr>
      </w:pPr>
    </w:p>
    <w:p w14:paraId="06A63FB8" w14:textId="77777777" w:rsidR="004A4B04" w:rsidRPr="004A4B04" w:rsidRDefault="004A4B04" w:rsidP="00805658">
      <w:pPr>
        <w:spacing w:line="276" w:lineRule="auto"/>
        <w:rPr>
          <w:lang w:val="nl-NL" w:eastAsia="nl-NL"/>
        </w:rPr>
      </w:pPr>
    </w:p>
    <w:p w14:paraId="7C77470C" w14:textId="21E97D65" w:rsidR="004754CD" w:rsidRDefault="00471F85" w:rsidP="009925A3">
      <w:pPr>
        <w:pStyle w:val="Kop1"/>
        <w:numPr>
          <w:ilvl w:val="0"/>
          <w:numId w:val="0"/>
        </w:numPr>
        <w:spacing w:line="276" w:lineRule="auto"/>
        <w:rPr>
          <w:rFonts w:eastAsia="Dotum"/>
        </w:rPr>
      </w:pPr>
      <w:bookmarkStart w:id="1" w:name="_Toc179452103"/>
      <w:r>
        <w:rPr>
          <w:noProof/>
          <w:lang w:eastAsia="nl-NL"/>
        </w:rPr>
        <w:drawing>
          <wp:anchor distT="0" distB="0" distL="114300" distR="114300" simplePos="0" relativeHeight="251658241" behindDoc="1" locked="0" layoutInCell="1" allowOverlap="1" wp14:anchorId="25AD01DF" wp14:editId="4401CA76">
            <wp:simplePos x="0" y="0"/>
            <wp:positionH relativeFrom="column">
              <wp:posOffset>-2019300</wp:posOffset>
            </wp:positionH>
            <wp:positionV relativeFrom="page">
              <wp:posOffset>-29165550</wp:posOffset>
            </wp:positionV>
            <wp:extent cx="8224520" cy="5482590"/>
            <wp:effectExtent l="0" t="0" r="508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ner-jongen-blij-b_gespiegel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4520" cy="5482590"/>
                    </a:xfrm>
                    <a:prstGeom prst="rect">
                      <a:avLst/>
                    </a:prstGeom>
                  </pic:spPr>
                </pic:pic>
              </a:graphicData>
            </a:graphic>
            <wp14:sizeRelH relativeFrom="margin">
              <wp14:pctWidth>0</wp14:pctWidth>
            </wp14:sizeRelH>
            <wp14:sizeRelV relativeFrom="margin">
              <wp14:pctHeight>0</wp14:pctHeight>
            </wp14:sizeRelV>
          </wp:anchor>
        </w:drawing>
      </w:r>
      <w:bookmarkEnd w:id="1"/>
    </w:p>
    <w:sectPr w:rsidR="004754CD" w:rsidSect="00ED375C">
      <w:headerReference w:type="default" r:id="rId13"/>
      <w:footerReference w:type="first" r:id="rId14"/>
      <w:type w:val="continuous"/>
      <w:pgSz w:w="11906" w:h="16838"/>
      <w:pgMar w:top="720" w:right="720" w:bottom="720"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A9AB9" w14:textId="77777777" w:rsidR="00ED375C" w:rsidRDefault="00ED375C" w:rsidP="00E05034">
      <w:r>
        <w:separator/>
      </w:r>
    </w:p>
    <w:p w14:paraId="55AE7EE7" w14:textId="77777777" w:rsidR="00ED375C" w:rsidRDefault="00ED375C" w:rsidP="00E05034"/>
    <w:p w14:paraId="224739A3" w14:textId="77777777" w:rsidR="00ED375C" w:rsidRDefault="00ED375C"/>
    <w:p w14:paraId="217AF443" w14:textId="77777777" w:rsidR="00ED375C" w:rsidRDefault="00ED375C"/>
    <w:p w14:paraId="04F98436" w14:textId="77777777" w:rsidR="00ED375C" w:rsidRDefault="00ED375C"/>
  </w:endnote>
  <w:endnote w:type="continuationSeparator" w:id="0">
    <w:p w14:paraId="230882CA" w14:textId="77777777" w:rsidR="00ED375C" w:rsidRDefault="00ED375C" w:rsidP="00E05034">
      <w:r>
        <w:continuationSeparator/>
      </w:r>
    </w:p>
    <w:p w14:paraId="188E39C1" w14:textId="77777777" w:rsidR="00ED375C" w:rsidRDefault="00ED375C" w:rsidP="00E05034"/>
    <w:p w14:paraId="234A67B3" w14:textId="77777777" w:rsidR="00ED375C" w:rsidRDefault="00ED375C"/>
    <w:p w14:paraId="7878F58C" w14:textId="77777777" w:rsidR="00ED375C" w:rsidRDefault="00ED375C"/>
    <w:p w14:paraId="5370EC8D" w14:textId="77777777" w:rsidR="00ED375C" w:rsidRDefault="00ED375C"/>
  </w:endnote>
  <w:endnote w:type="continuationNotice" w:id="1">
    <w:p w14:paraId="78A2A611" w14:textId="77777777" w:rsidR="00ED375C" w:rsidRDefault="00ED375C">
      <w:pPr>
        <w:spacing w:line="240" w:lineRule="auto"/>
      </w:pPr>
    </w:p>
    <w:p w14:paraId="12C9CDF1" w14:textId="77777777" w:rsidR="00ED375C" w:rsidRDefault="00ED375C"/>
    <w:p w14:paraId="62EE6274" w14:textId="77777777" w:rsidR="00ED375C" w:rsidRDefault="00ED375C"/>
    <w:p w14:paraId="6E43D60D" w14:textId="77777777" w:rsidR="00ED375C" w:rsidRDefault="00ED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A049A" w14:textId="0ABD8DDC" w:rsidR="007B5280" w:rsidRDefault="007B5280">
    <w:pPr>
      <w:pStyle w:val="Voettekst"/>
    </w:pPr>
    <w:r>
      <w:rPr>
        <w:color w:val="0093C9"/>
        <w:sz w:val="16"/>
        <w:szCs w:val="16"/>
      </w:rPr>
      <w:t>Europese</w:t>
    </w:r>
    <w:r w:rsidRPr="00A37FC3">
      <w:rPr>
        <w:color w:val="0093C9"/>
        <w:sz w:val="16"/>
        <w:szCs w:val="16"/>
      </w:rPr>
      <w:t xml:space="preserve"> Aanbesteding </w:t>
    </w:r>
    <w:r>
      <w:rPr>
        <w:color w:val="0093C9"/>
        <w:sz w:val="16"/>
        <w:szCs w:val="16"/>
      </w:rPr>
      <w:t xml:space="preserve">Onderwijs Leer Pakket (Ref. Nr. </w:t>
    </w:r>
    <w:r w:rsidRPr="009E3343">
      <w:rPr>
        <w:color w:val="0093C9"/>
        <w:sz w:val="16"/>
        <w:szCs w:val="16"/>
      </w:rPr>
      <w:t>KQ</w:t>
    </w:r>
    <w:r>
      <w:rPr>
        <w:color w:val="0093C9"/>
        <w:sz w:val="16"/>
        <w:szCs w:val="16"/>
      </w:rPr>
      <w:t>PN</w:t>
    </w:r>
    <w:r w:rsidRPr="009E3343">
      <w:rPr>
        <w:color w:val="0093C9"/>
        <w:sz w:val="16"/>
        <w:szCs w:val="16"/>
      </w:rPr>
      <w:t>/</w:t>
    </w:r>
    <w:r>
      <w:rPr>
        <w:color w:val="0093C9"/>
        <w:sz w:val="16"/>
        <w:szCs w:val="16"/>
      </w:rPr>
      <w:t>2024/75</w:t>
    </w:r>
    <w:r w:rsidRPr="009E3343">
      <w:rPr>
        <w:color w:val="0093C9"/>
        <w:sz w:val="16"/>
        <w:szCs w:val="16"/>
      </w:rPr>
      <w:t>)</w:t>
    </w:r>
    <w:r>
      <w:rPr>
        <w:color w:val="0093C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933A8" w14:textId="77777777" w:rsidR="00ED375C" w:rsidRDefault="00ED375C" w:rsidP="00E05034">
      <w:r>
        <w:separator/>
      </w:r>
    </w:p>
    <w:p w14:paraId="3A7FB44F" w14:textId="77777777" w:rsidR="00ED375C" w:rsidRDefault="00ED375C" w:rsidP="00E05034"/>
    <w:p w14:paraId="50351357" w14:textId="77777777" w:rsidR="00ED375C" w:rsidRDefault="00ED375C"/>
    <w:p w14:paraId="1F33C5E0" w14:textId="77777777" w:rsidR="00ED375C" w:rsidRDefault="00ED375C"/>
    <w:p w14:paraId="203AF0FA" w14:textId="77777777" w:rsidR="00ED375C" w:rsidRDefault="00ED375C"/>
  </w:footnote>
  <w:footnote w:type="continuationSeparator" w:id="0">
    <w:p w14:paraId="53202375" w14:textId="77777777" w:rsidR="00ED375C" w:rsidRDefault="00ED375C" w:rsidP="00E05034">
      <w:r>
        <w:continuationSeparator/>
      </w:r>
    </w:p>
    <w:p w14:paraId="12FD2243" w14:textId="77777777" w:rsidR="00ED375C" w:rsidRDefault="00ED375C" w:rsidP="00E05034"/>
    <w:p w14:paraId="14182741" w14:textId="77777777" w:rsidR="00ED375C" w:rsidRDefault="00ED375C"/>
    <w:p w14:paraId="7DA6A3F4" w14:textId="77777777" w:rsidR="00ED375C" w:rsidRDefault="00ED375C"/>
    <w:p w14:paraId="7CECC272" w14:textId="77777777" w:rsidR="00ED375C" w:rsidRDefault="00ED375C"/>
  </w:footnote>
  <w:footnote w:type="continuationNotice" w:id="1">
    <w:p w14:paraId="09A5054A" w14:textId="77777777" w:rsidR="00ED375C" w:rsidRDefault="00ED375C">
      <w:pPr>
        <w:spacing w:line="240" w:lineRule="auto"/>
      </w:pPr>
    </w:p>
    <w:p w14:paraId="1AC89DFC" w14:textId="77777777" w:rsidR="00ED375C" w:rsidRDefault="00ED375C"/>
    <w:p w14:paraId="1D618592" w14:textId="77777777" w:rsidR="00ED375C" w:rsidRDefault="00ED375C"/>
    <w:p w14:paraId="414DEE48" w14:textId="77777777" w:rsidR="00ED375C" w:rsidRDefault="00ED3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D11FE" w14:textId="77777777" w:rsidR="006B74EE" w:rsidRPr="0077761C" w:rsidRDefault="006B74EE" w:rsidP="00B75DD4">
    <w:pPr>
      <w:tabs>
        <w:tab w:val="left" w:pos="708"/>
        <w:tab w:val="left" w:pos="3932"/>
      </w:tabs>
      <w:rPr>
        <w:rFonts w:eastAsia="Calibri"/>
        <w:lang w:val="nl-NL"/>
      </w:rPr>
    </w:pPr>
    <w:r w:rsidRPr="0077761C">
      <w:rPr>
        <w:rFonts w:eastAsia="Calibri"/>
        <w:lang w:val="nl-NL"/>
      </w:rPr>
      <w:tab/>
    </w:r>
    <w:r>
      <w:rPr>
        <w:rFonts w:eastAsia="Calibri"/>
        <w:lang w:val="nl-NL"/>
      </w:rPr>
      <w:tab/>
    </w:r>
  </w:p>
  <w:p w14:paraId="7058056D" w14:textId="77777777" w:rsidR="006B74EE" w:rsidRPr="0077761C" w:rsidRDefault="006B74EE" w:rsidP="00E05034"/>
  <w:p w14:paraId="7BD523B9" w14:textId="77777777" w:rsidR="006B74EE" w:rsidRDefault="006B74EE" w:rsidP="00537E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8269D"/>
    <w:multiLevelType w:val="hybridMultilevel"/>
    <w:tmpl w:val="93769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B2123"/>
    <w:multiLevelType w:val="hybridMultilevel"/>
    <w:tmpl w:val="F7FE7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E1561"/>
    <w:multiLevelType w:val="hybridMultilevel"/>
    <w:tmpl w:val="CCFA5050"/>
    <w:lvl w:ilvl="0" w:tplc="971A3CC8">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F27061"/>
    <w:multiLevelType w:val="hybridMultilevel"/>
    <w:tmpl w:val="E63059D8"/>
    <w:lvl w:ilvl="0" w:tplc="91145032">
      <w:start w:val="1"/>
      <w:numFmt w:val="bullet"/>
      <w:pStyle w:val="Lijstalinea"/>
      <w:lvlText w:val="o"/>
      <w:lvlJc w:val="left"/>
      <w:pPr>
        <w:ind w:left="360" w:hanging="360"/>
      </w:pPr>
      <w:rPr>
        <w:rFonts w:ascii="Courier New" w:hAnsi="Courier New" w:hint="default"/>
        <w:color w:val="0055B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D830425"/>
    <w:multiLevelType w:val="hybridMultilevel"/>
    <w:tmpl w:val="4A089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14703A"/>
    <w:multiLevelType w:val="hybridMultilevel"/>
    <w:tmpl w:val="45B2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99615E"/>
    <w:multiLevelType w:val="hybridMultilevel"/>
    <w:tmpl w:val="0B702E42"/>
    <w:lvl w:ilvl="0" w:tplc="DB028CAE">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8B6B8B"/>
    <w:multiLevelType w:val="hybridMultilevel"/>
    <w:tmpl w:val="FF80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965DB2"/>
    <w:multiLevelType w:val="hybridMultilevel"/>
    <w:tmpl w:val="621EB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F6252E"/>
    <w:multiLevelType w:val="multilevel"/>
    <w:tmpl w:val="D9FC5562"/>
    <w:lvl w:ilvl="0">
      <w:start w:val="1"/>
      <w:numFmt w:val="decimal"/>
      <w:pStyle w:val="Kop1"/>
      <w:lvlText w:val="%1"/>
      <w:lvlJc w:val="left"/>
      <w:pPr>
        <w:ind w:left="432" w:hanging="432"/>
      </w:pPr>
      <w:rPr>
        <w:rFonts w:ascii="Verdana" w:hAnsi="Verdana" w:cs="Times New Roman" w:hint="default"/>
        <w:b w:val="0"/>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963" w:hanging="576"/>
      </w:pPr>
      <w:rPr>
        <w:b w:val="0"/>
        <w:bCs/>
        <w:i w:val="0"/>
        <w:iCs w:val="0"/>
        <w:caps w:val="0"/>
        <w:smallCaps w:val="0"/>
        <w:strike w:val="0"/>
        <w:dstrike w:val="0"/>
        <w:outline w:val="0"/>
        <w:shadow w:val="0"/>
        <w:emboss w:val="0"/>
        <w:imprint w:val="0"/>
        <w:noProof w:val="0"/>
        <w:vanish w:val="0"/>
        <w:color w:val="0071CE"/>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color w:val="0055B8"/>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60974144"/>
    <w:multiLevelType w:val="hybridMultilevel"/>
    <w:tmpl w:val="58FC2662"/>
    <w:lvl w:ilvl="0" w:tplc="971A3CC8">
      <w:start w:val="1"/>
      <w:numFmt w:val="bullet"/>
      <w:lvlText w:val=""/>
      <w:lvlJc w:val="left"/>
      <w:pPr>
        <w:ind w:left="720" w:hanging="360"/>
      </w:pPr>
      <w:rPr>
        <w:rFonts w:ascii="Symbol" w:hAnsi="Symbol" w:hint="default"/>
        <w:color w:val="1F497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9E23ED1"/>
    <w:multiLevelType w:val="hybridMultilevel"/>
    <w:tmpl w:val="0CC4284C"/>
    <w:lvl w:ilvl="0" w:tplc="971A3CC8">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6200236">
    <w:abstractNumId w:val="10"/>
  </w:num>
  <w:num w:numId="2" w16cid:durableId="827328176">
    <w:abstractNumId w:val="4"/>
  </w:num>
  <w:num w:numId="3" w16cid:durableId="2037457896">
    <w:abstractNumId w:val="1"/>
  </w:num>
  <w:num w:numId="4" w16cid:durableId="1409426021">
    <w:abstractNumId w:val="7"/>
  </w:num>
  <w:num w:numId="5" w16cid:durableId="1695765131">
    <w:abstractNumId w:val="9"/>
  </w:num>
  <w:num w:numId="6" w16cid:durableId="1086264792">
    <w:abstractNumId w:val="5"/>
  </w:num>
  <w:num w:numId="7" w16cid:durableId="445001080">
    <w:abstractNumId w:val="2"/>
  </w:num>
  <w:num w:numId="8" w16cid:durableId="588079496">
    <w:abstractNumId w:val="8"/>
  </w:num>
  <w:num w:numId="9" w16cid:durableId="1260719349">
    <w:abstractNumId w:val="6"/>
  </w:num>
  <w:num w:numId="10" w16cid:durableId="818551">
    <w:abstractNumId w:val="3"/>
  </w:num>
  <w:num w:numId="11" w16cid:durableId="1166215270">
    <w:abstractNumId w:val="12"/>
  </w:num>
  <w:num w:numId="12" w16cid:durableId="485361761">
    <w:abstractNumId w:val="11"/>
  </w:num>
  <w:num w:numId="13" w16cid:durableId="77752859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de-DE" w:vendorID="64" w:dllVersion="4096" w:nlCheck="1" w:checkStyle="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84C"/>
    <w:rsid w:val="0000014B"/>
    <w:rsid w:val="00000890"/>
    <w:rsid w:val="00000951"/>
    <w:rsid w:val="00000C77"/>
    <w:rsid w:val="00001797"/>
    <w:rsid w:val="00001AE2"/>
    <w:rsid w:val="00001BC8"/>
    <w:rsid w:val="00003B03"/>
    <w:rsid w:val="00004DA1"/>
    <w:rsid w:val="000053ED"/>
    <w:rsid w:val="0000572D"/>
    <w:rsid w:val="00005AFF"/>
    <w:rsid w:val="00005FC2"/>
    <w:rsid w:val="00006291"/>
    <w:rsid w:val="0000677F"/>
    <w:rsid w:val="00006C3D"/>
    <w:rsid w:val="00007364"/>
    <w:rsid w:val="00007743"/>
    <w:rsid w:val="00007C25"/>
    <w:rsid w:val="00007DA2"/>
    <w:rsid w:val="000106A3"/>
    <w:rsid w:val="00010DA0"/>
    <w:rsid w:val="00010DC4"/>
    <w:rsid w:val="00010FF3"/>
    <w:rsid w:val="000110BF"/>
    <w:rsid w:val="000111FB"/>
    <w:rsid w:val="00011283"/>
    <w:rsid w:val="0001274B"/>
    <w:rsid w:val="000136F6"/>
    <w:rsid w:val="00013978"/>
    <w:rsid w:val="00013D15"/>
    <w:rsid w:val="00013D64"/>
    <w:rsid w:val="0001401C"/>
    <w:rsid w:val="00014BA8"/>
    <w:rsid w:val="00014D86"/>
    <w:rsid w:val="00015D61"/>
    <w:rsid w:val="0001626D"/>
    <w:rsid w:val="00016297"/>
    <w:rsid w:val="00016B3D"/>
    <w:rsid w:val="00016C62"/>
    <w:rsid w:val="00020B1A"/>
    <w:rsid w:val="0002132F"/>
    <w:rsid w:val="00021FF0"/>
    <w:rsid w:val="00022085"/>
    <w:rsid w:val="00023E20"/>
    <w:rsid w:val="00024352"/>
    <w:rsid w:val="000250EB"/>
    <w:rsid w:val="000253AE"/>
    <w:rsid w:val="00025883"/>
    <w:rsid w:val="00025EDB"/>
    <w:rsid w:val="000260C6"/>
    <w:rsid w:val="00026417"/>
    <w:rsid w:val="00026642"/>
    <w:rsid w:val="00026764"/>
    <w:rsid w:val="00026BA8"/>
    <w:rsid w:val="00027381"/>
    <w:rsid w:val="0002751E"/>
    <w:rsid w:val="0002798E"/>
    <w:rsid w:val="000279DF"/>
    <w:rsid w:val="00030057"/>
    <w:rsid w:val="00030478"/>
    <w:rsid w:val="00030604"/>
    <w:rsid w:val="00030CF5"/>
    <w:rsid w:val="00030FF6"/>
    <w:rsid w:val="00031270"/>
    <w:rsid w:val="000321A9"/>
    <w:rsid w:val="0003220F"/>
    <w:rsid w:val="00032BBC"/>
    <w:rsid w:val="00032E22"/>
    <w:rsid w:val="0003343B"/>
    <w:rsid w:val="00033AA8"/>
    <w:rsid w:val="000345E8"/>
    <w:rsid w:val="000356BA"/>
    <w:rsid w:val="00035A2D"/>
    <w:rsid w:val="000360EB"/>
    <w:rsid w:val="00036E84"/>
    <w:rsid w:val="000378CD"/>
    <w:rsid w:val="00037DA7"/>
    <w:rsid w:val="000405F5"/>
    <w:rsid w:val="00040779"/>
    <w:rsid w:val="00040D1E"/>
    <w:rsid w:val="00040E3E"/>
    <w:rsid w:val="0004138B"/>
    <w:rsid w:val="0004255C"/>
    <w:rsid w:val="00042A61"/>
    <w:rsid w:val="00042AE5"/>
    <w:rsid w:val="00043CF8"/>
    <w:rsid w:val="00044244"/>
    <w:rsid w:val="00045306"/>
    <w:rsid w:val="00045609"/>
    <w:rsid w:val="00046447"/>
    <w:rsid w:val="0004671E"/>
    <w:rsid w:val="00046967"/>
    <w:rsid w:val="00046976"/>
    <w:rsid w:val="00047A33"/>
    <w:rsid w:val="00047E7A"/>
    <w:rsid w:val="0005015E"/>
    <w:rsid w:val="00050D1C"/>
    <w:rsid w:val="00050E0D"/>
    <w:rsid w:val="00051374"/>
    <w:rsid w:val="0005296D"/>
    <w:rsid w:val="00052D7C"/>
    <w:rsid w:val="000535E7"/>
    <w:rsid w:val="00053711"/>
    <w:rsid w:val="000539DA"/>
    <w:rsid w:val="00053FBA"/>
    <w:rsid w:val="00053FCD"/>
    <w:rsid w:val="00054312"/>
    <w:rsid w:val="00054CB0"/>
    <w:rsid w:val="00055000"/>
    <w:rsid w:val="0005559C"/>
    <w:rsid w:val="000555E6"/>
    <w:rsid w:val="000558C2"/>
    <w:rsid w:val="00055C72"/>
    <w:rsid w:val="0005602D"/>
    <w:rsid w:val="0005657D"/>
    <w:rsid w:val="00056F4C"/>
    <w:rsid w:val="00057E34"/>
    <w:rsid w:val="00060360"/>
    <w:rsid w:val="00060445"/>
    <w:rsid w:val="000608CC"/>
    <w:rsid w:val="00061002"/>
    <w:rsid w:val="00062188"/>
    <w:rsid w:val="00063DC0"/>
    <w:rsid w:val="0006477C"/>
    <w:rsid w:val="00064C73"/>
    <w:rsid w:val="00065FEF"/>
    <w:rsid w:val="0006666E"/>
    <w:rsid w:val="00066831"/>
    <w:rsid w:val="00067579"/>
    <w:rsid w:val="000678C6"/>
    <w:rsid w:val="000679D5"/>
    <w:rsid w:val="000679DD"/>
    <w:rsid w:val="000700D9"/>
    <w:rsid w:val="00070252"/>
    <w:rsid w:val="00071575"/>
    <w:rsid w:val="00071647"/>
    <w:rsid w:val="000717FF"/>
    <w:rsid w:val="0007194A"/>
    <w:rsid w:val="00071F39"/>
    <w:rsid w:val="00072201"/>
    <w:rsid w:val="00072C5D"/>
    <w:rsid w:val="00072E42"/>
    <w:rsid w:val="00073ABA"/>
    <w:rsid w:val="00073CAA"/>
    <w:rsid w:val="00073FBB"/>
    <w:rsid w:val="00074CCD"/>
    <w:rsid w:val="00076021"/>
    <w:rsid w:val="00076057"/>
    <w:rsid w:val="00076146"/>
    <w:rsid w:val="00076551"/>
    <w:rsid w:val="00076631"/>
    <w:rsid w:val="00076799"/>
    <w:rsid w:val="00076AC1"/>
    <w:rsid w:val="000771E0"/>
    <w:rsid w:val="000772F7"/>
    <w:rsid w:val="000777B4"/>
    <w:rsid w:val="000805E2"/>
    <w:rsid w:val="00080705"/>
    <w:rsid w:val="00080775"/>
    <w:rsid w:val="000810EC"/>
    <w:rsid w:val="0008113F"/>
    <w:rsid w:val="0008140A"/>
    <w:rsid w:val="000815B4"/>
    <w:rsid w:val="00081727"/>
    <w:rsid w:val="00081C2F"/>
    <w:rsid w:val="00081E3F"/>
    <w:rsid w:val="00081EAD"/>
    <w:rsid w:val="00082D93"/>
    <w:rsid w:val="00082E9B"/>
    <w:rsid w:val="00083A31"/>
    <w:rsid w:val="00083B7F"/>
    <w:rsid w:val="000849BB"/>
    <w:rsid w:val="00085471"/>
    <w:rsid w:val="000864FF"/>
    <w:rsid w:val="0008663A"/>
    <w:rsid w:val="000868EB"/>
    <w:rsid w:val="00086EA7"/>
    <w:rsid w:val="000874D4"/>
    <w:rsid w:val="00087679"/>
    <w:rsid w:val="00087BF9"/>
    <w:rsid w:val="00090A0B"/>
    <w:rsid w:val="00091E20"/>
    <w:rsid w:val="0009242F"/>
    <w:rsid w:val="00093074"/>
    <w:rsid w:val="00093221"/>
    <w:rsid w:val="0009342D"/>
    <w:rsid w:val="0009424A"/>
    <w:rsid w:val="000944EA"/>
    <w:rsid w:val="0009579E"/>
    <w:rsid w:val="00096872"/>
    <w:rsid w:val="000969D3"/>
    <w:rsid w:val="00096BC1"/>
    <w:rsid w:val="00096FD7"/>
    <w:rsid w:val="000972F8"/>
    <w:rsid w:val="00097A1E"/>
    <w:rsid w:val="00097FC3"/>
    <w:rsid w:val="000A0E9F"/>
    <w:rsid w:val="000A0F87"/>
    <w:rsid w:val="000A36BB"/>
    <w:rsid w:val="000A3A29"/>
    <w:rsid w:val="000A3D7E"/>
    <w:rsid w:val="000A5679"/>
    <w:rsid w:val="000A5683"/>
    <w:rsid w:val="000A571E"/>
    <w:rsid w:val="000A5877"/>
    <w:rsid w:val="000A5C25"/>
    <w:rsid w:val="000A6BF4"/>
    <w:rsid w:val="000A75E5"/>
    <w:rsid w:val="000A7709"/>
    <w:rsid w:val="000A7D8D"/>
    <w:rsid w:val="000B0A93"/>
    <w:rsid w:val="000B0DF4"/>
    <w:rsid w:val="000B0FD2"/>
    <w:rsid w:val="000B1087"/>
    <w:rsid w:val="000B188D"/>
    <w:rsid w:val="000B20B5"/>
    <w:rsid w:val="000B24CF"/>
    <w:rsid w:val="000B29FE"/>
    <w:rsid w:val="000B2B44"/>
    <w:rsid w:val="000B3260"/>
    <w:rsid w:val="000B3903"/>
    <w:rsid w:val="000B39A5"/>
    <w:rsid w:val="000B3FA7"/>
    <w:rsid w:val="000B41E4"/>
    <w:rsid w:val="000B430D"/>
    <w:rsid w:val="000B4E69"/>
    <w:rsid w:val="000B4FA9"/>
    <w:rsid w:val="000B5017"/>
    <w:rsid w:val="000B5CEE"/>
    <w:rsid w:val="000B6049"/>
    <w:rsid w:val="000B61E1"/>
    <w:rsid w:val="000B6F29"/>
    <w:rsid w:val="000B7700"/>
    <w:rsid w:val="000B7BC5"/>
    <w:rsid w:val="000C0B73"/>
    <w:rsid w:val="000C1061"/>
    <w:rsid w:val="000C11B9"/>
    <w:rsid w:val="000C1575"/>
    <w:rsid w:val="000C17F1"/>
    <w:rsid w:val="000C1A62"/>
    <w:rsid w:val="000C2227"/>
    <w:rsid w:val="000C30E3"/>
    <w:rsid w:val="000C3D96"/>
    <w:rsid w:val="000C47FD"/>
    <w:rsid w:val="000C4A4D"/>
    <w:rsid w:val="000C5DCE"/>
    <w:rsid w:val="000C5F6F"/>
    <w:rsid w:val="000C6329"/>
    <w:rsid w:val="000C67E8"/>
    <w:rsid w:val="000C69C3"/>
    <w:rsid w:val="000C6ABF"/>
    <w:rsid w:val="000C6B26"/>
    <w:rsid w:val="000C70B8"/>
    <w:rsid w:val="000D0072"/>
    <w:rsid w:val="000D031A"/>
    <w:rsid w:val="000D04FC"/>
    <w:rsid w:val="000D0558"/>
    <w:rsid w:val="000D0829"/>
    <w:rsid w:val="000D0B4C"/>
    <w:rsid w:val="000D0CE8"/>
    <w:rsid w:val="000D1177"/>
    <w:rsid w:val="000D1218"/>
    <w:rsid w:val="000D2E99"/>
    <w:rsid w:val="000D3248"/>
    <w:rsid w:val="000D337D"/>
    <w:rsid w:val="000D3B3C"/>
    <w:rsid w:val="000D3DB1"/>
    <w:rsid w:val="000D40E5"/>
    <w:rsid w:val="000D45AE"/>
    <w:rsid w:val="000D4C01"/>
    <w:rsid w:val="000D5322"/>
    <w:rsid w:val="000D6724"/>
    <w:rsid w:val="000D67F5"/>
    <w:rsid w:val="000D6B6B"/>
    <w:rsid w:val="000D71D4"/>
    <w:rsid w:val="000D7445"/>
    <w:rsid w:val="000E08A6"/>
    <w:rsid w:val="000E1511"/>
    <w:rsid w:val="000E16A2"/>
    <w:rsid w:val="000E1826"/>
    <w:rsid w:val="000E1C6F"/>
    <w:rsid w:val="000E22AE"/>
    <w:rsid w:val="000E2960"/>
    <w:rsid w:val="000E2ABB"/>
    <w:rsid w:val="000E35E1"/>
    <w:rsid w:val="000E3C30"/>
    <w:rsid w:val="000E3C4E"/>
    <w:rsid w:val="000E3E41"/>
    <w:rsid w:val="000E4D73"/>
    <w:rsid w:val="000E5838"/>
    <w:rsid w:val="000E5A32"/>
    <w:rsid w:val="000E7AD3"/>
    <w:rsid w:val="000E7D85"/>
    <w:rsid w:val="000F0846"/>
    <w:rsid w:val="000F0BE7"/>
    <w:rsid w:val="000F0D06"/>
    <w:rsid w:val="000F0FC6"/>
    <w:rsid w:val="000F1963"/>
    <w:rsid w:val="000F1ED7"/>
    <w:rsid w:val="000F2479"/>
    <w:rsid w:val="000F2C1A"/>
    <w:rsid w:val="000F2C95"/>
    <w:rsid w:val="000F3C5B"/>
    <w:rsid w:val="000F471F"/>
    <w:rsid w:val="000F4A00"/>
    <w:rsid w:val="000F58FD"/>
    <w:rsid w:val="000F6ADE"/>
    <w:rsid w:val="000F6EF0"/>
    <w:rsid w:val="000F7BE5"/>
    <w:rsid w:val="001001FE"/>
    <w:rsid w:val="0010027D"/>
    <w:rsid w:val="00101002"/>
    <w:rsid w:val="0010164C"/>
    <w:rsid w:val="0010242F"/>
    <w:rsid w:val="001025C9"/>
    <w:rsid w:val="001036D3"/>
    <w:rsid w:val="0010372D"/>
    <w:rsid w:val="00103F9F"/>
    <w:rsid w:val="001053AC"/>
    <w:rsid w:val="001055F8"/>
    <w:rsid w:val="0010567B"/>
    <w:rsid w:val="00105B7E"/>
    <w:rsid w:val="001065AF"/>
    <w:rsid w:val="001073B5"/>
    <w:rsid w:val="00107AFA"/>
    <w:rsid w:val="001101AC"/>
    <w:rsid w:val="0011024C"/>
    <w:rsid w:val="001109A9"/>
    <w:rsid w:val="00110B2B"/>
    <w:rsid w:val="00111301"/>
    <w:rsid w:val="00111446"/>
    <w:rsid w:val="00111770"/>
    <w:rsid w:val="00112C0D"/>
    <w:rsid w:val="0011362B"/>
    <w:rsid w:val="00115982"/>
    <w:rsid w:val="00117798"/>
    <w:rsid w:val="001178D8"/>
    <w:rsid w:val="00120082"/>
    <w:rsid w:val="0012030B"/>
    <w:rsid w:val="001207B0"/>
    <w:rsid w:val="00121273"/>
    <w:rsid w:val="0012194E"/>
    <w:rsid w:val="001226AF"/>
    <w:rsid w:val="00123B36"/>
    <w:rsid w:val="001242C9"/>
    <w:rsid w:val="001256F6"/>
    <w:rsid w:val="00127E99"/>
    <w:rsid w:val="001302B1"/>
    <w:rsid w:val="00130788"/>
    <w:rsid w:val="00130E46"/>
    <w:rsid w:val="00131294"/>
    <w:rsid w:val="00131798"/>
    <w:rsid w:val="00131BB4"/>
    <w:rsid w:val="00131EE8"/>
    <w:rsid w:val="001331BD"/>
    <w:rsid w:val="001334C7"/>
    <w:rsid w:val="001337DE"/>
    <w:rsid w:val="001338E2"/>
    <w:rsid w:val="0013395E"/>
    <w:rsid w:val="00133BC8"/>
    <w:rsid w:val="00133DCC"/>
    <w:rsid w:val="001349AE"/>
    <w:rsid w:val="0013528D"/>
    <w:rsid w:val="00135829"/>
    <w:rsid w:val="00135A5F"/>
    <w:rsid w:val="00137762"/>
    <w:rsid w:val="00137B1F"/>
    <w:rsid w:val="0014022C"/>
    <w:rsid w:val="00140FFB"/>
    <w:rsid w:val="00142240"/>
    <w:rsid w:val="00142264"/>
    <w:rsid w:val="00142738"/>
    <w:rsid w:val="00142B0E"/>
    <w:rsid w:val="00142BA6"/>
    <w:rsid w:val="00142C30"/>
    <w:rsid w:val="00142DCF"/>
    <w:rsid w:val="00143270"/>
    <w:rsid w:val="001432EB"/>
    <w:rsid w:val="001436A7"/>
    <w:rsid w:val="0014449B"/>
    <w:rsid w:val="001446C1"/>
    <w:rsid w:val="00144A66"/>
    <w:rsid w:val="001454BA"/>
    <w:rsid w:val="00146D5C"/>
    <w:rsid w:val="001472DE"/>
    <w:rsid w:val="0014751F"/>
    <w:rsid w:val="00147737"/>
    <w:rsid w:val="001479AF"/>
    <w:rsid w:val="00147AAE"/>
    <w:rsid w:val="00147F7F"/>
    <w:rsid w:val="0015031C"/>
    <w:rsid w:val="00150738"/>
    <w:rsid w:val="0015139E"/>
    <w:rsid w:val="00151D8F"/>
    <w:rsid w:val="00152505"/>
    <w:rsid w:val="0015266D"/>
    <w:rsid w:val="00152D22"/>
    <w:rsid w:val="00152DF9"/>
    <w:rsid w:val="001530C0"/>
    <w:rsid w:val="00153117"/>
    <w:rsid w:val="00153254"/>
    <w:rsid w:val="001532B6"/>
    <w:rsid w:val="001538C4"/>
    <w:rsid w:val="00154215"/>
    <w:rsid w:val="001544D4"/>
    <w:rsid w:val="001544DB"/>
    <w:rsid w:val="001547C0"/>
    <w:rsid w:val="00154D16"/>
    <w:rsid w:val="00154E3F"/>
    <w:rsid w:val="001553F0"/>
    <w:rsid w:val="001556A3"/>
    <w:rsid w:val="00155776"/>
    <w:rsid w:val="001559B7"/>
    <w:rsid w:val="00155AA5"/>
    <w:rsid w:val="00155C8B"/>
    <w:rsid w:val="0015658A"/>
    <w:rsid w:val="001569FB"/>
    <w:rsid w:val="00156B54"/>
    <w:rsid w:val="00156BDC"/>
    <w:rsid w:val="00157195"/>
    <w:rsid w:val="001571A7"/>
    <w:rsid w:val="001574C0"/>
    <w:rsid w:val="00157C96"/>
    <w:rsid w:val="00157E8C"/>
    <w:rsid w:val="00160143"/>
    <w:rsid w:val="001606EC"/>
    <w:rsid w:val="00160743"/>
    <w:rsid w:val="0016077D"/>
    <w:rsid w:val="00160AAE"/>
    <w:rsid w:val="00160BC1"/>
    <w:rsid w:val="00161D73"/>
    <w:rsid w:val="0016243C"/>
    <w:rsid w:val="00162B8F"/>
    <w:rsid w:val="001637C1"/>
    <w:rsid w:val="001646CA"/>
    <w:rsid w:val="00164877"/>
    <w:rsid w:val="00164AE9"/>
    <w:rsid w:val="00165862"/>
    <w:rsid w:val="0016630F"/>
    <w:rsid w:val="001663D6"/>
    <w:rsid w:val="00166572"/>
    <w:rsid w:val="00166A40"/>
    <w:rsid w:val="001670EB"/>
    <w:rsid w:val="0016725A"/>
    <w:rsid w:val="001677A5"/>
    <w:rsid w:val="0017026B"/>
    <w:rsid w:val="00170302"/>
    <w:rsid w:val="001708D1"/>
    <w:rsid w:val="00170F9D"/>
    <w:rsid w:val="00171872"/>
    <w:rsid w:val="00171EE4"/>
    <w:rsid w:val="001720AC"/>
    <w:rsid w:val="001722CD"/>
    <w:rsid w:val="001722E4"/>
    <w:rsid w:val="001726B1"/>
    <w:rsid w:val="00172965"/>
    <w:rsid w:val="00172B98"/>
    <w:rsid w:val="00173594"/>
    <w:rsid w:val="00173F24"/>
    <w:rsid w:val="0017401C"/>
    <w:rsid w:val="001740D4"/>
    <w:rsid w:val="00174451"/>
    <w:rsid w:val="00174616"/>
    <w:rsid w:val="00174D46"/>
    <w:rsid w:val="00175605"/>
    <w:rsid w:val="001757BC"/>
    <w:rsid w:val="001759C2"/>
    <w:rsid w:val="001759D6"/>
    <w:rsid w:val="00175AAC"/>
    <w:rsid w:val="00175CF1"/>
    <w:rsid w:val="0017606E"/>
    <w:rsid w:val="0017665B"/>
    <w:rsid w:val="00176DDC"/>
    <w:rsid w:val="00177143"/>
    <w:rsid w:val="0017768F"/>
    <w:rsid w:val="00177A06"/>
    <w:rsid w:val="0018076C"/>
    <w:rsid w:val="00180A08"/>
    <w:rsid w:val="001813DB"/>
    <w:rsid w:val="001814DD"/>
    <w:rsid w:val="00181A3C"/>
    <w:rsid w:val="00181FBB"/>
    <w:rsid w:val="00182F29"/>
    <w:rsid w:val="001831FF"/>
    <w:rsid w:val="001836A8"/>
    <w:rsid w:val="00183987"/>
    <w:rsid w:val="00183D12"/>
    <w:rsid w:val="00183DD1"/>
    <w:rsid w:val="00184AFB"/>
    <w:rsid w:val="00185790"/>
    <w:rsid w:val="00185A35"/>
    <w:rsid w:val="00187AA9"/>
    <w:rsid w:val="00187D8B"/>
    <w:rsid w:val="00187F60"/>
    <w:rsid w:val="001910A5"/>
    <w:rsid w:val="0019223A"/>
    <w:rsid w:val="00192E1F"/>
    <w:rsid w:val="00193687"/>
    <w:rsid w:val="00193E93"/>
    <w:rsid w:val="001948D2"/>
    <w:rsid w:val="00194CDF"/>
    <w:rsid w:val="00194E46"/>
    <w:rsid w:val="0019525C"/>
    <w:rsid w:val="001954A8"/>
    <w:rsid w:val="00195A56"/>
    <w:rsid w:val="001968BE"/>
    <w:rsid w:val="00197D83"/>
    <w:rsid w:val="001A0568"/>
    <w:rsid w:val="001A0A70"/>
    <w:rsid w:val="001A110F"/>
    <w:rsid w:val="001A15AD"/>
    <w:rsid w:val="001A191C"/>
    <w:rsid w:val="001A1BA8"/>
    <w:rsid w:val="001A264B"/>
    <w:rsid w:val="001A2EFA"/>
    <w:rsid w:val="001A31BA"/>
    <w:rsid w:val="001A3669"/>
    <w:rsid w:val="001A3AF6"/>
    <w:rsid w:val="001A3CD9"/>
    <w:rsid w:val="001A3D33"/>
    <w:rsid w:val="001A3D84"/>
    <w:rsid w:val="001A4119"/>
    <w:rsid w:val="001A4D51"/>
    <w:rsid w:val="001A5360"/>
    <w:rsid w:val="001A5C47"/>
    <w:rsid w:val="001A5DC7"/>
    <w:rsid w:val="001A607E"/>
    <w:rsid w:val="001A67DB"/>
    <w:rsid w:val="001A684F"/>
    <w:rsid w:val="001A7861"/>
    <w:rsid w:val="001A7A7E"/>
    <w:rsid w:val="001A7E9C"/>
    <w:rsid w:val="001B0187"/>
    <w:rsid w:val="001B03E7"/>
    <w:rsid w:val="001B1206"/>
    <w:rsid w:val="001B23DC"/>
    <w:rsid w:val="001B372B"/>
    <w:rsid w:val="001B3D14"/>
    <w:rsid w:val="001B4709"/>
    <w:rsid w:val="001B4A10"/>
    <w:rsid w:val="001B5D38"/>
    <w:rsid w:val="001B6680"/>
    <w:rsid w:val="001B67F0"/>
    <w:rsid w:val="001B685B"/>
    <w:rsid w:val="001B6E92"/>
    <w:rsid w:val="001B7AB6"/>
    <w:rsid w:val="001B7BB3"/>
    <w:rsid w:val="001B7C67"/>
    <w:rsid w:val="001B7CCF"/>
    <w:rsid w:val="001C0430"/>
    <w:rsid w:val="001C082D"/>
    <w:rsid w:val="001C0CF4"/>
    <w:rsid w:val="001C0D8C"/>
    <w:rsid w:val="001C120A"/>
    <w:rsid w:val="001C1776"/>
    <w:rsid w:val="001C1F90"/>
    <w:rsid w:val="001C2356"/>
    <w:rsid w:val="001C2A81"/>
    <w:rsid w:val="001C2D74"/>
    <w:rsid w:val="001C31E5"/>
    <w:rsid w:val="001C3C59"/>
    <w:rsid w:val="001C42CF"/>
    <w:rsid w:val="001C47BE"/>
    <w:rsid w:val="001C47C7"/>
    <w:rsid w:val="001C47ED"/>
    <w:rsid w:val="001C5118"/>
    <w:rsid w:val="001C55B0"/>
    <w:rsid w:val="001C5BE5"/>
    <w:rsid w:val="001C613A"/>
    <w:rsid w:val="001C67B7"/>
    <w:rsid w:val="001C6ACB"/>
    <w:rsid w:val="001C6DB4"/>
    <w:rsid w:val="001D01E2"/>
    <w:rsid w:val="001D05CF"/>
    <w:rsid w:val="001D08D8"/>
    <w:rsid w:val="001D0ACC"/>
    <w:rsid w:val="001D0EF0"/>
    <w:rsid w:val="001D1100"/>
    <w:rsid w:val="001D2BF7"/>
    <w:rsid w:val="001D2DF1"/>
    <w:rsid w:val="001D305C"/>
    <w:rsid w:val="001D3259"/>
    <w:rsid w:val="001D3FF9"/>
    <w:rsid w:val="001D4404"/>
    <w:rsid w:val="001D4789"/>
    <w:rsid w:val="001D47CA"/>
    <w:rsid w:val="001D58E1"/>
    <w:rsid w:val="001D6FF2"/>
    <w:rsid w:val="001D712C"/>
    <w:rsid w:val="001D7BAD"/>
    <w:rsid w:val="001D7C54"/>
    <w:rsid w:val="001D7DFD"/>
    <w:rsid w:val="001E025D"/>
    <w:rsid w:val="001E0738"/>
    <w:rsid w:val="001E1294"/>
    <w:rsid w:val="001E1BA7"/>
    <w:rsid w:val="001E27FE"/>
    <w:rsid w:val="001E308D"/>
    <w:rsid w:val="001E32C9"/>
    <w:rsid w:val="001E33C9"/>
    <w:rsid w:val="001E368D"/>
    <w:rsid w:val="001E3815"/>
    <w:rsid w:val="001E3D22"/>
    <w:rsid w:val="001E3D9D"/>
    <w:rsid w:val="001E44C9"/>
    <w:rsid w:val="001E4D14"/>
    <w:rsid w:val="001E50D9"/>
    <w:rsid w:val="001E568E"/>
    <w:rsid w:val="001E5FE0"/>
    <w:rsid w:val="001E6F23"/>
    <w:rsid w:val="001E7363"/>
    <w:rsid w:val="001E7709"/>
    <w:rsid w:val="001E7DCA"/>
    <w:rsid w:val="001F0225"/>
    <w:rsid w:val="001F08DC"/>
    <w:rsid w:val="001F08FE"/>
    <w:rsid w:val="001F0A6C"/>
    <w:rsid w:val="001F0C50"/>
    <w:rsid w:val="001F0C59"/>
    <w:rsid w:val="001F1BB0"/>
    <w:rsid w:val="001F1C1D"/>
    <w:rsid w:val="001F1DBB"/>
    <w:rsid w:val="001F1E8E"/>
    <w:rsid w:val="001F3524"/>
    <w:rsid w:val="001F3C1C"/>
    <w:rsid w:val="001F3DE9"/>
    <w:rsid w:val="001F418C"/>
    <w:rsid w:val="001F4505"/>
    <w:rsid w:val="001F4CF3"/>
    <w:rsid w:val="001F63FE"/>
    <w:rsid w:val="001F759E"/>
    <w:rsid w:val="001F78D5"/>
    <w:rsid w:val="0020085F"/>
    <w:rsid w:val="0020120D"/>
    <w:rsid w:val="002017A7"/>
    <w:rsid w:val="00202537"/>
    <w:rsid w:val="00202C51"/>
    <w:rsid w:val="00202F06"/>
    <w:rsid w:val="00202F44"/>
    <w:rsid w:val="0020301D"/>
    <w:rsid w:val="00203563"/>
    <w:rsid w:val="002041E2"/>
    <w:rsid w:val="0020447E"/>
    <w:rsid w:val="002044CF"/>
    <w:rsid w:val="002048BD"/>
    <w:rsid w:val="0020496C"/>
    <w:rsid w:val="00204D01"/>
    <w:rsid w:val="00204FF5"/>
    <w:rsid w:val="0020569D"/>
    <w:rsid w:val="002059EB"/>
    <w:rsid w:val="00205D42"/>
    <w:rsid w:val="00205E57"/>
    <w:rsid w:val="00206672"/>
    <w:rsid w:val="00206BEC"/>
    <w:rsid w:val="002076F0"/>
    <w:rsid w:val="0021056A"/>
    <w:rsid w:val="002105B3"/>
    <w:rsid w:val="002106E2"/>
    <w:rsid w:val="00211760"/>
    <w:rsid w:val="00211A56"/>
    <w:rsid w:val="00211E26"/>
    <w:rsid w:val="0021203B"/>
    <w:rsid w:val="002124D4"/>
    <w:rsid w:val="0021288E"/>
    <w:rsid w:val="00212C76"/>
    <w:rsid w:val="00213304"/>
    <w:rsid w:val="00213553"/>
    <w:rsid w:val="002136E2"/>
    <w:rsid w:val="00213CC6"/>
    <w:rsid w:val="00213E60"/>
    <w:rsid w:val="00214060"/>
    <w:rsid w:val="002146B5"/>
    <w:rsid w:val="00214778"/>
    <w:rsid w:val="00216177"/>
    <w:rsid w:val="00216179"/>
    <w:rsid w:val="002164B7"/>
    <w:rsid w:val="002168C5"/>
    <w:rsid w:val="00216FCC"/>
    <w:rsid w:val="002170B2"/>
    <w:rsid w:val="00217A0D"/>
    <w:rsid w:val="00217A21"/>
    <w:rsid w:val="00217A91"/>
    <w:rsid w:val="002205A9"/>
    <w:rsid w:val="00220815"/>
    <w:rsid w:val="002208A5"/>
    <w:rsid w:val="002214B2"/>
    <w:rsid w:val="002215E7"/>
    <w:rsid w:val="00222104"/>
    <w:rsid w:val="00222179"/>
    <w:rsid w:val="00222838"/>
    <w:rsid w:val="00222CF4"/>
    <w:rsid w:val="00223508"/>
    <w:rsid w:val="002239FF"/>
    <w:rsid w:val="00224E31"/>
    <w:rsid w:val="00225526"/>
    <w:rsid w:val="00225A07"/>
    <w:rsid w:val="00225A33"/>
    <w:rsid w:val="002263B4"/>
    <w:rsid w:val="002263E3"/>
    <w:rsid w:val="00226444"/>
    <w:rsid w:val="002265DE"/>
    <w:rsid w:val="00227403"/>
    <w:rsid w:val="002308E3"/>
    <w:rsid w:val="00230EDC"/>
    <w:rsid w:val="00231AFF"/>
    <w:rsid w:val="0023265F"/>
    <w:rsid w:val="002327C6"/>
    <w:rsid w:val="002328E0"/>
    <w:rsid w:val="002329CC"/>
    <w:rsid w:val="0023326E"/>
    <w:rsid w:val="0023359A"/>
    <w:rsid w:val="002337FC"/>
    <w:rsid w:val="00234302"/>
    <w:rsid w:val="00234FBD"/>
    <w:rsid w:val="002367A6"/>
    <w:rsid w:val="00237CCB"/>
    <w:rsid w:val="002400B5"/>
    <w:rsid w:val="002407FE"/>
    <w:rsid w:val="00241F17"/>
    <w:rsid w:val="002426D3"/>
    <w:rsid w:val="002429A1"/>
    <w:rsid w:val="00242AB0"/>
    <w:rsid w:val="00242ABB"/>
    <w:rsid w:val="00242FA1"/>
    <w:rsid w:val="00242FDC"/>
    <w:rsid w:val="00244235"/>
    <w:rsid w:val="00244D09"/>
    <w:rsid w:val="00245750"/>
    <w:rsid w:val="00246B29"/>
    <w:rsid w:val="00247338"/>
    <w:rsid w:val="00247B5A"/>
    <w:rsid w:val="00247FEE"/>
    <w:rsid w:val="00250C74"/>
    <w:rsid w:val="00250C79"/>
    <w:rsid w:val="002513BF"/>
    <w:rsid w:val="00251C16"/>
    <w:rsid w:val="002520EE"/>
    <w:rsid w:val="002524E6"/>
    <w:rsid w:val="002533BE"/>
    <w:rsid w:val="00253F1F"/>
    <w:rsid w:val="00254541"/>
    <w:rsid w:val="00256031"/>
    <w:rsid w:val="00256304"/>
    <w:rsid w:val="002564BB"/>
    <w:rsid w:val="00256669"/>
    <w:rsid w:val="00256781"/>
    <w:rsid w:val="002570B8"/>
    <w:rsid w:val="00257927"/>
    <w:rsid w:val="00257A02"/>
    <w:rsid w:val="00257EF1"/>
    <w:rsid w:val="0025CD9B"/>
    <w:rsid w:val="00260488"/>
    <w:rsid w:val="00261C22"/>
    <w:rsid w:val="00261D6C"/>
    <w:rsid w:val="00261E35"/>
    <w:rsid w:val="00262065"/>
    <w:rsid w:val="0026230D"/>
    <w:rsid w:val="00262477"/>
    <w:rsid w:val="0026267C"/>
    <w:rsid w:val="00262E9A"/>
    <w:rsid w:val="00263283"/>
    <w:rsid w:val="002632FB"/>
    <w:rsid w:val="00263843"/>
    <w:rsid w:val="00263E54"/>
    <w:rsid w:val="00263FB3"/>
    <w:rsid w:val="00264A3F"/>
    <w:rsid w:val="00264A56"/>
    <w:rsid w:val="00264B36"/>
    <w:rsid w:val="00265A11"/>
    <w:rsid w:val="00265B0F"/>
    <w:rsid w:val="00265C49"/>
    <w:rsid w:val="0026660E"/>
    <w:rsid w:val="00266FCD"/>
    <w:rsid w:val="00267A8A"/>
    <w:rsid w:val="00267E54"/>
    <w:rsid w:val="00267F87"/>
    <w:rsid w:val="0027013C"/>
    <w:rsid w:val="00270728"/>
    <w:rsid w:val="002707CF"/>
    <w:rsid w:val="00270F1F"/>
    <w:rsid w:val="00270F71"/>
    <w:rsid w:val="002710E5"/>
    <w:rsid w:val="002722F7"/>
    <w:rsid w:val="002729B8"/>
    <w:rsid w:val="0027338F"/>
    <w:rsid w:val="00273C18"/>
    <w:rsid w:val="002749B7"/>
    <w:rsid w:val="00274CA1"/>
    <w:rsid w:val="00274F77"/>
    <w:rsid w:val="00276AB0"/>
    <w:rsid w:val="002774BA"/>
    <w:rsid w:val="00277828"/>
    <w:rsid w:val="00277A50"/>
    <w:rsid w:val="00277BB7"/>
    <w:rsid w:val="0028018E"/>
    <w:rsid w:val="00280447"/>
    <w:rsid w:val="002813A3"/>
    <w:rsid w:val="002816B6"/>
    <w:rsid w:val="00282220"/>
    <w:rsid w:val="002825CC"/>
    <w:rsid w:val="00282A8C"/>
    <w:rsid w:val="00282B5E"/>
    <w:rsid w:val="002830D3"/>
    <w:rsid w:val="00283694"/>
    <w:rsid w:val="0028384F"/>
    <w:rsid w:val="00283985"/>
    <w:rsid w:val="00283A14"/>
    <w:rsid w:val="00283D54"/>
    <w:rsid w:val="0028407C"/>
    <w:rsid w:val="00285232"/>
    <w:rsid w:val="00285B64"/>
    <w:rsid w:val="00285F6B"/>
    <w:rsid w:val="002860F0"/>
    <w:rsid w:val="00286791"/>
    <w:rsid w:val="00286B92"/>
    <w:rsid w:val="00286FA2"/>
    <w:rsid w:val="0028710B"/>
    <w:rsid w:val="002874DF"/>
    <w:rsid w:val="00287D65"/>
    <w:rsid w:val="00287ED0"/>
    <w:rsid w:val="00290B5A"/>
    <w:rsid w:val="0029210A"/>
    <w:rsid w:val="00292E53"/>
    <w:rsid w:val="0029302E"/>
    <w:rsid w:val="0029372E"/>
    <w:rsid w:val="002941D0"/>
    <w:rsid w:val="0029424F"/>
    <w:rsid w:val="002949A0"/>
    <w:rsid w:val="0029607B"/>
    <w:rsid w:val="0029662D"/>
    <w:rsid w:val="00296661"/>
    <w:rsid w:val="00296AFC"/>
    <w:rsid w:val="00296B1C"/>
    <w:rsid w:val="00297335"/>
    <w:rsid w:val="002977FE"/>
    <w:rsid w:val="00297C53"/>
    <w:rsid w:val="002A0328"/>
    <w:rsid w:val="002A0411"/>
    <w:rsid w:val="002A091C"/>
    <w:rsid w:val="002A094F"/>
    <w:rsid w:val="002A16CF"/>
    <w:rsid w:val="002A1941"/>
    <w:rsid w:val="002A1B67"/>
    <w:rsid w:val="002A2465"/>
    <w:rsid w:val="002A2A96"/>
    <w:rsid w:val="002A311B"/>
    <w:rsid w:val="002A34B6"/>
    <w:rsid w:val="002A3961"/>
    <w:rsid w:val="002A3D60"/>
    <w:rsid w:val="002A4322"/>
    <w:rsid w:val="002A47D4"/>
    <w:rsid w:val="002A4A19"/>
    <w:rsid w:val="002A5054"/>
    <w:rsid w:val="002A5150"/>
    <w:rsid w:val="002A563F"/>
    <w:rsid w:val="002A59B6"/>
    <w:rsid w:val="002A638A"/>
    <w:rsid w:val="002A69C9"/>
    <w:rsid w:val="002A706C"/>
    <w:rsid w:val="002A74BA"/>
    <w:rsid w:val="002A7927"/>
    <w:rsid w:val="002A7A58"/>
    <w:rsid w:val="002B0258"/>
    <w:rsid w:val="002B2842"/>
    <w:rsid w:val="002B2FF5"/>
    <w:rsid w:val="002B2FFA"/>
    <w:rsid w:val="002B33ED"/>
    <w:rsid w:val="002B4D8E"/>
    <w:rsid w:val="002B4E07"/>
    <w:rsid w:val="002B5A87"/>
    <w:rsid w:val="002B6087"/>
    <w:rsid w:val="002B615F"/>
    <w:rsid w:val="002B6635"/>
    <w:rsid w:val="002B6915"/>
    <w:rsid w:val="002B6EBB"/>
    <w:rsid w:val="002B6FC6"/>
    <w:rsid w:val="002B7180"/>
    <w:rsid w:val="002B77A9"/>
    <w:rsid w:val="002B7857"/>
    <w:rsid w:val="002B7C13"/>
    <w:rsid w:val="002C00ED"/>
    <w:rsid w:val="002C02A5"/>
    <w:rsid w:val="002C0880"/>
    <w:rsid w:val="002C08FF"/>
    <w:rsid w:val="002C0F9B"/>
    <w:rsid w:val="002C128F"/>
    <w:rsid w:val="002C1377"/>
    <w:rsid w:val="002C15E7"/>
    <w:rsid w:val="002C1658"/>
    <w:rsid w:val="002C1920"/>
    <w:rsid w:val="002C1B0E"/>
    <w:rsid w:val="002C1C7C"/>
    <w:rsid w:val="002C1C7E"/>
    <w:rsid w:val="002C1F9A"/>
    <w:rsid w:val="002C22EE"/>
    <w:rsid w:val="002C2DC3"/>
    <w:rsid w:val="002C2DED"/>
    <w:rsid w:val="002C2E56"/>
    <w:rsid w:val="002C311C"/>
    <w:rsid w:val="002C3263"/>
    <w:rsid w:val="002C3732"/>
    <w:rsid w:val="002C524D"/>
    <w:rsid w:val="002C54F5"/>
    <w:rsid w:val="002C56F8"/>
    <w:rsid w:val="002C5827"/>
    <w:rsid w:val="002C5FC9"/>
    <w:rsid w:val="002C65A7"/>
    <w:rsid w:val="002C6AA2"/>
    <w:rsid w:val="002C71F0"/>
    <w:rsid w:val="002C72EC"/>
    <w:rsid w:val="002C7425"/>
    <w:rsid w:val="002C745A"/>
    <w:rsid w:val="002C7751"/>
    <w:rsid w:val="002C7C8F"/>
    <w:rsid w:val="002D0876"/>
    <w:rsid w:val="002D1564"/>
    <w:rsid w:val="002D1CE2"/>
    <w:rsid w:val="002D2698"/>
    <w:rsid w:val="002D26D9"/>
    <w:rsid w:val="002D2B49"/>
    <w:rsid w:val="002D2FDB"/>
    <w:rsid w:val="002D4486"/>
    <w:rsid w:val="002D457E"/>
    <w:rsid w:val="002D5147"/>
    <w:rsid w:val="002D51C8"/>
    <w:rsid w:val="002D54AD"/>
    <w:rsid w:val="002D5E47"/>
    <w:rsid w:val="002D691E"/>
    <w:rsid w:val="002D75DD"/>
    <w:rsid w:val="002D766C"/>
    <w:rsid w:val="002E008A"/>
    <w:rsid w:val="002E04DE"/>
    <w:rsid w:val="002E064C"/>
    <w:rsid w:val="002E078D"/>
    <w:rsid w:val="002E0E94"/>
    <w:rsid w:val="002E100F"/>
    <w:rsid w:val="002E105E"/>
    <w:rsid w:val="002E10BE"/>
    <w:rsid w:val="002E1CB0"/>
    <w:rsid w:val="002E2C6D"/>
    <w:rsid w:val="002E2EE8"/>
    <w:rsid w:val="002E3D8A"/>
    <w:rsid w:val="002E41A0"/>
    <w:rsid w:val="002E4B29"/>
    <w:rsid w:val="002E5D48"/>
    <w:rsid w:val="002E6B68"/>
    <w:rsid w:val="002E6C7A"/>
    <w:rsid w:val="002E7879"/>
    <w:rsid w:val="002F0412"/>
    <w:rsid w:val="002F0559"/>
    <w:rsid w:val="002F0688"/>
    <w:rsid w:val="002F1067"/>
    <w:rsid w:val="002F1199"/>
    <w:rsid w:val="002F12FD"/>
    <w:rsid w:val="002F137C"/>
    <w:rsid w:val="002F1B11"/>
    <w:rsid w:val="002F1CF5"/>
    <w:rsid w:val="002F1FE3"/>
    <w:rsid w:val="002F221E"/>
    <w:rsid w:val="002F2266"/>
    <w:rsid w:val="002F242C"/>
    <w:rsid w:val="002F24EA"/>
    <w:rsid w:val="002F367F"/>
    <w:rsid w:val="002F3872"/>
    <w:rsid w:val="002F3888"/>
    <w:rsid w:val="002F3A9E"/>
    <w:rsid w:val="002F3E5C"/>
    <w:rsid w:val="002F4C97"/>
    <w:rsid w:val="002F4D00"/>
    <w:rsid w:val="002F4F6F"/>
    <w:rsid w:val="002F4FBC"/>
    <w:rsid w:val="002F5A1A"/>
    <w:rsid w:val="002F6108"/>
    <w:rsid w:val="002F662F"/>
    <w:rsid w:val="002F6A23"/>
    <w:rsid w:val="002F6DF0"/>
    <w:rsid w:val="002F7AC4"/>
    <w:rsid w:val="003014FD"/>
    <w:rsid w:val="00302DE0"/>
    <w:rsid w:val="0030350D"/>
    <w:rsid w:val="00303F87"/>
    <w:rsid w:val="003041CD"/>
    <w:rsid w:val="00304D39"/>
    <w:rsid w:val="00305158"/>
    <w:rsid w:val="003054E9"/>
    <w:rsid w:val="00305B4D"/>
    <w:rsid w:val="00305E57"/>
    <w:rsid w:val="00306864"/>
    <w:rsid w:val="00306E27"/>
    <w:rsid w:val="003072CF"/>
    <w:rsid w:val="003077AF"/>
    <w:rsid w:val="00307E03"/>
    <w:rsid w:val="00310892"/>
    <w:rsid w:val="003108B1"/>
    <w:rsid w:val="00310B16"/>
    <w:rsid w:val="00310EA0"/>
    <w:rsid w:val="003110EB"/>
    <w:rsid w:val="00311F38"/>
    <w:rsid w:val="0031273E"/>
    <w:rsid w:val="003128A2"/>
    <w:rsid w:val="00312E85"/>
    <w:rsid w:val="00313547"/>
    <w:rsid w:val="0031354F"/>
    <w:rsid w:val="00313DC3"/>
    <w:rsid w:val="00313F61"/>
    <w:rsid w:val="0031467E"/>
    <w:rsid w:val="003152B6"/>
    <w:rsid w:val="0031535A"/>
    <w:rsid w:val="00315AE2"/>
    <w:rsid w:val="003161F0"/>
    <w:rsid w:val="00316BE9"/>
    <w:rsid w:val="00316C72"/>
    <w:rsid w:val="00317524"/>
    <w:rsid w:val="00317B81"/>
    <w:rsid w:val="00317BA6"/>
    <w:rsid w:val="00317F5E"/>
    <w:rsid w:val="00320C7B"/>
    <w:rsid w:val="00320E3F"/>
    <w:rsid w:val="00320F43"/>
    <w:rsid w:val="0032194F"/>
    <w:rsid w:val="00321AD8"/>
    <w:rsid w:val="00321AE8"/>
    <w:rsid w:val="00321D69"/>
    <w:rsid w:val="00322161"/>
    <w:rsid w:val="00322481"/>
    <w:rsid w:val="00322729"/>
    <w:rsid w:val="00322D8D"/>
    <w:rsid w:val="00322DC0"/>
    <w:rsid w:val="003230D1"/>
    <w:rsid w:val="00324B52"/>
    <w:rsid w:val="00324F61"/>
    <w:rsid w:val="003254F1"/>
    <w:rsid w:val="00326DE9"/>
    <w:rsid w:val="003270AC"/>
    <w:rsid w:val="003272DF"/>
    <w:rsid w:val="003273C9"/>
    <w:rsid w:val="003302EF"/>
    <w:rsid w:val="00330AA4"/>
    <w:rsid w:val="00330D6C"/>
    <w:rsid w:val="003312D3"/>
    <w:rsid w:val="00331C1C"/>
    <w:rsid w:val="00331C3C"/>
    <w:rsid w:val="00331CC7"/>
    <w:rsid w:val="00332666"/>
    <w:rsid w:val="00334017"/>
    <w:rsid w:val="00334041"/>
    <w:rsid w:val="0033449D"/>
    <w:rsid w:val="0033523F"/>
    <w:rsid w:val="003356AC"/>
    <w:rsid w:val="003357E3"/>
    <w:rsid w:val="00336341"/>
    <w:rsid w:val="0033761E"/>
    <w:rsid w:val="00337760"/>
    <w:rsid w:val="003401B7"/>
    <w:rsid w:val="00340C19"/>
    <w:rsid w:val="0034111A"/>
    <w:rsid w:val="00341C25"/>
    <w:rsid w:val="003421A6"/>
    <w:rsid w:val="003429BD"/>
    <w:rsid w:val="00342FE9"/>
    <w:rsid w:val="003434E2"/>
    <w:rsid w:val="00343C44"/>
    <w:rsid w:val="0034419F"/>
    <w:rsid w:val="003442A1"/>
    <w:rsid w:val="00344ECB"/>
    <w:rsid w:val="00345381"/>
    <w:rsid w:val="00345DBD"/>
    <w:rsid w:val="0034663E"/>
    <w:rsid w:val="00346A4D"/>
    <w:rsid w:val="00346A6B"/>
    <w:rsid w:val="00347539"/>
    <w:rsid w:val="00347FCF"/>
    <w:rsid w:val="00350EE8"/>
    <w:rsid w:val="003510A1"/>
    <w:rsid w:val="0035243F"/>
    <w:rsid w:val="00354660"/>
    <w:rsid w:val="00355165"/>
    <w:rsid w:val="00355B7B"/>
    <w:rsid w:val="003564A2"/>
    <w:rsid w:val="003565F9"/>
    <w:rsid w:val="00356805"/>
    <w:rsid w:val="00357103"/>
    <w:rsid w:val="003574FF"/>
    <w:rsid w:val="003600F1"/>
    <w:rsid w:val="00360321"/>
    <w:rsid w:val="00360995"/>
    <w:rsid w:val="00360A40"/>
    <w:rsid w:val="00361049"/>
    <w:rsid w:val="00361708"/>
    <w:rsid w:val="00361988"/>
    <w:rsid w:val="00362498"/>
    <w:rsid w:val="00363895"/>
    <w:rsid w:val="00364F84"/>
    <w:rsid w:val="00365DCC"/>
    <w:rsid w:val="00367063"/>
    <w:rsid w:val="00367629"/>
    <w:rsid w:val="00370293"/>
    <w:rsid w:val="003713B4"/>
    <w:rsid w:val="0037177D"/>
    <w:rsid w:val="00371B1C"/>
    <w:rsid w:val="00371B44"/>
    <w:rsid w:val="003725CD"/>
    <w:rsid w:val="003727A9"/>
    <w:rsid w:val="00372AD8"/>
    <w:rsid w:val="0037335F"/>
    <w:rsid w:val="00373CA6"/>
    <w:rsid w:val="00373E1A"/>
    <w:rsid w:val="00373FB3"/>
    <w:rsid w:val="003742D1"/>
    <w:rsid w:val="00374971"/>
    <w:rsid w:val="0037498A"/>
    <w:rsid w:val="003753EB"/>
    <w:rsid w:val="00376F43"/>
    <w:rsid w:val="003777E9"/>
    <w:rsid w:val="00377E15"/>
    <w:rsid w:val="0038049B"/>
    <w:rsid w:val="003807A1"/>
    <w:rsid w:val="003819F2"/>
    <w:rsid w:val="00381D3D"/>
    <w:rsid w:val="00381ED1"/>
    <w:rsid w:val="0038264E"/>
    <w:rsid w:val="003826F8"/>
    <w:rsid w:val="00382D90"/>
    <w:rsid w:val="00383696"/>
    <w:rsid w:val="00383B76"/>
    <w:rsid w:val="00384AC2"/>
    <w:rsid w:val="00384B96"/>
    <w:rsid w:val="0038502D"/>
    <w:rsid w:val="0038556B"/>
    <w:rsid w:val="00385643"/>
    <w:rsid w:val="00386283"/>
    <w:rsid w:val="00386439"/>
    <w:rsid w:val="00386AA7"/>
    <w:rsid w:val="00386AE8"/>
    <w:rsid w:val="00386B96"/>
    <w:rsid w:val="00387149"/>
    <w:rsid w:val="0038772D"/>
    <w:rsid w:val="00390B24"/>
    <w:rsid w:val="00391036"/>
    <w:rsid w:val="003913A1"/>
    <w:rsid w:val="00392AAE"/>
    <w:rsid w:val="00392AD9"/>
    <w:rsid w:val="003937B6"/>
    <w:rsid w:val="0039404A"/>
    <w:rsid w:val="00394169"/>
    <w:rsid w:val="0039446C"/>
    <w:rsid w:val="00394520"/>
    <w:rsid w:val="00394A21"/>
    <w:rsid w:val="00396697"/>
    <w:rsid w:val="0039719C"/>
    <w:rsid w:val="003977D1"/>
    <w:rsid w:val="00397C8C"/>
    <w:rsid w:val="003A00BB"/>
    <w:rsid w:val="003A0532"/>
    <w:rsid w:val="003A123C"/>
    <w:rsid w:val="003A17CE"/>
    <w:rsid w:val="003A1E86"/>
    <w:rsid w:val="003A3CC4"/>
    <w:rsid w:val="003A42EB"/>
    <w:rsid w:val="003A46E6"/>
    <w:rsid w:val="003A50D0"/>
    <w:rsid w:val="003A67B5"/>
    <w:rsid w:val="003A70BD"/>
    <w:rsid w:val="003A70DB"/>
    <w:rsid w:val="003B02C4"/>
    <w:rsid w:val="003B0C14"/>
    <w:rsid w:val="003B0DCA"/>
    <w:rsid w:val="003B0DEC"/>
    <w:rsid w:val="003B2164"/>
    <w:rsid w:val="003B2255"/>
    <w:rsid w:val="003B2502"/>
    <w:rsid w:val="003B279D"/>
    <w:rsid w:val="003B2CEB"/>
    <w:rsid w:val="003B3224"/>
    <w:rsid w:val="003B33D8"/>
    <w:rsid w:val="003B3690"/>
    <w:rsid w:val="003B4353"/>
    <w:rsid w:val="003B5182"/>
    <w:rsid w:val="003B6245"/>
    <w:rsid w:val="003B64E3"/>
    <w:rsid w:val="003B6B5E"/>
    <w:rsid w:val="003B6E60"/>
    <w:rsid w:val="003B6F09"/>
    <w:rsid w:val="003B79C7"/>
    <w:rsid w:val="003C0E35"/>
    <w:rsid w:val="003C12E0"/>
    <w:rsid w:val="003C1AE6"/>
    <w:rsid w:val="003C2CF8"/>
    <w:rsid w:val="003C3076"/>
    <w:rsid w:val="003C311D"/>
    <w:rsid w:val="003C3B82"/>
    <w:rsid w:val="003C40FB"/>
    <w:rsid w:val="003C5067"/>
    <w:rsid w:val="003C50E6"/>
    <w:rsid w:val="003C51AD"/>
    <w:rsid w:val="003C57E1"/>
    <w:rsid w:val="003C5B71"/>
    <w:rsid w:val="003C66BA"/>
    <w:rsid w:val="003C699A"/>
    <w:rsid w:val="003C6BC5"/>
    <w:rsid w:val="003C7006"/>
    <w:rsid w:val="003C707B"/>
    <w:rsid w:val="003C726A"/>
    <w:rsid w:val="003C7864"/>
    <w:rsid w:val="003C7D18"/>
    <w:rsid w:val="003C7D34"/>
    <w:rsid w:val="003D032C"/>
    <w:rsid w:val="003D1372"/>
    <w:rsid w:val="003D168A"/>
    <w:rsid w:val="003D1BEC"/>
    <w:rsid w:val="003D2346"/>
    <w:rsid w:val="003D25E2"/>
    <w:rsid w:val="003D27E1"/>
    <w:rsid w:val="003D2B78"/>
    <w:rsid w:val="003D35EC"/>
    <w:rsid w:val="003D3C07"/>
    <w:rsid w:val="003D3FF1"/>
    <w:rsid w:val="003D480A"/>
    <w:rsid w:val="003D4971"/>
    <w:rsid w:val="003D5898"/>
    <w:rsid w:val="003D592C"/>
    <w:rsid w:val="003D68AB"/>
    <w:rsid w:val="003D70B9"/>
    <w:rsid w:val="003D73E5"/>
    <w:rsid w:val="003D767E"/>
    <w:rsid w:val="003D79F7"/>
    <w:rsid w:val="003D7A6F"/>
    <w:rsid w:val="003E004B"/>
    <w:rsid w:val="003E04F1"/>
    <w:rsid w:val="003E08FF"/>
    <w:rsid w:val="003E0E43"/>
    <w:rsid w:val="003E100B"/>
    <w:rsid w:val="003E188C"/>
    <w:rsid w:val="003E304A"/>
    <w:rsid w:val="003E3CEE"/>
    <w:rsid w:val="003E405C"/>
    <w:rsid w:val="003E435F"/>
    <w:rsid w:val="003E48B6"/>
    <w:rsid w:val="003E49AA"/>
    <w:rsid w:val="003E55AD"/>
    <w:rsid w:val="003E5A9B"/>
    <w:rsid w:val="003E620C"/>
    <w:rsid w:val="003E624A"/>
    <w:rsid w:val="003E67C3"/>
    <w:rsid w:val="003E6ED9"/>
    <w:rsid w:val="003E6F9D"/>
    <w:rsid w:val="003E72DC"/>
    <w:rsid w:val="003EC141"/>
    <w:rsid w:val="003F0321"/>
    <w:rsid w:val="003F0AD4"/>
    <w:rsid w:val="003F0F51"/>
    <w:rsid w:val="003F0FAB"/>
    <w:rsid w:val="003F10E0"/>
    <w:rsid w:val="003F11DC"/>
    <w:rsid w:val="003F1332"/>
    <w:rsid w:val="003F1358"/>
    <w:rsid w:val="003F135C"/>
    <w:rsid w:val="003F1BCB"/>
    <w:rsid w:val="003F1EDD"/>
    <w:rsid w:val="003F2500"/>
    <w:rsid w:val="003F25DE"/>
    <w:rsid w:val="003F2FB8"/>
    <w:rsid w:val="003F3102"/>
    <w:rsid w:val="003F3208"/>
    <w:rsid w:val="003F32FB"/>
    <w:rsid w:val="003F3A7C"/>
    <w:rsid w:val="003F44CC"/>
    <w:rsid w:val="003F461B"/>
    <w:rsid w:val="003F5739"/>
    <w:rsid w:val="003F5B1B"/>
    <w:rsid w:val="003F6580"/>
    <w:rsid w:val="003F6746"/>
    <w:rsid w:val="003F6F35"/>
    <w:rsid w:val="003F7403"/>
    <w:rsid w:val="0040056C"/>
    <w:rsid w:val="00400B47"/>
    <w:rsid w:val="00400F3B"/>
    <w:rsid w:val="004022BF"/>
    <w:rsid w:val="0040238B"/>
    <w:rsid w:val="004029CB"/>
    <w:rsid w:val="00403209"/>
    <w:rsid w:val="004041D3"/>
    <w:rsid w:val="00404A88"/>
    <w:rsid w:val="00404F52"/>
    <w:rsid w:val="00405480"/>
    <w:rsid w:val="0040559C"/>
    <w:rsid w:val="00405D64"/>
    <w:rsid w:val="00405DAB"/>
    <w:rsid w:val="00406D66"/>
    <w:rsid w:val="00406E84"/>
    <w:rsid w:val="00407844"/>
    <w:rsid w:val="00410E39"/>
    <w:rsid w:val="0041104D"/>
    <w:rsid w:val="004119B5"/>
    <w:rsid w:val="00412666"/>
    <w:rsid w:val="00412856"/>
    <w:rsid w:val="004129DB"/>
    <w:rsid w:val="00412A05"/>
    <w:rsid w:val="00412BC2"/>
    <w:rsid w:val="00412F06"/>
    <w:rsid w:val="00413328"/>
    <w:rsid w:val="004135BB"/>
    <w:rsid w:val="0041361E"/>
    <w:rsid w:val="00414237"/>
    <w:rsid w:val="0041423D"/>
    <w:rsid w:val="004147AD"/>
    <w:rsid w:val="00414B70"/>
    <w:rsid w:val="00414CE3"/>
    <w:rsid w:val="00414EE1"/>
    <w:rsid w:val="00414F3C"/>
    <w:rsid w:val="0041520D"/>
    <w:rsid w:val="00415294"/>
    <w:rsid w:val="00415395"/>
    <w:rsid w:val="00415780"/>
    <w:rsid w:val="00416846"/>
    <w:rsid w:val="00416AFB"/>
    <w:rsid w:val="00416B42"/>
    <w:rsid w:val="00417440"/>
    <w:rsid w:val="00420361"/>
    <w:rsid w:val="0042059E"/>
    <w:rsid w:val="0042069E"/>
    <w:rsid w:val="00420738"/>
    <w:rsid w:val="00420E00"/>
    <w:rsid w:val="00420EA0"/>
    <w:rsid w:val="00420F98"/>
    <w:rsid w:val="004210E3"/>
    <w:rsid w:val="00421127"/>
    <w:rsid w:val="00421717"/>
    <w:rsid w:val="00421ADF"/>
    <w:rsid w:val="0042378C"/>
    <w:rsid w:val="00423C8B"/>
    <w:rsid w:val="00423E72"/>
    <w:rsid w:val="00423EF6"/>
    <w:rsid w:val="00424C68"/>
    <w:rsid w:val="00425178"/>
    <w:rsid w:val="004251D2"/>
    <w:rsid w:val="004257A9"/>
    <w:rsid w:val="00426941"/>
    <w:rsid w:val="00426BB0"/>
    <w:rsid w:val="00426C6F"/>
    <w:rsid w:val="004275D7"/>
    <w:rsid w:val="00427EA3"/>
    <w:rsid w:val="00430227"/>
    <w:rsid w:val="004309AF"/>
    <w:rsid w:val="00431A71"/>
    <w:rsid w:val="004321A4"/>
    <w:rsid w:val="00433899"/>
    <w:rsid w:val="00433EA5"/>
    <w:rsid w:val="004347A7"/>
    <w:rsid w:val="0043522E"/>
    <w:rsid w:val="00435704"/>
    <w:rsid w:val="00435948"/>
    <w:rsid w:val="00435F30"/>
    <w:rsid w:val="004362F3"/>
    <w:rsid w:val="00436B3F"/>
    <w:rsid w:val="00436EB4"/>
    <w:rsid w:val="00437EE1"/>
    <w:rsid w:val="004403E6"/>
    <w:rsid w:val="00442C37"/>
    <w:rsid w:val="00442D26"/>
    <w:rsid w:val="00443769"/>
    <w:rsid w:val="00443A48"/>
    <w:rsid w:val="0044408D"/>
    <w:rsid w:val="004443D8"/>
    <w:rsid w:val="00444641"/>
    <w:rsid w:val="00444D62"/>
    <w:rsid w:val="00444FC6"/>
    <w:rsid w:val="00445615"/>
    <w:rsid w:val="004461F5"/>
    <w:rsid w:val="00446BB4"/>
    <w:rsid w:val="00446C75"/>
    <w:rsid w:val="004503AA"/>
    <w:rsid w:val="00450818"/>
    <w:rsid w:val="004509DC"/>
    <w:rsid w:val="00450C40"/>
    <w:rsid w:val="00450CA0"/>
    <w:rsid w:val="00450CEE"/>
    <w:rsid w:val="00450EA4"/>
    <w:rsid w:val="004510E9"/>
    <w:rsid w:val="004513F3"/>
    <w:rsid w:val="00451754"/>
    <w:rsid w:val="00452058"/>
    <w:rsid w:val="0045238B"/>
    <w:rsid w:val="0045261A"/>
    <w:rsid w:val="004527CB"/>
    <w:rsid w:val="00452A88"/>
    <w:rsid w:val="00452AE1"/>
    <w:rsid w:val="00452D5C"/>
    <w:rsid w:val="004530E3"/>
    <w:rsid w:val="00453DC9"/>
    <w:rsid w:val="00454381"/>
    <w:rsid w:val="00455873"/>
    <w:rsid w:val="00455B04"/>
    <w:rsid w:val="0045687B"/>
    <w:rsid w:val="00456DEE"/>
    <w:rsid w:val="00456E8E"/>
    <w:rsid w:val="00456EFA"/>
    <w:rsid w:val="004573FA"/>
    <w:rsid w:val="0045797E"/>
    <w:rsid w:val="00457B3E"/>
    <w:rsid w:val="00457EEF"/>
    <w:rsid w:val="0046017F"/>
    <w:rsid w:val="00460426"/>
    <w:rsid w:val="0046121E"/>
    <w:rsid w:val="00461A6E"/>
    <w:rsid w:val="00461C51"/>
    <w:rsid w:val="0046202E"/>
    <w:rsid w:val="0046249F"/>
    <w:rsid w:val="00463958"/>
    <w:rsid w:val="004639D4"/>
    <w:rsid w:val="00463B57"/>
    <w:rsid w:val="00463C32"/>
    <w:rsid w:val="0046461D"/>
    <w:rsid w:val="00465516"/>
    <w:rsid w:val="00465E46"/>
    <w:rsid w:val="0046607B"/>
    <w:rsid w:val="0046647C"/>
    <w:rsid w:val="004665B1"/>
    <w:rsid w:val="004668A6"/>
    <w:rsid w:val="00466FAD"/>
    <w:rsid w:val="0046718B"/>
    <w:rsid w:val="004671EC"/>
    <w:rsid w:val="00467BAE"/>
    <w:rsid w:val="00467CE8"/>
    <w:rsid w:val="00470877"/>
    <w:rsid w:val="00471F4B"/>
    <w:rsid w:val="00471F85"/>
    <w:rsid w:val="00472469"/>
    <w:rsid w:val="0047246A"/>
    <w:rsid w:val="0047285E"/>
    <w:rsid w:val="00472CD0"/>
    <w:rsid w:val="00472E92"/>
    <w:rsid w:val="00472FBB"/>
    <w:rsid w:val="004733C9"/>
    <w:rsid w:val="0047397E"/>
    <w:rsid w:val="00473E8E"/>
    <w:rsid w:val="0047467A"/>
    <w:rsid w:val="00474879"/>
    <w:rsid w:val="00474C8C"/>
    <w:rsid w:val="00475065"/>
    <w:rsid w:val="004751FE"/>
    <w:rsid w:val="004754CD"/>
    <w:rsid w:val="0047576D"/>
    <w:rsid w:val="00475BE6"/>
    <w:rsid w:val="00476183"/>
    <w:rsid w:val="00476E90"/>
    <w:rsid w:val="004771D0"/>
    <w:rsid w:val="004775CD"/>
    <w:rsid w:val="0047770F"/>
    <w:rsid w:val="00480FEF"/>
    <w:rsid w:val="00481396"/>
    <w:rsid w:val="00481598"/>
    <w:rsid w:val="00481ACF"/>
    <w:rsid w:val="0048238F"/>
    <w:rsid w:val="00482526"/>
    <w:rsid w:val="00482FD2"/>
    <w:rsid w:val="004831F1"/>
    <w:rsid w:val="00483480"/>
    <w:rsid w:val="00483809"/>
    <w:rsid w:val="00483ABE"/>
    <w:rsid w:val="00484436"/>
    <w:rsid w:val="0048472A"/>
    <w:rsid w:val="004847AF"/>
    <w:rsid w:val="00484971"/>
    <w:rsid w:val="00485269"/>
    <w:rsid w:val="00485499"/>
    <w:rsid w:val="004856EA"/>
    <w:rsid w:val="00485A2E"/>
    <w:rsid w:val="00485C52"/>
    <w:rsid w:val="004863E8"/>
    <w:rsid w:val="00486450"/>
    <w:rsid w:val="00487899"/>
    <w:rsid w:val="00487B82"/>
    <w:rsid w:val="00487BD4"/>
    <w:rsid w:val="00490222"/>
    <w:rsid w:val="00490A19"/>
    <w:rsid w:val="00491178"/>
    <w:rsid w:val="00491B5A"/>
    <w:rsid w:val="00492420"/>
    <w:rsid w:val="00493D2B"/>
    <w:rsid w:val="00494166"/>
    <w:rsid w:val="00494A19"/>
    <w:rsid w:val="00494A41"/>
    <w:rsid w:val="00495288"/>
    <w:rsid w:val="00495413"/>
    <w:rsid w:val="00495EA8"/>
    <w:rsid w:val="00496257"/>
    <w:rsid w:val="00496338"/>
    <w:rsid w:val="00496753"/>
    <w:rsid w:val="0049720A"/>
    <w:rsid w:val="004976F9"/>
    <w:rsid w:val="00497786"/>
    <w:rsid w:val="004A0027"/>
    <w:rsid w:val="004A0506"/>
    <w:rsid w:val="004A0B1C"/>
    <w:rsid w:val="004A1564"/>
    <w:rsid w:val="004A170B"/>
    <w:rsid w:val="004A17E3"/>
    <w:rsid w:val="004A1878"/>
    <w:rsid w:val="004A1B6F"/>
    <w:rsid w:val="004A2108"/>
    <w:rsid w:val="004A2BEF"/>
    <w:rsid w:val="004A3322"/>
    <w:rsid w:val="004A3437"/>
    <w:rsid w:val="004A35DD"/>
    <w:rsid w:val="004A381B"/>
    <w:rsid w:val="004A38AE"/>
    <w:rsid w:val="004A39E7"/>
    <w:rsid w:val="004A400F"/>
    <w:rsid w:val="004A417E"/>
    <w:rsid w:val="004A43A8"/>
    <w:rsid w:val="004A48AC"/>
    <w:rsid w:val="004A4B04"/>
    <w:rsid w:val="004A4BA3"/>
    <w:rsid w:val="004A4CA8"/>
    <w:rsid w:val="004A4DC5"/>
    <w:rsid w:val="004A5FF5"/>
    <w:rsid w:val="004A6EEA"/>
    <w:rsid w:val="004A757C"/>
    <w:rsid w:val="004A76C3"/>
    <w:rsid w:val="004B00C5"/>
    <w:rsid w:val="004B0171"/>
    <w:rsid w:val="004B084E"/>
    <w:rsid w:val="004B1BD7"/>
    <w:rsid w:val="004B2124"/>
    <w:rsid w:val="004B22FF"/>
    <w:rsid w:val="004B33CF"/>
    <w:rsid w:val="004B361F"/>
    <w:rsid w:val="004B381A"/>
    <w:rsid w:val="004B3B31"/>
    <w:rsid w:val="004B3F02"/>
    <w:rsid w:val="004B430E"/>
    <w:rsid w:val="004B43CD"/>
    <w:rsid w:val="004B4C1D"/>
    <w:rsid w:val="004B50A5"/>
    <w:rsid w:val="004B50BB"/>
    <w:rsid w:val="004B5C89"/>
    <w:rsid w:val="004B657D"/>
    <w:rsid w:val="004B685C"/>
    <w:rsid w:val="004B6EEF"/>
    <w:rsid w:val="004C0059"/>
    <w:rsid w:val="004C0641"/>
    <w:rsid w:val="004C06FC"/>
    <w:rsid w:val="004C0741"/>
    <w:rsid w:val="004C0E85"/>
    <w:rsid w:val="004C1299"/>
    <w:rsid w:val="004C15D1"/>
    <w:rsid w:val="004C19A0"/>
    <w:rsid w:val="004C1DA9"/>
    <w:rsid w:val="004C22A0"/>
    <w:rsid w:val="004C2A97"/>
    <w:rsid w:val="004C2DF9"/>
    <w:rsid w:val="004C3143"/>
    <w:rsid w:val="004C33F4"/>
    <w:rsid w:val="004C3858"/>
    <w:rsid w:val="004C3916"/>
    <w:rsid w:val="004C410A"/>
    <w:rsid w:val="004C4919"/>
    <w:rsid w:val="004C4D16"/>
    <w:rsid w:val="004C4E75"/>
    <w:rsid w:val="004C50DE"/>
    <w:rsid w:val="004C5683"/>
    <w:rsid w:val="004C58E7"/>
    <w:rsid w:val="004C590D"/>
    <w:rsid w:val="004C5C7E"/>
    <w:rsid w:val="004C6063"/>
    <w:rsid w:val="004C6503"/>
    <w:rsid w:val="004C69F3"/>
    <w:rsid w:val="004C6B09"/>
    <w:rsid w:val="004D014D"/>
    <w:rsid w:val="004D0246"/>
    <w:rsid w:val="004D1698"/>
    <w:rsid w:val="004D1A2C"/>
    <w:rsid w:val="004D2103"/>
    <w:rsid w:val="004D22F5"/>
    <w:rsid w:val="004D29CB"/>
    <w:rsid w:val="004D2F2F"/>
    <w:rsid w:val="004D4108"/>
    <w:rsid w:val="004D43A4"/>
    <w:rsid w:val="004D47EF"/>
    <w:rsid w:val="004D491D"/>
    <w:rsid w:val="004D539E"/>
    <w:rsid w:val="004D56A4"/>
    <w:rsid w:val="004D5709"/>
    <w:rsid w:val="004D5743"/>
    <w:rsid w:val="004D61FB"/>
    <w:rsid w:val="004D65EC"/>
    <w:rsid w:val="004E0531"/>
    <w:rsid w:val="004E0848"/>
    <w:rsid w:val="004E0AAC"/>
    <w:rsid w:val="004E1427"/>
    <w:rsid w:val="004E2813"/>
    <w:rsid w:val="004E34E4"/>
    <w:rsid w:val="004E359E"/>
    <w:rsid w:val="004E35B6"/>
    <w:rsid w:val="004E3783"/>
    <w:rsid w:val="004E3844"/>
    <w:rsid w:val="004E4058"/>
    <w:rsid w:val="004E4B70"/>
    <w:rsid w:val="004E648C"/>
    <w:rsid w:val="004E64C4"/>
    <w:rsid w:val="004E65EE"/>
    <w:rsid w:val="004E66BF"/>
    <w:rsid w:val="004E6AAE"/>
    <w:rsid w:val="004E7834"/>
    <w:rsid w:val="004E7F53"/>
    <w:rsid w:val="004F0CF0"/>
    <w:rsid w:val="004F0DDE"/>
    <w:rsid w:val="004F1AC3"/>
    <w:rsid w:val="004F1C26"/>
    <w:rsid w:val="004F1D48"/>
    <w:rsid w:val="004F23BA"/>
    <w:rsid w:val="004F2BA5"/>
    <w:rsid w:val="004F3E63"/>
    <w:rsid w:val="004F4B34"/>
    <w:rsid w:val="004F4BFB"/>
    <w:rsid w:val="004F4DAC"/>
    <w:rsid w:val="004F51EC"/>
    <w:rsid w:val="004F5331"/>
    <w:rsid w:val="004F5B73"/>
    <w:rsid w:val="004F6160"/>
    <w:rsid w:val="004F63FF"/>
    <w:rsid w:val="004F673C"/>
    <w:rsid w:val="004F72B3"/>
    <w:rsid w:val="004F7634"/>
    <w:rsid w:val="004F78F4"/>
    <w:rsid w:val="004F7A10"/>
    <w:rsid w:val="00500703"/>
    <w:rsid w:val="005007AF"/>
    <w:rsid w:val="00500F2A"/>
    <w:rsid w:val="00501E49"/>
    <w:rsid w:val="0050226E"/>
    <w:rsid w:val="005026CF"/>
    <w:rsid w:val="00502BBE"/>
    <w:rsid w:val="00503592"/>
    <w:rsid w:val="0050383C"/>
    <w:rsid w:val="005038A0"/>
    <w:rsid w:val="00504032"/>
    <w:rsid w:val="00504D37"/>
    <w:rsid w:val="00505A44"/>
    <w:rsid w:val="00505B35"/>
    <w:rsid w:val="005065D9"/>
    <w:rsid w:val="00506C7F"/>
    <w:rsid w:val="00507CDD"/>
    <w:rsid w:val="0051160F"/>
    <w:rsid w:val="005116A3"/>
    <w:rsid w:val="00511755"/>
    <w:rsid w:val="00511D34"/>
    <w:rsid w:val="00511D8B"/>
    <w:rsid w:val="00512E5C"/>
    <w:rsid w:val="0051392C"/>
    <w:rsid w:val="00513C81"/>
    <w:rsid w:val="0051471E"/>
    <w:rsid w:val="00514854"/>
    <w:rsid w:val="00514AB4"/>
    <w:rsid w:val="00514EE9"/>
    <w:rsid w:val="00515544"/>
    <w:rsid w:val="00516498"/>
    <w:rsid w:val="005165A7"/>
    <w:rsid w:val="005166C7"/>
    <w:rsid w:val="0051688B"/>
    <w:rsid w:val="00516A47"/>
    <w:rsid w:val="00516B74"/>
    <w:rsid w:val="00517225"/>
    <w:rsid w:val="00517882"/>
    <w:rsid w:val="00521311"/>
    <w:rsid w:val="00521663"/>
    <w:rsid w:val="00521986"/>
    <w:rsid w:val="00522C05"/>
    <w:rsid w:val="00523136"/>
    <w:rsid w:val="00523180"/>
    <w:rsid w:val="005232BD"/>
    <w:rsid w:val="005235A4"/>
    <w:rsid w:val="0052366E"/>
    <w:rsid w:val="00523D5E"/>
    <w:rsid w:val="005249CA"/>
    <w:rsid w:val="00524BBF"/>
    <w:rsid w:val="00525748"/>
    <w:rsid w:val="00525E7B"/>
    <w:rsid w:val="00526711"/>
    <w:rsid w:val="00526773"/>
    <w:rsid w:val="00526B0E"/>
    <w:rsid w:val="00526F61"/>
    <w:rsid w:val="005270B7"/>
    <w:rsid w:val="00527276"/>
    <w:rsid w:val="005277B5"/>
    <w:rsid w:val="00527F27"/>
    <w:rsid w:val="005300BB"/>
    <w:rsid w:val="00530E2F"/>
    <w:rsid w:val="005313F1"/>
    <w:rsid w:val="00532258"/>
    <w:rsid w:val="005324DF"/>
    <w:rsid w:val="00532950"/>
    <w:rsid w:val="00532B27"/>
    <w:rsid w:val="0053308A"/>
    <w:rsid w:val="0053339B"/>
    <w:rsid w:val="00533B6A"/>
    <w:rsid w:val="0053436C"/>
    <w:rsid w:val="00534743"/>
    <w:rsid w:val="00534CE7"/>
    <w:rsid w:val="005351D9"/>
    <w:rsid w:val="00535334"/>
    <w:rsid w:val="005355F6"/>
    <w:rsid w:val="005360DD"/>
    <w:rsid w:val="005362C8"/>
    <w:rsid w:val="005365BE"/>
    <w:rsid w:val="00536B46"/>
    <w:rsid w:val="00537980"/>
    <w:rsid w:val="00537E81"/>
    <w:rsid w:val="005417E5"/>
    <w:rsid w:val="00541B93"/>
    <w:rsid w:val="00541BBD"/>
    <w:rsid w:val="00542784"/>
    <w:rsid w:val="00542889"/>
    <w:rsid w:val="00542BC6"/>
    <w:rsid w:val="005441FB"/>
    <w:rsid w:val="00544598"/>
    <w:rsid w:val="0054547A"/>
    <w:rsid w:val="0054567E"/>
    <w:rsid w:val="00545A93"/>
    <w:rsid w:val="005460CB"/>
    <w:rsid w:val="00547057"/>
    <w:rsid w:val="00547286"/>
    <w:rsid w:val="00547530"/>
    <w:rsid w:val="00547878"/>
    <w:rsid w:val="00547F68"/>
    <w:rsid w:val="00547F85"/>
    <w:rsid w:val="0055096C"/>
    <w:rsid w:val="00550CF1"/>
    <w:rsid w:val="00551073"/>
    <w:rsid w:val="005521F8"/>
    <w:rsid w:val="005526B6"/>
    <w:rsid w:val="005529B0"/>
    <w:rsid w:val="00552A25"/>
    <w:rsid w:val="00552C06"/>
    <w:rsid w:val="00552CFE"/>
    <w:rsid w:val="00552E91"/>
    <w:rsid w:val="00553622"/>
    <w:rsid w:val="00553979"/>
    <w:rsid w:val="00553ED8"/>
    <w:rsid w:val="00555909"/>
    <w:rsid w:val="00555BAD"/>
    <w:rsid w:val="00555C8D"/>
    <w:rsid w:val="00556BC7"/>
    <w:rsid w:val="00556CFD"/>
    <w:rsid w:val="00557C0D"/>
    <w:rsid w:val="00557E58"/>
    <w:rsid w:val="0056057C"/>
    <w:rsid w:val="00560607"/>
    <w:rsid w:val="00562B24"/>
    <w:rsid w:val="0056378E"/>
    <w:rsid w:val="00563859"/>
    <w:rsid w:val="005641B2"/>
    <w:rsid w:val="005647B3"/>
    <w:rsid w:val="00564C1B"/>
    <w:rsid w:val="005654BA"/>
    <w:rsid w:val="00565571"/>
    <w:rsid w:val="00565B8B"/>
    <w:rsid w:val="00565E24"/>
    <w:rsid w:val="005662B4"/>
    <w:rsid w:val="005666A4"/>
    <w:rsid w:val="00566A1E"/>
    <w:rsid w:val="00566B46"/>
    <w:rsid w:val="00566C6F"/>
    <w:rsid w:val="00567FF5"/>
    <w:rsid w:val="005706DE"/>
    <w:rsid w:val="00570DE2"/>
    <w:rsid w:val="00572701"/>
    <w:rsid w:val="005733A5"/>
    <w:rsid w:val="00573A2F"/>
    <w:rsid w:val="005751BE"/>
    <w:rsid w:val="00575210"/>
    <w:rsid w:val="00575647"/>
    <w:rsid w:val="00576137"/>
    <w:rsid w:val="00576250"/>
    <w:rsid w:val="00576A20"/>
    <w:rsid w:val="00576AD0"/>
    <w:rsid w:val="00576CBA"/>
    <w:rsid w:val="00576EB5"/>
    <w:rsid w:val="00577594"/>
    <w:rsid w:val="00577BB8"/>
    <w:rsid w:val="00577E37"/>
    <w:rsid w:val="00577F94"/>
    <w:rsid w:val="0058063C"/>
    <w:rsid w:val="00580815"/>
    <w:rsid w:val="00580918"/>
    <w:rsid w:val="00581040"/>
    <w:rsid w:val="00581076"/>
    <w:rsid w:val="00581F52"/>
    <w:rsid w:val="005821F9"/>
    <w:rsid w:val="00582909"/>
    <w:rsid w:val="005832A1"/>
    <w:rsid w:val="00583344"/>
    <w:rsid w:val="005834A9"/>
    <w:rsid w:val="00583C77"/>
    <w:rsid w:val="005841B3"/>
    <w:rsid w:val="0058482E"/>
    <w:rsid w:val="00585328"/>
    <w:rsid w:val="00585A00"/>
    <w:rsid w:val="00585EEF"/>
    <w:rsid w:val="0058641E"/>
    <w:rsid w:val="00586E66"/>
    <w:rsid w:val="005870B5"/>
    <w:rsid w:val="00587DD1"/>
    <w:rsid w:val="00590EA7"/>
    <w:rsid w:val="00591FF4"/>
    <w:rsid w:val="00592F85"/>
    <w:rsid w:val="00593534"/>
    <w:rsid w:val="005935E2"/>
    <w:rsid w:val="005940FC"/>
    <w:rsid w:val="00594846"/>
    <w:rsid w:val="00594D88"/>
    <w:rsid w:val="0059518F"/>
    <w:rsid w:val="00595473"/>
    <w:rsid w:val="00595BF1"/>
    <w:rsid w:val="00595E1F"/>
    <w:rsid w:val="005971B2"/>
    <w:rsid w:val="005979A2"/>
    <w:rsid w:val="00597F4B"/>
    <w:rsid w:val="005A0D5B"/>
    <w:rsid w:val="005A2047"/>
    <w:rsid w:val="005A2118"/>
    <w:rsid w:val="005A2694"/>
    <w:rsid w:val="005A37AE"/>
    <w:rsid w:val="005A4217"/>
    <w:rsid w:val="005A4592"/>
    <w:rsid w:val="005A493A"/>
    <w:rsid w:val="005A4B1C"/>
    <w:rsid w:val="005A5079"/>
    <w:rsid w:val="005A5151"/>
    <w:rsid w:val="005A5D60"/>
    <w:rsid w:val="005A623E"/>
    <w:rsid w:val="005A6618"/>
    <w:rsid w:val="005A67BE"/>
    <w:rsid w:val="005A6A63"/>
    <w:rsid w:val="005A6D08"/>
    <w:rsid w:val="005A79ED"/>
    <w:rsid w:val="005A7C07"/>
    <w:rsid w:val="005B08F2"/>
    <w:rsid w:val="005B151C"/>
    <w:rsid w:val="005B2B4B"/>
    <w:rsid w:val="005B2D78"/>
    <w:rsid w:val="005B3D7C"/>
    <w:rsid w:val="005B46B4"/>
    <w:rsid w:val="005B4867"/>
    <w:rsid w:val="005B48B2"/>
    <w:rsid w:val="005B4A03"/>
    <w:rsid w:val="005B4BC1"/>
    <w:rsid w:val="005B4F71"/>
    <w:rsid w:val="005B596A"/>
    <w:rsid w:val="005B59F5"/>
    <w:rsid w:val="005B5A0F"/>
    <w:rsid w:val="005B5BC6"/>
    <w:rsid w:val="005B5EB5"/>
    <w:rsid w:val="005B6489"/>
    <w:rsid w:val="005B69DB"/>
    <w:rsid w:val="005B6C1D"/>
    <w:rsid w:val="005B6DEE"/>
    <w:rsid w:val="005B7310"/>
    <w:rsid w:val="005B78AB"/>
    <w:rsid w:val="005B7A42"/>
    <w:rsid w:val="005B7B2C"/>
    <w:rsid w:val="005C0191"/>
    <w:rsid w:val="005C0C0E"/>
    <w:rsid w:val="005C282E"/>
    <w:rsid w:val="005C33EB"/>
    <w:rsid w:val="005C3493"/>
    <w:rsid w:val="005C404D"/>
    <w:rsid w:val="005C472D"/>
    <w:rsid w:val="005C487C"/>
    <w:rsid w:val="005C60BA"/>
    <w:rsid w:val="005C66F8"/>
    <w:rsid w:val="005C6969"/>
    <w:rsid w:val="005C6CC6"/>
    <w:rsid w:val="005C70D4"/>
    <w:rsid w:val="005C76BE"/>
    <w:rsid w:val="005C7C6E"/>
    <w:rsid w:val="005C7CD0"/>
    <w:rsid w:val="005C7EE9"/>
    <w:rsid w:val="005D0BE5"/>
    <w:rsid w:val="005D1557"/>
    <w:rsid w:val="005D183E"/>
    <w:rsid w:val="005D198F"/>
    <w:rsid w:val="005D1D67"/>
    <w:rsid w:val="005D213B"/>
    <w:rsid w:val="005D22C6"/>
    <w:rsid w:val="005D2A2F"/>
    <w:rsid w:val="005D2CBE"/>
    <w:rsid w:val="005D3192"/>
    <w:rsid w:val="005D46E2"/>
    <w:rsid w:val="005D49ED"/>
    <w:rsid w:val="005D4AF0"/>
    <w:rsid w:val="005D4E24"/>
    <w:rsid w:val="005D609A"/>
    <w:rsid w:val="005D6BEA"/>
    <w:rsid w:val="005D7010"/>
    <w:rsid w:val="005D71C4"/>
    <w:rsid w:val="005E0258"/>
    <w:rsid w:val="005E0C7C"/>
    <w:rsid w:val="005E0F32"/>
    <w:rsid w:val="005E1006"/>
    <w:rsid w:val="005E14C1"/>
    <w:rsid w:val="005E20B1"/>
    <w:rsid w:val="005E27DB"/>
    <w:rsid w:val="005E2938"/>
    <w:rsid w:val="005E3277"/>
    <w:rsid w:val="005E3AF2"/>
    <w:rsid w:val="005E3B1E"/>
    <w:rsid w:val="005E418A"/>
    <w:rsid w:val="005E4B49"/>
    <w:rsid w:val="005E4F0E"/>
    <w:rsid w:val="005E52D1"/>
    <w:rsid w:val="005E5459"/>
    <w:rsid w:val="005E57D7"/>
    <w:rsid w:val="005E5CD1"/>
    <w:rsid w:val="005E6088"/>
    <w:rsid w:val="005E6091"/>
    <w:rsid w:val="005E6453"/>
    <w:rsid w:val="005E718A"/>
    <w:rsid w:val="005F0351"/>
    <w:rsid w:val="005F0C0B"/>
    <w:rsid w:val="005F2155"/>
    <w:rsid w:val="005F2349"/>
    <w:rsid w:val="005F2582"/>
    <w:rsid w:val="005F2B86"/>
    <w:rsid w:val="005F2CB8"/>
    <w:rsid w:val="005F2E32"/>
    <w:rsid w:val="005F3059"/>
    <w:rsid w:val="005F42F4"/>
    <w:rsid w:val="005F4B52"/>
    <w:rsid w:val="005F4F99"/>
    <w:rsid w:val="005F51B0"/>
    <w:rsid w:val="005F5AA3"/>
    <w:rsid w:val="005F5C15"/>
    <w:rsid w:val="005F5EAA"/>
    <w:rsid w:val="005F690F"/>
    <w:rsid w:val="005F69D3"/>
    <w:rsid w:val="005F6F1C"/>
    <w:rsid w:val="005F6F2F"/>
    <w:rsid w:val="005F726D"/>
    <w:rsid w:val="005F75C8"/>
    <w:rsid w:val="005F76EB"/>
    <w:rsid w:val="005F7ACA"/>
    <w:rsid w:val="00600316"/>
    <w:rsid w:val="006007F3"/>
    <w:rsid w:val="0060112A"/>
    <w:rsid w:val="006012AF"/>
    <w:rsid w:val="0060139E"/>
    <w:rsid w:val="006015E0"/>
    <w:rsid w:val="006015FD"/>
    <w:rsid w:val="0060205C"/>
    <w:rsid w:val="006020C8"/>
    <w:rsid w:val="006023F8"/>
    <w:rsid w:val="006024DE"/>
    <w:rsid w:val="00602964"/>
    <w:rsid w:val="00602BDC"/>
    <w:rsid w:val="00602C22"/>
    <w:rsid w:val="00602F59"/>
    <w:rsid w:val="006032C9"/>
    <w:rsid w:val="0060381D"/>
    <w:rsid w:val="00603D0C"/>
    <w:rsid w:val="00603EB9"/>
    <w:rsid w:val="00603EEB"/>
    <w:rsid w:val="0060449E"/>
    <w:rsid w:val="00604719"/>
    <w:rsid w:val="00604917"/>
    <w:rsid w:val="00604CD2"/>
    <w:rsid w:val="00604E08"/>
    <w:rsid w:val="006050CB"/>
    <w:rsid w:val="006050FC"/>
    <w:rsid w:val="006053C6"/>
    <w:rsid w:val="00605534"/>
    <w:rsid w:val="00605D8D"/>
    <w:rsid w:val="00605EA2"/>
    <w:rsid w:val="00606603"/>
    <w:rsid w:val="00607322"/>
    <w:rsid w:val="0060787E"/>
    <w:rsid w:val="00607AEE"/>
    <w:rsid w:val="00610531"/>
    <w:rsid w:val="00611133"/>
    <w:rsid w:val="00611AD5"/>
    <w:rsid w:val="0061250B"/>
    <w:rsid w:val="00612802"/>
    <w:rsid w:val="00612812"/>
    <w:rsid w:val="006149DC"/>
    <w:rsid w:val="00614C09"/>
    <w:rsid w:val="00614FC5"/>
    <w:rsid w:val="00615415"/>
    <w:rsid w:val="00616A4F"/>
    <w:rsid w:val="00616DFC"/>
    <w:rsid w:val="00617871"/>
    <w:rsid w:val="00617AC9"/>
    <w:rsid w:val="0062045C"/>
    <w:rsid w:val="006205C7"/>
    <w:rsid w:val="00620633"/>
    <w:rsid w:val="00620BBB"/>
    <w:rsid w:val="00620C5C"/>
    <w:rsid w:val="00620E49"/>
    <w:rsid w:val="0062229D"/>
    <w:rsid w:val="00623197"/>
    <w:rsid w:val="0062372B"/>
    <w:rsid w:val="00623797"/>
    <w:rsid w:val="00623DD9"/>
    <w:rsid w:val="00623EDF"/>
    <w:rsid w:val="00624E90"/>
    <w:rsid w:val="0062628C"/>
    <w:rsid w:val="006263DB"/>
    <w:rsid w:val="00626DE0"/>
    <w:rsid w:val="006301D8"/>
    <w:rsid w:val="00630281"/>
    <w:rsid w:val="00630B28"/>
    <w:rsid w:val="00630D2E"/>
    <w:rsid w:val="006317C3"/>
    <w:rsid w:val="00631D8A"/>
    <w:rsid w:val="006320FD"/>
    <w:rsid w:val="00632339"/>
    <w:rsid w:val="00632370"/>
    <w:rsid w:val="0063241F"/>
    <w:rsid w:val="00632430"/>
    <w:rsid w:val="00632919"/>
    <w:rsid w:val="00632945"/>
    <w:rsid w:val="00632D4B"/>
    <w:rsid w:val="006331B0"/>
    <w:rsid w:val="00633BBB"/>
    <w:rsid w:val="00633EED"/>
    <w:rsid w:val="00634965"/>
    <w:rsid w:val="00634BDA"/>
    <w:rsid w:val="00634D97"/>
    <w:rsid w:val="00634F97"/>
    <w:rsid w:val="00635320"/>
    <w:rsid w:val="006359C0"/>
    <w:rsid w:val="00635D6F"/>
    <w:rsid w:val="00635F60"/>
    <w:rsid w:val="006362A4"/>
    <w:rsid w:val="0063661F"/>
    <w:rsid w:val="00636C0E"/>
    <w:rsid w:val="00636E00"/>
    <w:rsid w:val="0063709A"/>
    <w:rsid w:val="0063724B"/>
    <w:rsid w:val="006376ED"/>
    <w:rsid w:val="00637866"/>
    <w:rsid w:val="00637A05"/>
    <w:rsid w:val="00637BE1"/>
    <w:rsid w:val="00637D40"/>
    <w:rsid w:val="006401CB"/>
    <w:rsid w:val="00640B90"/>
    <w:rsid w:val="00640DDE"/>
    <w:rsid w:val="00640E65"/>
    <w:rsid w:val="00641C22"/>
    <w:rsid w:val="00641E22"/>
    <w:rsid w:val="0064218E"/>
    <w:rsid w:val="00642CFA"/>
    <w:rsid w:val="00643207"/>
    <w:rsid w:val="00643DCB"/>
    <w:rsid w:val="00643EE4"/>
    <w:rsid w:val="0064443A"/>
    <w:rsid w:val="0064452A"/>
    <w:rsid w:val="00644789"/>
    <w:rsid w:val="00645B68"/>
    <w:rsid w:val="00645DEF"/>
    <w:rsid w:val="00645F5E"/>
    <w:rsid w:val="0064655B"/>
    <w:rsid w:val="0064674F"/>
    <w:rsid w:val="00646838"/>
    <w:rsid w:val="00646C52"/>
    <w:rsid w:val="0064721A"/>
    <w:rsid w:val="0064737D"/>
    <w:rsid w:val="006505BB"/>
    <w:rsid w:val="0065165B"/>
    <w:rsid w:val="00651AC9"/>
    <w:rsid w:val="006525B3"/>
    <w:rsid w:val="0065270D"/>
    <w:rsid w:val="00652C10"/>
    <w:rsid w:val="00653172"/>
    <w:rsid w:val="0065377D"/>
    <w:rsid w:val="006542EB"/>
    <w:rsid w:val="0065481A"/>
    <w:rsid w:val="00655B75"/>
    <w:rsid w:val="006563DA"/>
    <w:rsid w:val="00656517"/>
    <w:rsid w:val="006569AE"/>
    <w:rsid w:val="00661659"/>
    <w:rsid w:val="00662185"/>
    <w:rsid w:val="006623B9"/>
    <w:rsid w:val="0066297E"/>
    <w:rsid w:val="00663945"/>
    <w:rsid w:val="00663D06"/>
    <w:rsid w:val="0066416B"/>
    <w:rsid w:val="00664C1C"/>
    <w:rsid w:val="00664F9E"/>
    <w:rsid w:val="006651CA"/>
    <w:rsid w:val="00665D8D"/>
    <w:rsid w:val="0066627D"/>
    <w:rsid w:val="006666B8"/>
    <w:rsid w:val="0066684C"/>
    <w:rsid w:val="00666E10"/>
    <w:rsid w:val="006676E1"/>
    <w:rsid w:val="00667813"/>
    <w:rsid w:val="0066786D"/>
    <w:rsid w:val="006704DE"/>
    <w:rsid w:val="0067064E"/>
    <w:rsid w:val="00670D87"/>
    <w:rsid w:val="00670DFF"/>
    <w:rsid w:val="00671EB9"/>
    <w:rsid w:val="00672864"/>
    <w:rsid w:val="00672D18"/>
    <w:rsid w:val="00672DC9"/>
    <w:rsid w:val="00673218"/>
    <w:rsid w:val="0067325F"/>
    <w:rsid w:val="00673C4E"/>
    <w:rsid w:val="0067446D"/>
    <w:rsid w:val="0067497C"/>
    <w:rsid w:val="00674ECC"/>
    <w:rsid w:val="0067502D"/>
    <w:rsid w:val="0067509B"/>
    <w:rsid w:val="00675E00"/>
    <w:rsid w:val="00675EA6"/>
    <w:rsid w:val="00676592"/>
    <w:rsid w:val="006772EC"/>
    <w:rsid w:val="0067781D"/>
    <w:rsid w:val="006778E0"/>
    <w:rsid w:val="00677A84"/>
    <w:rsid w:val="00677F4B"/>
    <w:rsid w:val="00680FB6"/>
    <w:rsid w:val="006812CA"/>
    <w:rsid w:val="0068160F"/>
    <w:rsid w:val="00681E31"/>
    <w:rsid w:val="00682552"/>
    <w:rsid w:val="00682C96"/>
    <w:rsid w:val="00682D52"/>
    <w:rsid w:val="006835E3"/>
    <w:rsid w:val="0068384B"/>
    <w:rsid w:val="00683E8B"/>
    <w:rsid w:val="00684936"/>
    <w:rsid w:val="006849B5"/>
    <w:rsid w:val="00684C2F"/>
    <w:rsid w:val="0068590F"/>
    <w:rsid w:val="00685C3B"/>
    <w:rsid w:val="00686066"/>
    <w:rsid w:val="0068677B"/>
    <w:rsid w:val="006869E8"/>
    <w:rsid w:val="0068778F"/>
    <w:rsid w:val="00690951"/>
    <w:rsid w:val="00691BD0"/>
    <w:rsid w:val="006942A1"/>
    <w:rsid w:val="00694560"/>
    <w:rsid w:val="006947C9"/>
    <w:rsid w:val="006949E4"/>
    <w:rsid w:val="00695502"/>
    <w:rsid w:val="0069565A"/>
    <w:rsid w:val="00695A14"/>
    <w:rsid w:val="00695C45"/>
    <w:rsid w:val="00696344"/>
    <w:rsid w:val="00696450"/>
    <w:rsid w:val="00696699"/>
    <w:rsid w:val="006969EB"/>
    <w:rsid w:val="006A0091"/>
    <w:rsid w:val="006A0352"/>
    <w:rsid w:val="006A093F"/>
    <w:rsid w:val="006A09DA"/>
    <w:rsid w:val="006A123B"/>
    <w:rsid w:val="006A170C"/>
    <w:rsid w:val="006A1999"/>
    <w:rsid w:val="006A20A1"/>
    <w:rsid w:val="006A2766"/>
    <w:rsid w:val="006A27DE"/>
    <w:rsid w:val="006A294C"/>
    <w:rsid w:val="006A2ACA"/>
    <w:rsid w:val="006A3167"/>
    <w:rsid w:val="006A31AE"/>
    <w:rsid w:val="006A3289"/>
    <w:rsid w:val="006A33E2"/>
    <w:rsid w:val="006A38EB"/>
    <w:rsid w:val="006A3B6E"/>
    <w:rsid w:val="006A4361"/>
    <w:rsid w:val="006A513A"/>
    <w:rsid w:val="006A54D4"/>
    <w:rsid w:val="006A5D68"/>
    <w:rsid w:val="006A66F9"/>
    <w:rsid w:val="006A66FC"/>
    <w:rsid w:val="006A6720"/>
    <w:rsid w:val="006A6731"/>
    <w:rsid w:val="006A7190"/>
    <w:rsid w:val="006A74C2"/>
    <w:rsid w:val="006B009B"/>
    <w:rsid w:val="006B00C9"/>
    <w:rsid w:val="006B0345"/>
    <w:rsid w:val="006B0357"/>
    <w:rsid w:val="006B08A6"/>
    <w:rsid w:val="006B190B"/>
    <w:rsid w:val="006B1F62"/>
    <w:rsid w:val="006B3848"/>
    <w:rsid w:val="006B41B4"/>
    <w:rsid w:val="006B44D1"/>
    <w:rsid w:val="006B4501"/>
    <w:rsid w:val="006B51A1"/>
    <w:rsid w:val="006B5D03"/>
    <w:rsid w:val="006B5FA1"/>
    <w:rsid w:val="006B74EE"/>
    <w:rsid w:val="006B7CFA"/>
    <w:rsid w:val="006C16D7"/>
    <w:rsid w:val="006C1871"/>
    <w:rsid w:val="006C1C12"/>
    <w:rsid w:val="006C2836"/>
    <w:rsid w:val="006C2B66"/>
    <w:rsid w:val="006C2F87"/>
    <w:rsid w:val="006C3863"/>
    <w:rsid w:val="006C38E5"/>
    <w:rsid w:val="006C47C0"/>
    <w:rsid w:val="006C4C4C"/>
    <w:rsid w:val="006C4E75"/>
    <w:rsid w:val="006C5516"/>
    <w:rsid w:val="006C5AC9"/>
    <w:rsid w:val="006C631D"/>
    <w:rsid w:val="006C6A0F"/>
    <w:rsid w:val="006C6D3F"/>
    <w:rsid w:val="006C7649"/>
    <w:rsid w:val="006D0105"/>
    <w:rsid w:val="006D0B22"/>
    <w:rsid w:val="006D0BAB"/>
    <w:rsid w:val="006D1340"/>
    <w:rsid w:val="006D193E"/>
    <w:rsid w:val="006D1BFE"/>
    <w:rsid w:val="006D1DED"/>
    <w:rsid w:val="006D2384"/>
    <w:rsid w:val="006D23D4"/>
    <w:rsid w:val="006D2647"/>
    <w:rsid w:val="006D2B94"/>
    <w:rsid w:val="006D324B"/>
    <w:rsid w:val="006D33DA"/>
    <w:rsid w:val="006D384F"/>
    <w:rsid w:val="006D3D4E"/>
    <w:rsid w:val="006D481B"/>
    <w:rsid w:val="006D507C"/>
    <w:rsid w:val="006D6030"/>
    <w:rsid w:val="006D685E"/>
    <w:rsid w:val="006D741B"/>
    <w:rsid w:val="006D7973"/>
    <w:rsid w:val="006D7B8B"/>
    <w:rsid w:val="006D7BFC"/>
    <w:rsid w:val="006D7FD7"/>
    <w:rsid w:val="006E02D3"/>
    <w:rsid w:val="006E0EB9"/>
    <w:rsid w:val="006E130B"/>
    <w:rsid w:val="006E1658"/>
    <w:rsid w:val="006E1DE5"/>
    <w:rsid w:val="006E207D"/>
    <w:rsid w:val="006E2258"/>
    <w:rsid w:val="006E314C"/>
    <w:rsid w:val="006E34D0"/>
    <w:rsid w:val="006E37F8"/>
    <w:rsid w:val="006E3AEC"/>
    <w:rsid w:val="006E4676"/>
    <w:rsid w:val="006E4871"/>
    <w:rsid w:val="006E5681"/>
    <w:rsid w:val="006E612D"/>
    <w:rsid w:val="006E6356"/>
    <w:rsid w:val="006E6442"/>
    <w:rsid w:val="006E6C22"/>
    <w:rsid w:val="006E6D72"/>
    <w:rsid w:val="006E7586"/>
    <w:rsid w:val="006E79BA"/>
    <w:rsid w:val="006F0ED0"/>
    <w:rsid w:val="006F1362"/>
    <w:rsid w:val="006F1711"/>
    <w:rsid w:val="006F2634"/>
    <w:rsid w:val="006F2683"/>
    <w:rsid w:val="006F35CA"/>
    <w:rsid w:val="006F3DF3"/>
    <w:rsid w:val="006F40E0"/>
    <w:rsid w:val="006F4198"/>
    <w:rsid w:val="006F4586"/>
    <w:rsid w:val="006F46A7"/>
    <w:rsid w:val="006F4C07"/>
    <w:rsid w:val="006F53F0"/>
    <w:rsid w:val="006F5668"/>
    <w:rsid w:val="006F5983"/>
    <w:rsid w:val="006F66F2"/>
    <w:rsid w:val="006F684A"/>
    <w:rsid w:val="006F6BA2"/>
    <w:rsid w:val="006F72D8"/>
    <w:rsid w:val="006F7620"/>
    <w:rsid w:val="00700107"/>
    <w:rsid w:val="00700769"/>
    <w:rsid w:val="00701971"/>
    <w:rsid w:val="00702231"/>
    <w:rsid w:val="007028C6"/>
    <w:rsid w:val="00702AB9"/>
    <w:rsid w:val="00702B0E"/>
    <w:rsid w:val="00702EC4"/>
    <w:rsid w:val="007031D0"/>
    <w:rsid w:val="0070466E"/>
    <w:rsid w:val="00704B30"/>
    <w:rsid w:val="00705B4E"/>
    <w:rsid w:val="00705BFB"/>
    <w:rsid w:val="00705D3F"/>
    <w:rsid w:val="0070618F"/>
    <w:rsid w:val="00706234"/>
    <w:rsid w:val="00710C57"/>
    <w:rsid w:val="00710C96"/>
    <w:rsid w:val="00711226"/>
    <w:rsid w:val="007116A5"/>
    <w:rsid w:val="00711764"/>
    <w:rsid w:val="00712529"/>
    <w:rsid w:val="00712581"/>
    <w:rsid w:val="00712D34"/>
    <w:rsid w:val="00712E4C"/>
    <w:rsid w:val="00713060"/>
    <w:rsid w:val="007130BE"/>
    <w:rsid w:val="00714B6D"/>
    <w:rsid w:val="007154C6"/>
    <w:rsid w:val="00715E4B"/>
    <w:rsid w:val="0071670A"/>
    <w:rsid w:val="0071692C"/>
    <w:rsid w:val="00721050"/>
    <w:rsid w:val="0072242D"/>
    <w:rsid w:val="0072248A"/>
    <w:rsid w:val="007224E2"/>
    <w:rsid w:val="007226EC"/>
    <w:rsid w:val="00722F01"/>
    <w:rsid w:val="00722F63"/>
    <w:rsid w:val="00722FD6"/>
    <w:rsid w:val="00723035"/>
    <w:rsid w:val="00723475"/>
    <w:rsid w:val="00723610"/>
    <w:rsid w:val="007239D1"/>
    <w:rsid w:val="00723BC3"/>
    <w:rsid w:val="00723BD3"/>
    <w:rsid w:val="00723DFF"/>
    <w:rsid w:val="00724273"/>
    <w:rsid w:val="007242E1"/>
    <w:rsid w:val="0072445B"/>
    <w:rsid w:val="00724531"/>
    <w:rsid w:val="00724CD4"/>
    <w:rsid w:val="00724FE8"/>
    <w:rsid w:val="00725ABE"/>
    <w:rsid w:val="00725CA2"/>
    <w:rsid w:val="007266AA"/>
    <w:rsid w:val="007268A2"/>
    <w:rsid w:val="00726FCF"/>
    <w:rsid w:val="00727668"/>
    <w:rsid w:val="00727CDB"/>
    <w:rsid w:val="007304DD"/>
    <w:rsid w:val="007306AD"/>
    <w:rsid w:val="0073108A"/>
    <w:rsid w:val="0073138A"/>
    <w:rsid w:val="007313FD"/>
    <w:rsid w:val="0073170C"/>
    <w:rsid w:val="007318A9"/>
    <w:rsid w:val="00731D68"/>
    <w:rsid w:val="00732564"/>
    <w:rsid w:val="00732E07"/>
    <w:rsid w:val="00732ED1"/>
    <w:rsid w:val="00736353"/>
    <w:rsid w:val="00736676"/>
    <w:rsid w:val="00736B28"/>
    <w:rsid w:val="0073711D"/>
    <w:rsid w:val="007373F5"/>
    <w:rsid w:val="00737A40"/>
    <w:rsid w:val="00737CC3"/>
    <w:rsid w:val="00737EF2"/>
    <w:rsid w:val="007401A2"/>
    <w:rsid w:val="0074077B"/>
    <w:rsid w:val="007409C3"/>
    <w:rsid w:val="00740B9A"/>
    <w:rsid w:val="0074165F"/>
    <w:rsid w:val="0074198D"/>
    <w:rsid w:val="007421CC"/>
    <w:rsid w:val="0074229C"/>
    <w:rsid w:val="007422B1"/>
    <w:rsid w:val="0074281B"/>
    <w:rsid w:val="00742EF0"/>
    <w:rsid w:val="00743BB2"/>
    <w:rsid w:val="00743E16"/>
    <w:rsid w:val="00743F88"/>
    <w:rsid w:val="007449E3"/>
    <w:rsid w:val="0074515B"/>
    <w:rsid w:val="00745F03"/>
    <w:rsid w:val="00745F9B"/>
    <w:rsid w:val="0074678F"/>
    <w:rsid w:val="007468C3"/>
    <w:rsid w:val="00746C70"/>
    <w:rsid w:val="00747ACA"/>
    <w:rsid w:val="00747B03"/>
    <w:rsid w:val="00747BC6"/>
    <w:rsid w:val="00750AA4"/>
    <w:rsid w:val="00750BBE"/>
    <w:rsid w:val="00750C56"/>
    <w:rsid w:val="007519C5"/>
    <w:rsid w:val="00751FDF"/>
    <w:rsid w:val="00752893"/>
    <w:rsid w:val="0075460C"/>
    <w:rsid w:val="00754D0A"/>
    <w:rsid w:val="0075510A"/>
    <w:rsid w:val="00755A4F"/>
    <w:rsid w:val="00755D7E"/>
    <w:rsid w:val="0075637D"/>
    <w:rsid w:val="00756573"/>
    <w:rsid w:val="0075683C"/>
    <w:rsid w:val="00756A19"/>
    <w:rsid w:val="00757167"/>
    <w:rsid w:val="00757D08"/>
    <w:rsid w:val="00757DBF"/>
    <w:rsid w:val="00757ECA"/>
    <w:rsid w:val="00760B58"/>
    <w:rsid w:val="00761A34"/>
    <w:rsid w:val="00761C72"/>
    <w:rsid w:val="00761DC3"/>
    <w:rsid w:val="00762F37"/>
    <w:rsid w:val="007632AC"/>
    <w:rsid w:val="0076418D"/>
    <w:rsid w:val="00764C0A"/>
    <w:rsid w:val="00764D08"/>
    <w:rsid w:val="0076511D"/>
    <w:rsid w:val="00765139"/>
    <w:rsid w:val="00765AF2"/>
    <w:rsid w:val="00766C81"/>
    <w:rsid w:val="00766EB5"/>
    <w:rsid w:val="00766F05"/>
    <w:rsid w:val="007676F3"/>
    <w:rsid w:val="007676F9"/>
    <w:rsid w:val="00767F3E"/>
    <w:rsid w:val="0076CD26"/>
    <w:rsid w:val="00770348"/>
    <w:rsid w:val="00770BEB"/>
    <w:rsid w:val="00771277"/>
    <w:rsid w:val="0077145B"/>
    <w:rsid w:val="007722DC"/>
    <w:rsid w:val="007729B0"/>
    <w:rsid w:val="00772DA2"/>
    <w:rsid w:val="007734D4"/>
    <w:rsid w:val="00773AF3"/>
    <w:rsid w:val="00774F4B"/>
    <w:rsid w:val="00774FB0"/>
    <w:rsid w:val="00776195"/>
    <w:rsid w:val="007763B4"/>
    <w:rsid w:val="007764F5"/>
    <w:rsid w:val="00776519"/>
    <w:rsid w:val="0077761C"/>
    <w:rsid w:val="00780715"/>
    <w:rsid w:val="00780A07"/>
    <w:rsid w:val="00780C4E"/>
    <w:rsid w:val="00781133"/>
    <w:rsid w:val="00781767"/>
    <w:rsid w:val="007818A5"/>
    <w:rsid w:val="00782E59"/>
    <w:rsid w:val="007832E6"/>
    <w:rsid w:val="00783DE9"/>
    <w:rsid w:val="0078425D"/>
    <w:rsid w:val="007842EE"/>
    <w:rsid w:val="00784561"/>
    <w:rsid w:val="00784BA5"/>
    <w:rsid w:val="00785C83"/>
    <w:rsid w:val="00786821"/>
    <w:rsid w:val="00787346"/>
    <w:rsid w:val="00787512"/>
    <w:rsid w:val="00787740"/>
    <w:rsid w:val="0079073B"/>
    <w:rsid w:val="00790BA9"/>
    <w:rsid w:val="007916FE"/>
    <w:rsid w:val="00791C6A"/>
    <w:rsid w:val="00792BAF"/>
    <w:rsid w:val="00793747"/>
    <w:rsid w:val="00793D2C"/>
    <w:rsid w:val="00793E75"/>
    <w:rsid w:val="00794371"/>
    <w:rsid w:val="00794C9E"/>
    <w:rsid w:val="00795557"/>
    <w:rsid w:val="00795A86"/>
    <w:rsid w:val="00795B49"/>
    <w:rsid w:val="00795F5B"/>
    <w:rsid w:val="007962ED"/>
    <w:rsid w:val="00796363"/>
    <w:rsid w:val="0079656F"/>
    <w:rsid w:val="00796DF1"/>
    <w:rsid w:val="00796EA0"/>
    <w:rsid w:val="00797F41"/>
    <w:rsid w:val="007A08BF"/>
    <w:rsid w:val="007A144E"/>
    <w:rsid w:val="007A1AB5"/>
    <w:rsid w:val="007A1FDC"/>
    <w:rsid w:val="007A20F6"/>
    <w:rsid w:val="007A2124"/>
    <w:rsid w:val="007A3266"/>
    <w:rsid w:val="007A32AE"/>
    <w:rsid w:val="007A335F"/>
    <w:rsid w:val="007A3DA4"/>
    <w:rsid w:val="007A4972"/>
    <w:rsid w:val="007A5333"/>
    <w:rsid w:val="007A5532"/>
    <w:rsid w:val="007A5B5B"/>
    <w:rsid w:val="007A5D7F"/>
    <w:rsid w:val="007A60DB"/>
    <w:rsid w:val="007A65F8"/>
    <w:rsid w:val="007A755D"/>
    <w:rsid w:val="007A7738"/>
    <w:rsid w:val="007A7AAB"/>
    <w:rsid w:val="007A7B75"/>
    <w:rsid w:val="007B1038"/>
    <w:rsid w:val="007B23A2"/>
    <w:rsid w:val="007B2504"/>
    <w:rsid w:val="007B26F1"/>
    <w:rsid w:val="007B2746"/>
    <w:rsid w:val="007B27A1"/>
    <w:rsid w:val="007B3072"/>
    <w:rsid w:val="007B319E"/>
    <w:rsid w:val="007B38EA"/>
    <w:rsid w:val="007B400C"/>
    <w:rsid w:val="007B4326"/>
    <w:rsid w:val="007B43C6"/>
    <w:rsid w:val="007B4E72"/>
    <w:rsid w:val="007B5280"/>
    <w:rsid w:val="007B628E"/>
    <w:rsid w:val="007B64C4"/>
    <w:rsid w:val="007B6A09"/>
    <w:rsid w:val="007B723D"/>
    <w:rsid w:val="007C053F"/>
    <w:rsid w:val="007C0C8C"/>
    <w:rsid w:val="007C0D79"/>
    <w:rsid w:val="007C1993"/>
    <w:rsid w:val="007C1BB5"/>
    <w:rsid w:val="007C1BC7"/>
    <w:rsid w:val="007C1E3F"/>
    <w:rsid w:val="007C1F81"/>
    <w:rsid w:val="007C1FAE"/>
    <w:rsid w:val="007C20B7"/>
    <w:rsid w:val="007C222B"/>
    <w:rsid w:val="007C3102"/>
    <w:rsid w:val="007C3B02"/>
    <w:rsid w:val="007C3C06"/>
    <w:rsid w:val="007C3E20"/>
    <w:rsid w:val="007C4BC7"/>
    <w:rsid w:val="007C540F"/>
    <w:rsid w:val="007C6184"/>
    <w:rsid w:val="007C64AD"/>
    <w:rsid w:val="007C66D0"/>
    <w:rsid w:val="007C66F3"/>
    <w:rsid w:val="007C6D4E"/>
    <w:rsid w:val="007C6DEE"/>
    <w:rsid w:val="007C7289"/>
    <w:rsid w:val="007C74E4"/>
    <w:rsid w:val="007C7528"/>
    <w:rsid w:val="007C77CD"/>
    <w:rsid w:val="007D0277"/>
    <w:rsid w:val="007D0E9D"/>
    <w:rsid w:val="007D1B44"/>
    <w:rsid w:val="007D2B6A"/>
    <w:rsid w:val="007D2F87"/>
    <w:rsid w:val="007D418D"/>
    <w:rsid w:val="007D43C1"/>
    <w:rsid w:val="007D5A6A"/>
    <w:rsid w:val="007D5B19"/>
    <w:rsid w:val="007D6506"/>
    <w:rsid w:val="007D75FF"/>
    <w:rsid w:val="007D799D"/>
    <w:rsid w:val="007E00FA"/>
    <w:rsid w:val="007E0D48"/>
    <w:rsid w:val="007E1107"/>
    <w:rsid w:val="007E14A2"/>
    <w:rsid w:val="007E1520"/>
    <w:rsid w:val="007E1679"/>
    <w:rsid w:val="007E1AC4"/>
    <w:rsid w:val="007E1B1D"/>
    <w:rsid w:val="007E1B8E"/>
    <w:rsid w:val="007E32F0"/>
    <w:rsid w:val="007E363D"/>
    <w:rsid w:val="007E37FF"/>
    <w:rsid w:val="007E3C2F"/>
    <w:rsid w:val="007E3D00"/>
    <w:rsid w:val="007E3F1B"/>
    <w:rsid w:val="007E4160"/>
    <w:rsid w:val="007E56D4"/>
    <w:rsid w:val="007E56D9"/>
    <w:rsid w:val="007E5BBB"/>
    <w:rsid w:val="007E5E2B"/>
    <w:rsid w:val="007E6319"/>
    <w:rsid w:val="007E70F6"/>
    <w:rsid w:val="007E757F"/>
    <w:rsid w:val="007E75AD"/>
    <w:rsid w:val="007E78F3"/>
    <w:rsid w:val="007E7E45"/>
    <w:rsid w:val="007F17E1"/>
    <w:rsid w:val="007F1E6A"/>
    <w:rsid w:val="007F2BC0"/>
    <w:rsid w:val="007F3252"/>
    <w:rsid w:val="007F36AA"/>
    <w:rsid w:val="007F3B67"/>
    <w:rsid w:val="007F48E8"/>
    <w:rsid w:val="007F4A49"/>
    <w:rsid w:val="007F569A"/>
    <w:rsid w:val="007F5EA5"/>
    <w:rsid w:val="007F6513"/>
    <w:rsid w:val="007F68FB"/>
    <w:rsid w:val="007F6DEA"/>
    <w:rsid w:val="007F72E6"/>
    <w:rsid w:val="0080038C"/>
    <w:rsid w:val="00800DC2"/>
    <w:rsid w:val="00800E5C"/>
    <w:rsid w:val="00800EE3"/>
    <w:rsid w:val="00801667"/>
    <w:rsid w:val="008024A3"/>
    <w:rsid w:val="00803477"/>
    <w:rsid w:val="00803998"/>
    <w:rsid w:val="00803A34"/>
    <w:rsid w:val="0080481A"/>
    <w:rsid w:val="00805658"/>
    <w:rsid w:val="00805849"/>
    <w:rsid w:val="008058C7"/>
    <w:rsid w:val="00805ACD"/>
    <w:rsid w:val="00805CCE"/>
    <w:rsid w:val="00807095"/>
    <w:rsid w:val="00807327"/>
    <w:rsid w:val="00807339"/>
    <w:rsid w:val="00807935"/>
    <w:rsid w:val="00810C0A"/>
    <w:rsid w:val="00810C64"/>
    <w:rsid w:val="00810FD4"/>
    <w:rsid w:val="0081181A"/>
    <w:rsid w:val="00812AA4"/>
    <w:rsid w:val="0081380C"/>
    <w:rsid w:val="00813CA9"/>
    <w:rsid w:val="0081415B"/>
    <w:rsid w:val="008144E1"/>
    <w:rsid w:val="00814828"/>
    <w:rsid w:val="00814E32"/>
    <w:rsid w:val="00815462"/>
    <w:rsid w:val="00816023"/>
    <w:rsid w:val="0081609F"/>
    <w:rsid w:val="00816432"/>
    <w:rsid w:val="008168ED"/>
    <w:rsid w:val="00816975"/>
    <w:rsid w:val="00816C2F"/>
    <w:rsid w:val="00816DB1"/>
    <w:rsid w:val="008172E4"/>
    <w:rsid w:val="00820AF9"/>
    <w:rsid w:val="00820C5D"/>
    <w:rsid w:val="008214CA"/>
    <w:rsid w:val="008217BB"/>
    <w:rsid w:val="00821A97"/>
    <w:rsid w:val="00822DE5"/>
    <w:rsid w:val="008232EC"/>
    <w:rsid w:val="008233A1"/>
    <w:rsid w:val="00823C50"/>
    <w:rsid w:val="008245AD"/>
    <w:rsid w:val="0082486C"/>
    <w:rsid w:val="00824A22"/>
    <w:rsid w:val="0082539E"/>
    <w:rsid w:val="00825CBA"/>
    <w:rsid w:val="00825E14"/>
    <w:rsid w:val="00826005"/>
    <w:rsid w:val="00827744"/>
    <w:rsid w:val="00827878"/>
    <w:rsid w:val="00827B9E"/>
    <w:rsid w:val="00827E96"/>
    <w:rsid w:val="00830848"/>
    <w:rsid w:val="00830F4D"/>
    <w:rsid w:val="00831315"/>
    <w:rsid w:val="00831389"/>
    <w:rsid w:val="0083173A"/>
    <w:rsid w:val="00831D6A"/>
    <w:rsid w:val="00831D87"/>
    <w:rsid w:val="00831EC5"/>
    <w:rsid w:val="0083208A"/>
    <w:rsid w:val="00832C10"/>
    <w:rsid w:val="00833A94"/>
    <w:rsid w:val="00833DF4"/>
    <w:rsid w:val="008346A2"/>
    <w:rsid w:val="008347B1"/>
    <w:rsid w:val="0083570E"/>
    <w:rsid w:val="00835DC8"/>
    <w:rsid w:val="00835E4D"/>
    <w:rsid w:val="008363A4"/>
    <w:rsid w:val="00836C67"/>
    <w:rsid w:val="00837E24"/>
    <w:rsid w:val="008401F9"/>
    <w:rsid w:val="008409DD"/>
    <w:rsid w:val="00840CB1"/>
    <w:rsid w:val="0084208A"/>
    <w:rsid w:val="008420F2"/>
    <w:rsid w:val="00842484"/>
    <w:rsid w:val="00842642"/>
    <w:rsid w:val="00843658"/>
    <w:rsid w:val="008439D8"/>
    <w:rsid w:val="00843EF6"/>
    <w:rsid w:val="00844AC4"/>
    <w:rsid w:val="00844FFD"/>
    <w:rsid w:val="00845384"/>
    <w:rsid w:val="00845611"/>
    <w:rsid w:val="00845C9C"/>
    <w:rsid w:val="008468DA"/>
    <w:rsid w:val="008475CA"/>
    <w:rsid w:val="0084797D"/>
    <w:rsid w:val="00850183"/>
    <w:rsid w:val="00851BC5"/>
    <w:rsid w:val="00852012"/>
    <w:rsid w:val="0085217C"/>
    <w:rsid w:val="0085257E"/>
    <w:rsid w:val="00853229"/>
    <w:rsid w:val="00853393"/>
    <w:rsid w:val="008535B2"/>
    <w:rsid w:val="0085370E"/>
    <w:rsid w:val="0085401B"/>
    <w:rsid w:val="00854383"/>
    <w:rsid w:val="00855416"/>
    <w:rsid w:val="008557BE"/>
    <w:rsid w:val="00855850"/>
    <w:rsid w:val="00855D9A"/>
    <w:rsid w:val="0085628A"/>
    <w:rsid w:val="008562D9"/>
    <w:rsid w:val="00856A65"/>
    <w:rsid w:val="008571D8"/>
    <w:rsid w:val="00857453"/>
    <w:rsid w:val="008577AC"/>
    <w:rsid w:val="00857B15"/>
    <w:rsid w:val="00860330"/>
    <w:rsid w:val="00860409"/>
    <w:rsid w:val="00860E1B"/>
    <w:rsid w:val="008611AC"/>
    <w:rsid w:val="008612B9"/>
    <w:rsid w:val="00861BA2"/>
    <w:rsid w:val="008628B5"/>
    <w:rsid w:val="008628DD"/>
    <w:rsid w:val="00863984"/>
    <w:rsid w:val="00863E7B"/>
    <w:rsid w:val="0086556D"/>
    <w:rsid w:val="0086600B"/>
    <w:rsid w:val="00866328"/>
    <w:rsid w:val="008669DA"/>
    <w:rsid w:val="0086715A"/>
    <w:rsid w:val="008671EC"/>
    <w:rsid w:val="00867473"/>
    <w:rsid w:val="008674CC"/>
    <w:rsid w:val="00867865"/>
    <w:rsid w:val="00867CE2"/>
    <w:rsid w:val="008705AF"/>
    <w:rsid w:val="00870974"/>
    <w:rsid w:val="008714C0"/>
    <w:rsid w:val="00871DCA"/>
    <w:rsid w:val="00872C36"/>
    <w:rsid w:val="00872D01"/>
    <w:rsid w:val="0087306E"/>
    <w:rsid w:val="00874325"/>
    <w:rsid w:val="00875500"/>
    <w:rsid w:val="00875945"/>
    <w:rsid w:val="00875A6D"/>
    <w:rsid w:val="008765C3"/>
    <w:rsid w:val="00876A37"/>
    <w:rsid w:val="00876B65"/>
    <w:rsid w:val="00876C24"/>
    <w:rsid w:val="008800D0"/>
    <w:rsid w:val="0088129E"/>
    <w:rsid w:val="0088145B"/>
    <w:rsid w:val="00882524"/>
    <w:rsid w:val="0088282D"/>
    <w:rsid w:val="00882EF6"/>
    <w:rsid w:val="00883429"/>
    <w:rsid w:val="008839C2"/>
    <w:rsid w:val="00883B0F"/>
    <w:rsid w:val="0088414E"/>
    <w:rsid w:val="008842E6"/>
    <w:rsid w:val="008854ED"/>
    <w:rsid w:val="00885960"/>
    <w:rsid w:val="008865F9"/>
    <w:rsid w:val="00887C99"/>
    <w:rsid w:val="00887E55"/>
    <w:rsid w:val="008900DF"/>
    <w:rsid w:val="0089021C"/>
    <w:rsid w:val="0089101F"/>
    <w:rsid w:val="00891D54"/>
    <w:rsid w:val="00891FAA"/>
    <w:rsid w:val="008926E4"/>
    <w:rsid w:val="008928B8"/>
    <w:rsid w:val="00892D72"/>
    <w:rsid w:val="00892DA1"/>
    <w:rsid w:val="0089342E"/>
    <w:rsid w:val="00893C3E"/>
    <w:rsid w:val="008952B8"/>
    <w:rsid w:val="00895546"/>
    <w:rsid w:val="00896374"/>
    <w:rsid w:val="00897E6D"/>
    <w:rsid w:val="008A12DA"/>
    <w:rsid w:val="008A16AC"/>
    <w:rsid w:val="008A18DF"/>
    <w:rsid w:val="008A2556"/>
    <w:rsid w:val="008A2989"/>
    <w:rsid w:val="008A2E8D"/>
    <w:rsid w:val="008A30AE"/>
    <w:rsid w:val="008A3B0E"/>
    <w:rsid w:val="008A3BBB"/>
    <w:rsid w:val="008A3CBE"/>
    <w:rsid w:val="008A3F36"/>
    <w:rsid w:val="008A3F49"/>
    <w:rsid w:val="008A4946"/>
    <w:rsid w:val="008A6CF3"/>
    <w:rsid w:val="008A6E32"/>
    <w:rsid w:val="008A781A"/>
    <w:rsid w:val="008A78F5"/>
    <w:rsid w:val="008B0251"/>
    <w:rsid w:val="008B0B52"/>
    <w:rsid w:val="008B1026"/>
    <w:rsid w:val="008B13AD"/>
    <w:rsid w:val="008B1494"/>
    <w:rsid w:val="008B1837"/>
    <w:rsid w:val="008B188E"/>
    <w:rsid w:val="008B1923"/>
    <w:rsid w:val="008B3156"/>
    <w:rsid w:val="008B33E5"/>
    <w:rsid w:val="008B3D10"/>
    <w:rsid w:val="008B4160"/>
    <w:rsid w:val="008B41BE"/>
    <w:rsid w:val="008B46F5"/>
    <w:rsid w:val="008B48F7"/>
    <w:rsid w:val="008B5090"/>
    <w:rsid w:val="008B514D"/>
    <w:rsid w:val="008B531C"/>
    <w:rsid w:val="008B5A6D"/>
    <w:rsid w:val="008B5B50"/>
    <w:rsid w:val="008B6196"/>
    <w:rsid w:val="008B69A1"/>
    <w:rsid w:val="008B740D"/>
    <w:rsid w:val="008B7663"/>
    <w:rsid w:val="008B7788"/>
    <w:rsid w:val="008B7C96"/>
    <w:rsid w:val="008C054B"/>
    <w:rsid w:val="008C060B"/>
    <w:rsid w:val="008C0A6D"/>
    <w:rsid w:val="008C0FF0"/>
    <w:rsid w:val="008C1112"/>
    <w:rsid w:val="008C1839"/>
    <w:rsid w:val="008C1A42"/>
    <w:rsid w:val="008C26E9"/>
    <w:rsid w:val="008C2FDE"/>
    <w:rsid w:val="008C303E"/>
    <w:rsid w:val="008C34D6"/>
    <w:rsid w:val="008C36B8"/>
    <w:rsid w:val="008C3D31"/>
    <w:rsid w:val="008C3D4B"/>
    <w:rsid w:val="008C418F"/>
    <w:rsid w:val="008C4F32"/>
    <w:rsid w:val="008C61FA"/>
    <w:rsid w:val="008C6475"/>
    <w:rsid w:val="008C6525"/>
    <w:rsid w:val="008C712F"/>
    <w:rsid w:val="008C7BA6"/>
    <w:rsid w:val="008D008F"/>
    <w:rsid w:val="008D02CE"/>
    <w:rsid w:val="008D0915"/>
    <w:rsid w:val="008D0B6F"/>
    <w:rsid w:val="008D0D2C"/>
    <w:rsid w:val="008D0F67"/>
    <w:rsid w:val="008D1B1B"/>
    <w:rsid w:val="008D3014"/>
    <w:rsid w:val="008D3417"/>
    <w:rsid w:val="008D38F8"/>
    <w:rsid w:val="008D3C3A"/>
    <w:rsid w:val="008D4054"/>
    <w:rsid w:val="008D4386"/>
    <w:rsid w:val="008D45B3"/>
    <w:rsid w:val="008D4DC5"/>
    <w:rsid w:val="008D5C0A"/>
    <w:rsid w:val="008D5C7D"/>
    <w:rsid w:val="008D5DE2"/>
    <w:rsid w:val="008D62F5"/>
    <w:rsid w:val="008D6309"/>
    <w:rsid w:val="008D63B2"/>
    <w:rsid w:val="008D66C5"/>
    <w:rsid w:val="008D6A79"/>
    <w:rsid w:val="008D7182"/>
    <w:rsid w:val="008D7553"/>
    <w:rsid w:val="008D773D"/>
    <w:rsid w:val="008D785B"/>
    <w:rsid w:val="008D7DF6"/>
    <w:rsid w:val="008E068A"/>
    <w:rsid w:val="008E076A"/>
    <w:rsid w:val="008E0AFC"/>
    <w:rsid w:val="008E0BEC"/>
    <w:rsid w:val="008E1AA2"/>
    <w:rsid w:val="008E1E3B"/>
    <w:rsid w:val="008E1F7F"/>
    <w:rsid w:val="008E276D"/>
    <w:rsid w:val="008E2C0E"/>
    <w:rsid w:val="008E2D6E"/>
    <w:rsid w:val="008E2E81"/>
    <w:rsid w:val="008E3927"/>
    <w:rsid w:val="008E4402"/>
    <w:rsid w:val="008E4628"/>
    <w:rsid w:val="008E5C42"/>
    <w:rsid w:val="008E6772"/>
    <w:rsid w:val="008E6E19"/>
    <w:rsid w:val="008E711D"/>
    <w:rsid w:val="008E71F9"/>
    <w:rsid w:val="008E77D2"/>
    <w:rsid w:val="008F0215"/>
    <w:rsid w:val="008F0312"/>
    <w:rsid w:val="008F06CC"/>
    <w:rsid w:val="008F1B27"/>
    <w:rsid w:val="008F20E5"/>
    <w:rsid w:val="008F2F6B"/>
    <w:rsid w:val="008F3E5F"/>
    <w:rsid w:val="008F44B7"/>
    <w:rsid w:val="008F4529"/>
    <w:rsid w:val="008F522A"/>
    <w:rsid w:val="008F543C"/>
    <w:rsid w:val="008F5907"/>
    <w:rsid w:val="008F5DB9"/>
    <w:rsid w:val="008F5F39"/>
    <w:rsid w:val="008F60D2"/>
    <w:rsid w:val="008F61E6"/>
    <w:rsid w:val="008F6E4F"/>
    <w:rsid w:val="008F6F62"/>
    <w:rsid w:val="008F7094"/>
    <w:rsid w:val="008F7BE6"/>
    <w:rsid w:val="00900003"/>
    <w:rsid w:val="00900053"/>
    <w:rsid w:val="00900632"/>
    <w:rsid w:val="00900F76"/>
    <w:rsid w:val="00900F82"/>
    <w:rsid w:val="0090111D"/>
    <w:rsid w:val="00901B04"/>
    <w:rsid w:val="00902648"/>
    <w:rsid w:val="00902869"/>
    <w:rsid w:val="009038A6"/>
    <w:rsid w:val="009043CD"/>
    <w:rsid w:val="009056AE"/>
    <w:rsid w:val="00905DB1"/>
    <w:rsid w:val="00905E7D"/>
    <w:rsid w:val="0090608E"/>
    <w:rsid w:val="00906501"/>
    <w:rsid w:val="0090660D"/>
    <w:rsid w:val="0090784B"/>
    <w:rsid w:val="009079B6"/>
    <w:rsid w:val="00907D8D"/>
    <w:rsid w:val="0090C46A"/>
    <w:rsid w:val="009101B8"/>
    <w:rsid w:val="00910E7B"/>
    <w:rsid w:val="00910F07"/>
    <w:rsid w:val="00910F32"/>
    <w:rsid w:val="00911E41"/>
    <w:rsid w:val="0091277A"/>
    <w:rsid w:val="00913567"/>
    <w:rsid w:val="00913E23"/>
    <w:rsid w:val="009143E6"/>
    <w:rsid w:val="009145DF"/>
    <w:rsid w:val="00914892"/>
    <w:rsid w:val="00914CEB"/>
    <w:rsid w:val="00914E55"/>
    <w:rsid w:val="00915804"/>
    <w:rsid w:val="00915B2A"/>
    <w:rsid w:val="00916FA9"/>
    <w:rsid w:val="0091760E"/>
    <w:rsid w:val="0091782A"/>
    <w:rsid w:val="00917D8B"/>
    <w:rsid w:val="009207D3"/>
    <w:rsid w:val="0092094B"/>
    <w:rsid w:val="00920E3C"/>
    <w:rsid w:val="009213A2"/>
    <w:rsid w:val="009213C9"/>
    <w:rsid w:val="00921456"/>
    <w:rsid w:val="00921555"/>
    <w:rsid w:val="00921860"/>
    <w:rsid w:val="009220BD"/>
    <w:rsid w:val="00922C08"/>
    <w:rsid w:val="00923A15"/>
    <w:rsid w:val="00923B0A"/>
    <w:rsid w:val="00924B96"/>
    <w:rsid w:val="00926473"/>
    <w:rsid w:val="0092695B"/>
    <w:rsid w:val="0092698B"/>
    <w:rsid w:val="00926DB8"/>
    <w:rsid w:val="00926F19"/>
    <w:rsid w:val="00927358"/>
    <w:rsid w:val="009276B2"/>
    <w:rsid w:val="00927F34"/>
    <w:rsid w:val="0092F52B"/>
    <w:rsid w:val="00930792"/>
    <w:rsid w:val="00931563"/>
    <w:rsid w:val="00931833"/>
    <w:rsid w:val="00932D53"/>
    <w:rsid w:val="00932E4B"/>
    <w:rsid w:val="0093306E"/>
    <w:rsid w:val="0093399F"/>
    <w:rsid w:val="0093422C"/>
    <w:rsid w:val="0093486A"/>
    <w:rsid w:val="009349C5"/>
    <w:rsid w:val="00934B41"/>
    <w:rsid w:val="009351E7"/>
    <w:rsid w:val="00935577"/>
    <w:rsid w:val="00935771"/>
    <w:rsid w:val="00935803"/>
    <w:rsid w:val="00935936"/>
    <w:rsid w:val="009361A9"/>
    <w:rsid w:val="009365AC"/>
    <w:rsid w:val="0093694C"/>
    <w:rsid w:val="00936C67"/>
    <w:rsid w:val="00936D02"/>
    <w:rsid w:val="009375C6"/>
    <w:rsid w:val="009377AC"/>
    <w:rsid w:val="0093796B"/>
    <w:rsid w:val="0094029E"/>
    <w:rsid w:val="0094058B"/>
    <w:rsid w:val="0094067A"/>
    <w:rsid w:val="00940972"/>
    <w:rsid w:val="00940CA7"/>
    <w:rsid w:val="00941143"/>
    <w:rsid w:val="009415E2"/>
    <w:rsid w:val="00941F19"/>
    <w:rsid w:val="0094283F"/>
    <w:rsid w:val="00942A54"/>
    <w:rsid w:val="00942EBC"/>
    <w:rsid w:val="00944791"/>
    <w:rsid w:val="00944D35"/>
    <w:rsid w:val="009450F2"/>
    <w:rsid w:val="0094557F"/>
    <w:rsid w:val="00945BC6"/>
    <w:rsid w:val="00945DB3"/>
    <w:rsid w:val="00946263"/>
    <w:rsid w:val="0094638D"/>
    <w:rsid w:val="00946537"/>
    <w:rsid w:val="00946D99"/>
    <w:rsid w:val="009476E7"/>
    <w:rsid w:val="00950DBA"/>
    <w:rsid w:val="00951434"/>
    <w:rsid w:val="00951694"/>
    <w:rsid w:val="009516F1"/>
    <w:rsid w:val="0095176D"/>
    <w:rsid w:val="009518CA"/>
    <w:rsid w:val="009518F1"/>
    <w:rsid w:val="009527B6"/>
    <w:rsid w:val="00952A6E"/>
    <w:rsid w:val="00952F88"/>
    <w:rsid w:val="009531A1"/>
    <w:rsid w:val="009538B8"/>
    <w:rsid w:val="0095409C"/>
    <w:rsid w:val="0095437E"/>
    <w:rsid w:val="00954C6D"/>
    <w:rsid w:val="00954DA1"/>
    <w:rsid w:val="00954EA4"/>
    <w:rsid w:val="0095615E"/>
    <w:rsid w:val="009568C8"/>
    <w:rsid w:val="00956E36"/>
    <w:rsid w:val="00956F47"/>
    <w:rsid w:val="009571F4"/>
    <w:rsid w:val="00957592"/>
    <w:rsid w:val="00957820"/>
    <w:rsid w:val="00957DC6"/>
    <w:rsid w:val="00957E0E"/>
    <w:rsid w:val="00960F37"/>
    <w:rsid w:val="0096140C"/>
    <w:rsid w:val="0096146C"/>
    <w:rsid w:val="009624CB"/>
    <w:rsid w:val="0096261D"/>
    <w:rsid w:val="00962E93"/>
    <w:rsid w:val="009634B6"/>
    <w:rsid w:val="00963BA6"/>
    <w:rsid w:val="00963CC7"/>
    <w:rsid w:val="00963D1D"/>
    <w:rsid w:val="00963F6F"/>
    <w:rsid w:val="009642CB"/>
    <w:rsid w:val="009647BD"/>
    <w:rsid w:val="00964FEA"/>
    <w:rsid w:val="00966194"/>
    <w:rsid w:val="009661F4"/>
    <w:rsid w:val="009663BC"/>
    <w:rsid w:val="00966B5F"/>
    <w:rsid w:val="0096768C"/>
    <w:rsid w:val="00967691"/>
    <w:rsid w:val="00967D18"/>
    <w:rsid w:val="00967DDF"/>
    <w:rsid w:val="00970124"/>
    <w:rsid w:val="00970B69"/>
    <w:rsid w:val="00971ED6"/>
    <w:rsid w:val="00972D47"/>
    <w:rsid w:val="009730FB"/>
    <w:rsid w:val="00973FBF"/>
    <w:rsid w:val="009740CC"/>
    <w:rsid w:val="00974427"/>
    <w:rsid w:val="0097450F"/>
    <w:rsid w:val="009746F4"/>
    <w:rsid w:val="009747D2"/>
    <w:rsid w:val="00974DB0"/>
    <w:rsid w:val="00974E96"/>
    <w:rsid w:val="009753D4"/>
    <w:rsid w:val="00975523"/>
    <w:rsid w:val="00975602"/>
    <w:rsid w:val="00975AF9"/>
    <w:rsid w:val="00975C44"/>
    <w:rsid w:val="00976748"/>
    <w:rsid w:val="00976A86"/>
    <w:rsid w:val="00976B3C"/>
    <w:rsid w:val="0097796F"/>
    <w:rsid w:val="00977A6E"/>
    <w:rsid w:val="00977AB6"/>
    <w:rsid w:val="00977B9B"/>
    <w:rsid w:val="00977D2E"/>
    <w:rsid w:val="00980E61"/>
    <w:rsid w:val="00980FA5"/>
    <w:rsid w:val="00981299"/>
    <w:rsid w:val="0098135D"/>
    <w:rsid w:val="00981532"/>
    <w:rsid w:val="0098168D"/>
    <w:rsid w:val="009817BF"/>
    <w:rsid w:val="00981BF0"/>
    <w:rsid w:val="00983556"/>
    <w:rsid w:val="00983A24"/>
    <w:rsid w:val="0098520C"/>
    <w:rsid w:val="00985A59"/>
    <w:rsid w:val="00985BC9"/>
    <w:rsid w:val="00985F23"/>
    <w:rsid w:val="00986876"/>
    <w:rsid w:val="00986B72"/>
    <w:rsid w:val="00986F14"/>
    <w:rsid w:val="00986F76"/>
    <w:rsid w:val="0098765C"/>
    <w:rsid w:val="009909D6"/>
    <w:rsid w:val="00991393"/>
    <w:rsid w:val="009925A3"/>
    <w:rsid w:val="00993E1C"/>
    <w:rsid w:val="009952DD"/>
    <w:rsid w:val="0099569E"/>
    <w:rsid w:val="0099574F"/>
    <w:rsid w:val="00995986"/>
    <w:rsid w:val="009966DC"/>
    <w:rsid w:val="00996D80"/>
    <w:rsid w:val="009A0082"/>
    <w:rsid w:val="009A08BE"/>
    <w:rsid w:val="009A0C58"/>
    <w:rsid w:val="009A1C9C"/>
    <w:rsid w:val="009A2332"/>
    <w:rsid w:val="009A2359"/>
    <w:rsid w:val="009A2E89"/>
    <w:rsid w:val="009A31E6"/>
    <w:rsid w:val="009A36CF"/>
    <w:rsid w:val="009A3947"/>
    <w:rsid w:val="009A4845"/>
    <w:rsid w:val="009A48E4"/>
    <w:rsid w:val="009A4D2C"/>
    <w:rsid w:val="009A509B"/>
    <w:rsid w:val="009A549C"/>
    <w:rsid w:val="009A5812"/>
    <w:rsid w:val="009A5858"/>
    <w:rsid w:val="009A5BEB"/>
    <w:rsid w:val="009A5DD6"/>
    <w:rsid w:val="009A5F34"/>
    <w:rsid w:val="009A5FA5"/>
    <w:rsid w:val="009A620A"/>
    <w:rsid w:val="009A68F5"/>
    <w:rsid w:val="009A72A2"/>
    <w:rsid w:val="009A7ECF"/>
    <w:rsid w:val="009B0067"/>
    <w:rsid w:val="009B0C84"/>
    <w:rsid w:val="009B13D3"/>
    <w:rsid w:val="009B220A"/>
    <w:rsid w:val="009B34DC"/>
    <w:rsid w:val="009B3F8F"/>
    <w:rsid w:val="009B41A3"/>
    <w:rsid w:val="009B46D6"/>
    <w:rsid w:val="009B4943"/>
    <w:rsid w:val="009B499D"/>
    <w:rsid w:val="009B4F93"/>
    <w:rsid w:val="009B546A"/>
    <w:rsid w:val="009B54D7"/>
    <w:rsid w:val="009B5E36"/>
    <w:rsid w:val="009B5FAF"/>
    <w:rsid w:val="009B64FF"/>
    <w:rsid w:val="009B69AD"/>
    <w:rsid w:val="009B6DF2"/>
    <w:rsid w:val="009C1158"/>
    <w:rsid w:val="009C178B"/>
    <w:rsid w:val="009C1C46"/>
    <w:rsid w:val="009C232A"/>
    <w:rsid w:val="009C3E23"/>
    <w:rsid w:val="009C3FA0"/>
    <w:rsid w:val="009C49FC"/>
    <w:rsid w:val="009C4A74"/>
    <w:rsid w:val="009C4C6D"/>
    <w:rsid w:val="009C4C7A"/>
    <w:rsid w:val="009C5282"/>
    <w:rsid w:val="009C58FD"/>
    <w:rsid w:val="009C6276"/>
    <w:rsid w:val="009C6A57"/>
    <w:rsid w:val="009C6AEC"/>
    <w:rsid w:val="009C6B69"/>
    <w:rsid w:val="009C78AA"/>
    <w:rsid w:val="009C7B9A"/>
    <w:rsid w:val="009D0086"/>
    <w:rsid w:val="009D0C5D"/>
    <w:rsid w:val="009D10A7"/>
    <w:rsid w:val="009D1F65"/>
    <w:rsid w:val="009D2172"/>
    <w:rsid w:val="009D229A"/>
    <w:rsid w:val="009D2357"/>
    <w:rsid w:val="009D23C1"/>
    <w:rsid w:val="009D2578"/>
    <w:rsid w:val="009D2627"/>
    <w:rsid w:val="009D27E2"/>
    <w:rsid w:val="009D2C89"/>
    <w:rsid w:val="009D3064"/>
    <w:rsid w:val="009D31FD"/>
    <w:rsid w:val="009D32AD"/>
    <w:rsid w:val="009D398E"/>
    <w:rsid w:val="009D3C47"/>
    <w:rsid w:val="009D3FE4"/>
    <w:rsid w:val="009D402E"/>
    <w:rsid w:val="009D4818"/>
    <w:rsid w:val="009D482E"/>
    <w:rsid w:val="009D4A9E"/>
    <w:rsid w:val="009D4F49"/>
    <w:rsid w:val="009D6C10"/>
    <w:rsid w:val="009D7AE4"/>
    <w:rsid w:val="009E0059"/>
    <w:rsid w:val="009E0780"/>
    <w:rsid w:val="009E0C54"/>
    <w:rsid w:val="009E10FD"/>
    <w:rsid w:val="009E139C"/>
    <w:rsid w:val="009E25B7"/>
    <w:rsid w:val="009E31FB"/>
    <w:rsid w:val="009E3343"/>
    <w:rsid w:val="009E339C"/>
    <w:rsid w:val="009E3624"/>
    <w:rsid w:val="009E37E2"/>
    <w:rsid w:val="009E3D99"/>
    <w:rsid w:val="009E4217"/>
    <w:rsid w:val="009E462E"/>
    <w:rsid w:val="009E510C"/>
    <w:rsid w:val="009E578D"/>
    <w:rsid w:val="009E5862"/>
    <w:rsid w:val="009E587C"/>
    <w:rsid w:val="009E5D0E"/>
    <w:rsid w:val="009E5E12"/>
    <w:rsid w:val="009E5F21"/>
    <w:rsid w:val="009E6085"/>
    <w:rsid w:val="009E6546"/>
    <w:rsid w:val="009E6558"/>
    <w:rsid w:val="009E6A28"/>
    <w:rsid w:val="009E6AC9"/>
    <w:rsid w:val="009E6F40"/>
    <w:rsid w:val="009E730D"/>
    <w:rsid w:val="009E7651"/>
    <w:rsid w:val="009F03C1"/>
    <w:rsid w:val="009F0415"/>
    <w:rsid w:val="009F06A5"/>
    <w:rsid w:val="009F06D5"/>
    <w:rsid w:val="009F153E"/>
    <w:rsid w:val="009F16FB"/>
    <w:rsid w:val="009F1DD0"/>
    <w:rsid w:val="009F2E13"/>
    <w:rsid w:val="009F2FAA"/>
    <w:rsid w:val="009F300F"/>
    <w:rsid w:val="009F3BAC"/>
    <w:rsid w:val="009F3F06"/>
    <w:rsid w:val="009F4390"/>
    <w:rsid w:val="009F45EF"/>
    <w:rsid w:val="009F4984"/>
    <w:rsid w:val="009F49AB"/>
    <w:rsid w:val="009F4DA7"/>
    <w:rsid w:val="009F4F5E"/>
    <w:rsid w:val="009F6870"/>
    <w:rsid w:val="009F68C4"/>
    <w:rsid w:val="009F6901"/>
    <w:rsid w:val="009F703D"/>
    <w:rsid w:val="009F72A5"/>
    <w:rsid w:val="00A00961"/>
    <w:rsid w:val="00A01938"/>
    <w:rsid w:val="00A02F89"/>
    <w:rsid w:val="00A03D43"/>
    <w:rsid w:val="00A042DB"/>
    <w:rsid w:val="00A04615"/>
    <w:rsid w:val="00A049EE"/>
    <w:rsid w:val="00A04E66"/>
    <w:rsid w:val="00A053B1"/>
    <w:rsid w:val="00A05418"/>
    <w:rsid w:val="00A06B5F"/>
    <w:rsid w:val="00A071C6"/>
    <w:rsid w:val="00A075C3"/>
    <w:rsid w:val="00A07D78"/>
    <w:rsid w:val="00A10374"/>
    <w:rsid w:val="00A109F3"/>
    <w:rsid w:val="00A11386"/>
    <w:rsid w:val="00A11B7E"/>
    <w:rsid w:val="00A11F0E"/>
    <w:rsid w:val="00A12003"/>
    <w:rsid w:val="00A12AD5"/>
    <w:rsid w:val="00A13969"/>
    <w:rsid w:val="00A139C7"/>
    <w:rsid w:val="00A142AE"/>
    <w:rsid w:val="00A14CA9"/>
    <w:rsid w:val="00A1577D"/>
    <w:rsid w:val="00A157B6"/>
    <w:rsid w:val="00A15CE5"/>
    <w:rsid w:val="00A171E9"/>
    <w:rsid w:val="00A17F20"/>
    <w:rsid w:val="00A200BD"/>
    <w:rsid w:val="00A20128"/>
    <w:rsid w:val="00A20297"/>
    <w:rsid w:val="00A211C1"/>
    <w:rsid w:val="00A212C6"/>
    <w:rsid w:val="00A215E8"/>
    <w:rsid w:val="00A22B7A"/>
    <w:rsid w:val="00A22F1B"/>
    <w:rsid w:val="00A230AC"/>
    <w:rsid w:val="00A2363B"/>
    <w:rsid w:val="00A23DFA"/>
    <w:rsid w:val="00A247D5"/>
    <w:rsid w:val="00A24E12"/>
    <w:rsid w:val="00A24E14"/>
    <w:rsid w:val="00A24EF4"/>
    <w:rsid w:val="00A25A2E"/>
    <w:rsid w:val="00A25ABD"/>
    <w:rsid w:val="00A25C5C"/>
    <w:rsid w:val="00A26277"/>
    <w:rsid w:val="00A26980"/>
    <w:rsid w:val="00A26C90"/>
    <w:rsid w:val="00A27352"/>
    <w:rsid w:val="00A279D7"/>
    <w:rsid w:val="00A31027"/>
    <w:rsid w:val="00A32026"/>
    <w:rsid w:val="00A320AB"/>
    <w:rsid w:val="00A34507"/>
    <w:rsid w:val="00A34538"/>
    <w:rsid w:val="00A346DD"/>
    <w:rsid w:val="00A3616E"/>
    <w:rsid w:val="00A362F8"/>
    <w:rsid w:val="00A36796"/>
    <w:rsid w:val="00A367DE"/>
    <w:rsid w:val="00A371FD"/>
    <w:rsid w:val="00A372EB"/>
    <w:rsid w:val="00A3746E"/>
    <w:rsid w:val="00A3749D"/>
    <w:rsid w:val="00A374EF"/>
    <w:rsid w:val="00A376AC"/>
    <w:rsid w:val="00A3779F"/>
    <w:rsid w:val="00A37825"/>
    <w:rsid w:val="00A378A6"/>
    <w:rsid w:val="00A37ADF"/>
    <w:rsid w:val="00A37FC3"/>
    <w:rsid w:val="00A41029"/>
    <w:rsid w:val="00A419BA"/>
    <w:rsid w:val="00A41ACE"/>
    <w:rsid w:val="00A41AD9"/>
    <w:rsid w:val="00A41D7F"/>
    <w:rsid w:val="00A41EF7"/>
    <w:rsid w:val="00A42263"/>
    <w:rsid w:val="00A42CBC"/>
    <w:rsid w:val="00A430EB"/>
    <w:rsid w:val="00A44713"/>
    <w:rsid w:val="00A45D67"/>
    <w:rsid w:val="00A465AD"/>
    <w:rsid w:val="00A469D6"/>
    <w:rsid w:val="00A46E2B"/>
    <w:rsid w:val="00A4758B"/>
    <w:rsid w:val="00A47591"/>
    <w:rsid w:val="00A47C77"/>
    <w:rsid w:val="00A50629"/>
    <w:rsid w:val="00A50B02"/>
    <w:rsid w:val="00A50B03"/>
    <w:rsid w:val="00A51E5C"/>
    <w:rsid w:val="00A52768"/>
    <w:rsid w:val="00A532CC"/>
    <w:rsid w:val="00A5350A"/>
    <w:rsid w:val="00A5370C"/>
    <w:rsid w:val="00A53A5A"/>
    <w:rsid w:val="00A548C7"/>
    <w:rsid w:val="00A54BEA"/>
    <w:rsid w:val="00A54C97"/>
    <w:rsid w:val="00A54DC5"/>
    <w:rsid w:val="00A55B87"/>
    <w:rsid w:val="00A5615C"/>
    <w:rsid w:val="00A562D3"/>
    <w:rsid w:val="00A564CA"/>
    <w:rsid w:val="00A56832"/>
    <w:rsid w:val="00A568F3"/>
    <w:rsid w:val="00A56EC6"/>
    <w:rsid w:val="00A57483"/>
    <w:rsid w:val="00A57D2C"/>
    <w:rsid w:val="00A604E5"/>
    <w:rsid w:val="00A608FF"/>
    <w:rsid w:val="00A60E64"/>
    <w:rsid w:val="00A61366"/>
    <w:rsid w:val="00A61B3D"/>
    <w:rsid w:val="00A621F6"/>
    <w:rsid w:val="00A6234A"/>
    <w:rsid w:val="00A624DD"/>
    <w:rsid w:val="00A63286"/>
    <w:rsid w:val="00A63562"/>
    <w:rsid w:val="00A6424E"/>
    <w:rsid w:val="00A6439E"/>
    <w:rsid w:val="00A65592"/>
    <w:rsid w:val="00A66348"/>
    <w:rsid w:val="00A66586"/>
    <w:rsid w:val="00A6661B"/>
    <w:rsid w:val="00A66A3C"/>
    <w:rsid w:val="00A66AD1"/>
    <w:rsid w:val="00A70105"/>
    <w:rsid w:val="00A703FC"/>
    <w:rsid w:val="00A706DD"/>
    <w:rsid w:val="00A7084E"/>
    <w:rsid w:val="00A70EA2"/>
    <w:rsid w:val="00A71C75"/>
    <w:rsid w:val="00A72204"/>
    <w:rsid w:val="00A72BD5"/>
    <w:rsid w:val="00A736AF"/>
    <w:rsid w:val="00A73A02"/>
    <w:rsid w:val="00A752B6"/>
    <w:rsid w:val="00A76667"/>
    <w:rsid w:val="00A7746B"/>
    <w:rsid w:val="00A79D8A"/>
    <w:rsid w:val="00A8018D"/>
    <w:rsid w:val="00A80404"/>
    <w:rsid w:val="00A808F0"/>
    <w:rsid w:val="00A812C7"/>
    <w:rsid w:val="00A8179E"/>
    <w:rsid w:val="00A819D6"/>
    <w:rsid w:val="00A8267D"/>
    <w:rsid w:val="00A82C32"/>
    <w:rsid w:val="00A83CAB"/>
    <w:rsid w:val="00A8454F"/>
    <w:rsid w:val="00A84940"/>
    <w:rsid w:val="00A84B55"/>
    <w:rsid w:val="00A84BC7"/>
    <w:rsid w:val="00A85926"/>
    <w:rsid w:val="00A861ED"/>
    <w:rsid w:val="00A86A8B"/>
    <w:rsid w:val="00A86FA5"/>
    <w:rsid w:val="00A873E6"/>
    <w:rsid w:val="00A87825"/>
    <w:rsid w:val="00A87B72"/>
    <w:rsid w:val="00A87D44"/>
    <w:rsid w:val="00A90F81"/>
    <w:rsid w:val="00A91217"/>
    <w:rsid w:val="00A914C4"/>
    <w:rsid w:val="00A91580"/>
    <w:rsid w:val="00A91960"/>
    <w:rsid w:val="00A928D9"/>
    <w:rsid w:val="00A928DE"/>
    <w:rsid w:val="00A92A49"/>
    <w:rsid w:val="00A92E86"/>
    <w:rsid w:val="00A9348A"/>
    <w:rsid w:val="00A93826"/>
    <w:rsid w:val="00A94BF1"/>
    <w:rsid w:val="00A9572D"/>
    <w:rsid w:val="00A9617D"/>
    <w:rsid w:val="00A965E9"/>
    <w:rsid w:val="00A96881"/>
    <w:rsid w:val="00A96B91"/>
    <w:rsid w:val="00A96DAC"/>
    <w:rsid w:val="00A9710D"/>
    <w:rsid w:val="00A97BB6"/>
    <w:rsid w:val="00AA0141"/>
    <w:rsid w:val="00AA0159"/>
    <w:rsid w:val="00AA0858"/>
    <w:rsid w:val="00AA0AD7"/>
    <w:rsid w:val="00AA1529"/>
    <w:rsid w:val="00AA15D9"/>
    <w:rsid w:val="00AA16F4"/>
    <w:rsid w:val="00AA1787"/>
    <w:rsid w:val="00AA211E"/>
    <w:rsid w:val="00AA2F0C"/>
    <w:rsid w:val="00AA384F"/>
    <w:rsid w:val="00AA3C5A"/>
    <w:rsid w:val="00AA4000"/>
    <w:rsid w:val="00AA40BD"/>
    <w:rsid w:val="00AA4164"/>
    <w:rsid w:val="00AA46E7"/>
    <w:rsid w:val="00AA503A"/>
    <w:rsid w:val="00AA50F5"/>
    <w:rsid w:val="00AA514E"/>
    <w:rsid w:val="00AA59DB"/>
    <w:rsid w:val="00AA6665"/>
    <w:rsid w:val="00AA6BCE"/>
    <w:rsid w:val="00AA7183"/>
    <w:rsid w:val="00AA7633"/>
    <w:rsid w:val="00AA7920"/>
    <w:rsid w:val="00AB077E"/>
    <w:rsid w:val="00AB15E7"/>
    <w:rsid w:val="00AB1984"/>
    <w:rsid w:val="00AB1BF6"/>
    <w:rsid w:val="00AB2007"/>
    <w:rsid w:val="00AB222A"/>
    <w:rsid w:val="00AB2A2C"/>
    <w:rsid w:val="00AB3575"/>
    <w:rsid w:val="00AB3A1D"/>
    <w:rsid w:val="00AB3E78"/>
    <w:rsid w:val="00AB4383"/>
    <w:rsid w:val="00AB5DF9"/>
    <w:rsid w:val="00AB714E"/>
    <w:rsid w:val="00AB7C89"/>
    <w:rsid w:val="00AC04E2"/>
    <w:rsid w:val="00AC1D60"/>
    <w:rsid w:val="00AC1E59"/>
    <w:rsid w:val="00AC239D"/>
    <w:rsid w:val="00AC2970"/>
    <w:rsid w:val="00AC2A38"/>
    <w:rsid w:val="00AC2DEF"/>
    <w:rsid w:val="00AC3341"/>
    <w:rsid w:val="00AC3B39"/>
    <w:rsid w:val="00AC4008"/>
    <w:rsid w:val="00AC458C"/>
    <w:rsid w:val="00AC4933"/>
    <w:rsid w:val="00AC4A1A"/>
    <w:rsid w:val="00AC6C51"/>
    <w:rsid w:val="00AC6F97"/>
    <w:rsid w:val="00AC7B0E"/>
    <w:rsid w:val="00AD001C"/>
    <w:rsid w:val="00AD039B"/>
    <w:rsid w:val="00AD0FE5"/>
    <w:rsid w:val="00AD1475"/>
    <w:rsid w:val="00AD14F0"/>
    <w:rsid w:val="00AD1BFF"/>
    <w:rsid w:val="00AD207D"/>
    <w:rsid w:val="00AD252E"/>
    <w:rsid w:val="00AD29DF"/>
    <w:rsid w:val="00AD2C1D"/>
    <w:rsid w:val="00AD2E52"/>
    <w:rsid w:val="00AD2EC3"/>
    <w:rsid w:val="00AD3076"/>
    <w:rsid w:val="00AD491C"/>
    <w:rsid w:val="00AD49CC"/>
    <w:rsid w:val="00AD4B31"/>
    <w:rsid w:val="00AD4E96"/>
    <w:rsid w:val="00AD53D9"/>
    <w:rsid w:val="00AD5753"/>
    <w:rsid w:val="00AD619E"/>
    <w:rsid w:val="00AD64C9"/>
    <w:rsid w:val="00AD6F15"/>
    <w:rsid w:val="00AD7342"/>
    <w:rsid w:val="00AE0787"/>
    <w:rsid w:val="00AE0D59"/>
    <w:rsid w:val="00AE12CF"/>
    <w:rsid w:val="00AE1378"/>
    <w:rsid w:val="00AE182D"/>
    <w:rsid w:val="00AE1B9F"/>
    <w:rsid w:val="00AE225B"/>
    <w:rsid w:val="00AE3401"/>
    <w:rsid w:val="00AE379C"/>
    <w:rsid w:val="00AE45A5"/>
    <w:rsid w:val="00AE4F57"/>
    <w:rsid w:val="00AE50BE"/>
    <w:rsid w:val="00AE5431"/>
    <w:rsid w:val="00AE558B"/>
    <w:rsid w:val="00AE58E7"/>
    <w:rsid w:val="00AE5B5F"/>
    <w:rsid w:val="00AE6634"/>
    <w:rsid w:val="00AE6841"/>
    <w:rsid w:val="00AE6FEF"/>
    <w:rsid w:val="00AE7585"/>
    <w:rsid w:val="00AE77E5"/>
    <w:rsid w:val="00AE7DB7"/>
    <w:rsid w:val="00AF0004"/>
    <w:rsid w:val="00AF0053"/>
    <w:rsid w:val="00AF00B9"/>
    <w:rsid w:val="00AF068E"/>
    <w:rsid w:val="00AF069E"/>
    <w:rsid w:val="00AF0BF0"/>
    <w:rsid w:val="00AF162C"/>
    <w:rsid w:val="00AF1ABE"/>
    <w:rsid w:val="00AF1B9A"/>
    <w:rsid w:val="00AF1BE8"/>
    <w:rsid w:val="00AF1D98"/>
    <w:rsid w:val="00AF2175"/>
    <w:rsid w:val="00AF2547"/>
    <w:rsid w:val="00AF29E0"/>
    <w:rsid w:val="00AF3DC6"/>
    <w:rsid w:val="00AF40DB"/>
    <w:rsid w:val="00AF431D"/>
    <w:rsid w:val="00AF4807"/>
    <w:rsid w:val="00AF4C28"/>
    <w:rsid w:val="00AF58DD"/>
    <w:rsid w:val="00AF5F67"/>
    <w:rsid w:val="00AF616E"/>
    <w:rsid w:val="00AF661B"/>
    <w:rsid w:val="00AF6E0E"/>
    <w:rsid w:val="00AF7A76"/>
    <w:rsid w:val="00AF7E60"/>
    <w:rsid w:val="00B00136"/>
    <w:rsid w:val="00B01211"/>
    <w:rsid w:val="00B017BE"/>
    <w:rsid w:val="00B01A05"/>
    <w:rsid w:val="00B01ADC"/>
    <w:rsid w:val="00B020C7"/>
    <w:rsid w:val="00B0402B"/>
    <w:rsid w:val="00B045CD"/>
    <w:rsid w:val="00B04D53"/>
    <w:rsid w:val="00B051A0"/>
    <w:rsid w:val="00B052A2"/>
    <w:rsid w:val="00B05915"/>
    <w:rsid w:val="00B05C41"/>
    <w:rsid w:val="00B061AE"/>
    <w:rsid w:val="00B06364"/>
    <w:rsid w:val="00B0664D"/>
    <w:rsid w:val="00B06866"/>
    <w:rsid w:val="00B06CFF"/>
    <w:rsid w:val="00B06F5E"/>
    <w:rsid w:val="00B06F90"/>
    <w:rsid w:val="00B0716F"/>
    <w:rsid w:val="00B07218"/>
    <w:rsid w:val="00B076D6"/>
    <w:rsid w:val="00B0790C"/>
    <w:rsid w:val="00B0794D"/>
    <w:rsid w:val="00B10298"/>
    <w:rsid w:val="00B10BC6"/>
    <w:rsid w:val="00B10DE0"/>
    <w:rsid w:val="00B11A53"/>
    <w:rsid w:val="00B12588"/>
    <w:rsid w:val="00B128CE"/>
    <w:rsid w:val="00B12D33"/>
    <w:rsid w:val="00B12DA9"/>
    <w:rsid w:val="00B13A8A"/>
    <w:rsid w:val="00B13AB4"/>
    <w:rsid w:val="00B14000"/>
    <w:rsid w:val="00B14123"/>
    <w:rsid w:val="00B15DDD"/>
    <w:rsid w:val="00B16404"/>
    <w:rsid w:val="00B1694B"/>
    <w:rsid w:val="00B16A97"/>
    <w:rsid w:val="00B16E00"/>
    <w:rsid w:val="00B171C0"/>
    <w:rsid w:val="00B17659"/>
    <w:rsid w:val="00B17B8E"/>
    <w:rsid w:val="00B203CC"/>
    <w:rsid w:val="00B20CC8"/>
    <w:rsid w:val="00B21DF7"/>
    <w:rsid w:val="00B21F51"/>
    <w:rsid w:val="00B234BA"/>
    <w:rsid w:val="00B235CE"/>
    <w:rsid w:val="00B23712"/>
    <w:rsid w:val="00B23D3A"/>
    <w:rsid w:val="00B23DF8"/>
    <w:rsid w:val="00B24165"/>
    <w:rsid w:val="00B2462A"/>
    <w:rsid w:val="00B249A3"/>
    <w:rsid w:val="00B24AB1"/>
    <w:rsid w:val="00B24ABC"/>
    <w:rsid w:val="00B25C55"/>
    <w:rsid w:val="00B25E68"/>
    <w:rsid w:val="00B2610C"/>
    <w:rsid w:val="00B26193"/>
    <w:rsid w:val="00B26346"/>
    <w:rsid w:val="00B271DF"/>
    <w:rsid w:val="00B277C6"/>
    <w:rsid w:val="00B27B4B"/>
    <w:rsid w:val="00B27BC1"/>
    <w:rsid w:val="00B30302"/>
    <w:rsid w:val="00B317E0"/>
    <w:rsid w:val="00B32088"/>
    <w:rsid w:val="00B32444"/>
    <w:rsid w:val="00B325AB"/>
    <w:rsid w:val="00B33224"/>
    <w:rsid w:val="00B33BA3"/>
    <w:rsid w:val="00B34012"/>
    <w:rsid w:val="00B3428E"/>
    <w:rsid w:val="00B34363"/>
    <w:rsid w:val="00B345AE"/>
    <w:rsid w:val="00B34F99"/>
    <w:rsid w:val="00B34F9D"/>
    <w:rsid w:val="00B35003"/>
    <w:rsid w:val="00B35EAE"/>
    <w:rsid w:val="00B36C82"/>
    <w:rsid w:val="00B371C3"/>
    <w:rsid w:val="00B3734E"/>
    <w:rsid w:val="00B3748C"/>
    <w:rsid w:val="00B3749F"/>
    <w:rsid w:val="00B37C6E"/>
    <w:rsid w:val="00B400C0"/>
    <w:rsid w:val="00B4022F"/>
    <w:rsid w:val="00B40545"/>
    <w:rsid w:val="00B41294"/>
    <w:rsid w:val="00B418AE"/>
    <w:rsid w:val="00B41CE0"/>
    <w:rsid w:val="00B422E4"/>
    <w:rsid w:val="00B429D7"/>
    <w:rsid w:val="00B42B90"/>
    <w:rsid w:val="00B43597"/>
    <w:rsid w:val="00B435A9"/>
    <w:rsid w:val="00B4395E"/>
    <w:rsid w:val="00B43AEF"/>
    <w:rsid w:val="00B4503B"/>
    <w:rsid w:val="00B4512E"/>
    <w:rsid w:val="00B45497"/>
    <w:rsid w:val="00B45BB5"/>
    <w:rsid w:val="00B46000"/>
    <w:rsid w:val="00B47203"/>
    <w:rsid w:val="00B477B0"/>
    <w:rsid w:val="00B5045B"/>
    <w:rsid w:val="00B50883"/>
    <w:rsid w:val="00B511AE"/>
    <w:rsid w:val="00B512BC"/>
    <w:rsid w:val="00B5143D"/>
    <w:rsid w:val="00B520C5"/>
    <w:rsid w:val="00B52A5B"/>
    <w:rsid w:val="00B53151"/>
    <w:rsid w:val="00B53EE4"/>
    <w:rsid w:val="00B54179"/>
    <w:rsid w:val="00B548CE"/>
    <w:rsid w:val="00B54C87"/>
    <w:rsid w:val="00B54DEE"/>
    <w:rsid w:val="00B554A4"/>
    <w:rsid w:val="00B5707D"/>
    <w:rsid w:val="00B57531"/>
    <w:rsid w:val="00B60199"/>
    <w:rsid w:val="00B602A4"/>
    <w:rsid w:val="00B603F3"/>
    <w:rsid w:val="00B603F6"/>
    <w:rsid w:val="00B6058D"/>
    <w:rsid w:val="00B60BBC"/>
    <w:rsid w:val="00B6133C"/>
    <w:rsid w:val="00B6141F"/>
    <w:rsid w:val="00B61626"/>
    <w:rsid w:val="00B62F69"/>
    <w:rsid w:val="00B63A21"/>
    <w:rsid w:val="00B63BEE"/>
    <w:rsid w:val="00B6443A"/>
    <w:rsid w:val="00B64DE5"/>
    <w:rsid w:val="00B64F77"/>
    <w:rsid w:val="00B65490"/>
    <w:rsid w:val="00B65799"/>
    <w:rsid w:val="00B65952"/>
    <w:rsid w:val="00B65A0B"/>
    <w:rsid w:val="00B65CCC"/>
    <w:rsid w:val="00B66672"/>
    <w:rsid w:val="00B66973"/>
    <w:rsid w:val="00B66B8E"/>
    <w:rsid w:val="00B673B1"/>
    <w:rsid w:val="00B67C46"/>
    <w:rsid w:val="00B704B6"/>
    <w:rsid w:val="00B706B6"/>
    <w:rsid w:val="00B70CA3"/>
    <w:rsid w:val="00B70F8A"/>
    <w:rsid w:val="00B710DB"/>
    <w:rsid w:val="00B71B92"/>
    <w:rsid w:val="00B71E9E"/>
    <w:rsid w:val="00B72079"/>
    <w:rsid w:val="00B72475"/>
    <w:rsid w:val="00B72940"/>
    <w:rsid w:val="00B730A7"/>
    <w:rsid w:val="00B73342"/>
    <w:rsid w:val="00B7389F"/>
    <w:rsid w:val="00B73A34"/>
    <w:rsid w:val="00B73ACD"/>
    <w:rsid w:val="00B759BB"/>
    <w:rsid w:val="00B759D0"/>
    <w:rsid w:val="00B75DD4"/>
    <w:rsid w:val="00B75EEA"/>
    <w:rsid w:val="00B76102"/>
    <w:rsid w:val="00B76219"/>
    <w:rsid w:val="00B765E9"/>
    <w:rsid w:val="00B766BF"/>
    <w:rsid w:val="00B7676A"/>
    <w:rsid w:val="00B76774"/>
    <w:rsid w:val="00B76D70"/>
    <w:rsid w:val="00B7779A"/>
    <w:rsid w:val="00B77A8D"/>
    <w:rsid w:val="00B77E81"/>
    <w:rsid w:val="00B8018E"/>
    <w:rsid w:val="00B80245"/>
    <w:rsid w:val="00B81443"/>
    <w:rsid w:val="00B81712"/>
    <w:rsid w:val="00B818AB"/>
    <w:rsid w:val="00B82324"/>
    <w:rsid w:val="00B82341"/>
    <w:rsid w:val="00B82D78"/>
    <w:rsid w:val="00B83105"/>
    <w:rsid w:val="00B8334F"/>
    <w:rsid w:val="00B83B4C"/>
    <w:rsid w:val="00B83B68"/>
    <w:rsid w:val="00B83CA8"/>
    <w:rsid w:val="00B847BC"/>
    <w:rsid w:val="00B84C39"/>
    <w:rsid w:val="00B8512B"/>
    <w:rsid w:val="00B853BB"/>
    <w:rsid w:val="00B8604B"/>
    <w:rsid w:val="00B86763"/>
    <w:rsid w:val="00B8717F"/>
    <w:rsid w:val="00B8731F"/>
    <w:rsid w:val="00B878D5"/>
    <w:rsid w:val="00B879FB"/>
    <w:rsid w:val="00B905D6"/>
    <w:rsid w:val="00B907F2"/>
    <w:rsid w:val="00B90D3D"/>
    <w:rsid w:val="00B915A5"/>
    <w:rsid w:val="00B931C5"/>
    <w:rsid w:val="00B93957"/>
    <w:rsid w:val="00B94121"/>
    <w:rsid w:val="00B94191"/>
    <w:rsid w:val="00B96DBC"/>
    <w:rsid w:val="00B96E56"/>
    <w:rsid w:val="00B9749F"/>
    <w:rsid w:val="00B974FF"/>
    <w:rsid w:val="00B975B2"/>
    <w:rsid w:val="00BA03A7"/>
    <w:rsid w:val="00BA07E1"/>
    <w:rsid w:val="00BA2773"/>
    <w:rsid w:val="00BA2ECC"/>
    <w:rsid w:val="00BA31C2"/>
    <w:rsid w:val="00BA31EA"/>
    <w:rsid w:val="00BA3518"/>
    <w:rsid w:val="00BA35EF"/>
    <w:rsid w:val="00BA47C1"/>
    <w:rsid w:val="00BA50ED"/>
    <w:rsid w:val="00BA6224"/>
    <w:rsid w:val="00BA6736"/>
    <w:rsid w:val="00BA67FF"/>
    <w:rsid w:val="00BA73E8"/>
    <w:rsid w:val="00BA7544"/>
    <w:rsid w:val="00BA7FA4"/>
    <w:rsid w:val="00BB0008"/>
    <w:rsid w:val="00BB07F3"/>
    <w:rsid w:val="00BB08B7"/>
    <w:rsid w:val="00BB0D57"/>
    <w:rsid w:val="00BB1123"/>
    <w:rsid w:val="00BB146E"/>
    <w:rsid w:val="00BB1D0A"/>
    <w:rsid w:val="00BB2095"/>
    <w:rsid w:val="00BB2822"/>
    <w:rsid w:val="00BB2963"/>
    <w:rsid w:val="00BB3083"/>
    <w:rsid w:val="00BB3796"/>
    <w:rsid w:val="00BB3D14"/>
    <w:rsid w:val="00BB4C13"/>
    <w:rsid w:val="00BB4D66"/>
    <w:rsid w:val="00BB505E"/>
    <w:rsid w:val="00BB50C5"/>
    <w:rsid w:val="00BB53BC"/>
    <w:rsid w:val="00BB7277"/>
    <w:rsid w:val="00BB7288"/>
    <w:rsid w:val="00BB7B50"/>
    <w:rsid w:val="00BC0226"/>
    <w:rsid w:val="00BC049B"/>
    <w:rsid w:val="00BC06F6"/>
    <w:rsid w:val="00BC0955"/>
    <w:rsid w:val="00BC16C8"/>
    <w:rsid w:val="00BC1A26"/>
    <w:rsid w:val="00BC1EB1"/>
    <w:rsid w:val="00BC2368"/>
    <w:rsid w:val="00BC2600"/>
    <w:rsid w:val="00BC28AF"/>
    <w:rsid w:val="00BC35DC"/>
    <w:rsid w:val="00BC3AB8"/>
    <w:rsid w:val="00BC3B2A"/>
    <w:rsid w:val="00BC3B50"/>
    <w:rsid w:val="00BC3F38"/>
    <w:rsid w:val="00BC3F69"/>
    <w:rsid w:val="00BC444A"/>
    <w:rsid w:val="00BC4B75"/>
    <w:rsid w:val="00BC50B8"/>
    <w:rsid w:val="00BC585C"/>
    <w:rsid w:val="00BC60E9"/>
    <w:rsid w:val="00BC66E0"/>
    <w:rsid w:val="00BC7540"/>
    <w:rsid w:val="00BC7AC3"/>
    <w:rsid w:val="00BD0A50"/>
    <w:rsid w:val="00BD155A"/>
    <w:rsid w:val="00BD23B4"/>
    <w:rsid w:val="00BD337E"/>
    <w:rsid w:val="00BD3421"/>
    <w:rsid w:val="00BD374E"/>
    <w:rsid w:val="00BD437E"/>
    <w:rsid w:val="00BD4A55"/>
    <w:rsid w:val="00BD4E09"/>
    <w:rsid w:val="00BD5BA1"/>
    <w:rsid w:val="00BD5E3A"/>
    <w:rsid w:val="00BD6ACA"/>
    <w:rsid w:val="00BD7052"/>
    <w:rsid w:val="00BD757F"/>
    <w:rsid w:val="00BD7D76"/>
    <w:rsid w:val="00BE018D"/>
    <w:rsid w:val="00BE0401"/>
    <w:rsid w:val="00BE09F1"/>
    <w:rsid w:val="00BE0C00"/>
    <w:rsid w:val="00BE1816"/>
    <w:rsid w:val="00BE1921"/>
    <w:rsid w:val="00BE1D27"/>
    <w:rsid w:val="00BE2312"/>
    <w:rsid w:val="00BE23A7"/>
    <w:rsid w:val="00BE2B18"/>
    <w:rsid w:val="00BE2BD8"/>
    <w:rsid w:val="00BE3359"/>
    <w:rsid w:val="00BE33A1"/>
    <w:rsid w:val="00BE34AC"/>
    <w:rsid w:val="00BE35B4"/>
    <w:rsid w:val="00BE3B7E"/>
    <w:rsid w:val="00BE40C8"/>
    <w:rsid w:val="00BE41A4"/>
    <w:rsid w:val="00BE4876"/>
    <w:rsid w:val="00BE51D4"/>
    <w:rsid w:val="00BE5306"/>
    <w:rsid w:val="00BE5563"/>
    <w:rsid w:val="00BE59ED"/>
    <w:rsid w:val="00BE7012"/>
    <w:rsid w:val="00BE7630"/>
    <w:rsid w:val="00BE7CC3"/>
    <w:rsid w:val="00BF03CB"/>
    <w:rsid w:val="00BF0944"/>
    <w:rsid w:val="00BF09FD"/>
    <w:rsid w:val="00BF0A75"/>
    <w:rsid w:val="00BF0D49"/>
    <w:rsid w:val="00BF0E91"/>
    <w:rsid w:val="00BF13B9"/>
    <w:rsid w:val="00BF1647"/>
    <w:rsid w:val="00BF19D3"/>
    <w:rsid w:val="00BF1F21"/>
    <w:rsid w:val="00BF24EE"/>
    <w:rsid w:val="00BF2FA9"/>
    <w:rsid w:val="00BF312E"/>
    <w:rsid w:val="00BF3520"/>
    <w:rsid w:val="00BF3540"/>
    <w:rsid w:val="00BF37FB"/>
    <w:rsid w:val="00BF38B5"/>
    <w:rsid w:val="00BF4CCB"/>
    <w:rsid w:val="00BF4EF5"/>
    <w:rsid w:val="00BF5745"/>
    <w:rsid w:val="00BF5BD5"/>
    <w:rsid w:val="00BF5D42"/>
    <w:rsid w:val="00BF7EBA"/>
    <w:rsid w:val="00C0021D"/>
    <w:rsid w:val="00C01974"/>
    <w:rsid w:val="00C0271E"/>
    <w:rsid w:val="00C02B66"/>
    <w:rsid w:val="00C032AE"/>
    <w:rsid w:val="00C032B2"/>
    <w:rsid w:val="00C04612"/>
    <w:rsid w:val="00C0474B"/>
    <w:rsid w:val="00C04818"/>
    <w:rsid w:val="00C04F87"/>
    <w:rsid w:val="00C052ED"/>
    <w:rsid w:val="00C06307"/>
    <w:rsid w:val="00C0648A"/>
    <w:rsid w:val="00C066F4"/>
    <w:rsid w:val="00C06B3A"/>
    <w:rsid w:val="00C06D2F"/>
    <w:rsid w:val="00C07114"/>
    <w:rsid w:val="00C0767B"/>
    <w:rsid w:val="00C07863"/>
    <w:rsid w:val="00C079C2"/>
    <w:rsid w:val="00C07A68"/>
    <w:rsid w:val="00C114BC"/>
    <w:rsid w:val="00C11C95"/>
    <w:rsid w:val="00C1210F"/>
    <w:rsid w:val="00C12568"/>
    <w:rsid w:val="00C1282B"/>
    <w:rsid w:val="00C13190"/>
    <w:rsid w:val="00C132AA"/>
    <w:rsid w:val="00C1366E"/>
    <w:rsid w:val="00C1416E"/>
    <w:rsid w:val="00C14473"/>
    <w:rsid w:val="00C14B85"/>
    <w:rsid w:val="00C15446"/>
    <w:rsid w:val="00C15AE6"/>
    <w:rsid w:val="00C15C4D"/>
    <w:rsid w:val="00C15D0B"/>
    <w:rsid w:val="00C16D02"/>
    <w:rsid w:val="00C170DD"/>
    <w:rsid w:val="00C173A8"/>
    <w:rsid w:val="00C200B3"/>
    <w:rsid w:val="00C20378"/>
    <w:rsid w:val="00C203DD"/>
    <w:rsid w:val="00C204F8"/>
    <w:rsid w:val="00C20533"/>
    <w:rsid w:val="00C20D98"/>
    <w:rsid w:val="00C20EFE"/>
    <w:rsid w:val="00C20FA1"/>
    <w:rsid w:val="00C210DD"/>
    <w:rsid w:val="00C21833"/>
    <w:rsid w:val="00C21A06"/>
    <w:rsid w:val="00C223F8"/>
    <w:rsid w:val="00C22489"/>
    <w:rsid w:val="00C22A3E"/>
    <w:rsid w:val="00C22B9F"/>
    <w:rsid w:val="00C22F2B"/>
    <w:rsid w:val="00C2309B"/>
    <w:rsid w:val="00C235E5"/>
    <w:rsid w:val="00C237B7"/>
    <w:rsid w:val="00C23BC2"/>
    <w:rsid w:val="00C23DD6"/>
    <w:rsid w:val="00C23DE8"/>
    <w:rsid w:val="00C250A4"/>
    <w:rsid w:val="00C256FD"/>
    <w:rsid w:val="00C25F0F"/>
    <w:rsid w:val="00C26679"/>
    <w:rsid w:val="00C267EF"/>
    <w:rsid w:val="00C27CCD"/>
    <w:rsid w:val="00C27CE7"/>
    <w:rsid w:val="00C301E5"/>
    <w:rsid w:val="00C30344"/>
    <w:rsid w:val="00C3087F"/>
    <w:rsid w:val="00C30FF4"/>
    <w:rsid w:val="00C3102E"/>
    <w:rsid w:val="00C317CA"/>
    <w:rsid w:val="00C31889"/>
    <w:rsid w:val="00C321AC"/>
    <w:rsid w:val="00C3273B"/>
    <w:rsid w:val="00C32840"/>
    <w:rsid w:val="00C328CE"/>
    <w:rsid w:val="00C32B26"/>
    <w:rsid w:val="00C33DA9"/>
    <w:rsid w:val="00C3428C"/>
    <w:rsid w:val="00C345A6"/>
    <w:rsid w:val="00C353E6"/>
    <w:rsid w:val="00C35700"/>
    <w:rsid w:val="00C35937"/>
    <w:rsid w:val="00C3593D"/>
    <w:rsid w:val="00C35D72"/>
    <w:rsid w:val="00C36286"/>
    <w:rsid w:val="00C36AA3"/>
    <w:rsid w:val="00C375A5"/>
    <w:rsid w:val="00C37681"/>
    <w:rsid w:val="00C37948"/>
    <w:rsid w:val="00C40431"/>
    <w:rsid w:val="00C40D6C"/>
    <w:rsid w:val="00C41657"/>
    <w:rsid w:val="00C41678"/>
    <w:rsid w:val="00C41B79"/>
    <w:rsid w:val="00C41CA6"/>
    <w:rsid w:val="00C424C5"/>
    <w:rsid w:val="00C428A0"/>
    <w:rsid w:val="00C42C3B"/>
    <w:rsid w:val="00C430BF"/>
    <w:rsid w:val="00C432D7"/>
    <w:rsid w:val="00C4377E"/>
    <w:rsid w:val="00C4462F"/>
    <w:rsid w:val="00C4662F"/>
    <w:rsid w:val="00C4736D"/>
    <w:rsid w:val="00C47EC6"/>
    <w:rsid w:val="00C502A7"/>
    <w:rsid w:val="00C50C86"/>
    <w:rsid w:val="00C50EAA"/>
    <w:rsid w:val="00C524E8"/>
    <w:rsid w:val="00C529BF"/>
    <w:rsid w:val="00C53637"/>
    <w:rsid w:val="00C5389E"/>
    <w:rsid w:val="00C53B86"/>
    <w:rsid w:val="00C53DCE"/>
    <w:rsid w:val="00C54797"/>
    <w:rsid w:val="00C54900"/>
    <w:rsid w:val="00C54CE6"/>
    <w:rsid w:val="00C54E93"/>
    <w:rsid w:val="00C54EC5"/>
    <w:rsid w:val="00C55087"/>
    <w:rsid w:val="00C553A5"/>
    <w:rsid w:val="00C55492"/>
    <w:rsid w:val="00C5573A"/>
    <w:rsid w:val="00C5639B"/>
    <w:rsid w:val="00C56EE9"/>
    <w:rsid w:val="00C573C9"/>
    <w:rsid w:val="00C57BE9"/>
    <w:rsid w:val="00C61150"/>
    <w:rsid w:val="00C62C0B"/>
    <w:rsid w:val="00C6376E"/>
    <w:rsid w:val="00C63EDD"/>
    <w:rsid w:val="00C64325"/>
    <w:rsid w:val="00C646D7"/>
    <w:rsid w:val="00C6502F"/>
    <w:rsid w:val="00C655D5"/>
    <w:rsid w:val="00C65721"/>
    <w:rsid w:val="00C658F2"/>
    <w:rsid w:val="00C66A9E"/>
    <w:rsid w:val="00C66DCA"/>
    <w:rsid w:val="00C66EC2"/>
    <w:rsid w:val="00C671BD"/>
    <w:rsid w:val="00C67359"/>
    <w:rsid w:val="00C7086D"/>
    <w:rsid w:val="00C70B8D"/>
    <w:rsid w:val="00C70BA1"/>
    <w:rsid w:val="00C7108D"/>
    <w:rsid w:val="00C7213D"/>
    <w:rsid w:val="00C72AFC"/>
    <w:rsid w:val="00C7316F"/>
    <w:rsid w:val="00C736C2"/>
    <w:rsid w:val="00C73808"/>
    <w:rsid w:val="00C74127"/>
    <w:rsid w:val="00C74902"/>
    <w:rsid w:val="00C75810"/>
    <w:rsid w:val="00C75E12"/>
    <w:rsid w:val="00C76CC2"/>
    <w:rsid w:val="00C77106"/>
    <w:rsid w:val="00C777BB"/>
    <w:rsid w:val="00C77945"/>
    <w:rsid w:val="00C77B5D"/>
    <w:rsid w:val="00C804FC"/>
    <w:rsid w:val="00C807A6"/>
    <w:rsid w:val="00C808D4"/>
    <w:rsid w:val="00C814C2"/>
    <w:rsid w:val="00C820D7"/>
    <w:rsid w:val="00C82494"/>
    <w:rsid w:val="00C82764"/>
    <w:rsid w:val="00C833F1"/>
    <w:rsid w:val="00C8351F"/>
    <w:rsid w:val="00C83548"/>
    <w:rsid w:val="00C83715"/>
    <w:rsid w:val="00C83ECB"/>
    <w:rsid w:val="00C8425D"/>
    <w:rsid w:val="00C84262"/>
    <w:rsid w:val="00C843F9"/>
    <w:rsid w:val="00C848F4"/>
    <w:rsid w:val="00C8569E"/>
    <w:rsid w:val="00C860A0"/>
    <w:rsid w:val="00C86DEC"/>
    <w:rsid w:val="00C86FD8"/>
    <w:rsid w:val="00C87A59"/>
    <w:rsid w:val="00C87B97"/>
    <w:rsid w:val="00C901E5"/>
    <w:rsid w:val="00C907D7"/>
    <w:rsid w:val="00C90964"/>
    <w:rsid w:val="00C915AA"/>
    <w:rsid w:val="00C9175B"/>
    <w:rsid w:val="00C929D1"/>
    <w:rsid w:val="00C92C0E"/>
    <w:rsid w:val="00C92DA0"/>
    <w:rsid w:val="00C92F99"/>
    <w:rsid w:val="00C93FA5"/>
    <w:rsid w:val="00C947F7"/>
    <w:rsid w:val="00C94D90"/>
    <w:rsid w:val="00C95499"/>
    <w:rsid w:val="00C95A2F"/>
    <w:rsid w:val="00C95CB5"/>
    <w:rsid w:val="00C964B8"/>
    <w:rsid w:val="00C967B2"/>
    <w:rsid w:val="00C96BA4"/>
    <w:rsid w:val="00C96C78"/>
    <w:rsid w:val="00C96D7E"/>
    <w:rsid w:val="00C9745A"/>
    <w:rsid w:val="00C97909"/>
    <w:rsid w:val="00C97957"/>
    <w:rsid w:val="00C97A7E"/>
    <w:rsid w:val="00CA03E2"/>
    <w:rsid w:val="00CA0529"/>
    <w:rsid w:val="00CA0723"/>
    <w:rsid w:val="00CA0C45"/>
    <w:rsid w:val="00CA0E5A"/>
    <w:rsid w:val="00CA129C"/>
    <w:rsid w:val="00CA2D6A"/>
    <w:rsid w:val="00CA2E31"/>
    <w:rsid w:val="00CA3A36"/>
    <w:rsid w:val="00CA4104"/>
    <w:rsid w:val="00CA4A2B"/>
    <w:rsid w:val="00CA5111"/>
    <w:rsid w:val="00CA51C9"/>
    <w:rsid w:val="00CA589D"/>
    <w:rsid w:val="00CA5A2B"/>
    <w:rsid w:val="00CA639B"/>
    <w:rsid w:val="00CA6A67"/>
    <w:rsid w:val="00CA6F7E"/>
    <w:rsid w:val="00CA76C7"/>
    <w:rsid w:val="00CA7B62"/>
    <w:rsid w:val="00CA7C22"/>
    <w:rsid w:val="00CB0969"/>
    <w:rsid w:val="00CB0EA1"/>
    <w:rsid w:val="00CB103D"/>
    <w:rsid w:val="00CB137F"/>
    <w:rsid w:val="00CB1BBF"/>
    <w:rsid w:val="00CB3452"/>
    <w:rsid w:val="00CB3A38"/>
    <w:rsid w:val="00CB3E93"/>
    <w:rsid w:val="00CB4498"/>
    <w:rsid w:val="00CB4550"/>
    <w:rsid w:val="00CB4803"/>
    <w:rsid w:val="00CB4B02"/>
    <w:rsid w:val="00CB4B72"/>
    <w:rsid w:val="00CB4D47"/>
    <w:rsid w:val="00CB5156"/>
    <w:rsid w:val="00CB5DF4"/>
    <w:rsid w:val="00CB630F"/>
    <w:rsid w:val="00CB731F"/>
    <w:rsid w:val="00CB7854"/>
    <w:rsid w:val="00CC0325"/>
    <w:rsid w:val="00CC09BD"/>
    <w:rsid w:val="00CC0DC6"/>
    <w:rsid w:val="00CC0E27"/>
    <w:rsid w:val="00CC2422"/>
    <w:rsid w:val="00CC267B"/>
    <w:rsid w:val="00CC2CFC"/>
    <w:rsid w:val="00CC3009"/>
    <w:rsid w:val="00CC3394"/>
    <w:rsid w:val="00CC342C"/>
    <w:rsid w:val="00CC41E1"/>
    <w:rsid w:val="00CC46AD"/>
    <w:rsid w:val="00CC4A56"/>
    <w:rsid w:val="00CC4E60"/>
    <w:rsid w:val="00CC552B"/>
    <w:rsid w:val="00CC5C8E"/>
    <w:rsid w:val="00CC6669"/>
    <w:rsid w:val="00CC7C6A"/>
    <w:rsid w:val="00CC7CDD"/>
    <w:rsid w:val="00CC7DFE"/>
    <w:rsid w:val="00CC7E34"/>
    <w:rsid w:val="00CC7F9D"/>
    <w:rsid w:val="00CD04CF"/>
    <w:rsid w:val="00CD05A1"/>
    <w:rsid w:val="00CD12F1"/>
    <w:rsid w:val="00CD14EC"/>
    <w:rsid w:val="00CD1594"/>
    <w:rsid w:val="00CD1605"/>
    <w:rsid w:val="00CD1A73"/>
    <w:rsid w:val="00CD1FB7"/>
    <w:rsid w:val="00CD26C6"/>
    <w:rsid w:val="00CD2ABC"/>
    <w:rsid w:val="00CD37F6"/>
    <w:rsid w:val="00CD3E41"/>
    <w:rsid w:val="00CD42D8"/>
    <w:rsid w:val="00CD44C3"/>
    <w:rsid w:val="00CD4666"/>
    <w:rsid w:val="00CD487C"/>
    <w:rsid w:val="00CD4A44"/>
    <w:rsid w:val="00CD4CF0"/>
    <w:rsid w:val="00CD59BC"/>
    <w:rsid w:val="00CD5E2B"/>
    <w:rsid w:val="00CD6536"/>
    <w:rsid w:val="00CD6C39"/>
    <w:rsid w:val="00CD6C53"/>
    <w:rsid w:val="00CD6CB3"/>
    <w:rsid w:val="00CD6D12"/>
    <w:rsid w:val="00CD7372"/>
    <w:rsid w:val="00CD743E"/>
    <w:rsid w:val="00CD744F"/>
    <w:rsid w:val="00CD7DD0"/>
    <w:rsid w:val="00CE0205"/>
    <w:rsid w:val="00CE0428"/>
    <w:rsid w:val="00CE0444"/>
    <w:rsid w:val="00CE079C"/>
    <w:rsid w:val="00CE1482"/>
    <w:rsid w:val="00CE1624"/>
    <w:rsid w:val="00CE254C"/>
    <w:rsid w:val="00CE2A46"/>
    <w:rsid w:val="00CE2B87"/>
    <w:rsid w:val="00CE3257"/>
    <w:rsid w:val="00CE3D05"/>
    <w:rsid w:val="00CE3E89"/>
    <w:rsid w:val="00CE4261"/>
    <w:rsid w:val="00CE505A"/>
    <w:rsid w:val="00CE53BA"/>
    <w:rsid w:val="00CE5E78"/>
    <w:rsid w:val="00CE6188"/>
    <w:rsid w:val="00CE69E7"/>
    <w:rsid w:val="00CE7129"/>
    <w:rsid w:val="00CE7595"/>
    <w:rsid w:val="00CE7AB4"/>
    <w:rsid w:val="00CE7F77"/>
    <w:rsid w:val="00CF042C"/>
    <w:rsid w:val="00CF15A6"/>
    <w:rsid w:val="00CF1E43"/>
    <w:rsid w:val="00CF1E4E"/>
    <w:rsid w:val="00CF1FB7"/>
    <w:rsid w:val="00CF37A8"/>
    <w:rsid w:val="00CF38E1"/>
    <w:rsid w:val="00CF41D6"/>
    <w:rsid w:val="00CF450D"/>
    <w:rsid w:val="00CF602B"/>
    <w:rsid w:val="00CF607B"/>
    <w:rsid w:val="00CF6386"/>
    <w:rsid w:val="00CF6999"/>
    <w:rsid w:val="00CF6EEE"/>
    <w:rsid w:val="00CF72B9"/>
    <w:rsid w:val="00D001C6"/>
    <w:rsid w:val="00D003B2"/>
    <w:rsid w:val="00D00FE7"/>
    <w:rsid w:val="00D01890"/>
    <w:rsid w:val="00D0235D"/>
    <w:rsid w:val="00D027F9"/>
    <w:rsid w:val="00D02D3E"/>
    <w:rsid w:val="00D03159"/>
    <w:rsid w:val="00D03ACD"/>
    <w:rsid w:val="00D046A2"/>
    <w:rsid w:val="00D04D97"/>
    <w:rsid w:val="00D05AC3"/>
    <w:rsid w:val="00D05B11"/>
    <w:rsid w:val="00D05C39"/>
    <w:rsid w:val="00D06143"/>
    <w:rsid w:val="00D06297"/>
    <w:rsid w:val="00D063B3"/>
    <w:rsid w:val="00D069C6"/>
    <w:rsid w:val="00D0707F"/>
    <w:rsid w:val="00D070B3"/>
    <w:rsid w:val="00D10503"/>
    <w:rsid w:val="00D10911"/>
    <w:rsid w:val="00D11C01"/>
    <w:rsid w:val="00D120F7"/>
    <w:rsid w:val="00D1211C"/>
    <w:rsid w:val="00D12733"/>
    <w:rsid w:val="00D137E3"/>
    <w:rsid w:val="00D13CAF"/>
    <w:rsid w:val="00D141ED"/>
    <w:rsid w:val="00D1473F"/>
    <w:rsid w:val="00D14782"/>
    <w:rsid w:val="00D14C61"/>
    <w:rsid w:val="00D150AC"/>
    <w:rsid w:val="00D1513D"/>
    <w:rsid w:val="00D153C9"/>
    <w:rsid w:val="00D15FAA"/>
    <w:rsid w:val="00D16B68"/>
    <w:rsid w:val="00D17055"/>
    <w:rsid w:val="00D176CB"/>
    <w:rsid w:val="00D17815"/>
    <w:rsid w:val="00D17B2F"/>
    <w:rsid w:val="00D17B38"/>
    <w:rsid w:val="00D17E0A"/>
    <w:rsid w:val="00D20229"/>
    <w:rsid w:val="00D208DD"/>
    <w:rsid w:val="00D21162"/>
    <w:rsid w:val="00D22099"/>
    <w:rsid w:val="00D22D73"/>
    <w:rsid w:val="00D2301E"/>
    <w:rsid w:val="00D236B9"/>
    <w:rsid w:val="00D23969"/>
    <w:rsid w:val="00D23AAF"/>
    <w:rsid w:val="00D2559A"/>
    <w:rsid w:val="00D25A6B"/>
    <w:rsid w:val="00D25AC7"/>
    <w:rsid w:val="00D2664A"/>
    <w:rsid w:val="00D27F11"/>
    <w:rsid w:val="00D27F6A"/>
    <w:rsid w:val="00D300DA"/>
    <w:rsid w:val="00D30538"/>
    <w:rsid w:val="00D30994"/>
    <w:rsid w:val="00D30CB3"/>
    <w:rsid w:val="00D31088"/>
    <w:rsid w:val="00D31F29"/>
    <w:rsid w:val="00D321B1"/>
    <w:rsid w:val="00D323DB"/>
    <w:rsid w:val="00D327DE"/>
    <w:rsid w:val="00D32A4E"/>
    <w:rsid w:val="00D32C3D"/>
    <w:rsid w:val="00D3318E"/>
    <w:rsid w:val="00D33489"/>
    <w:rsid w:val="00D3388C"/>
    <w:rsid w:val="00D3393E"/>
    <w:rsid w:val="00D33E5F"/>
    <w:rsid w:val="00D346DC"/>
    <w:rsid w:val="00D3483C"/>
    <w:rsid w:val="00D3555C"/>
    <w:rsid w:val="00D35965"/>
    <w:rsid w:val="00D35E4C"/>
    <w:rsid w:val="00D35F22"/>
    <w:rsid w:val="00D37759"/>
    <w:rsid w:val="00D40D00"/>
    <w:rsid w:val="00D41051"/>
    <w:rsid w:val="00D4126D"/>
    <w:rsid w:val="00D41752"/>
    <w:rsid w:val="00D41FD9"/>
    <w:rsid w:val="00D42C6F"/>
    <w:rsid w:val="00D431EE"/>
    <w:rsid w:val="00D439FA"/>
    <w:rsid w:val="00D43FF9"/>
    <w:rsid w:val="00D441A2"/>
    <w:rsid w:val="00D4462F"/>
    <w:rsid w:val="00D451BD"/>
    <w:rsid w:val="00D45698"/>
    <w:rsid w:val="00D4620F"/>
    <w:rsid w:val="00D462CD"/>
    <w:rsid w:val="00D477AD"/>
    <w:rsid w:val="00D47C28"/>
    <w:rsid w:val="00D50073"/>
    <w:rsid w:val="00D51854"/>
    <w:rsid w:val="00D526A7"/>
    <w:rsid w:val="00D534A0"/>
    <w:rsid w:val="00D537C4"/>
    <w:rsid w:val="00D53CBB"/>
    <w:rsid w:val="00D53CC1"/>
    <w:rsid w:val="00D540F3"/>
    <w:rsid w:val="00D543A5"/>
    <w:rsid w:val="00D54FF0"/>
    <w:rsid w:val="00D55279"/>
    <w:rsid w:val="00D553B1"/>
    <w:rsid w:val="00D5573D"/>
    <w:rsid w:val="00D55BD3"/>
    <w:rsid w:val="00D56314"/>
    <w:rsid w:val="00D56356"/>
    <w:rsid w:val="00D566E8"/>
    <w:rsid w:val="00D56DFD"/>
    <w:rsid w:val="00D574D9"/>
    <w:rsid w:val="00D57E90"/>
    <w:rsid w:val="00D60347"/>
    <w:rsid w:val="00D60D05"/>
    <w:rsid w:val="00D60DCC"/>
    <w:rsid w:val="00D6108D"/>
    <w:rsid w:val="00D62915"/>
    <w:rsid w:val="00D62C86"/>
    <w:rsid w:val="00D64045"/>
    <w:rsid w:val="00D652A8"/>
    <w:rsid w:val="00D6551F"/>
    <w:rsid w:val="00D65BDE"/>
    <w:rsid w:val="00D65CB7"/>
    <w:rsid w:val="00D65E47"/>
    <w:rsid w:val="00D66E0E"/>
    <w:rsid w:val="00D66FE7"/>
    <w:rsid w:val="00D67577"/>
    <w:rsid w:val="00D705F3"/>
    <w:rsid w:val="00D7132E"/>
    <w:rsid w:val="00D71D93"/>
    <w:rsid w:val="00D724D4"/>
    <w:rsid w:val="00D72F3B"/>
    <w:rsid w:val="00D73838"/>
    <w:rsid w:val="00D73869"/>
    <w:rsid w:val="00D73CF8"/>
    <w:rsid w:val="00D73D56"/>
    <w:rsid w:val="00D7417A"/>
    <w:rsid w:val="00D74479"/>
    <w:rsid w:val="00D75416"/>
    <w:rsid w:val="00D75A9B"/>
    <w:rsid w:val="00D765F2"/>
    <w:rsid w:val="00D7695B"/>
    <w:rsid w:val="00D806AA"/>
    <w:rsid w:val="00D80996"/>
    <w:rsid w:val="00D813A3"/>
    <w:rsid w:val="00D81BD7"/>
    <w:rsid w:val="00D82AC4"/>
    <w:rsid w:val="00D82D92"/>
    <w:rsid w:val="00D83163"/>
    <w:rsid w:val="00D8393B"/>
    <w:rsid w:val="00D84095"/>
    <w:rsid w:val="00D84540"/>
    <w:rsid w:val="00D84713"/>
    <w:rsid w:val="00D847C5"/>
    <w:rsid w:val="00D84927"/>
    <w:rsid w:val="00D84DCD"/>
    <w:rsid w:val="00D85054"/>
    <w:rsid w:val="00D86426"/>
    <w:rsid w:val="00D866D9"/>
    <w:rsid w:val="00D86854"/>
    <w:rsid w:val="00D86DA3"/>
    <w:rsid w:val="00D872F3"/>
    <w:rsid w:val="00D90804"/>
    <w:rsid w:val="00D912C1"/>
    <w:rsid w:val="00D914C2"/>
    <w:rsid w:val="00D9166A"/>
    <w:rsid w:val="00D92643"/>
    <w:rsid w:val="00D9271E"/>
    <w:rsid w:val="00D9375E"/>
    <w:rsid w:val="00D937A3"/>
    <w:rsid w:val="00D93F28"/>
    <w:rsid w:val="00D94CB2"/>
    <w:rsid w:val="00D94D8E"/>
    <w:rsid w:val="00D94DEA"/>
    <w:rsid w:val="00D95243"/>
    <w:rsid w:val="00D95430"/>
    <w:rsid w:val="00D954EF"/>
    <w:rsid w:val="00D9558C"/>
    <w:rsid w:val="00D95DE3"/>
    <w:rsid w:val="00D9625F"/>
    <w:rsid w:val="00D96A6A"/>
    <w:rsid w:val="00D973A1"/>
    <w:rsid w:val="00D9765D"/>
    <w:rsid w:val="00D9766F"/>
    <w:rsid w:val="00D97ACC"/>
    <w:rsid w:val="00DA0A9D"/>
    <w:rsid w:val="00DA0C42"/>
    <w:rsid w:val="00DA2451"/>
    <w:rsid w:val="00DA294E"/>
    <w:rsid w:val="00DA34D0"/>
    <w:rsid w:val="00DA3B0F"/>
    <w:rsid w:val="00DA3D67"/>
    <w:rsid w:val="00DA3F1D"/>
    <w:rsid w:val="00DA4403"/>
    <w:rsid w:val="00DA59BD"/>
    <w:rsid w:val="00DA722B"/>
    <w:rsid w:val="00DA7499"/>
    <w:rsid w:val="00DA78A1"/>
    <w:rsid w:val="00DA79DE"/>
    <w:rsid w:val="00DB0037"/>
    <w:rsid w:val="00DB01BD"/>
    <w:rsid w:val="00DB098F"/>
    <w:rsid w:val="00DB0B34"/>
    <w:rsid w:val="00DB121E"/>
    <w:rsid w:val="00DB1275"/>
    <w:rsid w:val="00DB1454"/>
    <w:rsid w:val="00DB1C0D"/>
    <w:rsid w:val="00DB211F"/>
    <w:rsid w:val="00DB252D"/>
    <w:rsid w:val="00DB2E8F"/>
    <w:rsid w:val="00DB2E97"/>
    <w:rsid w:val="00DB3265"/>
    <w:rsid w:val="00DB48DA"/>
    <w:rsid w:val="00DB4918"/>
    <w:rsid w:val="00DB4D5B"/>
    <w:rsid w:val="00DB4DCD"/>
    <w:rsid w:val="00DB6402"/>
    <w:rsid w:val="00DB648B"/>
    <w:rsid w:val="00DB664C"/>
    <w:rsid w:val="00DB6E19"/>
    <w:rsid w:val="00DB7875"/>
    <w:rsid w:val="00DC0078"/>
    <w:rsid w:val="00DC0AB2"/>
    <w:rsid w:val="00DC0B5C"/>
    <w:rsid w:val="00DC0C5B"/>
    <w:rsid w:val="00DC0DD0"/>
    <w:rsid w:val="00DC1611"/>
    <w:rsid w:val="00DC19A4"/>
    <w:rsid w:val="00DC1C13"/>
    <w:rsid w:val="00DC1DF7"/>
    <w:rsid w:val="00DC1F9A"/>
    <w:rsid w:val="00DC2F33"/>
    <w:rsid w:val="00DC45BF"/>
    <w:rsid w:val="00DC47B1"/>
    <w:rsid w:val="00DC491D"/>
    <w:rsid w:val="00DC4AD3"/>
    <w:rsid w:val="00DC4C36"/>
    <w:rsid w:val="00DC51BD"/>
    <w:rsid w:val="00DC5498"/>
    <w:rsid w:val="00DC65FC"/>
    <w:rsid w:val="00DC7AFC"/>
    <w:rsid w:val="00DC7E7A"/>
    <w:rsid w:val="00DC7EB1"/>
    <w:rsid w:val="00DD0008"/>
    <w:rsid w:val="00DD048A"/>
    <w:rsid w:val="00DD0CC4"/>
    <w:rsid w:val="00DD261D"/>
    <w:rsid w:val="00DD286A"/>
    <w:rsid w:val="00DD3203"/>
    <w:rsid w:val="00DD4070"/>
    <w:rsid w:val="00DD481C"/>
    <w:rsid w:val="00DD487F"/>
    <w:rsid w:val="00DD5573"/>
    <w:rsid w:val="00DD55CF"/>
    <w:rsid w:val="00DD580C"/>
    <w:rsid w:val="00DD610D"/>
    <w:rsid w:val="00DD705C"/>
    <w:rsid w:val="00DD72DD"/>
    <w:rsid w:val="00DD7865"/>
    <w:rsid w:val="00DD7889"/>
    <w:rsid w:val="00DE03A3"/>
    <w:rsid w:val="00DE03C5"/>
    <w:rsid w:val="00DE2985"/>
    <w:rsid w:val="00DE2A55"/>
    <w:rsid w:val="00DE2EA8"/>
    <w:rsid w:val="00DE30A4"/>
    <w:rsid w:val="00DE3E3A"/>
    <w:rsid w:val="00DE4A90"/>
    <w:rsid w:val="00DE4B3E"/>
    <w:rsid w:val="00DE4DA1"/>
    <w:rsid w:val="00DE53E1"/>
    <w:rsid w:val="00DE5BE1"/>
    <w:rsid w:val="00DE6C48"/>
    <w:rsid w:val="00DE6D1E"/>
    <w:rsid w:val="00DE7246"/>
    <w:rsid w:val="00DE7B87"/>
    <w:rsid w:val="00DE7D94"/>
    <w:rsid w:val="00DE7FB7"/>
    <w:rsid w:val="00DF09BC"/>
    <w:rsid w:val="00DF0E56"/>
    <w:rsid w:val="00DF168D"/>
    <w:rsid w:val="00DF2662"/>
    <w:rsid w:val="00DF2CB9"/>
    <w:rsid w:val="00DF3027"/>
    <w:rsid w:val="00DF39D9"/>
    <w:rsid w:val="00DF4981"/>
    <w:rsid w:val="00DF4BB8"/>
    <w:rsid w:val="00DF4C0D"/>
    <w:rsid w:val="00DF5127"/>
    <w:rsid w:val="00DF546B"/>
    <w:rsid w:val="00DF58AA"/>
    <w:rsid w:val="00DF5B0B"/>
    <w:rsid w:val="00DF5D95"/>
    <w:rsid w:val="00DF5D98"/>
    <w:rsid w:val="00DF6166"/>
    <w:rsid w:val="00DF66A4"/>
    <w:rsid w:val="00DF6A2A"/>
    <w:rsid w:val="00DF6F37"/>
    <w:rsid w:val="00DF7A9F"/>
    <w:rsid w:val="00E000D5"/>
    <w:rsid w:val="00E002D2"/>
    <w:rsid w:val="00E0039D"/>
    <w:rsid w:val="00E0046D"/>
    <w:rsid w:val="00E0065C"/>
    <w:rsid w:val="00E00A0D"/>
    <w:rsid w:val="00E00ABC"/>
    <w:rsid w:val="00E010EC"/>
    <w:rsid w:val="00E02138"/>
    <w:rsid w:val="00E034B5"/>
    <w:rsid w:val="00E03C37"/>
    <w:rsid w:val="00E03F79"/>
    <w:rsid w:val="00E0418B"/>
    <w:rsid w:val="00E04C6C"/>
    <w:rsid w:val="00E04DDF"/>
    <w:rsid w:val="00E05034"/>
    <w:rsid w:val="00E05546"/>
    <w:rsid w:val="00E05580"/>
    <w:rsid w:val="00E05951"/>
    <w:rsid w:val="00E05986"/>
    <w:rsid w:val="00E061EC"/>
    <w:rsid w:val="00E06766"/>
    <w:rsid w:val="00E07464"/>
    <w:rsid w:val="00E07896"/>
    <w:rsid w:val="00E07B8B"/>
    <w:rsid w:val="00E07D98"/>
    <w:rsid w:val="00E105C0"/>
    <w:rsid w:val="00E1084C"/>
    <w:rsid w:val="00E10AAF"/>
    <w:rsid w:val="00E11260"/>
    <w:rsid w:val="00E11E27"/>
    <w:rsid w:val="00E120AE"/>
    <w:rsid w:val="00E124FE"/>
    <w:rsid w:val="00E125F0"/>
    <w:rsid w:val="00E1268A"/>
    <w:rsid w:val="00E12974"/>
    <w:rsid w:val="00E12A5C"/>
    <w:rsid w:val="00E14079"/>
    <w:rsid w:val="00E141C4"/>
    <w:rsid w:val="00E149FE"/>
    <w:rsid w:val="00E14BA6"/>
    <w:rsid w:val="00E15175"/>
    <w:rsid w:val="00E1521A"/>
    <w:rsid w:val="00E15F07"/>
    <w:rsid w:val="00E17023"/>
    <w:rsid w:val="00E17287"/>
    <w:rsid w:val="00E1756C"/>
    <w:rsid w:val="00E2000F"/>
    <w:rsid w:val="00E212B3"/>
    <w:rsid w:val="00E21909"/>
    <w:rsid w:val="00E21B9B"/>
    <w:rsid w:val="00E222AB"/>
    <w:rsid w:val="00E22325"/>
    <w:rsid w:val="00E22871"/>
    <w:rsid w:val="00E228B9"/>
    <w:rsid w:val="00E2331D"/>
    <w:rsid w:val="00E234BB"/>
    <w:rsid w:val="00E2361C"/>
    <w:rsid w:val="00E23A18"/>
    <w:rsid w:val="00E23C18"/>
    <w:rsid w:val="00E23C40"/>
    <w:rsid w:val="00E2492D"/>
    <w:rsid w:val="00E2567B"/>
    <w:rsid w:val="00E26A08"/>
    <w:rsid w:val="00E26E1D"/>
    <w:rsid w:val="00E304FF"/>
    <w:rsid w:val="00E307F2"/>
    <w:rsid w:val="00E309B6"/>
    <w:rsid w:val="00E310DC"/>
    <w:rsid w:val="00E31F88"/>
    <w:rsid w:val="00E32217"/>
    <w:rsid w:val="00E32FF8"/>
    <w:rsid w:val="00E33DE3"/>
    <w:rsid w:val="00E359D3"/>
    <w:rsid w:val="00E35C73"/>
    <w:rsid w:val="00E35CB9"/>
    <w:rsid w:val="00E35CC8"/>
    <w:rsid w:val="00E35DDF"/>
    <w:rsid w:val="00E36334"/>
    <w:rsid w:val="00E3697B"/>
    <w:rsid w:val="00E3712C"/>
    <w:rsid w:val="00E375B0"/>
    <w:rsid w:val="00E40066"/>
    <w:rsid w:val="00E4026B"/>
    <w:rsid w:val="00E405C2"/>
    <w:rsid w:val="00E40DBB"/>
    <w:rsid w:val="00E40DFF"/>
    <w:rsid w:val="00E41226"/>
    <w:rsid w:val="00E4123A"/>
    <w:rsid w:val="00E41837"/>
    <w:rsid w:val="00E426F5"/>
    <w:rsid w:val="00E43D65"/>
    <w:rsid w:val="00E44DD9"/>
    <w:rsid w:val="00E45A0E"/>
    <w:rsid w:val="00E4602B"/>
    <w:rsid w:val="00E469D7"/>
    <w:rsid w:val="00E50106"/>
    <w:rsid w:val="00E50344"/>
    <w:rsid w:val="00E503B8"/>
    <w:rsid w:val="00E50800"/>
    <w:rsid w:val="00E50875"/>
    <w:rsid w:val="00E50E27"/>
    <w:rsid w:val="00E50EF4"/>
    <w:rsid w:val="00E51BEC"/>
    <w:rsid w:val="00E52B0A"/>
    <w:rsid w:val="00E52D57"/>
    <w:rsid w:val="00E52F08"/>
    <w:rsid w:val="00E53F09"/>
    <w:rsid w:val="00E54282"/>
    <w:rsid w:val="00E545DC"/>
    <w:rsid w:val="00E54C1C"/>
    <w:rsid w:val="00E55D35"/>
    <w:rsid w:val="00E56329"/>
    <w:rsid w:val="00E56739"/>
    <w:rsid w:val="00E56AD9"/>
    <w:rsid w:val="00E56B42"/>
    <w:rsid w:val="00E56DC3"/>
    <w:rsid w:val="00E56E7C"/>
    <w:rsid w:val="00E56EDE"/>
    <w:rsid w:val="00E5754D"/>
    <w:rsid w:val="00E5776F"/>
    <w:rsid w:val="00E57A82"/>
    <w:rsid w:val="00E57D9B"/>
    <w:rsid w:val="00E61F17"/>
    <w:rsid w:val="00E63E18"/>
    <w:rsid w:val="00E640A9"/>
    <w:rsid w:val="00E64D11"/>
    <w:rsid w:val="00E64D7F"/>
    <w:rsid w:val="00E64FF2"/>
    <w:rsid w:val="00E6537C"/>
    <w:rsid w:val="00E65611"/>
    <w:rsid w:val="00E65AFC"/>
    <w:rsid w:val="00E663C4"/>
    <w:rsid w:val="00E66AE1"/>
    <w:rsid w:val="00E6718C"/>
    <w:rsid w:val="00E674BA"/>
    <w:rsid w:val="00E67FBB"/>
    <w:rsid w:val="00E70BEE"/>
    <w:rsid w:val="00E70DF2"/>
    <w:rsid w:val="00E7108B"/>
    <w:rsid w:val="00E722B2"/>
    <w:rsid w:val="00E72437"/>
    <w:rsid w:val="00E7290B"/>
    <w:rsid w:val="00E72DE7"/>
    <w:rsid w:val="00E73C73"/>
    <w:rsid w:val="00E74347"/>
    <w:rsid w:val="00E74F68"/>
    <w:rsid w:val="00E75974"/>
    <w:rsid w:val="00E76053"/>
    <w:rsid w:val="00E7610B"/>
    <w:rsid w:val="00E7677D"/>
    <w:rsid w:val="00E76E1A"/>
    <w:rsid w:val="00E77023"/>
    <w:rsid w:val="00E77078"/>
    <w:rsid w:val="00E77863"/>
    <w:rsid w:val="00E778D9"/>
    <w:rsid w:val="00E77987"/>
    <w:rsid w:val="00E77D75"/>
    <w:rsid w:val="00E77DAA"/>
    <w:rsid w:val="00E8080F"/>
    <w:rsid w:val="00E80B1F"/>
    <w:rsid w:val="00E80C69"/>
    <w:rsid w:val="00E8110A"/>
    <w:rsid w:val="00E8188E"/>
    <w:rsid w:val="00E81B3C"/>
    <w:rsid w:val="00E81B4E"/>
    <w:rsid w:val="00E82B21"/>
    <w:rsid w:val="00E82C3B"/>
    <w:rsid w:val="00E833C5"/>
    <w:rsid w:val="00E83773"/>
    <w:rsid w:val="00E83A4F"/>
    <w:rsid w:val="00E841BD"/>
    <w:rsid w:val="00E8435C"/>
    <w:rsid w:val="00E84568"/>
    <w:rsid w:val="00E848D0"/>
    <w:rsid w:val="00E84B11"/>
    <w:rsid w:val="00E84DC2"/>
    <w:rsid w:val="00E84F87"/>
    <w:rsid w:val="00E852EB"/>
    <w:rsid w:val="00E8546C"/>
    <w:rsid w:val="00E85722"/>
    <w:rsid w:val="00E85751"/>
    <w:rsid w:val="00E85780"/>
    <w:rsid w:val="00E8589A"/>
    <w:rsid w:val="00E86664"/>
    <w:rsid w:val="00E86CF8"/>
    <w:rsid w:val="00E87E47"/>
    <w:rsid w:val="00E9046F"/>
    <w:rsid w:val="00E913BA"/>
    <w:rsid w:val="00E9195C"/>
    <w:rsid w:val="00E91DA7"/>
    <w:rsid w:val="00E91DB1"/>
    <w:rsid w:val="00E9205F"/>
    <w:rsid w:val="00E92777"/>
    <w:rsid w:val="00E9292A"/>
    <w:rsid w:val="00E92EC9"/>
    <w:rsid w:val="00E93009"/>
    <w:rsid w:val="00E93B85"/>
    <w:rsid w:val="00E93CD5"/>
    <w:rsid w:val="00E93FFE"/>
    <w:rsid w:val="00E94E26"/>
    <w:rsid w:val="00E94F44"/>
    <w:rsid w:val="00E952D1"/>
    <w:rsid w:val="00E95D46"/>
    <w:rsid w:val="00E96387"/>
    <w:rsid w:val="00E9686D"/>
    <w:rsid w:val="00E96BA1"/>
    <w:rsid w:val="00E96D9C"/>
    <w:rsid w:val="00E97077"/>
    <w:rsid w:val="00EA018D"/>
    <w:rsid w:val="00EA0756"/>
    <w:rsid w:val="00EA09AB"/>
    <w:rsid w:val="00EA13D3"/>
    <w:rsid w:val="00EA1B16"/>
    <w:rsid w:val="00EA1D50"/>
    <w:rsid w:val="00EA1E7C"/>
    <w:rsid w:val="00EA271C"/>
    <w:rsid w:val="00EA2831"/>
    <w:rsid w:val="00EA2C57"/>
    <w:rsid w:val="00EA4479"/>
    <w:rsid w:val="00EA48A3"/>
    <w:rsid w:val="00EA4967"/>
    <w:rsid w:val="00EA6940"/>
    <w:rsid w:val="00EA6D0F"/>
    <w:rsid w:val="00EB010D"/>
    <w:rsid w:val="00EB0B22"/>
    <w:rsid w:val="00EB17AC"/>
    <w:rsid w:val="00EB1AA9"/>
    <w:rsid w:val="00EB1E10"/>
    <w:rsid w:val="00EB3D4F"/>
    <w:rsid w:val="00EB3DC4"/>
    <w:rsid w:val="00EB4212"/>
    <w:rsid w:val="00EB5043"/>
    <w:rsid w:val="00EB5250"/>
    <w:rsid w:val="00EB5897"/>
    <w:rsid w:val="00EB592F"/>
    <w:rsid w:val="00EB5CF6"/>
    <w:rsid w:val="00EB6982"/>
    <w:rsid w:val="00EB69BD"/>
    <w:rsid w:val="00EB7B07"/>
    <w:rsid w:val="00EB7B73"/>
    <w:rsid w:val="00EB7EF0"/>
    <w:rsid w:val="00EC043F"/>
    <w:rsid w:val="00EC1322"/>
    <w:rsid w:val="00EC1672"/>
    <w:rsid w:val="00EC171D"/>
    <w:rsid w:val="00EC184A"/>
    <w:rsid w:val="00EC19A0"/>
    <w:rsid w:val="00EC2180"/>
    <w:rsid w:val="00EC21C9"/>
    <w:rsid w:val="00EC2748"/>
    <w:rsid w:val="00EC27FF"/>
    <w:rsid w:val="00EC3EBD"/>
    <w:rsid w:val="00EC3FC6"/>
    <w:rsid w:val="00EC420D"/>
    <w:rsid w:val="00EC425E"/>
    <w:rsid w:val="00EC5799"/>
    <w:rsid w:val="00EC5A52"/>
    <w:rsid w:val="00EC5C54"/>
    <w:rsid w:val="00EC6752"/>
    <w:rsid w:val="00EC6B19"/>
    <w:rsid w:val="00EC70CE"/>
    <w:rsid w:val="00EC70FF"/>
    <w:rsid w:val="00EC741A"/>
    <w:rsid w:val="00EC7B8C"/>
    <w:rsid w:val="00EC7D67"/>
    <w:rsid w:val="00ED0978"/>
    <w:rsid w:val="00ED1A13"/>
    <w:rsid w:val="00ED1B2E"/>
    <w:rsid w:val="00ED24AA"/>
    <w:rsid w:val="00ED29DB"/>
    <w:rsid w:val="00ED2EA4"/>
    <w:rsid w:val="00ED31AF"/>
    <w:rsid w:val="00ED32F9"/>
    <w:rsid w:val="00ED359C"/>
    <w:rsid w:val="00ED375C"/>
    <w:rsid w:val="00ED3862"/>
    <w:rsid w:val="00ED3B36"/>
    <w:rsid w:val="00ED3E0C"/>
    <w:rsid w:val="00ED41D8"/>
    <w:rsid w:val="00ED41EA"/>
    <w:rsid w:val="00ED4748"/>
    <w:rsid w:val="00ED4DDF"/>
    <w:rsid w:val="00ED5484"/>
    <w:rsid w:val="00ED54DD"/>
    <w:rsid w:val="00ED57B4"/>
    <w:rsid w:val="00ED5B0D"/>
    <w:rsid w:val="00ED5EAB"/>
    <w:rsid w:val="00ED68F8"/>
    <w:rsid w:val="00EE0146"/>
    <w:rsid w:val="00EE02EC"/>
    <w:rsid w:val="00EE1312"/>
    <w:rsid w:val="00EE13F2"/>
    <w:rsid w:val="00EE174A"/>
    <w:rsid w:val="00EE18A3"/>
    <w:rsid w:val="00EE19CE"/>
    <w:rsid w:val="00EE25E2"/>
    <w:rsid w:val="00EE3677"/>
    <w:rsid w:val="00EE3DD6"/>
    <w:rsid w:val="00EE44E4"/>
    <w:rsid w:val="00EE48BE"/>
    <w:rsid w:val="00EE5A51"/>
    <w:rsid w:val="00EE5AF2"/>
    <w:rsid w:val="00EE622D"/>
    <w:rsid w:val="00EE64EE"/>
    <w:rsid w:val="00EE6A19"/>
    <w:rsid w:val="00EE70A9"/>
    <w:rsid w:val="00EE7240"/>
    <w:rsid w:val="00EF061A"/>
    <w:rsid w:val="00EF06DD"/>
    <w:rsid w:val="00EF0CB9"/>
    <w:rsid w:val="00EF0F9D"/>
    <w:rsid w:val="00EF1D64"/>
    <w:rsid w:val="00EF1E7E"/>
    <w:rsid w:val="00EF2947"/>
    <w:rsid w:val="00EF3A07"/>
    <w:rsid w:val="00EF3BEB"/>
    <w:rsid w:val="00EF4929"/>
    <w:rsid w:val="00EF50C4"/>
    <w:rsid w:val="00EF5100"/>
    <w:rsid w:val="00EF58DB"/>
    <w:rsid w:val="00EF5B1D"/>
    <w:rsid w:val="00EF5CE5"/>
    <w:rsid w:val="00EF5D1A"/>
    <w:rsid w:val="00EF6DFA"/>
    <w:rsid w:val="00EF7A20"/>
    <w:rsid w:val="00EF7B63"/>
    <w:rsid w:val="00F00143"/>
    <w:rsid w:val="00F0044F"/>
    <w:rsid w:val="00F0061F"/>
    <w:rsid w:val="00F00992"/>
    <w:rsid w:val="00F00FF4"/>
    <w:rsid w:val="00F01D1E"/>
    <w:rsid w:val="00F01FA3"/>
    <w:rsid w:val="00F02240"/>
    <w:rsid w:val="00F025F8"/>
    <w:rsid w:val="00F03F65"/>
    <w:rsid w:val="00F04ABE"/>
    <w:rsid w:val="00F04C1E"/>
    <w:rsid w:val="00F04D6B"/>
    <w:rsid w:val="00F05302"/>
    <w:rsid w:val="00F056F3"/>
    <w:rsid w:val="00F05CBB"/>
    <w:rsid w:val="00F05E61"/>
    <w:rsid w:val="00F0606E"/>
    <w:rsid w:val="00F0654C"/>
    <w:rsid w:val="00F06D07"/>
    <w:rsid w:val="00F06F49"/>
    <w:rsid w:val="00F077F9"/>
    <w:rsid w:val="00F10028"/>
    <w:rsid w:val="00F1050D"/>
    <w:rsid w:val="00F1072E"/>
    <w:rsid w:val="00F11226"/>
    <w:rsid w:val="00F12022"/>
    <w:rsid w:val="00F1270F"/>
    <w:rsid w:val="00F12BD9"/>
    <w:rsid w:val="00F12E7C"/>
    <w:rsid w:val="00F143DB"/>
    <w:rsid w:val="00F14647"/>
    <w:rsid w:val="00F147B0"/>
    <w:rsid w:val="00F14BD7"/>
    <w:rsid w:val="00F14C15"/>
    <w:rsid w:val="00F1508A"/>
    <w:rsid w:val="00F15598"/>
    <w:rsid w:val="00F16506"/>
    <w:rsid w:val="00F16A0F"/>
    <w:rsid w:val="00F16C06"/>
    <w:rsid w:val="00F176E1"/>
    <w:rsid w:val="00F20BAE"/>
    <w:rsid w:val="00F20C16"/>
    <w:rsid w:val="00F20F25"/>
    <w:rsid w:val="00F20FB6"/>
    <w:rsid w:val="00F21180"/>
    <w:rsid w:val="00F21CDF"/>
    <w:rsid w:val="00F21D54"/>
    <w:rsid w:val="00F22F8E"/>
    <w:rsid w:val="00F23163"/>
    <w:rsid w:val="00F23693"/>
    <w:rsid w:val="00F23DEC"/>
    <w:rsid w:val="00F2515F"/>
    <w:rsid w:val="00F258B0"/>
    <w:rsid w:val="00F25BDC"/>
    <w:rsid w:val="00F25BFF"/>
    <w:rsid w:val="00F26492"/>
    <w:rsid w:val="00F268B1"/>
    <w:rsid w:val="00F26AAD"/>
    <w:rsid w:val="00F26E54"/>
    <w:rsid w:val="00F272A9"/>
    <w:rsid w:val="00F273BB"/>
    <w:rsid w:val="00F27D78"/>
    <w:rsid w:val="00F30F88"/>
    <w:rsid w:val="00F31B7C"/>
    <w:rsid w:val="00F329F5"/>
    <w:rsid w:val="00F32F8E"/>
    <w:rsid w:val="00F33142"/>
    <w:rsid w:val="00F332DA"/>
    <w:rsid w:val="00F33B27"/>
    <w:rsid w:val="00F33CC1"/>
    <w:rsid w:val="00F343E8"/>
    <w:rsid w:val="00F348C5"/>
    <w:rsid w:val="00F349EC"/>
    <w:rsid w:val="00F36031"/>
    <w:rsid w:val="00F36299"/>
    <w:rsid w:val="00F3641B"/>
    <w:rsid w:val="00F371B0"/>
    <w:rsid w:val="00F37841"/>
    <w:rsid w:val="00F37930"/>
    <w:rsid w:val="00F40611"/>
    <w:rsid w:val="00F407D9"/>
    <w:rsid w:val="00F409B9"/>
    <w:rsid w:val="00F40AB0"/>
    <w:rsid w:val="00F40EB8"/>
    <w:rsid w:val="00F4103D"/>
    <w:rsid w:val="00F41619"/>
    <w:rsid w:val="00F417DA"/>
    <w:rsid w:val="00F41831"/>
    <w:rsid w:val="00F41AB5"/>
    <w:rsid w:val="00F4234B"/>
    <w:rsid w:val="00F4269E"/>
    <w:rsid w:val="00F43D2A"/>
    <w:rsid w:val="00F44347"/>
    <w:rsid w:val="00F44ECC"/>
    <w:rsid w:val="00F44F9A"/>
    <w:rsid w:val="00F450C0"/>
    <w:rsid w:val="00F4582E"/>
    <w:rsid w:val="00F459FC"/>
    <w:rsid w:val="00F45A6D"/>
    <w:rsid w:val="00F45F68"/>
    <w:rsid w:val="00F4604F"/>
    <w:rsid w:val="00F469A6"/>
    <w:rsid w:val="00F46DFF"/>
    <w:rsid w:val="00F47324"/>
    <w:rsid w:val="00F5075B"/>
    <w:rsid w:val="00F5078C"/>
    <w:rsid w:val="00F50976"/>
    <w:rsid w:val="00F50DF0"/>
    <w:rsid w:val="00F51677"/>
    <w:rsid w:val="00F51EEB"/>
    <w:rsid w:val="00F52232"/>
    <w:rsid w:val="00F52D65"/>
    <w:rsid w:val="00F531C0"/>
    <w:rsid w:val="00F53CFC"/>
    <w:rsid w:val="00F543EF"/>
    <w:rsid w:val="00F5444B"/>
    <w:rsid w:val="00F54FD5"/>
    <w:rsid w:val="00F553AD"/>
    <w:rsid w:val="00F55671"/>
    <w:rsid w:val="00F57474"/>
    <w:rsid w:val="00F575B6"/>
    <w:rsid w:val="00F57679"/>
    <w:rsid w:val="00F577CB"/>
    <w:rsid w:val="00F6082E"/>
    <w:rsid w:val="00F6119A"/>
    <w:rsid w:val="00F61565"/>
    <w:rsid w:val="00F615E1"/>
    <w:rsid w:val="00F61972"/>
    <w:rsid w:val="00F61DB7"/>
    <w:rsid w:val="00F623A9"/>
    <w:rsid w:val="00F62472"/>
    <w:rsid w:val="00F6274B"/>
    <w:rsid w:val="00F62EC0"/>
    <w:rsid w:val="00F632DD"/>
    <w:rsid w:val="00F633E8"/>
    <w:rsid w:val="00F633FC"/>
    <w:rsid w:val="00F6416E"/>
    <w:rsid w:val="00F64F3E"/>
    <w:rsid w:val="00F655CE"/>
    <w:rsid w:val="00F658CA"/>
    <w:rsid w:val="00F665E7"/>
    <w:rsid w:val="00F6662F"/>
    <w:rsid w:val="00F671D0"/>
    <w:rsid w:val="00F67C9A"/>
    <w:rsid w:val="00F7044D"/>
    <w:rsid w:val="00F704CE"/>
    <w:rsid w:val="00F70F85"/>
    <w:rsid w:val="00F71203"/>
    <w:rsid w:val="00F715C0"/>
    <w:rsid w:val="00F7171D"/>
    <w:rsid w:val="00F71D26"/>
    <w:rsid w:val="00F71E12"/>
    <w:rsid w:val="00F72376"/>
    <w:rsid w:val="00F72AF3"/>
    <w:rsid w:val="00F7322C"/>
    <w:rsid w:val="00F7343F"/>
    <w:rsid w:val="00F735F1"/>
    <w:rsid w:val="00F73812"/>
    <w:rsid w:val="00F73939"/>
    <w:rsid w:val="00F739FF"/>
    <w:rsid w:val="00F743C7"/>
    <w:rsid w:val="00F74B4E"/>
    <w:rsid w:val="00F75012"/>
    <w:rsid w:val="00F75559"/>
    <w:rsid w:val="00F75642"/>
    <w:rsid w:val="00F7632A"/>
    <w:rsid w:val="00F7679F"/>
    <w:rsid w:val="00F76C76"/>
    <w:rsid w:val="00F76E49"/>
    <w:rsid w:val="00F778A6"/>
    <w:rsid w:val="00F779E7"/>
    <w:rsid w:val="00F77AAA"/>
    <w:rsid w:val="00F77BB4"/>
    <w:rsid w:val="00F8041A"/>
    <w:rsid w:val="00F809B0"/>
    <w:rsid w:val="00F81247"/>
    <w:rsid w:val="00F81388"/>
    <w:rsid w:val="00F8189A"/>
    <w:rsid w:val="00F82F9A"/>
    <w:rsid w:val="00F83305"/>
    <w:rsid w:val="00F83936"/>
    <w:rsid w:val="00F84625"/>
    <w:rsid w:val="00F84B1D"/>
    <w:rsid w:val="00F84DB6"/>
    <w:rsid w:val="00F84E9D"/>
    <w:rsid w:val="00F84EDF"/>
    <w:rsid w:val="00F84F3C"/>
    <w:rsid w:val="00F84F44"/>
    <w:rsid w:val="00F850AD"/>
    <w:rsid w:val="00F85B89"/>
    <w:rsid w:val="00F860B0"/>
    <w:rsid w:val="00F86A52"/>
    <w:rsid w:val="00F86CB7"/>
    <w:rsid w:val="00F86E72"/>
    <w:rsid w:val="00F86F9D"/>
    <w:rsid w:val="00F902F9"/>
    <w:rsid w:val="00F9096C"/>
    <w:rsid w:val="00F909D9"/>
    <w:rsid w:val="00F90B98"/>
    <w:rsid w:val="00F90F34"/>
    <w:rsid w:val="00F91EEA"/>
    <w:rsid w:val="00F92136"/>
    <w:rsid w:val="00F92BA5"/>
    <w:rsid w:val="00F92E28"/>
    <w:rsid w:val="00F93B77"/>
    <w:rsid w:val="00F93C21"/>
    <w:rsid w:val="00F93FCD"/>
    <w:rsid w:val="00F9434A"/>
    <w:rsid w:val="00F944A7"/>
    <w:rsid w:val="00F94646"/>
    <w:rsid w:val="00F9469E"/>
    <w:rsid w:val="00F947D4"/>
    <w:rsid w:val="00F9502A"/>
    <w:rsid w:val="00F950B8"/>
    <w:rsid w:val="00F955F8"/>
    <w:rsid w:val="00F95C28"/>
    <w:rsid w:val="00F9643B"/>
    <w:rsid w:val="00F9655E"/>
    <w:rsid w:val="00F97294"/>
    <w:rsid w:val="00F97FE2"/>
    <w:rsid w:val="00FA01A9"/>
    <w:rsid w:val="00FA1028"/>
    <w:rsid w:val="00FA1090"/>
    <w:rsid w:val="00FA353E"/>
    <w:rsid w:val="00FA5162"/>
    <w:rsid w:val="00FA545E"/>
    <w:rsid w:val="00FA56F0"/>
    <w:rsid w:val="00FA6102"/>
    <w:rsid w:val="00FA6964"/>
    <w:rsid w:val="00FA6CE4"/>
    <w:rsid w:val="00FA7279"/>
    <w:rsid w:val="00FA73E5"/>
    <w:rsid w:val="00FB04AA"/>
    <w:rsid w:val="00FB0EF2"/>
    <w:rsid w:val="00FB110B"/>
    <w:rsid w:val="00FB2276"/>
    <w:rsid w:val="00FB23FC"/>
    <w:rsid w:val="00FB28DD"/>
    <w:rsid w:val="00FB3314"/>
    <w:rsid w:val="00FB430D"/>
    <w:rsid w:val="00FB4BB9"/>
    <w:rsid w:val="00FB502B"/>
    <w:rsid w:val="00FB68A0"/>
    <w:rsid w:val="00FB6E64"/>
    <w:rsid w:val="00FB7D9F"/>
    <w:rsid w:val="00FC0322"/>
    <w:rsid w:val="00FC085D"/>
    <w:rsid w:val="00FC102C"/>
    <w:rsid w:val="00FC1B06"/>
    <w:rsid w:val="00FC1CA6"/>
    <w:rsid w:val="00FC2101"/>
    <w:rsid w:val="00FC2E5D"/>
    <w:rsid w:val="00FC30CC"/>
    <w:rsid w:val="00FC3267"/>
    <w:rsid w:val="00FC36E3"/>
    <w:rsid w:val="00FC3EF4"/>
    <w:rsid w:val="00FC4875"/>
    <w:rsid w:val="00FC5091"/>
    <w:rsid w:val="00FC555C"/>
    <w:rsid w:val="00FC61C8"/>
    <w:rsid w:val="00FC65F6"/>
    <w:rsid w:val="00FC699D"/>
    <w:rsid w:val="00FC6A31"/>
    <w:rsid w:val="00FD09D7"/>
    <w:rsid w:val="00FD160D"/>
    <w:rsid w:val="00FD17D0"/>
    <w:rsid w:val="00FD274E"/>
    <w:rsid w:val="00FD2888"/>
    <w:rsid w:val="00FD3448"/>
    <w:rsid w:val="00FD367D"/>
    <w:rsid w:val="00FD384D"/>
    <w:rsid w:val="00FD3BB6"/>
    <w:rsid w:val="00FD586D"/>
    <w:rsid w:val="00FD620E"/>
    <w:rsid w:val="00FD67A9"/>
    <w:rsid w:val="00FD6A25"/>
    <w:rsid w:val="00FD7242"/>
    <w:rsid w:val="00FD73D2"/>
    <w:rsid w:val="00FD73EB"/>
    <w:rsid w:val="00FD7591"/>
    <w:rsid w:val="00FD7B1B"/>
    <w:rsid w:val="00FD7F8B"/>
    <w:rsid w:val="00FDDF58"/>
    <w:rsid w:val="00FE0053"/>
    <w:rsid w:val="00FE0351"/>
    <w:rsid w:val="00FE0AC5"/>
    <w:rsid w:val="00FE0EDA"/>
    <w:rsid w:val="00FE1155"/>
    <w:rsid w:val="00FE12EE"/>
    <w:rsid w:val="00FE1452"/>
    <w:rsid w:val="00FE18F8"/>
    <w:rsid w:val="00FE2127"/>
    <w:rsid w:val="00FE2593"/>
    <w:rsid w:val="00FE2C60"/>
    <w:rsid w:val="00FE398A"/>
    <w:rsid w:val="00FE3B70"/>
    <w:rsid w:val="00FE3DA5"/>
    <w:rsid w:val="00FE3F49"/>
    <w:rsid w:val="00FE40C0"/>
    <w:rsid w:val="00FE437E"/>
    <w:rsid w:val="00FE44A0"/>
    <w:rsid w:val="00FE4B35"/>
    <w:rsid w:val="00FE5192"/>
    <w:rsid w:val="00FE5838"/>
    <w:rsid w:val="00FE64C7"/>
    <w:rsid w:val="00FE6B1B"/>
    <w:rsid w:val="00FE6E88"/>
    <w:rsid w:val="00FE755B"/>
    <w:rsid w:val="00FE7702"/>
    <w:rsid w:val="00FE7800"/>
    <w:rsid w:val="00FE7ADF"/>
    <w:rsid w:val="00FE7DB5"/>
    <w:rsid w:val="00FE7F7C"/>
    <w:rsid w:val="00FE831E"/>
    <w:rsid w:val="00FF0434"/>
    <w:rsid w:val="00FF0C83"/>
    <w:rsid w:val="00FF17F5"/>
    <w:rsid w:val="00FF1F4B"/>
    <w:rsid w:val="00FF1F5E"/>
    <w:rsid w:val="00FF2012"/>
    <w:rsid w:val="00FF212E"/>
    <w:rsid w:val="00FF250A"/>
    <w:rsid w:val="00FF25B5"/>
    <w:rsid w:val="00FF2BCA"/>
    <w:rsid w:val="00FF3C08"/>
    <w:rsid w:val="00FF408D"/>
    <w:rsid w:val="00FF4243"/>
    <w:rsid w:val="00FF44C2"/>
    <w:rsid w:val="00FF4FAA"/>
    <w:rsid w:val="00FF69C8"/>
    <w:rsid w:val="00FF69DB"/>
    <w:rsid w:val="00FF6A02"/>
    <w:rsid w:val="00FF6A75"/>
    <w:rsid w:val="00FF6D36"/>
    <w:rsid w:val="00FF7E5E"/>
    <w:rsid w:val="011DBCBA"/>
    <w:rsid w:val="01401E49"/>
    <w:rsid w:val="014ADA29"/>
    <w:rsid w:val="01519CFF"/>
    <w:rsid w:val="016AB6D1"/>
    <w:rsid w:val="0185030D"/>
    <w:rsid w:val="018C92A6"/>
    <w:rsid w:val="01A9AD41"/>
    <w:rsid w:val="01B2D50A"/>
    <w:rsid w:val="01B4990C"/>
    <w:rsid w:val="01EDC014"/>
    <w:rsid w:val="020C0B34"/>
    <w:rsid w:val="0228A261"/>
    <w:rsid w:val="02323884"/>
    <w:rsid w:val="0244923C"/>
    <w:rsid w:val="027102A3"/>
    <w:rsid w:val="02B4781A"/>
    <w:rsid w:val="02DCDE34"/>
    <w:rsid w:val="0335DBA4"/>
    <w:rsid w:val="0343E14B"/>
    <w:rsid w:val="035A9FC7"/>
    <w:rsid w:val="035DFB00"/>
    <w:rsid w:val="03A1B8D3"/>
    <w:rsid w:val="03D16245"/>
    <w:rsid w:val="03D3E237"/>
    <w:rsid w:val="03D514A8"/>
    <w:rsid w:val="03F2F1F3"/>
    <w:rsid w:val="03F3DC3F"/>
    <w:rsid w:val="0444AC74"/>
    <w:rsid w:val="0444D798"/>
    <w:rsid w:val="045CC457"/>
    <w:rsid w:val="047CFC27"/>
    <w:rsid w:val="04C93DBB"/>
    <w:rsid w:val="04E8DD74"/>
    <w:rsid w:val="0501C99E"/>
    <w:rsid w:val="0527E06A"/>
    <w:rsid w:val="05349604"/>
    <w:rsid w:val="0549AFCD"/>
    <w:rsid w:val="057767A1"/>
    <w:rsid w:val="057D5DEA"/>
    <w:rsid w:val="05B063CC"/>
    <w:rsid w:val="05C50364"/>
    <w:rsid w:val="05CF55F8"/>
    <w:rsid w:val="0621E535"/>
    <w:rsid w:val="062F4C79"/>
    <w:rsid w:val="065FEF79"/>
    <w:rsid w:val="06662AD4"/>
    <w:rsid w:val="067F9E0E"/>
    <w:rsid w:val="06B311B9"/>
    <w:rsid w:val="06B58B6D"/>
    <w:rsid w:val="0718136E"/>
    <w:rsid w:val="07192E4B"/>
    <w:rsid w:val="07550B4F"/>
    <w:rsid w:val="0760D3C5"/>
    <w:rsid w:val="0779E860"/>
    <w:rsid w:val="077D7D5F"/>
    <w:rsid w:val="078E6A6A"/>
    <w:rsid w:val="07D3ED5A"/>
    <w:rsid w:val="07D74886"/>
    <w:rsid w:val="07F3E7D7"/>
    <w:rsid w:val="080AB6F2"/>
    <w:rsid w:val="0865E109"/>
    <w:rsid w:val="086A2541"/>
    <w:rsid w:val="0883F512"/>
    <w:rsid w:val="0888571F"/>
    <w:rsid w:val="08AB28A0"/>
    <w:rsid w:val="08B1E477"/>
    <w:rsid w:val="08BEE167"/>
    <w:rsid w:val="08C4AB9E"/>
    <w:rsid w:val="08DDCE38"/>
    <w:rsid w:val="08F11189"/>
    <w:rsid w:val="09019E48"/>
    <w:rsid w:val="0926234F"/>
    <w:rsid w:val="093CD2FE"/>
    <w:rsid w:val="094A5C97"/>
    <w:rsid w:val="094AC0FE"/>
    <w:rsid w:val="09528DEB"/>
    <w:rsid w:val="0985B1A6"/>
    <w:rsid w:val="09953CFB"/>
    <w:rsid w:val="0999FA72"/>
    <w:rsid w:val="09BF06AD"/>
    <w:rsid w:val="09C8D10E"/>
    <w:rsid w:val="09D6DB80"/>
    <w:rsid w:val="09E10B47"/>
    <w:rsid w:val="09EACAA7"/>
    <w:rsid w:val="0A4CA9D2"/>
    <w:rsid w:val="0A52D1E3"/>
    <w:rsid w:val="0A607BFF"/>
    <w:rsid w:val="0A742E84"/>
    <w:rsid w:val="0A993406"/>
    <w:rsid w:val="0AA74FBC"/>
    <w:rsid w:val="0AB0C803"/>
    <w:rsid w:val="0AB456B8"/>
    <w:rsid w:val="0ABF8AC1"/>
    <w:rsid w:val="0ACF5694"/>
    <w:rsid w:val="0AE381BD"/>
    <w:rsid w:val="0AF7FCC2"/>
    <w:rsid w:val="0B1E21A9"/>
    <w:rsid w:val="0B36D26F"/>
    <w:rsid w:val="0B49B67F"/>
    <w:rsid w:val="0B6EF091"/>
    <w:rsid w:val="0B72BF49"/>
    <w:rsid w:val="0B74A3AF"/>
    <w:rsid w:val="0B7CE08E"/>
    <w:rsid w:val="0B9ACE48"/>
    <w:rsid w:val="0BA12D04"/>
    <w:rsid w:val="0BD37711"/>
    <w:rsid w:val="0BDED3B0"/>
    <w:rsid w:val="0BDF37EA"/>
    <w:rsid w:val="0C252D10"/>
    <w:rsid w:val="0C3A78F4"/>
    <w:rsid w:val="0C85773C"/>
    <w:rsid w:val="0CD184BC"/>
    <w:rsid w:val="0CE34F79"/>
    <w:rsid w:val="0D2085E9"/>
    <w:rsid w:val="0D6DF229"/>
    <w:rsid w:val="0D6F4772"/>
    <w:rsid w:val="0D729E0A"/>
    <w:rsid w:val="0DAA76E4"/>
    <w:rsid w:val="0DB1E96D"/>
    <w:rsid w:val="0DBCD677"/>
    <w:rsid w:val="0DC3F4A7"/>
    <w:rsid w:val="0DC7AAA7"/>
    <w:rsid w:val="0DD1A7A7"/>
    <w:rsid w:val="0E1B4FFC"/>
    <w:rsid w:val="0E215DA7"/>
    <w:rsid w:val="0E2FFC36"/>
    <w:rsid w:val="0E4ABF55"/>
    <w:rsid w:val="0E57A334"/>
    <w:rsid w:val="0E67A762"/>
    <w:rsid w:val="0E67B923"/>
    <w:rsid w:val="0E7539E0"/>
    <w:rsid w:val="0E7B273E"/>
    <w:rsid w:val="0E834B6B"/>
    <w:rsid w:val="0E8A5326"/>
    <w:rsid w:val="0EB504B8"/>
    <w:rsid w:val="0EC99154"/>
    <w:rsid w:val="0ED0B105"/>
    <w:rsid w:val="0F29EEAB"/>
    <w:rsid w:val="0F4C32F3"/>
    <w:rsid w:val="0F50A89B"/>
    <w:rsid w:val="0F623624"/>
    <w:rsid w:val="0F7B5E81"/>
    <w:rsid w:val="0F909A90"/>
    <w:rsid w:val="0FF5543F"/>
    <w:rsid w:val="10123118"/>
    <w:rsid w:val="10193984"/>
    <w:rsid w:val="10526FC7"/>
    <w:rsid w:val="10651AD4"/>
    <w:rsid w:val="107202D9"/>
    <w:rsid w:val="10791CD8"/>
    <w:rsid w:val="1089B3FE"/>
    <w:rsid w:val="108BD316"/>
    <w:rsid w:val="10CCBDD6"/>
    <w:rsid w:val="10CDBCE5"/>
    <w:rsid w:val="10D751AE"/>
    <w:rsid w:val="10EC78FC"/>
    <w:rsid w:val="10F93AAD"/>
    <w:rsid w:val="11150066"/>
    <w:rsid w:val="1127CAE3"/>
    <w:rsid w:val="1141D356"/>
    <w:rsid w:val="114F9046"/>
    <w:rsid w:val="11569902"/>
    <w:rsid w:val="11A16885"/>
    <w:rsid w:val="11A5D0A6"/>
    <w:rsid w:val="11B509E5"/>
    <w:rsid w:val="11DF3113"/>
    <w:rsid w:val="11EE4028"/>
    <w:rsid w:val="11FCEA4A"/>
    <w:rsid w:val="12000FF2"/>
    <w:rsid w:val="1208E353"/>
    <w:rsid w:val="120EF2E1"/>
    <w:rsid w:val="12381AB2"/>
    <w:rsid w:val="1246B3B1"/>
    <w:rsid w:val="12896090"/>
    <w:rsid w:val="128F72F9"/>
    <w:rsid w:val="12AC88D3"/>
    <w:rsid w:val="12CFC23F"/>
    <w:rsid w:val="130008E2"/>
    <w:rsid w:val="1308A904"/>
    <w:rsid w:val="13111BFF"/>
    <w:rsid w:val="13271A31"/>
    <w:rsid w:val="1354E5B3"/>
    <w:rsid w:val="135B1F16"/>
    <w:rsid w:val="135D1C75"/>
    <w:rsid w:val="13903532"/>
    <w:rsid w:val="139C02EB"/>
    <w:rsid w:val="13C3B8EB"/>
    <w:rsid w:val="13C5F71E"/>
    <w:rsid w:val="13D0EC72"/>
    <w:rsid w:val="13D5ABC6"/>
    <w:rsid w:val="14579E22"/>
    <w:rsid w:val="14673E2A"/>
    <w:rsid w:val="14736ECC"/>
    <w:rsid w:val="14832FFE"/>
    <w:rsid w:val="14922357"/>
    <w:rsid w:val="14A7D3B2"/>
    <w:rsid w:val="14A8364F"/>
    <w:rsid w:val="14AF7905"/>
    <w:rsid w:val="14C9A70F"/>
    <w:rsid w:val="14CEDCE7"/>
    <w:rsid w:val="14DFE6C9"/>
    <w:rsid w:val="14E9ECDC"/>
    <w:rsid w:val="151B9507"/>
    <w:rsid w:val="15330DD1"/>
    <w:rsid w:val="153D6E99"/>
    <w:rsid w:val="1566EE8B"/>
    <w:rsid w:val="1569A8E9"/>
    <w:rsid w:val="1579FC21"/>
    <w:rsid w:val="15A55E85"/>
    <w:rsid w:val="1625EB8E"/>
    <w:rsid w:val="162C5982"/>
    <w:rsid w:val="166036CF"/>
    <w:rsid w:val="16924D9C"/>
    <w:rsid w:val="16DBEC34"/>
    <w:rsid w:val="16FB20C7"/>
    <w:rsid w:val="170F364C"/>
    <w:rsid w:val="170FDB32"/>
    <w:rsid w:val="17407DC4"/>
    <w:rsid w:val="17438DB9"/>
    <w:rsid w:val="174A10AA"/>
    <w:rsid w:val="1756CF1E"/>
    <w:rsid w:val="1763E2F8"/>
    <w:rsid w:val="177A78CC"/>
    <w:rsid w:val="1793050B"/>
    <w:rsid w:val="17CAEFDE"/>
    <w:rsid w:val="180C156E"/>
    <w:rsid w:val="18194B7C"/>
    <w:rsid w:val="187B2FB4"/>
    <w:rsid w:val="1899DF57"/>
    <w:rsid w:val="18A0E19A"/>
    <w:rsid w:val="18AA76D6"/>
    <w:rsid w:val="18B5F535"/>
    <w:rsid w:val="18CE060B"/>
    <w:rsid w:val="18DDEEE8"/>
    <w:rsid w:val="190F39C0"/>
    <w:rsid w:val="1911F30F"/>
    <w:rsid w:val="19145384"/>
    <w:rsid w:val="19411202"/>
    <w:rsid w:val="194A2924"/>
    <w:rsid w:val="196E9FFD"/>
    <w:rsid w:val="19781C55"/>
    <w:rsid w:val="19D0E362"/>
    <w:rsid w:val="19EC9E2A"/>
    <w:rsid w:val="19FCDB5D"/>
    <w:rsid w:val="1A05B602"/>
    <w:rsid w:val="1A402DF6"/>
    <w:rsid w:val="1A80F8D6"/>
    <w:rsid w:val="1A9A06E8"/>
    <w:rsid w:val="1AFFCAA5"/>
    <w:rsid w:val="1B2F9DF5"/>
    <w:rsid w:val="1B3D6832"/>
    <w:rsid w:val="1B4F7B6D"/>
    <w:rsid w:val="1B534D2B"/>
    <w:rsid w:val="1B5D0C11"/>
    <w:rsid w:val="1B6858B3"/>
    <w:rsid w:val="1B7161CB"/>
    <w:rsid w:val="1B87B4CA"/>
    <w:rsid w:val="1B88945A"/>
    <w:rsid w:val="1BA237CA"/>
    <w:rsid w:val="1BC5D49B"/>
    <w:rsid w:val="1BC954D4"/>
    <w:rsid w:val="1BE13E33"/>
    <w:rsid w:val="1C32D2B3"/>
    <w:rsid w:val="1C358E3B"/>
    <w:rsid w:val="1C4C7B86"/>
    <w:rsid w:val="1C55D775"/>
    <w:rsid w:val="1C55DD05"/>
    <w:rsid w:val="1C62B3DC"/>
    <w:rsid w:val="1C8C81F2"/>
    <w:rsid w:val="1D07AEB1"/>
    <w:rsid w:val="1D0CCFF5"/>
    <w:rsid w:val="1D1063B0"/>
    <w:rsid w:val="1D3FBE03"/>
    <w:rsid w:val="1D779CE2"/>
    <w:rsid w:val="1D89AC77"/>
    <w:rsid w:val="1D8C4638"/>
    <w:rsid w:val="1D8F5DF9"/>
    <w:rsid w:val="1DA33D35"/>
    <w:rsid w:val="1DA6A88A"/>
    <w:rsid w:val="1DCD7C4A"/>
    <w:rsid w:val="1DD67BBE"/>
    <w:rsid w:val="1DD8910B"/>
    <w:rsid w:val="1DE2C6DB"/>
    <w:rsid w:val="1DE61919"/>
    <w:rsid w:val="1DEE1DC6"/>
    <w:rsid w:val="1DFBAFBE"/>
    <w:rsid w:val="1E210DD7"/>
    <w:rsid w:val="1E2D5C47"/>
    <w:rsid w:val="1E421332"/>
    <w:rsid w:val="1E4A509F"/>
    <w:rsid w:val="1E6D4445"/>
    <w:rsid w:val="1E876083"/>
    <w:rsid w:val="1E8C8481"/>
    <w:rsid w:val="1EAD3C5D"/>
    <w:rsid w:val="1EB18856"/>
    <w:rsid w:val="1EB653FE"/>
    <w:rsid w:val="1EC246EF"/>
    <w:rsid w:val="1ECB9988"/>
    <w:rsid w:val="1ED04C80"/>
    <w:rsid w:val="1ED3A312"/>
    <w:rsid w:val="1ED8DC86"/>
    <w:rsid w:val="1EDC0CF7"/>
    <w:rsid w:val="1F1B1104"/>
    <w:rsid w:val="1F401275"/>
    <w:rsid w:val="1F415BD7"/>
    <w:rsid w:val="1F4A82E5"/>
    <w:rsid w:val="1F624981"/>
    <w:rsid w:val="1F652247"/>
    <w:rsid w:val="1F7D7DB0"/>
    <w:rsid w:val="1FB2061D"/>
    <w:rsid w:val="1FCFFEAE"/>
    <w:rsid w:val="2010D955"/>
    <w:rsid w:val="20675AFF"/>
    <w:rsid w:val="2067F627"/>
    <w:rsid w:val="207102F2"/>
    <w:rsid w:val="2074ACE7"/>
    <w:rsid w:val="2074F786"/>
    <w:rsid w:val="20A86225"/>
    <w:rsid w:val="20AF3DA4"/>
    <w:rsid w:val="20B174E0"/>
    <w:rsid w:val="20E1F5DB"/>
    <w:rsid w:val="20F7901F"/>
    <w:rsid w:val="214E8421"/>
    <w:rsid w:val="21561817"/>
    <w:rsid w:val="215DFCDC"/>
    <w:rsid w:val="2165F633"/>
    <w:rsid w:val="21814965"/>
    <w:rsid w:val="2181F49C"/>
    <w:rsid w:val="21C43DC6"/>
    <w:rsid w:val="220F09A5"/>
    <w:rsid w:val="22134431"/>
    <w:rsid w:val="221694CC"/>
    <w:rsid w:val="22370A56"/>
    <w:rsid w:val="2245181E"/>
    <w:rsid w:val="22500F92"/>
    <w:rsid w:val="225644E2"/>
    <w:rsid w:val="225B1DDF"/>
    <w:rsid w:val="22842F16"/>
    <w:rsid w:val="22942982"/>
    <w:rsid w:val="22A374E8"/>
    <w:rsid w:val="22B9DFCC"/>
    <w:rsid w:val="22BE345E"/>
    <w:rsid w:val="22C84B6F"/>
    <w:rsid w:val="22C97A7B"/>
    <w:rsid w:val="22DABAC8"/>
    <w:rsid w:val="22DDE326"/>
    <w:rsid w:val="2303E7DC"/>
    <w:rsid w:val="2305972A"/>
    <w:rsid w:val="2331A10F"/>
    <w:rsid w:val="2333C45A"/>
    <w:rsid w:val="2355B6A8"/>
    <w:rsid w:val="236189C1"/>
    <w:rsid w:val="2386E2B8"/>
    <w:rsid w:val="23AA0A3D"/>
    <w:rsid w:val="23C0AAAC"/>
    <w:rsid w:val="23D922E0"/>
    <w:rsid w:val="23DE7C48"/>
    <w:rsid w:val="23E002E7"/>
    <w:rsid w:val="23F8A7DC"/>
    <w:rsid w:val="23FF89A7"/>
    <w:rsid w:val="241FFF77"/>
    <w:rsid w:val="24378B4A"/>
    <w:rsid w:val="243C6FDB"/>
    <w:rsid w:val="2469999A"/>
    <w:rsid w:val="248E8B74"/>
    <w:rsid w:val="24957214"/>
    <w:rsid w:val="24B8596C"/>
    <w:rsid w:val="24EB217B"/>
    <w:rsid w:val="24FF5260"/>
    <w:rsid w:val="2518B30E"/>
    <w:rsid w:val="2521CBA5"/>
    <w:rsid w:val="2533966A"/>
    <w:rsid w:val="253B384A"/>
    <w:rsid w:val="253BD33C"/>
    <w:rsid w:val="25571673"/>
    <w:rsid w:val="257B4FE0"/>
    <w:rsid w:val="25A54427"/>
    <w:rsid w:val="26140CD1"/>
    <w:rsid w:val="2630AF70"/>
    <w:rsid w:val="26314275"/>
    <w:rsid w:val="26415459"/>
    <w:rsid w:val="266B41C9"/>
    <w:rsid w:val="26BFD78B"/>
    <w:rsid w:val="26DC35CB"/>
    <w:rsid w:val="26EEA1F6"/>
    <w:rsid w:val="271D17E2"/>
    <w:rsid w:val="273E6A33"/>
    <w:rsid w:val="275525DF"/>
    <w:rsid w:val="2780865A"/>
    <w:rsid w:val="27C3E967"/>
    <w:rsid w:val="27C8D8C1"/>
    <w:rsid w:val="27C8DF94"/>
    <w:rsid w:val="27EA19D0"/>
    <w:rsid w:val="2841A075"/>
    <w:rsid w:val="2874B456"/>
    <w:rsid w:val="2875264F"/>
    <w:rsid w:val="288395BE"/>
    <w:rsid w:val="2891D18F"/>
    <w:rsid w:val="28B6E30C"/>
    <w:rsid w:val="28CC573A"/>
    <w:rsid w:val="28DB73AD"/>
    <w:rsid w:val="292D1180"/>
    <w:rsid w:val="2946D94A"/>
    <w:rsid w:val="29545297"/>
    <w:rsid w:val="29698890"/>
    <w:rsid w:val="2971156A"/>
    <w:rsid w:val="29738047"/>
    <w:rsid w:val="297C5CD1"/>
    <w:rsid w:val="29947FF1"/>
    <w:rsid w:val="29AE4452"/>
    <w:rsid w:val="29BCADCA"/>
    <w:rsid w:val="29E9FBBD"/>
    <w:rsid w:val="29F5B010"/>
    <w:rsid w:val="29F7E1D3"/>
    <w:rsid w:val="2A0D613D"/>
    <w:rsid w:val="2A11902D"/>
    <w:rsid w:val="2A202FEA"/>
    <w:rsid w:val="2A2138D5"/>
    <w:rsid w:val="2A3CD3B9"/>
    <w:rsid w:val="2A3CF78D"/>
    <w:rsid w:val="2A47B9E3"/>
    <w:rsid w:val="2A515ED4"/>
    <w:rsid w:val="2A52B36D"/>
    <w:rsid w:val="2A5E3F46"/>
    <w:rsid w:val="2A67E960"/>
    <w:rsid w:val="2AB242BE"/>
    <w:rsid w:val="2AED99BD"/>
    <w:rsid w:val="2AF1F680"/>
    <w:rsid w:val="2AF3B01C"/>
    <w:rsid w:val="2AFB28C3"/>
    <w:rsid w:val="2AFD025B"/>
    <w:rsid w:val="2B025921"/>
    <w:rsid w:val="2B02F473"/>
    <w:rsid w:val="2B0D0E42"/>
    <w:rsid w:val="2B5519BA"/>
    <w:rsid w:val="2B72092A"/>
    <w:rsid w:val="2B836230"/>
    <w:rsid w:val="2B90F433"/>
    <w:rsid w:val="2BA603B6"/>
    <w:rsid w:val="2BA74437"/>
    <w:rsid w:val="2BB7D5BA"/>
    <w:rsid w:val="2C0D5AA6"/>
    <w:rsid w:val="2C2128A0"/>
    <w:rsid w:val="2C3DC8D8"/>
    <w:rsid w:val="2C49ECC0"/>
    <w:rsid w:val="2C5898AD"/>
    <w:rsid w:val="2C612233"/>
    <w:rsid w:val="2C6A4B02"/>
    <w:rsid w:val="2C78337A"/>
    <w:rsid w:val="2C8CDE66"/>
    <w:rsid w:val="2CD009EA"/>
    <w:rsid w:val="2CE642BA"/>
    <w:rsid w:val="2CEF43AA"/>
    <w:rsid w:val="2D1842BB"/>
    <w:rsid w:val="2D34ECB2"/>
    <w:rsid w:val="2D53A61B"/>
    <w:rsid w:val="2D54511A"/>
    <w:rsid w:val="2D9F3E9E"/>
    <w:rsid w:val="2DC141E3"/>
    <w:rsid w:val="2DD6941D"/>
    <w:rsid w:val="2DF99341"/>
    <w:rsid w:val="2E07CBA0"/>
    <w:rsid w:val="2E15C47B"/>
    <w:rsid w:val="2E226DE6"/>
    <w:rsid w:val="2E25C2CD"/>
    <w:rsid w:val="2E573AE5"/>
    <w:rsid w:val="2E863317"/>
    <w:rsid w:val="2EDF2822"/>
    <w:rsid w:val="2EEF767C"/>
    <w:rsid w:val="2EF89A87"/>
    <w:rsid w:val="2EF9E4FB"/>
    <w:rsid w:val="2F0BA79A"/>
    <w:rsid w:val="2F1B9F8D"/>
    <w:rsid w:val="2F2E9C7F"/>
    <w:rsid w:val="2F32AE1D"/>
    <w:rsid w:val="2F3C4BD8"/>
    <w:rsid w:val="2F731B11"/>
    <w:rsid w:val="2FA46240"/>
    <w:rsid w:val="2FAC20D0"/>
    <w:rsid w:val="2FF13B93"/>
    <w:rsid w:val="30045D79"/>
    <w:rsid w:val="300EAB0E"/>
    <w:rsid w:val="3022B304"/>
    <w:rsid w:val="303A4DE9"/>
    <w:rsid w:val="3049F932"/>
    <w:rsid w:val="304AF50E"/>
    <w:rsid w:val="307CC8C5"/>
    <w:rsid w:val="309098B9"/>
    <w:rsid w:val="30C38E3A"/>
    <w:rsid w:val="30DD2ABE"/>
    <w:rsid w:val="30E463E1"/>
    <w:rsid w:val="3106349B"/>
    <w:rsid w:val="3113AAF0"/>
    <w:rsid w:val="3134EC58"/>
    <w:rsid w:val="3135C7FA"/>
    <w:rsid w:val="315A0EA8"/>
    <w:rsid w:val="3186A58A"/>
    <w:rsid w:val="318B3FAD"/>
    <w:rsid w:val="31A4B96F"/>
    <w:rsid w:val="31B2B3CA"/>
    <w:rsid w:val="31BB10B5"/>
    <w:rsid w:val="31BB7BC1"/>
    <w:rsid w:val="31DC8F2D"/>
    <w:rsid w:val="31DD4EC6"/>
    <w:rsid w:val="31DFBDE2"/>
    <w:rsid w:val="31E5C993"/>
    <w:rsid w:val="32165AC7"/>
    <w:rsid w:val="321BE290"/>
    <w:rsid w:val="322DD373"/>
    <w:rsid w:val="323515B7"/>
    <w:rsid w:val="325FBFF1"/>
    <w:rsid w:val="3266A960"/>
    <w:rsid w:val="3267DB5D"/>
    <w:rsid w:val="32683BDD"/>
    <w:rsid w:val="328F04B3"/>
    <w:rsid w:val="32DA2670"/>
    <w:rsid w:val="32E82DBF"/>
    <w:rsid w:val="330B7FDB"/>
    <w:rsid w:val="3319F075"/>
    <w:rsid w:val="331F7E6F"/>
    <w:rsid w:val="33264CC9"/>
    <w:rsid w:val="3326B35C"/>
    <w:rsid w:val="33574C22"/>
    <w:rsid w:val="33582AC8"/>
    <w:rsid w:val="33668B67"/>
    <w:rsid w:val="3376261B"/>
    <w:rsid w:val="338089D9"/>
    <w:rsid w:val="339EE6D7"/>
    <w:rsid w:val="33ADE9D3"/>
    <w:rsid w:val="33C18828"/>
    <w:rsid w:val="33C1C0B1"/>
    <w:rsid w:val="33FCC091"/>
    <w:rsid w:val="3467DD3D"/>
    <w:rsid w:val="346E9E27"/>
    <w:rsid w:val="34767106"/>
    <w:rsid w:val="349E971D"/>
    <w:rsid w:val="34A07C9D"/>
    <w:rsid w:val="34C318B3"/>
    <w:rsid w:val="34F7298E"/>
    <w:rsid w:val="34FB43EC"/>
    <w:rsid w:val="3541E41E"/>
    <w:rsid w:val="35437AD8"/>
    <w:rsid w:val="354FFAA0"/>
    <w:rsid w:val="3550C286"/>
    <w:rsid w:val="356EA3ED"/>
    <w:rsid w:val="357215E8"/>
    <w:rsid w:val="357A8C5D"/>
    <w:rsid w:val="35E09B38"/>
    <w:rsid w:val="35E1A282"/>
    <w:rsid w:val="35F69F7F"/>
    <w:rsid w:val="3600274B"/>
    <w:rsid w:val="360DD0EE"/>
    <w:rsid w:val="361653E2"/>
    <w:rsid w:val="362246D3"/>
    <w:rsid w:val="363D7D27"/>
    <w:rsid w:val="364272BA"/>
    <w:rsid w:val="36486D25"/>
    <w:rsid w:val="365A48F4"/>
    <w:rsid w:val="3664AAA2"/>
    <w:rsid w:val="3672A608"/>
    <w:rsid w:val="3672F94C"/>
    <w:rsid w:val="36739C66"/>
    <w:rsid w:val="3675CA3C"/>
    <w:rsid w:val="36A72CD6"/>
    <w:rsid w:val="36B58601"/>
    <w:rsid w:val="37024A5A"/>
    <w:rsid w:val="3702CDED"/>
    <w:rsid w:val="3711E92E"/>
    <w:rsid w:val="37208E1A"/>
    <w:rsid w:val="372497A5"/>
    <w:rsid w:val="372817FC"/>
    <w:rsid w:val="375A1CD7"/>
    <w:rsid w:val="375A58AC"/>
    <w:rsid w:val="3774DEAA"/>
    <w:rsid w:val="37914394"/>
    <w:rsid w:val="37DB8563"/>
    <w:rsid w:val="37DD7DF5"/>
    <w:rsid w:val="37FB63F3"/>
    <w:rsid w:val="38015A49"/>
    <w:rsid w:val="38045C85"/>
    <w:rsid w:val="380BD10B"/>
    <w:rsid w:val="381A76BB"/>
    <w:rsid w:val="381D1587"/>
    <w:rsid w:val="382106FE"/>
    <w:rsid w:val="383514C9"/>
    <w:rsid w:val="388263E1"/>
    <w:rsid w:val="388CDBF3"/>
    <w:rsid w:val="389A8DC1"/>
    <w:rsid w:val="38AE8405"/>
    <w:rsid w:val="38B98A56"/>
    <w:rsid w:val="38CB1C18"/>
    <w:rsid w:val="3906524D"/>
    <w:rsid w:val="390E8E98"/>
    <w:rsid w:val="3913F9B3"/>
    <w:rsid w:val="394EE0D5"/>
    <w:rsid w:val="3985DD65"/>
    <w:rsid w:val="39923549"/>
    <w:rsid w:val="399BDDBD"/>
    <w:rsid w:val="39A3AF02"/>
    <w:rsid w:val="39B31E77"/>
    <w:rsid w:val="39B97B4B"/>
    <w:rsid w:val="39C064A1"/>
    <w:rsid w:val="39D994F0"/>
    <w:rsid w:val="39DD9304"/>
    <w:rsid w:val="39FEBFBD"/>
    <w:rsid w:val="3A12C41C"/>
    <w:rsid w:val="3A2B6911"/>
    <w:rsid w:val="3A2CDC6B"/>
    <w:rsid w:val="3A375DEE"/>
    <w:rsid w:val="3A3E05D1"/>
    <w:rsid w:val="3A4428AD"/>
    <w:rsid w:val="3A5BB019"/>
    <w:rsid w:val="3A6260D3"/>
    <w:rsid w:val="3A84D033"/>
    <w:rsid w:val="3ADDF078"/>
    <w:rsid w:val="3ADFA518"/>
    <w:rsid w:val="3AFCD21F"/>
    <w:rsid w:val="3AFF96CD"/>
    <w:rsid w:val="3B1AB768"/>
    <w:rsid w:val="3B29AFCC"/>
    <w:rsid w:val="3B2B2D0E"/>
    <w:rsid w:val="3B33403D"/>
    <w:rsid w:val="3B4E5008"/>
    <w:rsid w:val="3B54B351"/>
    <w:rsid w:val="3B8A88DD"/>
    <w:rsid w:val="3B9503F8"/>
    <w:rsid w:val="3BD38259"/>
    <w:rsid w:val="3BE51F17"/>
    <w:rsid w:val="3C0069AA"/>
    <w:rsid w:val="3C05E98C"/>
    <w:rsid w:val="3C07EA8D"/>
    <w:rsid w:val="3C456714"/>
    <w:rsid w:val="3C543E3A"/>
    <w:rsid w:val="3C622C05"/>
    <w:rsid w:val="3C846EA1"/>
    <w:rsid w:val="3C872518"/>
    <w:rsid w:val="3CBF5002"/>
    <w:rsid w:val="3CCE18ED"/>
    <w:rsid w:val="3CCF6489"/>
    <w:rsid w:val="3CD785CF"/>
    <w:rsid w:val="3CF9C66B"/>
    <w:rsid w:val="3D1FFA0F"/>
    <w:rsid w:val="3D3CA410"/>
    <w:rsid w:val="3D3D9BBC"/>
    <w:rsid w:val="3D4A64DE"/>
    <w:rsid w:val="3D57348E"/>
    <w:rsid w:val="3D586381"/>
    <w:rsid w:val="3D757BF7"/>
    <w:rsid w:val="3D895021"/>
    <w:rsid w:val="3DDB759D"/>
    <w:rsid w:val="3DEB9BB8"/>
    <w:rsid w:val="3DF7964A"/>
    <w:rsid w:val="3E0A2FE5"/>
    <w:rsid w:val="3E1F0553"/>
    <w:rsid w:val="3E4F129D"/>
    <w:rsid w:val="3E6FB45E"/>
    <w:rsid w:val="3E721AA8"/>
    <w:rsid w:val="3E756689"/>
    <w:rsid w:val="3E7B128F"/>
    <w:rsid w:val="3E9272AC"/>
    <w:rsid w:val="3E9D51C4"/>
    <w:rsid w:val="3EB270ED"/>
    <w:rsid w:val="3EC898FE"/>
    <w:rsid w:val="3EF88A00"/>
    <w:rsid w:val="3F09EA16"/>
    <w:rsid w:val="3F2DB2E1"/>
    <w:rsid w:val="3F39B0DD"/>
    <w:rsid w:val="3F67253E"/>
    <w:rsid w:val="3F822BD4"/>
    <w:rsid w:val="3FD99374"/>
    <w:rsid w:val="40149AB8"/>
    <w:rsid w:val="4016E2F0"/>
    <w:rsid w:val="40225FFB"/>
    <w:rsid w:val="402C18E3"/>
    <w:rsid w:val="403711A1"/>
    <w:rsid w:val="4046F49F"/>
    <w:rsid w:val="405F1616"/>
    <w:rsid w:val="4082035B"/>
    <w:rsid w:val="408EC899"/>
    <w:rsid w:val="40A6D92E"/>
    <w:rsid w:val="40DA5A3B"/>
    <w:rsid w:val="40F95609"/>
    <w:rsid w:val="41036B72"/>
    <w:rsid w:val="4117A2CC"/>
    <w:rsid w:val="411C7460"/>
    <w:rsid w:val="411F23AF"/>
    <w:rsid w:val="412F83E2"/>
    <w:rsid w:val="41A75520"/>
    <w:rsid w:val="41AB36BD"/>
    <w:rsid w:val="41B41F32"/>
    <w:rsid w:val="41C0D781"/>
    <w:rsid w:val="41CFC052"/>
    <w:rsid w:val="42138128"/>
    <w:rsid w:val="42193A40"/>
    <w:rsid w:val="42622CE2"/>
    <w:rsid w:val="426388E0"/>
    <w:rsid w:val="4290C730"/>
    <w:rsid w:val="42DC99B2"/>
    <w:rsid w:val="4340D860"/>
    <w:rsid w:val="4349293E"/>
    <w:rsid w:val="434A8C8A"/>
    <w:rsid w:val="435219F8"/>
    <w:rsid w:val="43B04F51"/>
    <w:rsid w:val="43BA1768"/>
    <w:rsid w:val="43E842C6"/>
    <w:rsid w:val="43FD5310"/>
    <w:rsid w:val="44010DAB"/>
    <w:rsid w:val="440D5B56"/>
    <w:rsid w:val="44250893"/>
    <w:rsid w:val="44818532"/>
    <w:rsid w:val="44AD6955"/>
    <w:rsid w:val="44BA0423"/>
    <w:rsid w:val="44CF3EF5"/>
    <w:rsid w:val="44D3571C"/>
    <w:rsid w:val="44E69EE8"/>
    <w:rsid w:val="44F13154"/>
    <w:rsid w:val="44F21129"/>
    <w:rsid w:val="4543359A"/>
    <w:rsid w:val="4555747E"/>
    <w:rsid w:val="4555E7C9"/>
    <w:rsid w:val="4588B8FC"/>
    <w:rsid w:val="45986E73"/>
    <w:rsid w:val="45A73D65"/>
    <w:rsid w:val="45A8B561"/>
    <w:rsid w:val="45B9002D"/>
    <w:rsid w:val="45DA249C"/>
    <w:rsid w:val="45FCD204"/>
    <w:rsid w:val="460CF4B8"/>
    <w:rsid w:val="460D0CA9"/>
    <w:rsid w:val="464939B6"/>
    <w:rsid w:val="46787922"/>
    <w:rsid w:val="4687BDBD"/>
    <w:rsid w:val="469EEF9B"/>
    <w:rsid w:val="46A55336"/>
    <w:rsid w:val="46B476D4"/>
    <w:rsid w:val="46C53CBE"/>
    <w:rsid w:val="46CC8DD1"/>
    <w:rsid w:val="46CCD462"/>
    <w:rsid w:val="47081854"/>
    <w:rsid w:val="473BD154"/>
    <w:rsid w:val="47514CFC"/>
    <w:rsid w:val="478070F3"/>
    <w:rsid w:val="47898CB9"/>
    <w:rsid w:val="478F1D5A"/>
    <w:rsid w:val="47DA8418"/>
    <w:rsid w:val="4801FBE3"/>
    <w:rsid w:val="48246C24"/>
    <w:rsid w:val="4859F40A"/>
    <w:rsid w:val="48682B9A"/>
    <w:rsid w:val="48766CFB"/>
    <w:rsid w:val="487C69B8"/>
    <w:rsid w:val="48832E40"/>
    <w:rsid w:val="489022C9"/>
    <w:rsid w:val="489577F7"/>
    <w:rsid w:val="48FD6CB8"/>
    <w:rsid w:val="4916FEE8"/>
    <w:rsid w:val="491B7BA5"/>
    <w:rsid w:val="496967C7"/>
    <w:rsid w:val="4975BF49"/>
    <w:rsid w:val="4976859F"/>
    <w:rsid w:val="4976F692"/>
    <w:rsid w:val="498206F5"/>
    <w:rsid w:val="4997030F"/>
    <w:rsid w:val="49C82C35"/>
    <w:rsid w:val="49D3B5EC"/>
    <w:rsid w:val="49EF05AB"/>
    <w:rsid w:val="49EF13F0"/>
    <w:rsid w:val="4A1251EA"/>
    <w:rsid w:val="4A157768"/>
    <w:rsid w:val="4A16D461"/>
    <w:rsid w:val="4A2F6A22"/>
    <w:rsid w:val="4A30D56C"/>
    <w:rsid w:val="4A379B70"/>
    <w:rsid w:val="4A3B761D"/>
    <w:rsid w:val="4A45D5A3"/>
    <w:rsid w:val="4A46055B"/>
    <w:rsid w:val="4A668DC2"/>
    <w:rsid w:val="4A97C628"/>
    <w:rsid w:val="4AA447BC"/>
    <w:rsid w:val="4AA46BFC"/>
    <w:rsid w:val="4AC50480"/>
    <w:rsid w:val="4AF01247"/>
    <w:rsid w:val="4B10FA19"/>
    <w:rsid w:val="4B50B867"/>
    <w:rsid w:val="4B703E0F"/>
    <w:rsid w:val="4B8598EB"/>
    <w:rsid w:val="4B9F265F"/>
    <w:rsid w:val="4BB0B3E8"/>
    <w:rsid w:val="4BB3CBD8"/>
    <w:rsid w:val="4BCB3A83"/>
    <w:rsid w:val="4BCF1AA4"/>
    <w:rsid w:val="4BE40A74"/>
    <w:rsid w:val="4C350F03"/>
    <w:rsid w:val="4C58FF21"/>
    <w:rsid w:val="4C8AC69D"/>
    <w:rsid w:val="4CB1A79E"/>
    <w:rsid w:val="4CD95124"/>
    <w:rsid w:val="4CDD1006"/>
    <w:rsid w:val="4CE8AC82"/>
    <w:rsid w:val="4CEEB5D6"/>
    <w:rsid w:val="4D188112"/>
    <w:rsid w:val="4D430306"/>
    <w:rsid w:val="4D57752C"/>
    <w:rsid w:val="4D5BD4A4"/>
    <w:rsid w:val="4D94C1C6"/>
    <w:rsid w:val="4E3D28BE"/>
    <w:rsid w:val="4E40473C"/>
    <w:rsid w:val="4E4E8DB6"/>
    <w:rsid w:val="4E661C25"/>
    <w:rsid w:val="4E780D1F"/>
    <w:rsid w:val="4ED30442"/>
    <w:rsid w:val="4EEE7600"/>
    <w:rsid w:val="4EF45E1D"/>
    <w:rsid w:val="4F1E0916"/>
    <w:rsid w:val="4F24DC25"/>
    <w:rsid w:val="4F318BE5"/>
    <w:rsid w:val="4F32E72B"/>
    <w:rsid w:val="4F34ACAF"/>
    <w:rsid w:val="4F459A6F"/>
    <w:rsid w:val="4F480E8E"/>
    <w:rsid w:val="4F7C7875"/>
    <w:rsid w:val="4F7E1040"/>
    <w:rsid w:val="4F8570F7"/>
    <w:rsid w:val="4F85ED82"/>
    <w:rsid w:val="4F88383A"/>
    <w:rsid w:val="4F99FC6E"/>
    <w:rsid w:val="4FB47128"/>
    <w:rsid w:val="4FC48FFF"/>
    <w:rsid w:val="4FE94860"/>
    <w:rsid w:val="500E83E9"/>
    <w:rsid w:val="5028D1FE"/>
    <w:rsid w:val="504638BC"/>
    <w:rsid w:val="504ACC11"/>
    <w:rsid w:val="504BDD92"/>
    <w:rsid w:val="5058EEF1"/>
    <w:rsid w:val="50771657"/>
    <w:rsid w:val="5080B338"/>
    <w:rsid w:val="50857898"/>
    <w:rsid w:val="508C1291"/>
    <w:rsid w:val="50DEFC4D"/>
    <w:rsid w:val="50EC33CE"/>
    <w:rsid w:val="5118C611"/>
    <w:rsid w:val="511ECAF5"/>
    <w:rsid w:val="5127D2DE"/>
    <w:rsid w:val="5150DB5C"/>
    <w:rsid w:val="5151C2A7"/>
    <w:rsid w:val="51727FAC"/>
    <w:rsid w:val="51BBC74F"/>
    <w:rsid w:val="51CD5ABC"/>
    <w:rsid w:val="51D0C4A1"/>
    <w:rsid w:val="51D1E0F2"/>
    <w:rsid w:val="5214F20B"/>
    <w:rsid w:val="5237697F"/>
    <w:rsid w:val="524DEF26"/>
    <w:rsid w:val="52546D99"/>
    <w:rsid w:val="52A2233C"/>
    <w:rsid w:val="52A8B71C"/>
    <w:rsid w:val="52D889C0"/>
    <w:rsid w:val="52DDF3D0"/>
    <w:rsid w:val="52ECABBD"/>
    <w:rsid w:val="5307DE34"/>
    <w:rsid w:val="531D67E5"/>
    <w:rsid w:val="5325556B"/>
    <w:rsid w:val="532C20DD"/>
    <w:rsid w:val="534DD045"/>
    <w:rsid w:val="53692600"/>
    <w:rsid w:val="537692E0"/>
    <w:rsid w:val="5391EDB7"/>
    <w:rsid w:val="53F84837"/>
    <w:rsid w:val="54021F5A"/>
    <w:rsid w:val="54081DD2"/>
    <w:rsid w:val="54182337"/>
    <w:rsid w:val="5418D0BD"/>
    <w:rsid w:val="54320EC7"/>
    <w:rsid w:val="543B357F"/>
    <w:rsid w:val="54567059"/>
    <w:rsid w:val="5456B981"/>
    <w:rsid w:val="5463C70E"/>
    <w:rsid w:val="546AF430"/>
    <w:rsid w:val="546D6D91"/>
    <w:rsid w:val="54942609"/>
    <w:rsid w:val="54AF88C0"/>
    <w:rsid w:val="54B86365"/>
    <w:rsid w:val="54D81C9D"/>
    <w:rsid w:val="54DCBD36"/>
    <w:rsid w:val="54EFC76F"/>
    <w:rsid w:val="54F02737"/>
    <w:rsid w:val="54F9040C"/>
    <w:rsid w:val="54FA9E6D"/>
    <w:rsid w:val="5508DD0E"/>
    <w:rsid w:val="551B5EE9"/>
    <w:rsid w:val="5544C62B"/>
    <w:rsid w:val="55516D35"/>
    <w:rsid w:val="5555C3F5"/>
    <w:rsid w:val="5557962E"/>
    <w:rsid w:val="55873479"/>
    <w:rsid w:val="5593D2DC"/>
    <w:rsid w:val="55BA658E"/>
    <w:rsid w:val="55BA88DC"/>
    <w:rsid w:val="55CC71C3"/>
    <w:rsid w:val="55EAF9B7"/>
    <w:rsid w:val="55F4A7BC"/>
    <w:rsid w:val="5600AAF4"/>
    <w:rsid w:val="5602A79D"/>
    <w:rsid w:val="5671EBB7"/>
    <w:rsid w:val="5682C1E7"/>
    <w:rsid w:val="569D8A32"/>
    <w:rsid w:val="56B1C1B8"/>
    <w:rsid w:val="56DD48D0"/>
    <w:rsid w:val="56EA592D"/>
    <w:rsid w:val="56EB2AA3"/>
    <w:rsid w:val="5701A03D"/>
    <w:rsid w:val="570A69B3"/>
    <w:rsid w:val="570F5874"/>
    <w:rsid w:val="571C0F47"/>
    <w:rsid w:val="572BC907"/>
    <w:rsid w:val="574B2855"/>
    <w:rsid w:val="57617E58"/>
    <w:rsid w:val="57722D01"/>
    <w:rsid w:val="578473FD"/>
    <w:rsid w:val="57A0E8D2"/>
    <w:rsid w:val="57EC3E3D"/>
    <w:rsid w:val="57F5D896"/>
    <w:rsid w:val="581F33E8"/>
    <w:rsid w:val="582E0D32"/>
    <w:rsid w:val="58324356"/>
    <w:rsid w:val="585B632E"/>
    <w:rsid w:val="585B6413"/>
    <w:rsid w:val="588059BE"/>
    <w:rsid w:val="589AB776"/>
    <w:rsid w:val="58AB28D5"/>
    <w:rsid w:val="58B630F2"/>
    <w:rsid w:val="58B7AD91"/>
    <w:rsid w:val="58C72C54"/>
    <w:rsid w:val="58E42A78"/>
    <w:rsid w:val="58FBFE60"/>
    <w:rsid w:val="58FCFE02"/>
    <w:rsid w:val="58FFD549"/>
    <w:rsid w:val="59114178"/>
    <w:rsid w:val="59180F2D"/>
    <w:rsid w:val="593B8884"/>
    <w:rsid w:val="593CB933"/>
    <w:rsid w:val="595D724D"/>
    <w:rsid w:val="596F3D12"/>
    <w:rsid w:val="5978D213"/>
    <w:rsid w:val="59891B39"/>
    <w:rsid w:val="5999F3C4"/>
    <w:rsid w:val="59BE9B7C"/>
    <w:rsid w:val="59C3F549"/>
    <w:rsid w:val="5A78B312"/>
    <w:rsid w:val="5A7B1999"/>
    <w:rsid w:val="5A833DEF"/>
    <w:rsid w:val="5AADBFFA"/>
    <w:rsid w:val="5ABF6827"/>
    <w:rsid w:val="5AC660A3"/>
    <w:rsid w:val="5AD2784F"/>
    <w:rsid w:val="5AD5BF9C"/>
    <w:rsid w:val="5ADB8B89"/>
    <w:rsid w:val="5ADE8EA0"/>
    <w:rsid w:val="5AFABC6D"/>
    <w:rsid w:val="5B0E70D8"/>
    <w:rsid w:val="5B5508BD"/>
    <w:rsid w:val="5B5D6C00"/>
    <w:rsid w:val="5B7345BA"/>
    <w:rsid w:val="5BA6AC2B"/>
    <w:rsid w:val="5BA9CCEF"/>
    <w:rsid w:val="5BC49D68"/>
    <w:rsid w:val="5BE24E90"/>
    <w:rsid w:val="5BE5CD77"/>
    <w:rsid w:val="5BF90049"/>
    <w:rsid w:val="5C054D8A"/>
    <w:rsid w:val="5C13A5E3"/>
    <w:rsid w:val="5C919FD2"/>
    <w:rsid w:val="5CB88CA4"/>
    <w:rsid w:val="5CD0CE22"/>
    <w:rsid w:val="5CD44C46"/>
    <w:rsid w:val="5CD80C6D"/>
    <w:rsid w:val="5CED1BA0"/>
    <w:rsid w:val="5CFB960B"/>
    <w:rsid w:val="5D137748"/>
    <w:rsid w:val="5D24C711"/>
    <w:rsid w:val="5D2F0565"/>
    <w:rsid w:val="5D3152DE"/>
    <w:rsid w:val="5D5CB204"/>
    <w:rsid w:val="5D9A1820"/>
    <w:rsid w:val="5DA2E6DE"/>
    <w:rsid w:val="5DAC7AA0"/>
    <w:rsid w:val="5DB746C8"/>
    <w:rsid w:val="5DC814BC"/>
    <w:rsid w:val="5DD03285"/>
    <w:rsid w:val="5DD8FA42"/>
    <w:rsid w:val="5DF2C817"/>
    <w:rsid w:val="5E0EF9A7"/>
    <w:rsid w:val="5E4F7CB1"/>
    <w:rsid w:val="5E74AB6F"/>
    <w:rsid w:val="5EA4C2A6"/>
    <w:rsid w:val="5EDF8B04"/>
    <w:rsid w:val="5F149D4A"/>
    <w:rsid w:val="5F1D6E39"/>
    <w:rsid w:val="5F2A5EBB"/>
    <w:rsid w:val="5F2FF1A0"/>
    <w:rsid w:val="5F3A83FC"/>
    <w:rsid w:val="5F3AB522"/>
    <w:rsid w:val="5F8E7E46"/>
    <w:rsid w:val="5FB21B85"/>
    <w:rsid w:val="5FC78581"/>
    <w:rsid w:val="5FC7C21E"/>
    <w:rsid w:val="6003D873"/>
    <w:rsid w:val="601D4CAE"/>
    <w:rsid w:val="604777B3"/>
    <w:rsid w:val="60579424"/>
    <w:rsid w:val="609118C6"/>
    <w:rsid w:val="609E5841"/>
    <w:rsid w:val="60B75DB2"/>
    <w:rsid w:val="60C7F33F"/>
    <w:rsid w:val="60F702F3"/>
    <w:rsid w:val="60FD1835"/>
    <w:rsid w:val="61070DA1"/>
    <w:rsid w:val="611A0FEF"/>
    <w:rsid w:val="616EECAC"/>
    <w:rsid w:val="6196E66D"/>
    <w:rsid w:val="61979B54"/>
    <w:rsid w:val="61B6B480"/>
    <w:rsid w:val="61BE063D"/>
    <w:rsid w:val="61C02644"/>
    <w:rsid w:val="61C980E9"/>
    <w:rsid w:val="61CA4876"/>
    <w:rsid w:val="61E2F601"/>
    <w:rsid w:val="61EB5DCE"/>
    <w:rsid w:val="62061E5C"/>
    <w:rsid w:val="620FCECD"/>
    <w:rsid w:val="621F760D"/>
    <w:rsid w:val="623324D9"/>
    <w:rsid w:val="6235DA38"/>
    <w:rsid w:val="62375E51"/>
    <w:rsid w:val="623E06BC"/>
    <w:rsid w:val="62498742"/>
    <w:rsid w:val="624B377F"/>
    <w:rsid w:val="624E33E9"/>
    <w:rsid w:val="627614BF"/>
    <w:rsid w:val="628849C1"/>
    <w:rsid w:val="628B7E41"/>
    <w:rsid w:val="62AC6B65"/>
    <w:rsid w:val="62F42B6B"/>
    <w:rsid w:val="62F6E60B"/>
    <w:rsid w:val="63072B53"/>
    <w:rsid w:val="631EFA46"/>
    <w:rsid w:val="6338D1C9"/>
    <w:rsid w:val="63453948"/>
    <w:rsid w:val="635921A9"/>
    <w:rsid w:val="636098FB"/>
    <w:rsid w:val="63B5C678"/>
    <w:rsid w:val="63C42C90"/>
    <w:rsid w:val="63D1AA99"/>
    <w:rsid w:val="642EA3B5"/>
    <w:rsid w:val="643CD404"/>
    <w:rsid w:val="648D6511"/>
    <w:rsid w:val="64B316C1"/>
    <w:rsid w:val="64BC48F5"/>
    <w:rsid w:val="64D54691"/>
    <w:rsid w:val="64FF31DE"/>
    <w:rsid w:val="651AE8D6"/>
    <w:rsid w:val="6534F4B5"/>
    <w:rsid w:val="654D3C9E"/>
    <w:rsid w:val="65787874"/>
    <w:rsid w:val="658311B7"/>
    <w:rsid w:val="6597CB8B"/>
    <w:rsid w:val="65A54072"/>
    <w:rsid w:val="65B13BC4"/>
    <w:rsid w:val="65D08958"/>
    <w:rsid w:val="65D80EC5"/>
    <w:rsid w:val="65DF1707"/>
    <w:rsid w:val="661795B9"/>
    <w:rsid w:val="66310DC0"/>
    <w:rsid w:val="665FAAB2"/>
    <w:rsid w:val="667B0FAD"/>
    <w:rsid w:val="66D9EA09"/>
    <w:rsid w:val="66FEC27B"/>
    <w:rsid w:val="679F6C1F"/>
    <w:rsid w:val="67A293E9"/>
    <w:rsid w:val="67C505D3"/>
    <w:rsid w:val="67D1F6B1"/>
    <w:rsid w:val="67D7CD6D"/>
    <w:rsid w:val="67EA15A5"/>
    <w:rsid w:val="67FCB5EA"/>
    <w:rsid w:val="6802A0F8"/>
    <w:rsid w:val="680BB5D8"/>
    <w:rsid w:val="68160EB3"/>
    <w:rsid w:val="683B7A28"/>
    <w:rsid w:val="6871EA02"/>
    <w:rsid w:val="6899E4E6"/>
    <w:rsid w:val="68D7087F"/>
    <w:rsid w:val="68EB1BF2"/>
    <w:rsid w:val="68EDEC35"/>
    <w:rsid w:val="68FD19B2"/>
    <w:rsid w:val="690214D8"/>
    <w:rsid w:val="692D5583"/>
    <w:rsid w:val="6930C485"/>
    <w:rsid w:val="69350FCD"/>
    <w:rsid w:val="6996EF31"/>
    <w:rsid w:val="69974B74"/>
    <w:rsid w:val="6999F36A"/>
    <w:rsid w:val="69ACEB28"/>
    <w:rsid w:val="69D08DBA"/>
    <w:rsid w:val="69D3777F"/>
    <w:rsid w:val="69E2F03A"/>
    <w:rsid w:val="69E56426"/>
    <w:rsid w:val="6A0469B3"/>
    <w:rsid w:val="6A238D73"/>
    <w:rsid w:val="6A47699F"/>
    <w:rsid w:val="6A5E3892"/>
    <w:rsid w:val="6A73B843"/>
    <w:rsid w:val="6A772C43"/>
    <w:rsid w:val="6A9FE5F4"/>
    <w:rsid w:val="6AB13C94"/>
    <w:rsid w:val="6AB66A44"/>
    <w:rsid w:val="6AE07B3A"/>
    <w:rsid w:val="6B1ED1CE"/>
    <w:rsid w:val="6B31A8A7"/>
    <w:rsid w:val="6B43B70C"/>
    <w:rsid w:val="6B54B426"/>
    <w:rsid w:val="6B6B6755"/>
    <w:rsid w:val="6B763B9D"/>
    <w:rsid w:val="6B7CF837"/>
    <w:rsid w:val="6B8CBAA0"/>
    <w:rsid w:val="6B9BF51F"/>
    <w:rsid w:val="6B9D2F20"/>
    <w:rsid w:val="6BD39586"/>
    <w:rsid w:val="6BDA6FB9"/>
    <w:rsid w:val="6BE7A8F0"/>
    <w:rsid w:val="6BEA517E"/>
    <w:rsid w:val="6C01FF1E"/>
    <w:rsid w:val="6C05423F"/>
    <w:rsid w:val="6C07CFCD"/>
    <w:rsid w:val="6C165326"/>
    <w:rsid w:val="6C69AC67"/>
    <w:rsid w:val="6C7053AA"/>
    <w:rsid w:val="6C89AB14"/>
    <w:rsid w:val="6C8BBCCF"/>
    <w:rsid w:val="6C9FD3EC"/>
    <w:rsid w:val="6CD55CF0"/>
    <w:rsid w:val="6CD89B92"/>
    <w:rsid w:val="6CF4B9C5"/>
    <w:rsid w:val="6CFD07E9"/>
    <w:rsid w:val="6CFD7BE7"/>
    <w:rsid w:val="6CFFC247"/>
    <w:rsid w:val="6D04DF44"/>
    <w:rsid w:val="6D05D4D2"/>
    <w:rsid w:val="6D126D54"/>
    <w:rsid w:val="6D1A90FC"/>
    <w:rsid w:val="6D2BBF15"/>
    <w:rsid w:val="6D2FD020"/>
    <w:rsid w:val="6D3028D1"/>
    <w:rsid w:val="6D4ED6A8"/>
    <w:rsid w:val="6D5CC60B"/>
    <w:rsid w:val="6DA5F0B3"/>
    <w:rsid w:val="6DC773BD"/>
    <w:rsid w:val="6DD001E8"/>
    <w:rsid w:val="6DECA492"/>
    <w:rsid w:val="6DF1835A"/>
    <w:rsid w:val="6E17191F"/>
    <w:rsid w:val="6E21D368"/>
    <w:rsid w:val="6E71DAE3"/>
    <w:rsid w:val="6EA50EEB"/>
    <w:rsid w:val="6EA8CB7E"/>
    <w:rsid w:val="6EAE2853"/>
    <w:rsid w:val="6EAE3DB5"/>
    <w:rsid w:val="6F291E69"/>
    <w:rsid w:val="6F2F235F"/>
    <w:rsid w:val="6F3C7BA8"/>
    <w:rsid w:val="6F412CA4"/>
    <w:rsid w:val="6F7D3325"/>
    <w:rsid w:val="6FA4A306"/>
    <w:rsid w:val="6FAA3B18"/>
    <w:rsid w:val="700E2C99"/>
    <w:rsid w:val="70150B7B"/>
    <w:rsid w:val="70499EA0"/>
    <w:rsid w:val="705249FA"/>
    <w:rsid w:val="7073499E"/>
    <w:rsid w:val="7073F7F1"/>
    <w:rsid w:val="70832703"/>
    <w:rsid w:val="70B03BF8"/>
    <w:rsid w:val="70CCA119"/>
    <w:rsid w:val="70FCF98A"/>
    <w:rsid w:val="71035AA7"/>
    <w:rsid w:val="712378A7"/>
    <w:rsid w:val="71262472"/>
    <w:rsid w:val="71295714"/>
    <w:rsid w:val="715748B9"/>
    <w:rsid w:val="717DF8FB"/>
    <w:rsid w:val="71B39F94"/>
    <w:rsid w:val="71D64754"/>
    <w:rsid w:val="720CCA3A"/>
    <w:rsid w:val="721C2514"/>
    <w:rsid w:val="721EF764"/>
    <w:rsid w:val="722476AA"/>
    <w:rsid w:val="72405561"/>
    <w:rsid w:val="72441729"/>
    <w:rsid w:val="725D9760"/>
    <w:rsid w:val="726CAEC2"/>
    <w:rsid w:val="7286EF71"/>
    <w:rsid w:val="728A9AF1"/>
    <w:rsid w:val="72903CA7"/>
    <w:rsid w:val="72C810BA"/>
    <w:rsid w:val="72C9B729"/>
    <w:rsid w:val="72DD7357"/>
    <w:rsid w:val="730A0C9C"/>
    <w:rsid w:val="732330F0"/>
    <w:rsid w:val="7345CD5B"/>
    <w:rsid w:val="7350C81E"/>
    <w:rsid w:val="73824B42"/>
    <w:rsid w:val="73AD92CB"/>
    <w:rsid w:val="73CE7238"/>
    <w:rsid w:val="73D9DEA7"/>
    <w:rsid w:val="73DCF3E0"/>
    <w:rsid w:val="73F1D39D"/>
    <w:rsid w:val="7414BD42"/>
    <w:rsid w:val="74242047"/>
    <w:rsid w:val="7425D7DE"/>
    <w:rsid w:val="74352124"/>
    <w:rsid w:val="7454492C"/>
    <w:rsid w:val="746F84C2"/>
    <w:rsid w:val="7471EFC2"/>
    <w:rsid w:val="747E794F"/>
    <w:rsid w:val="74A2888F"/>
    <w:rsid w:val="74A81A07"/>
    <w:rsid w:val="74B34596"/>
    <w:rsid w:val="74DEA456"/>
    <w:rsid w:val="74F12813"/>
    <w:rsid w:val="74FDD122"/>
    <w:rsid w:val="7515D49C"/>
    <w:rsid w:val="75160355"/>
    <w:rsid w:val="752C5E5D"/>
    <w:rsid w:val="7570A7B0"/>
    <w:rsid w:val="75742566"/>
    <w:rsid w:val="758B6BA0"/>
    <w:rsid w:val="75A6752E"/>
    <w:rsid w:val="75B24430"/>
    <w:rsid w:val="75C01533"/>
    <w:rsid w:val="75C39BAD"/>
    <w:rsid w:val="75E52547"/>
    <w:rsid w:val="760761DD"/>
    <w:rsid w:val="761F9C2D"/>
    <w:rsid w:val="76977538"/>
    <w:rsid w:val="76A06E1E"/>
    <w:rsid w:val="76BB50F4"/>
    <w:rsid w:val="76DF98E3"/>
    <w:rsid w:val="76E09F54"/>
    <w:rsid w:val="76E54B35"/>
    <w:rsid w:val="77262E0C"/>
    <w:rsid w:val="77278565"/>
    <w:rsid w:val="77432E08"/>
    <w:rsid w:val="7755D6CF"/>
    <w:rsid w:val="77645D6A"/>
    <w:rsid w:val="77A65C07"/>
    <w:rsid w:val="77A72584"/>
    <w:rsid w:val="77E381BC"/>
    <w:rsid w:val="77EDCD63"/>
    <w:rsid w:val="77F09A26"/>
    <w:rsid w:val="77F8D7B5"/>
    <w:rsid w:val="77FD1241"/>
    <w:rsid w:val="780F0BBF"/>
    <w:rsid w:val="783BC53F"/>
    <w:rsid w:val="784A54E2"/>
    <w:rsid w:val="784C7944"/>
    <w:rsid w:val="786536BB"/>
    <w:rsid w:val="7886DC78"/>
    <w:rsid w:val="78937CB0"/>
    <w:rsid w:val="78969D68"/>
    <w:rsid w:val="78B3DE03"/>
    <w:rsid w:val="793363AB"/>
    <w:rsid w:val="793F10C2"/>
    <w:rsid w:val="794F872E"/>
    <w:rsid w:val="795AE293"/>
    <w:rsid w:val="796317E5"/>
    <w:rsid w:val="79742D4F"/>
    <w:rsid w:val="7979EE31"/>
    <w:rsid w:val="798136AC"/>
    <w:rsid w:val="79BECEDF"/>
    <w:rsid w:val="79EC5E40"/>
    <w:rsid w:val="7A088B81"/>
    <w:rsid w:val="7A1BC7D3"/>
    <w:rsid w:val="7A3003A1"/>
    <w:rsid w:val="7A5166BA"/>
    <w:rsid w:val="7A631FD4"/>
    <w:rsid w:val="7AB4ED54"/>
    <w:rsid w:val="7AC435DF"/>
    <w:rsid w:val="7AF8BFBB"/>
    <w:rsid w:val="7B2AC9BE"/>
    <w:rsid w:val="7B2E2459"/>
    <w:rsid w:val="7B66740F"/>
    <w:rsid w:val="7B93C14A"/>
    <w:rsid w:val="7B94B8DB"/>
    <w:rsid w:val="7BC51975"/>
    <w:rsid w:val="7BD2E11D"/>
    <w:rsid w:val="7BEC527F"/>
    <w:rsid w:val="7C1077EC"/>
    <w:rsid w:val="7C126318"/>
    <w:rsid w:val="7C134E93"/>
    <w:rsid w:val="7C63113E"/>
    <w:rsid w:val="7C720473"/>
    <w:rsid w:val="7C9D5FE9"/>
    <w:rsid w:val="7CA5C231"/>
    <w:rsid w:val="7CAA304F"/>
    <w:rsid w:val="7CCAF340"/>
    <w:rsid w:val="7CE54169"/>
    <w:rsid w:val="7CEB0A6A"/>
    <w:rsid w:val="7D14491E"/>
    <w:rsid w:val="7D307EA4"/>
    <w:rsid w:val="7D336F24"/>
    <w:rsid w:val="7D39D041"/>
    <w:rsid w:val="7D440C0B"/>
    <w:rsid w:val="7D5860AA"/>
    <w:rsid w:val="7DAE6CA2"/>
    <w:rsid w:val="7DAEACCC"/>
    <w:rsid w:val="7DD3D95A"/>
    <w:rsid w:val="7DDAD56D"/>
    <w:rsid w:val="7E06EEA6"/>
    <w:rsid w:val="7E46A0DA"/>
    <w:rsid w:val="7E6527C5"/>
    <w:rsid w:val="7E994ACC"/>
    <w:rsid w:val="7EAA5DDF"/>
    <w:rsid w:val="7EAA8D3E"/>
    <w:rsid w:val="7EAFC2B0"/>
    <w:rsid w:val="7ECE4209"/>
    <w:rsid w:val="7ED50272"/>
    <w:rsid w:val="7ED742C4"/>
    <w:rsid w:val="7EE25FDF"/>
    <w:rsid w:val="7EE2FB92"/>
    <w:rsid w:val="7F44970D"/>
    <w:rsid w:val="7F4ADFAB"/>
    <w:rsid w:val="7F50A4FB"/>
    <w:rsid w:val="7F55CD81"/>
    <w:rsid w:val="7F6EEA3C"/>
    <w:rsid w:val="7F724ACA"/>
    <w:rsid w:val="7F8AE753"/>
    <w:rsid w:val="7F90BD95"/>
    <w:rsid w:val="7FA3DEB7"/>
    <w:rsid w:val="7FB27681"/>
    <w:rsid w:val="7FC15991"/>
    <w:rsid w:val="7FD7AE77"/>
    <w:rsid w:val="7FE25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E56BB"/>
  <w15:docId w15:val="{69350EAF-E124-4664-98C2-3B5A589C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0E0"/>
    <w:pPr>
      <w:overflowPunct w:val="0"/>
      <w:autoSpaceDE w:val="0"/>
      <w:autoSpaceDN w:val="0"/>
      <w:adjustRightInd w:val="0"/>
      <w:spacing w:line="300" w:lineRule="auto"/>
      <w:textAlignment w:val="baseline"/>
    </w:pPr>
    <w:rPr>
      <w:rFonts w:ascii="Verdana" w:eastAsia="Times New Roman" w:hAnsi="Verdana"/>
      <w:lang w:val="nl" w:eastAsia="en-US"/>
    </w:rPr>
  </w:style>
  <w:style w:type="paragraph" w:styleId="Kop1">
    <w:name w:val="heading 1"/>
    <w:aliases w:val="Hoofdstuknummer + Heading 1"/>
    <w:basedOn w:val="Standaard"/>
    <w:next w:val="Standaard"/>
    <w:link w:val="Kop1Char"/>
    <w:qFormat/>
    <w:rsid w:val="00D60D05"/>
    <w:pPr>
      <w:keepNext/>
      <w:keepLines/>
      <w:numPr>
        <w:numId w:val="1"/>
      </w:numPr>
      <w:spacing w:before="240"/>
      <w:outlineLvl w:val="0"/>
    </w:pPr>
    <w:rPr>
      <w:bCs/>
      <w:color w:val="FFFFFF" w:themeColor="background1"/>
      <w:sz w:val="32"/>
      <w:szCs w:val="28"/>
      <w:lang w:val="nl-NL"/>
    </w:rPr>
  </w:style>
  <w:style w:type="paragraph" w:styleId="Kop2">
    <w:name w:val="heading 2"/>
    <w:basedOn w:val="Standaard"/>
    <w:next w:val="Standaard"/>
    <w:link w:val="Kop2Char"/>
    <w:uiPriority w:val="9"/>
    <w:unhideWhenUsed/>
    <w:qFormat/>
    <w:rsid w:val="00120082"/>
    <w:pPr>
      <w:keepNext/>
      <w:keepLines/>
      <w:numPr>
        <w:ilvl w:val="1"/>
        <w:numId w:val="1"/>
      </w:numPr>
      <w:spacing w:before="200"/>
      <w:ind w:left="576"/>
      <w:outlineLvl w:val="1"/>
    </w:pPr>
    <w:rPr>
      <w:rFonts w:eastAsia="Dotum"/>
      <w:bCs/>
      <w:color w:val="0071CE"/>
      <w:sz w:val="24"/>
      <w:szCs w:val="26"/>
      <w:lang w:val="nl-NL"/>
    </w:rPr>
  </w:style>
  <w:style w:type="paragraph" w:styleId="Kop3">
    <w:name w:val="heading 3"/>
    <w:aliases w:val="Hoofdstuknummer + Heading 3"/>
    <w:basedOn w:val="Standaard"/>
    <w:next w:val="Standaard"/>
    <w:link w:val="Kop3Char"/>
    <w:qFormat/>
    <w:rsid w:val="00120082"/>
    <w:pPr>
      <w:numPr>
        <w:ilvl w:val="2"/>
        <w:numId w:val="1"/>
      </w:numPr>
      <w:outlineLvl w:val="2"/>
    </w:pPr>
    <w:rPr>
      <w:rFonts w:eastAsia="Dotum"/>
      <w:color w:val="0055B8"/>
      <w:sz w:val="22"/>
      <w:lang w:val="nl-NL"/>
    </w:rPr>
  </w:style>
  <w:style w:type="paragraph" w:styleId="Kop4">
    <w:name w:val="heading 4"/>
    <w:basedOn w:val="Standaard"/>
    <w:next w:val="Standaard"/>
    <w:link w:val="Kop4Char"/>
    <w:uiPriority w:val="9"/>
    <w:semiHidden/>
    <w:unhideWhenUsed/>
    <w:qFormat/>
    <w:rsid w:val="00120082"/>
    <w:pPr>
      <w:keepNext/>
      <w:numPr>
        <w:ilvl w:val="3"/>
        <w:numId w:val="1"/>
      </w:numPr>
      <w:spacing w:before="240" w:after="60"/>
      <w:outlineLvl w:val="3"/>
    </w:pPr>
    <w:rPr>
      <w:bCs/>
      <w:i/>
      <w:color w:val="0055B8"/>
      <w:szCs w:val="28"/>
    </w:rPr>
  </w:style>
  <w:style w:type="paragraph" w:styleId="Kop5">
    <w:name w:val="heading 5"/>
    <w:basedOn w:val="Standaard"/>
    <w:next w:val="Standaard"/>
    <w:link w:val="Kop5Char"/>
    <w:uiPriority w:val="9"/>
    <w:semiHidden/>
    <w:unhideWhenUsed/>
    <w:qFormat/>
    <w:rsid w:val="00332666"/>
    <w:pPr>
      <w:numPr>
        <w:ilvl w:val="4"/>
        <w:numId w:val="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semiHidden/>
    <w:unhideWhenUsed/>
    <w:qFormat/>
    <w:rsid w:val="00332666"/>
    <w:pPr>
      <w:numPr>
        <w:ilvl w:val="5"/>
        <w:numId w:val="1"/>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332666"/>
    <w:pPr>
      <w:numPr>
        <w:ilvl w:val="6"/>
        <w:numId w:val="1"/>
      </w:numPr>
      <w:spacing w:before="240" w:after="60"/>
      <w:outlineLvl w:val="6"/>
    </w:pPr>
    <w:rPr>
      <w:rFonts w:ascii="Calibri" w:hAnsi="Calibri"/>
      <w:sz w:val="24"/>
      <w:szCs w:val="24"/>
    </w:rPr>
  </w:style>
  <w:style w:type="paragraph" w:styleId="Kop8">
    <w:name w:val="heading 8"/>
    <w:basedOn w:val="Standaard"/>
    <w:next w:val="Standaard"/>
    <w:link w:val="Kop8Char"/>
    <w:uiPriority w:val="9"/>
    <w:semiHidden/>
    <w:unhideWhenUsed/>
    <w:qFormat/>
    <w:rsid w:val="00332666"/>
    <w:pPr>
      <w:numPr>
        <w:ilvl w:val="7"/>
        <w:numId w:val="1"/>
      </w:numPr>
      <w:spacing w:before="240" w:after="60"/>
      <w:outlineLvl w:val="7"/>
    </w:pPr>
    <w:rPr>
      <w:rFonts w:ascii="Calibri" w:hAnsi="Calibri"/>
      <w:i/>
      <w:iCs/>
      <w:sz w:val="24"/>
      <w:szCs w:val="24"/>
    </w:rPr>
  </w:style>
  <w:style w:type="paragraph" w:styleId="Kop9">
    <w:name w:val="heading 9"/>
    <w:basedOn w:val="Standaard"/>
    <w:next w:val="Standaard"/>
    <w:link w:val="Kop9Char"/>
    <w:uiPriority w:val="9"/>
    <w:semiHidden/>
    <w:unhideWhenUsed/>
    <w:qFormat/>
    <w:rsid w:val="00332666"/>
    <w:pPr>
      <w:numPr>
        <w:ilvl w:val="8"/>
        <w:numId w:val="1"/>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nummer + Heading 1 Char"/>
    <w:link w:val="Kop1"/>
    <w:rsid w:val="00D60D05"/>
    <w:rPr>
      <w:rFonts w:ascii="Verdana" w:eastAsia="Times New Roman" w:hAnsi="Verdana"/>
      <w:bCs/>
      <w:color w:val="FFFFFF" w:themeColor="background1"/>
      <w:sz w:val="32"/>
      <w:szCs w:val="28"/>
      <w:lang w:eastAsia="en-US"/>
    </w:rPr>
  </w:style>
  <w:style w:type="character" w:customStyle="1" w:styleId="Kop2Char">
    <w:name w:val="Kop 2 Char"/>
    <w:link w:val="Kop2"/>
    <w:uiPriority w:val="9"/>
    <w:rsid w:val="00120082"/>
    <w:rPr>
      <w:rFonts w:ascii="Verdana" w:eastAsia="Dotum" w:hAnsi="Verdana"/>
      <w:bCs/>
      <w:color w:val="0071CE"/>
      <w:sz w:val="24"/>
      <w:szCs w:val="26"/>
      <w:lang w:eastAsia="en-US"/>
    </w:rPr>
  </w:style>
  <w:style w:type="character" w:customStyle="1" w:styleId="Kop3Char">
    <w:name w:val="Kop 3 Char"/>
    <w:aliases w:val="Hoofdstuknummer + Heading 3 Char"/>
    <w:link w:val="Kop3"/>
    <w:rsid w:val="00120082"/>
    <w:rPr>
      <w:rFonts w:ascii="Verdana" w:eastAsia="Dotum" w:hAnsi="Verdana"/>
      <w:color w:val="0055B8"/>
      <w:sz w:val="22"/>
      <w:lang w:eastAsia="en-US"/>
    </w:rPr>
  </w:style>
  <w:style w:type="character" w:customStyle="1" w:styleId="Kop4Char">
    <w:name w:val="Kop 4 Char"/>
    <w:link w:val="Kop4"/>
    <w:uiPriority w:val="9"/>
    <w:semiHidden/>
    <w:rsid w:val="00120082"/>
    <w:rPr>
      <w:rFonts w:ascii="Verdana" w:eastAsia="Times New Roman" w:hAnsi="Verdana"/>
      <w:bCs/>
      <w:i/>
      <w:color w:val="0055B8"/>
      <w:szCs w:val="28"/>
      <w:lang w:val="nl" w:eastAsia="en-US"/>
    </w:rPr>
  </w:style>
  <w:style w:type="character" w:customStyle="1" w:styleId="Kop5Char">
    <w:name w:val="Kop 5 Char"/>
    <w:link w:val="Kop5"/>
    <w:uiPriority w:val="9"/>
    <w:semiHidden/>
    <w:rsid w:val="00332666"/>
    <w:rPr>
      <w:rFonts w:eastAsia="Times New Roman"/>
      <w:b/>
      <w:bCs/>
      <w:i/>
      <w:iCs/>
      <w:sz w:val="26"/>
      <w:szCs w:val="26"/>
      <w:lang w:val="nl" w:eastAsia="en-US"/>
    </w:rPr>
  </w:style>
  <w:style w:type="character" w:customStyle="1" w:styleId="Kop6Char">
    <w:name w:val="Kop 6 Char"/>
    <w:link w:val="Kop6"/>
    <w:uiPriority w:val="9"/>
    <w:semiHidden/>
    <w:rsid w:val="00332666"/>
    <w:rPr>
      <w:rFonts w:eastAsia="Times New Roman"/>
      <w:b/>
      <w:bCs/>
      <w:sz w:val="22"/>
      <w:szCs w:val="22"/>
      <w:lang w:val="nl" w:eastAsia="en-US"/>
    </w:rPr>
  </w:style>
  <w:style w:type="character" w:customStyle="1" w:styleId="Kop7Char">
    <w:name w:val="Kop 7 Char"/>
    <w:link w:val="Kop7"/>
    <w:uiPriority w:val="9"/>
    <w:semiHidden/>
    <w:rsid w:val="00332666"/>
    <w:rPr>
      <w:rFonts w:eastAsia="Times New Roman"/>
      <w:sz w:val="24"/>
      <w:szCs w:val="24"/>
      <w:lang w:val="nl" w:eastAsia="en-US"/>
    </w:rPr>
  </w:style>
  <w:style w:type="character" w:customStyle="1" w:styleId="Kop8Char">
    <w:name w:val="Kop 8 Char"/>
    <w:link w:val="Kop8"/>
    <w:uiPriority w:val="9"/>
    <w:semiHidden/>
    <w:rsid w:val="00332666"/>
    <w:rPr>
      <w:rFonts w:eastAsia="Times New Roman"/>
      <w:i/>
      <w:iCs/>
      <w:sz w:val="24"/>
      <w:szCs w:val="24"/>
      <w:lang w:val="nl" w:eastAsia="en-US"/>
    </w:rPr>
  </w:style>
  <w:style w:type="character" w:customStyle="1" w:styleId="Kop9Char">
    <w:name w:val="Kop 9 Char"/>
    <w:link w:val="Kop9"/>
    <w:uiPriority w:val="9"/>
    <w:semiHidden/>
    <w:rsid w:val="00332666"/>
    <w:rPr>
      <w:rFonts w:ascii="Cambria" w:eastAsia="Times New Roman" w:hAnsi="Cambria"/>
      <w:sz w:val="22"/>
      <w:szCs w:val="22"/>
      <w:lang w:val="nl" w:eastAsia="en-US"/>
    </w:rPr>
  </w:style>
  <w:style w:type="paragraph" w:styleId="Lijstalinea">
    <w:name w:val="List Paragraph"/>
    <w:aliases w:val="opsommingstekens"/>
    <w:basedOn w:val="Standaard"/>
    <w:link w:val="LijstalineaChar"/>
    <w:uiPriority w:val="34"/>
    <w:qFormat/>
    <w:rsid w:val="00120082"/>
    <w:pPr>
      <w:numPr>
        <w:numId w:val="2"/>
      </w:numPr>
    </w:pPr>
    <w:rPr>
      <w:rFonts w:eastAsia="Dotum"/>
      <w:lang w:val="nl-NL"/>
    </w:rPr>
  </w:style>
  <w:style w:type="character" w:customStyle="1" w:styleId="Inhopg1Char">
    <w:name w:val="Inhopg 1 Char"/>
    <w:basedOn w:val="Standaardalinea-lettertype"/>
    <w:link w:val="Inhopg1"/>
    <w:uiPriority w:val="39"/>
    <w:rsid w:val="001C120A"/>
    <w:rPr>
      <w:rFonts w:ascii="Verdana" w:eastAsia="Times New Roman" w:hAnsi="Verdana" w:cs="Arial"/>
      <w:noProof/>
      <w:color w:val="0071CE"/>
      <w:lang w:val="nl" w:eastAsia="en-US"/>
      <w14:scene3d>
        <w14:camera w14:prst="orthographicFront"/>
        <w14:lightRig w14:rig="threePt" w14:dir="t">
          <w14:rot w14:lat="0" w14:lon="0" w14:rev="0"/>
        </w14:lightRig>
      </w14:scene3d>
    </w:rPr>
  </w:style>
  <w:style w:type="paragraph" w:styleId="Voettekst">
    <w:name w:val="footer"/>
    <w:basedOn w:val="Standaard"/>
    <w:link w:val="VoettekstChar"/>
    <w:uiPriority w:val="99"/>
    <w:rsid w:val="00AE50BE"/>
    <w:pPr>
      <w:tabs>
        <w:tab w:val="center" w:pos="4536"/>
        <w:tab w:val="right" w:pos="9072"/>
      </w:tabs>
    </w:pPr>
    <w:rPr>
      <w:lang w:eastAsia="x-none"/>
    </w:rPr>
  </w:style>
  <w:style w:type="character" w:customStyle="1" w:styleId="VoettekstChar">
    <w:name w:val="Voettekst Char"/>
    <w:link w:val="Voettekst"/>
    <w:uiPriority w:val="99"/>
    <w:rsid w:val="00AE50BE"/>
    <w:rPr>
      <w:rFonts w:ascii="Times New Roman" w:eastAsia="Times New Roman" w:hAnsi="Times New Roman" w:cs="Times New Roman"/>
      <w:sz w:val="20"/>
      <w:szCs w:val="20"/>
      <w:lang w:val="nl"/>
    </w:rPr>
  </w:style>
  <w:style w:type="paragraph" w:customStyle="1" w:styleId="TekstkopBoldZwart">
    <w:name w:val="Tekstkop Bold Zwart"/>
    <w:basedOn w:val="Standaard"/>
    <w:qFormat/>
    <w:rsid w:val="00120082"/>
    <w:rPr>
      <w:b/>
      <w:lang w:eastAsia="nl-NL"/>
    </w:rPr>
  </w:style>
  <w:style w:type="paragraph" w:styleId="Koptekst">
    <w:name w:val="header"/>
    <w:basedOn w:val="Standaard"/>
    <w:link w:val="KoptekstChar"/>
    <w:unhideWhenUsed/>
    <w:rsid w:val="00A37FC3"/>
    <w:pPr>
      <w:tabs>
        <w:tab w:val="center" w:pos="4513"/>
        <w:tab w:val="right" w:pos="9026"/>
      </w:tabs>
      <w:spacing w:line="240" w:lineRule="auto"/>
    </w:pPr>
  </w:style>
  <w:style w:type="table" w:styleId="Tabelraster">
    <w:name w:val="Table Grid"/>
    <w:basedOn w:val="Standaardtabel"/>
    <w:uiPriority w:val="59"/>
    <w:rsid w:val="00AE50B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rsid w:val="00A37FC3"/>
    <w:rPr>
      <w:rFonts w:ascii="Verdana" w:eastAsia="Times New Roman" w:hAnsi="Verdana"/>
      <w:lang w:val="nl" w:eastAsia="en-US"/>
    </w:rPr>
  </w:style>
  <w:style w:type="paragraph" w:customStyle="1" w:styleId="Subheader2zonderhoofdstuknummer">
    <w:name w:val="Subheader 2 zonder hoofdstuknummer"/>
    <w:basedOn w:val="Standaard"/>
    <w:qFormat/>
    <w:rsid w:val="00030604"/>
    <w:pPr>
      <w:overflowPunct/>
      <w:textAlignment w:val="auto"/>
    </w:pPr>
    <w:rPr>
      <w:rFonts w:eastAsia="Dotum" w:cs="Dotum"/>
      <w:b/>
      <w:color w:val="0071CE"/>
      <w:szCs w:val="21"/>
      <w:lang w:eastAsia="nl-NL"/>
    </w:rPr>
  </w:style>
  <w:style w:type="paragraph" w:styleId="Onderwerpvanopmerking">
    <w:name w:val="annotation subject"/>
    <w:basedOn w:val="Standaard"/>
    <w:next w:val="Standaard"/>
    <w:link w:val="OnderwerpvanopmerkingChar"/>
    <w:uiPriority w:val="99"/>
    <w:semiHidden/>
    <w:rsid w:val="00120082"/>
    <w:rPr>
      <w:b/>
      <w:bCs/>
      <w:lang w:eastAsia="x-none"/>
    </w:rPr>
  </w:style>
  <w:style w:type="character" w:customStyle="1" w:styleId="OnderwerpvanopmerkingChar">
    <w:name w:val="Onderwerp van opmerking Char"/>
    <w:link w:val="Onderwerpvanopmerking"/>
    <w:uiPriority w:val="99"/>
    <w:semiHidden/>
    <w:rsid w:val="00AE50BE"/>
    <w:rPr>
      <w:rFonts w:ascii="Times New Roman" w:eastAsia="Times New Roman" w:hAnsi="Times New Roman" w:cs="Times New Roman"/>
      <w:b/>
      <w:bCs/>
      <w:sz w:val="20"/>
      <w:szCs w:val="20"/>
      <w:lang w:val="nl"/>
    </w:rPr>
  </w:style>
  <w:style w:type="paragraph" w:styleId="Ballontekst">
    <w:name w:val="Balloon Text"/>
    <w:basedOn w:val="Standaard"/>
    <w:link w:val="BallontekstChar"/>
    <w:uiPriority w:val="99"/>
    <w:semiHidden/>
    <w:rsid w:val="00AE50BE"/>
    <w:rPr>
      <w:rFonts w:ascii="Tahoma" w:hAnsi="Tahoma"/>
      <w:sz w:val="16"/>
      <w:szCs w:val="16"/>
      <w:lang w:eastAsia="x-none"/>
    </w:rPr>
  </w:style>
  <w:style w:type="character" w:customStyle="1" w:styleId="BallontekstChar">
    <w:name w:val="Ballontekst Char"/>
    <w:link w:val="Ballontekst"/>
    <w:uiPriority w:val="99"/>
    <w:semiHidden/>
    <w:rsid w:val="00AE50BE"/>
    <w:rPr>
      <w:rFonts w:ascii="Tahoma" w:eastAsia="Times New Roman" w:hAnsi="Tahoma" w:cs="Times New Roman"/>
      <w:sz w:val="16"/>
      <w:szCs w:val="16"/>
      <w:lang w:val="nl"/>
    </w:rPr>
  </w:style>
  <w:style w:type="character" w:styleId="Hyperlink">
    <w:name w:val="Hyperlink"/>
    <w:uiPriority w:val="99"/>
    <w:rsid w:val="00120082"/>
    <w:rPr>
      <w:rFonts w:ascii="Verdana" w:hAnsi="Verdana" w:cs="Times New Roman"/>
      <w:b/>
      <w:color w:val="0093C9"/>
      <w:sz w:val="20"/>
      <w:u w:val="none"/>
    </w:rPr>
  </w:style>
  <w:style w:type="paragraph" w:styleId="Voetnoottekst">
    <w:name w:val="footnote text"/>
    <w:basedOn w:val="Standaard"/>
    <w:link w:val="VoetnoottekstChar"/>
    <w:uiPriority w:val="99"/>
    <w:semiHidden/>
    <w:rsid w:val="00AE50BE"/>
    <w:pPr>
      <w:overflowPunct/>
      <w:autoSpaceDE/>
      <w:autoSpaceDN/>
      <w:adjustRightInd/>
      <w:textAlignment w:val="auto"/>
    </w:pPr>
    <w:rPr>
      <w:rFonts w:ascii="Calibri" w:hAnsi="Calibri"/>
      <w:lang w:val="x-none" w:eastAsia="x-none"/>
    </w:rPr>
  </w:style>
  <w:style w:type="character" w:customStyle="1" w:styleId="VoetnoottekstChar">
    <w:name w:val="Voetnoottekst Char"/>
    <w:link w:val="Voetnoottekst"/>
    <w:uiPriority w:val="99"/>
    <w:semiHidden/>
    <w:rsid w:val="00AE50BE"/>
    <w:rPr>
      <w:rFonts w:ascii="Calibri" w:eastAsia="Times New Roman" w:hAnsi="Calibri" w:cs="Times New Roman"/>
      <w:sz w:val="20"/>
      <w:szCs w:val="20"/>
    </w:rPr>
  </w:style>
  <w:style w:type="character" w:styleId="Voetnootmarkering">
    <w:name w:val="footnote reference"/>
    <w:uiPriority w:val="99"/>
    <w:semiHidden/>
    <w:rsid w:val="00AE50BE"/>
    <w:rPr>
      <w:rFonts w:cs="Times New Roman"/>
      <w:vertAlign w:val="superscript"/>
    </w:rPr>
  </w:style>
  <w:style w:type="paragraph" w:styleId="Inhopg1">
    <w:name w:val="toc 1"/>
    <w:basedOn w:val="Standaard"/>
    <w:next w:val="Standaard"/>
    <w:link w:val="Inhopg1Char"/>
    <w:autoRedefine/>
    <w:uiPriority w:val="39"/>
    <w:unhideWhenUsed/>
    <w:qFormat/>
    <w:rsid w:val="001C120A"/>
    <w:pPr>
      <w:tabs>
        <w:tab w:val="left" w:pos="426"/>
        <w:tab w:val="right" w:leader="dot" w:pos="9923"/>
      </w:tabs>
      <w:spacing w:line="276" w:lineRule="auto"/>
    </w:pPr>
    <w:rPr>
      <w:rFonts w:cs="Arial"/>
      <w:noProof/>
      <w:color w:val="0071CE"/>
      <w14:scene3d>
        <w14:camera w14:prst="orthographicFront"/>
        <w14:lightRig w14:rig="threePt" w14:dir="t">
          <w14:rot w14:lat="0" w14:lon="0" w14:rev="0"/>
        </w14:lightRig>
      </w14:scene3d>
    </w:rPr>
  </w:style>
  <w:style w:type="paragraph" w:styleId="Inhopg2">
    <w:name w:val="toc 2"/>
    <w:basedOn w:val="Standaard"/>
    <w:next w:val="Standaard"/>
    <w:autoRedefine/>
    <w:uiPriority w:val="39"/>
    <w:unhideWhenUsed/>
    <w:qFormat/>
    <w:rsid w:val="00C375A5"/>
    <w:pPr>
      <w:tabs>
        <w:tab w:val="right" w:pos="709"/>
        <w:tab w:val="left" w:pos="1418"/>
        <w:tab w:val="right" w:leader="dot" w:pos="9923"/>
      </w:tabs>
      <w:spacing w:line="276" w:lineRule="auto"/>
      <w:ind w:left="709"/>
    </w:pPr>
    <w:rPr>
      <w:sz w:val="18"/>
    </w:rPr>
  </w:style>
  <w:style w:type="paragraph" w:styleId="Inhopg3">
    <w:name w:val="toc 3"/>
    <w:basedOn w:val="Standaard"/>
    <w:next w:val="Standaard"/>
    <w:autoRedefine/>
    <w:uiPriority w:val="39"/>
    <w:unhideWhenUsed/>
    <w:qFormat/>
    <w:rsid w:val="00C375A5"/>
    <w:pPr>
      <w:tabs>
        <w:tab w:val="left" w:pos="1418"/>
        <w:tab w:val="left" w:pos="2552"/>
        <w:tab w:val="right" w:leader="dot" w:pos="9923"/>
      </w:tabs>
      <w:overflowPunct/>
      <w:autoSpaceDE/>
      <w:autoSpaceDN/>
      <w:adjustRightInd/>
      <w:spacing w:line="276" w:lineRule="auto"/>
      <w:ind w:left="1418"/>
      <w:textAlignment w:val="auto"/>
    </w:pPr>
    <w:rPr>
      <w:sz w:val="18"/>
      <w:szCs w:val="22"/>
      <w:lang w:val="nl-NL"/>
    </w:rPr>
  </w:style>
  <w:style w:type="paragraph" w:styleId="Inhopg4">
    <w:name w:val="toc 4"/>
    <w:basedOn w:val="Standaard"/>
    <w:next w:val="Standaard"/>
    <w:autoRedefine/>
    <w:uiPriority w:val="39"/>
    <w:unhideWhenUsed/>
    <w:rsid w:val="00120082"/>
    <w:pPr>
      <w:overflowPunct/>
      <w:autoSpaceDE/>
      <w:autoSpaceDN/>
      <w:adjustRightInd/>
      <w:spacing w:after="100" w:line="276" w:lineRule="auto"/>
      <w:ind w:left="660"/>
      <w:textAlignment w:val="auto"/>
    </w:pPr>
    <w:rPr>
      <w:sz w:val="18"/>
      <w:szCs w:val="22"/>
      <w:lang w:val="nl-NL" w:eastAsia="nl-NL"/>
    </w:rPr>
  </w:style>
  <w:style w:type="paragraph" w:styleId="Inhopg5">
    <w:name w:val="toc 5"/>
    <w:basedOn w:val="Standaard"/>
    <w:next w:val="Standaard"/>
    <w:autoRedefine/>
    <w:uiPriority w:val="39"/>
    <w:unhideWhenUsed/>
    <w:rsid w:val="00120082"/>
    <w:pPr>
      <w:overflowPunct/>
      <w:autoSpaceDE/>
      <w:autoSpaceDN/>
      <w:adjustRightInd/>
      <w:spacing w:after="100" w:line="276" w:lineRule="auto"/>
      <w:ind w:left="880"/>
      <w:textAlignment w:val="auto"/>
    </w:pPr>
    <w:rPr>
      <w:rFonts w:ascii="Calibri" w:hAnsi="Calibri"/>
      <w:sz w:val="18"/>
      <w:szCs w:val="22"/>
      <w:lang w:val="nl-NL" w:eastAsia="nl-NL"/>
    </w:rPr>
  </w:style>
  <w:style w:type="paragraph" w:styleId="Inhopg6">
    <w:name w:val="toc 6"/>
    <w:basedOn w:val="Standaard"/>
    <w:next w:val="Standaard"/>
    <w:autoRedefine/>
    <w:uiPriority w:val="39"/>
    <w:unhideWhenUsed/>
    <w:rsid w:val="00120082"/>
    <w:pPr>
      <w:overflowPunct/>
      <w:autoSpaceDE/>
      <w:autoSpaceDN/>
      <w:adjustRightInd/>
      <w:spacing w:after="100" w:line="276" w:lineRule="auto"/>
      <w:ind w:left="1100"/>
      <w:textAlignment w:val="auto"/>
    </w:pPr>
    <w:rPr>
      <w:sz w:val="18"/>
      <w:szCs w:val="22"/>
      <w:lang w:val="nl-NL" w:eastAsia="nl-NL"/>
    </w:rPr>
  </w:style>
  <w:style w:type="paragraph" w:styleId="Inhopg7">
    <w:name w:val="toc 7"/>
    <w:basedOn w:val="Standaard"/>
    <w:next w:val="Standaard"/>
    <w:autoRedefine/>
    <w:uiPriority w:val="39"/>
    <w:unhideWhenUsed/>
    <w:rsid w:val="00120082"/>
    <w:pPr>
      <w:overflowPunct/>
      <w:autoSpaceDE/>
      <w:autoSpaceDN/>
      <w:adjustRightInd/>
      <w:spacing w:after="100" w:line="276" w:lineRule="auto"/>
      <w:ind w:left="1320"/>
      <w:textAlignment w:val="auto"/>
    </w:pPr>
    <w:rPr>
      <w:sz w:val="18"/>
      <w:szCs w:val="22"/>
      <w:lang w:val="nl-NL" w:eastAsia="nl-NL"/>
    </w:rPr>
  </w:style>
  <w:style w:type="paragraph" w:styleId="Inhopg8">
    <w:name w:val="toc 8"/>
    <w:basedOn w:val="Standaard"/>
    <w:next w:val="Standaard"/>
    <w:autoRedefine/>
    <w:uiPriority w:val="39"/>
    <w:unhideWhenUsed/>
    <w:rsid w:val="00120082"/>
    <w:pPr>
      <w:overflowPunct/>
      <w:autoSpaceDE/>
      <w:autoSpaceDN/>
      <w:adjustRightInd/>
      <w:spacing w:after="100" w:line="276" w:lineRule="auto"/>
      <w:ind w:left="1540"/>
      <w:textAlignment w:val="auto"/>
    </w:pPr>
    <w:rPr>
      <w:sz w:val="18"/>
      <w:szCs w:val="22"/>
      <w:lang w:val="nl-NL" w:eastAsia="nl-NL"/>
    </w:rPr>
  </w:style>
  <w:style w:type="paragraph" w:styleId="Inhopg9">
    <w:name w:val="toc 9"/>
    <w:basedOn w:val="Standaard"/>
    <w:next w:val="Standaard"/>
    <w:autoRedefine/>
    <w:uiPriority w:val="39"/>
    <w:unhideWhenUsed/>
    <w:rsid w:val="00120082"/>
    <w:pPr>
      <w:overflowPunct/>
      <w:autoSpaceDE/>
      <w:autoSpaceDN/>
      <w:adjustRightInd/>
      <w:spacing w:after="100" w:line="276" w:lineRule="auto"/>
      <w:ind w:left="1760"/>
      <w:textAlignment w:val="auto"/>
    </w:pPr>
    <w:rPr>
      <w:sz w:val="18"/>
      <w:szCs w:val="22"/>
      <w:lang w:val="nl-NL" w:eastAsia="nl-NL"/>
    </w:rPr>
  </w:style>
  <w:style w:type="paragraph" w:styleId="Normaalweb">
    <w:name w:val="Normal (Web)"/>
    <w:basedOn w:val="Standaard"/>
    <w:uiPriority w:val="99"/>
    <w:semiHidden/>
    <w:unhideWhenUsed/>
    <w:rsid w:val="005E4B49"/>
    <w:pPr>
      <w:overflowPunct/>
      <w:autoSpaceDE/>
      <w:autoSpaceDN/>
      <w:adjustRightInd/>
      <w:textAlignment w:val="auto"/>
    </w:pPr>
    <w:rPr>
      <w:sz w:val="24"/>
      <w:szCs w:val="24"/>
      <w:lang w:val="nl-NL" w:eastAsia="nl-NL"/>
    </w:rPr>
  </w:style>
  <w:style w:type="paragraph" w:styleId="Bijschrift">
    <w:name w:val="caption"/>
    <w:basedOn w:val="Standaard"/>
    <w:next w:val="Standaard"/>
    <w:uiPriority w:val="35"/>
    <w:unhideWhenUsed/>
    <w:qFormat/>
    <w:rsid w:val="00120082"/>
    <w:pPr>
      <w:spacing w:after="200"/>
    </w:pPr>
    <w:rPr>
      <w:i/>
      <w:iCs/>
      <w:color w:val="0055B8"/>
      <w:sz w:val="18"/>
      <w:szCs w:val="18"/>
    </w:rPr>
  </w:style>
  <w:style w:type="character" w:styleId="GevolgdeHyperlink">
    <w:name w:val="FollowedHyperlink"/>
    <w:basedOn w:val="Standaardalinea-lettertype"/>
    <w:uiPriority w:val="99"/>
    <w:semiHidden/>
    <w:unhideWhenUsed/>
    <w:rsid w:val="00DA59BD"/>
    <w:rPr>
      <w:color w:val="954F72" w:themeColor="followedHyperlink"/>
      <w:u w:val="single"/>
    </w:rPr>
  </w:style>
  <w:style w:type="paragraph" w:styleId="Revisie">
    <w:name w:val="Revision"/>
    <w:hidden/>
    <w:uiPriority w:val="99"/>
    <w:semiHidden/>
    <w:rsid w:val="00CE3E89"/>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A049EE"/>
    <w:rPr>
      <w:color w:val="605E5C"/>
      <w:shd w:val="clear" w:color="auto" w:fill="E1DFDD"/>
    </w:rPr>
  </w:style>
  <w:style w:type="character" w:customStyle="1" w:styleId="Onopgelostemelding2">
    <w:name w:val="Onopgeloste melding2"/>
    <w:basedOn w:val="Standaardalinea-lettertype"/>
    <w:uiPriority w:val="99"/>
    <w:semiHidden/>
    <w:unhideWhenUsed/>
    <w:rsid w:val="00A247D5"/>
    <w:rPr>
      <w:color w:val="605E5C"/>
      <w:shd w:val="clear" w:color="auto" w:fill="E1DFDD"/>
    </w:rPr>
  </w:style>
  <w:style w:type="character" w:customStyle="1" w:styleId="Onopgelostemelding3">
    <w:name w:val="Onopgeloste melding3"/>
    <w:basedOn w:val="Standaardalinea-lettertype"/>
    <w:uiPriority w:val="99"/>
    <w:semiHidden/>
    <w:unhideWhenUsed/>
    <w:rsid w:val="008B13AD"/>
    <w:rPr>
      <w:color w:val="605E5C"/>
      <w:shd w:val="clear" w:color="auto" w:fill="E1DFDD"/>
    </w:rPr>
  </w:style>
  <w:style w:type="character" w:customStyle="1" w:styleId="Onopgelostemelding4">
    <w:name w:val="Onopgeloste melding4"/>
    <w:basedOn w:val="Standaardalinea-lettertype"/>
    <w:uiPriority w:val="99"/>
    <w:semiHidden/>
    <w:unhideWhenUsed/>
    <w:rsid w:val="001C613A"/>
    <w:rPr>
      <w:color w:val="605E5C"/>
      <w:shd w:val="clear" w:color="auto" w:fill="E1DFDD"/>
    </w:rPr>
  </w:style>
  <w:style w:type="character" w:customStyle="1" w:styleId="Onopgelostemelding5">
    <w:name w:val="Onopgeloste melding5"/>
    <w:basedOn w:val="Standaardalinea-lettertype"/>
    <w:uiPriority w:val="99"/>
    <w:semiHidden/>
    <w:unhideWhenUsed/>
    <w:rsid w:val="00830848"/>
    <w:rPr>
      <w:color w:val="605E5C"/>
      <w:shd w:val="clear" w:color="auto" w:fill="E1DFDD"/>
    </w:rPr>
  </w:style>
  <w:style w:type="character" w:customStyle="1" w:styleId="Onopgelostemelding50">
    <w:name w:val="Onopgeloste melding50"/>
    <w:basedOn w:val="Standaardalinea-lettertype"/>
    <w:uiPriority w:val="99"/>
    <w:semiHidden/>
    <w:unhideWhenUsed/>
    <w:rsid w:val="00A84940"/>
    <w:rPr>
      <w:color w:val="605E5C"/>
      <w:shd w:val="clear" w:color="auto" w:fill="E1DFDD"/>
    </w:rPr>
  </w:style>
  <w:style w:type="character" w:customStyle="1" w:styleId="Onopgelostemelding6">
    <w:name w:val="Onopgeloste melding6"/>
    <w:basedOn w:val="Standaardalinea-lettertype"/>
    <w:uiPriority w:val="99"/>
    <w:semiHidden/>
    <w:unhideWhenUsed/>
    <w:rsid w:val="001C6ACB"/>
    <w:rPr>
      <w:color w:val="605E5C"/>
      <w:shd w:val="clear" w:color="auto" w:fill="E1DFDD"/>
    </w:rPr>
  </w:style>
  <w:style w:type="paragraph" w:styleId="Tekstopmerking">
    <w:name w:val="annotation text"/>
    <w:basedOn w:val="Standaard"/>
    <w:link w:val="TekstopmerkingChar"/>
    <w:uiPriority w:val="99"/>
    <w:semiHidden/>
    <w:rsid w:val="00B8018E"/>
    <w:pPr>
      <w:overflowPunct/>
      <w:autoSpaceDE/>
      <w:autoSpaceDN/>
      <w:adjustRightInd/>
      <w:spacing w:line="240" w:lineRule="auto"/>
      <w:textAlignment w:val="auto"/>
    </w:pPr>
    <w:rPr>
      <w:rFonts w:ascii="Times New Roman" w:hAnsi="Times New Roman"/>
      <w:sz w:val="24"/>
      <w:lang w:val="nl-NL" w:eastAsia="nl-NL"/>
    </w:rPr>
  </w:style>
  <w:style w:type="character" w:customStyle="1" w:styleId="TekstopmerkingChar">
    <w:name w:val="Tekst opmerking Char"/>
    <w:basedOn w:val="Standaardalinea-lettertype"/>
    <w:link w:val="Tekstopmerking"/>
    <w:uiPriority w:val="99"/>
    <w:semiHidden/>
    <w:rsid w:val="00B8018E"/>
    <w:rPr>
      <w:rFonts w:ascii="Times New Roman" w:eastAsia="Times New Roman" w:hAnsi="Times New Roman"/>
      <w:sz w:val="24"/>
    </w:rPr>
  </w:style>
  <w:style w:type="character" w:styleId="Verwijzingopmerking">
    <w:name w:val="annotation reference"/>
    <w:uiPriority w:val="99"/>
    <w:semiHidden/>
    <w:rsid w:val="00B8018E"/>
    <w:rPr>
      <w:sz w:val="16"/>
      <w:szCs w:val="16"/>
    </w:rPr>
  </w:style>
  <w:style w:type="character" w:customStyle="1" w:styleId="LijstalineaChar">
    <w:name w:val="Lijstalinea Char"/>
    <w:aliases w:val="opsommingstekens Char"/>
    <w:link w:val="Lijstalinea"/>
    <w:uiPriority w:val="34"/>
    <w:rsid w:val="00B8018E"/>
    <w:rPr>
      <w:rFonts w:ascii="Verdana" w:eastAsia="Dotum" w:hAnsi="Verdana"/>
      <w:lang w:eastAsia="en-US"/>
    </w:rPr>
  </w:style>
  <w:style w:type="paragraph" w:customStyle="1" w:styleId="paragraph">
    <w:name w:val="paragraph"/>
    <w:basedOn w:val="Standaard"/>
    <w:rsid w:val="00D9166A"/>
    <w:pPr>
      <w:overflowPunct/>
      <w:autoSpaceDE/>
      <w:autoSpaceDN/>
      <w:adjustRightInd/>
      <w:spacing w:before="100" w:beforeAutospacing="1" w:after="100" w:afterAutospacing="1" w:line="240" w:lineRule="auto"/>
      <w:textAlignment w:val="auto"/>
    </w:pPr>
    <w:rPr>
      <w:rFonts w:ascii="Times New Roman" w:hAnsi="Times New Roman"/>
      <w:sz w:val="24"/>
      <w:szCs w:val="24"/>
      <w:lang w:val="nl-NL" w:eastAsia="nl-NL"/>
    </w:rPr>
  </w:style>
  <w:style w:type="character" w:customStyle="1" w:styleId="normaltextrun">
    <w:name w:val="normaltextrun"/>
    <w:basedOn w:val="Standaardalinea-lettertype"/>
    <w:rsid w:val="00D9166A"/>
  </w:style>
  <w:style w:type="character" w:customStyle="1" w:styleId="superscript">
    <w:name w:val="superscript"/>
    <w:basedOn w:val="Standaardalinea-lettertype"/>
    <w:rsid w:val="00D9166A"/>
  </w:style>
  <w:style w:type="character" w:customStyle="1" w:styleId="contextualspellingandgrammarerror">
    <w:name w:val="contextualspellingandgrammarerror"/>
    <w:basedOn w:val="Standaardalinea-lettertype"/>
    <w:rsid w:val="00D9166A"/>
  </w:style>
  <w:style w:type="character" w:customStyle="1" w:styleId="eop">
    <w:name w:val="eop"/>
    <w:basedOn w:val="Standaardalinea-lettertype"/>
    <w:rsid w:val="00D9166A"/>
  </w:style>
  <w:style w:type="character" w:customStyle="1" w:styleId="spellingerror">
    <w:name w:val="spellingerror"/>
    <w:basedOn w:val="Standaardalinea-lettertype"/>
    <w:rsid w:val="00D9166A"/>
  </w:style>
  <w:style w:type="paragraph" w:customStyle="1" w:styleId="Opsommingmetbolletjes">
    <w:name w:val="Opsomming met bolletjes"/>
    <w:basedOn w:val="Standaard"/>
    <w:rsid w:val="004E648C"/>
    <w:pPr>
      <w:numPr>
        <w:numId w:val="3"/>
      </w:numPr>
      <w:tabs>
        <w:tab w:val="left" w:pos="284"/>
      </w:tabs>
      <w:overflowPunct/>
      <w:autoSpaceDE/>
      <w:autoSpaceDN/>
      <w:adjustRightInd/>
      <w:spacing w:line="240" w:lineRule="atLeast"/>
      <w:ind w:left="284" w:hanging="284"/>
      <w:textAlignment w:val="auto"/>
    </w:pPr>
    <w:rPr>
      <w:sz w:val="18"/>
      <w:szCs w:val="18"/>
      <w:lang w:val="fr-FR" w:eastAsia="nl-BE"/>
    </w:rPr>
  </w:style>
  <w:style w:type="character" w:customStyle="1" w:styleId="fontstyle01">
    <w:name w:val="fontstyle01"/>
    <w:basedOn w:val="Standaardalinea-lettertype"/>
    <w:rsid w:val="0093399F"/>
    <w:rPr>
      <w:rFonts w:ascii="Calibri" w:hAnsi="Calibri" w:cs="Times New Roman"/>
      <w:color w:val="000000"/>
      <w:sz w:val="22"/>
      <w:szCs w:val="22"/>
    </w:rPr>
  </w:style>
  <w:style w:type="paragraph" w:customStyle="1" w:styleId="Normal0">
    <w:name w:val="Normal0"/>
    <w:qFormat/>
    <w:rsid w:val="0093399F"/>
    <w:pPr>
      <w:spacing w:line="280" w:lineRule="atLeast"/>
    </w:pPr>
    <w:rPr>
      <w:rFonts w:asciiTheme="minorHAnsi" w:eastAsiaTheme="minorEastAsia" w:hAnsiTheme="minorHAnsi" w:cstheme="minorBidi"/>
      <w:sz w:val="22"/>
      <w:szCs w:val="22"/>
    </w:rPr>
  </w:style>
  <w:style w:type="table" w:customStyle="1" w:styleId="NormalTable0">
    <w:name w:val="Normal Table0"/>
    <w:uiPriority w:val="99"/>
    <w:semiHidden/>
    <w:unhideWhenUsed/>
    <w:rsid w:val="0093399F"/>
    <w:pPr>
      <w:spacing w:after="200" w:line="276" w:lineRule="auto"/>
    </w:pPr>
    <w:rPr>
      <w:rFonts w:asciiTheme="minorHAnsi" w:eastAsiaTheme="minorHAnsi" w:hAnsiTheme="minorHAnsi" w:cstheme="minorBidi"/>
      <w:sz w:val="22"/>
      <w:szCs w:val="22"/>
      <w:lang w:val="en-US" w:eastAsia="en-US"/>
    </w:rPr>
    <w:tblPr>
      <w:tblInd w:w="0" w:type="dxa"/>
      <w:tblCellMar>
        <w:top w:w="0" w:type="dxa"/>
        <w:left w:w="108" w:type="dxa"/>
        <w:bottom w:w="0" w:type="dxa"/>
        <w:right w:w="108" w:type="dxa"/>
      </w:tblCellMar>
    </w:tblPr>
  </w:style>
  <w:style w:type="character" w:styleId="Onopgelostemelding">
    <w:name w:val="Unresolved Mention"/>
    <w:basedOn w:val="Standaardalinea-lettertype"/>
    <w:uiPriority w:val="99"/>
    <w:semiHidden/>
    <w:unhideWhenUsed/>
    <w:rsid w:val="002F1199"/>
    <w:rPr>
      <w:color w:val="605E5C"/>
      <w:shd w:val="clear" w:color="auto" w:fill="E1DFDD"/>
    </w:rPr>
  </w:style>
  <w:style w:type="paragraph" w:styleId="Kopvaninhoudsopgave">
    <w:name w:val="TOC Heading"/>
    <w:basedOn w:val="Kop1"/>
    <w:next w:val="Standaard"/>
    <w:uiPriority w:val="39"/>
    <w:unhideWhenUsed/>
    <w:qFormat/>
    <w:rsid w:val="004A3437"/>
    <w:pPr>
      <w:numPr>
        <w:numId w:val="0"/>
      </w:numPr>
      <w:overflowPunct/>
      <w:autoSpaceDE/>
      <w:autoSpaceDN/>
      <w:adjustRightInd/>
      <w:spacing w:line="259" w:lineRule="auto"/>
      <w:textAlignment w:val="auto"/>
      <w:outlineLvl w:val="9"/>
    </w:pPr>
    <w:rPr>
      <w:rFonts w:asciiTheme="majorHAnsi" w:eastAsiaTheme="majorEastAsia" w:hAnsiTheme="majorHAnsi" w:cstheme="majorBidi"/>
      <w:bCs w:val="0"/>
      <w:color w:val="2F5496" w:themeColor="accent1" w:themeShade="BF"/>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2973">
      <w:bodyDiv w:val="1"/>
      <w:marLeft w:val="0"/>
      <w:marRight w:val="0"/>
      <w:marTop w:val="0"/>
      <w:marBottom w:val="0"/>
      <w:divBdr>
        <w:top w:val="none" w:sz="0" w:space="0" w:color="auto"/>
        <w:left w:val="none" w:sz="0" w:space="0" w:color="auto"/>
        <w:bottom w:val="none" w:sz="0" w:space="0" w:color="auto"/>
        <w:right w:val="none" w:sz="0" w:space="0" w:color="auto"/>
      </w:divBdr>
    </w:div>
    <w:div w:id="24525337">
      <w:bodyDiv w:val="1"/>
      <w:marLeft w:val="0"/>
      <w:marRight w:val="0"/>
      <w:marTop w:val="0"/>
      <w:marBottom w:val="0"/>
      <w:divBdr>
        <w:top w:val="none" w:sz="0" w:space="0" w:color="auto"/>
        <w:left w:val="none" w:sz="0" w:space="0" w:color="auto"/>
        <w:bottom w:val="none" w:sz="0" w:space="0" w:color="auto"/>
        <w:right w:val="none" w:sz="0" w:space="0" w:color="auto"/>
      </w:divBdr>
    </w:div>
    <w:div w:id="87433407">
      <w:bodyDiv w:val="1"/>
      <w:marLeft w:val="0"/>
      <w:marRight w:val="0"/>
      <w:marTop w:val="0"/>
      <w:marBottom w:val="0"/>
      <w:divBdr>
        <w:top w:val="none" w:sz="0" w:space="0" w:color="auto"/>
        <w:left w:val="none" w:sz="0" w:space="0" w:color="auto"/>
        <w:bottom w:val="none" w:sz="0" w:space="0" w:color="auto"/>
        <w:right w:val="none" w:sz="0" w:space="0" w:color="auto"/>
      </w:divBdr>
    </w:div>
    <w:div w:id="122695283">
      <w:bodyDiv w:val="1"/>
      <w:marLeft w:val="0"/>
      <w:marRight w:val="0"/>
      <w:marTop w:val="0"/>
      <w:marBottom w:val="0"/>
      <w:divBdr>
        <w:top w:val="none" w:sz="0" w:space="0" w:color="auto"/>
        <w:left w:val="none" w:sz="0" w:space="0" w:color="auto"/>
        <w:bottom w:val="none" w:sz="0" w:space="0" w:color="auto"/>
        <w:right w:val="none" w:sz="0" w:space="0" w:color="auto"/>
      </w:divBdr>
    </w:div>
    <w:div w:id="129247368">
      <w:bodyDiv w:val="1"/>
      <w:marLeft w:val="0"/>
      <w:marRight w:val="0"/>
      <w:marTop w:val="0"/>
      <w:marBottom w:val="0"/>
      <w:divBdr>
        <w:top w:val="none" w:sz="0" w:space="0" w:color="auto"/>
        <w:left w:val="none" w:sz="0" w:space="0" w:color="auto"/>
        <w:bottom w:val="none" w:sz="0" w:space="0" w:color="auto"/>
        <w:right w:val="none" w:sz="0" w:space="0" w:color="auto"/>
      </w:divBdr>
    </w:div>
    <w:div w:id="221253178">
      <w:bodyDiv w:val="1"/>
      <w:marLeft w:val="0"/>
      <w:marRight w:val="0"/>
      <w:marTop w:val="0"/>
      <w:marBottom w:val="0"/>
      <w:divBdr>
        <w:top w:val="none" w:sz="0" w:space="0" w:color="auto"/>
        <w:left w:val="none" w:sz="0" w:space="0" w:color="auto"/>
        <w:bottom w:val="none" w:sz="0" w:space="0" w:color="auto"/>
        <w:right w:val="none" w:sz="0" w:space="0" w:color="auto"/>
      </w:divBdr>
    </w:div>
    <w:div w:id="222831559">
      <w:bodyDiv w:val="1"/>
      <w:marLeft w:val="0"/>
      <w:marRight w:val="0"/>
      <w:marTop w:val="0"/>
      <w:marBottom w:val="0"/>
      <w:divBdr>
        <w:top w:val="none" w:sz="0" w:space="0" w:color="auto"/>
        <w:left w:val="none" w:sz="0" w:space="0" w:color="auto"/>
        <w:bottom w:val="none" w:sz="0" w:space="0" w:color="auto"/>
        <w:right w:val="none" w:sz="0" w:space="0" w:color="auto"/>
      </w:divBdr>
    </w:div>
    <w:div w:id="310868393">
      <w:bodyDiv w:val="1"/>
      <w:marLeft w:val="0"/>
      <w:marRight w:val="0"/>
      <w:marTop w:val="0"/>
      <w:marBottom w:val="0"/>
      <w:divBdr>
        <w:top w:val="none" w:sz="0" w:space="0" w:color="auto"/>
        <w:left w:val="none" w:sz="0" w:space="0" w:color="auto"/>
        <w:bottom w:val="none" w:sz="0" w:space="0" w:color="auto"/>
        <w:right w:val="none" w:sz="0" w:space="0" w:color="auto"/>
      </w:divBdr>
    </w:div>
    <w:div w:id="318077623">
      <w:bodyDiv w:val="1"/>
      <w:marLeft w:val="0"/>
      <w:marRight w:val="0"/>
      <w:marTop w:val="0"/>
      <w:marBottom w:val="0"/>
      <w:divBdr>
        <w:top w:val="none" w:sz="0" w:space="0" w:color="auto"/>
        <w:left w:val="none" w:sz="0" w:space="0" w:color="auto"/>
        <w:bottom w:val="none" w:sz="0" w:space="0" w:color="auto"/>
        <w:right w:val="none" w:sz="0" w:space="0" w:color="auto"/>
      </w:divBdr>
    </w:div>
    <w:div w:id="407771619">
      <w:bodyDiv w:val="1"/>
      <w:marLeft w:val="0"/>
      <w:marRight w:val="0"/>
      <w:marTop w:val="0"/>
      <w:marBottom w:val="0"/>
      <w:divBdr>
        <w:top w:val="none" w:sz="0" w:space="0" w:color="auto"/>
        <w:left w:val="none" w:sz="0" w:space="0" w:color="auto"/>
        <w:bottom w:val="none" w:sz="0" w:space="0" w:color="auto"/>
        <w:right w:val="none" w:sz="0" w:space="0" w:color="auto"/>
      </w:divBdr>
    </w:div>
    <w:div w:id="424544453">
      <w:bodyDiv w:val="1"/>
      <w:marLeft w:val="0"/>
      <w:marRight w:val="0"/>
      <w:marTop w:val="0"/>
      <w:marBottom w:val="0"/>
      <w:divBdr>
        <w:top w:val="none" w:sz="0" w:space="0" w:color="auto"/>
        <w:left w:val="none" w:sz="0" w:space="0" w:color="auto"/>
        <w:bottom w:val="none" w:sz="0" w:space="0" w:color="auto"/>
        <w:right w:val="none" w:sz="0" w:space="0" w:color="auto"/>
      </w:divBdr>
      <w:divsChild>
        <w:div w:id="686715913">
          <w:marLeft w:val="0"/>
          <w:marRight w:val="0"/>
          <w:marTop w:val="0"/>
          <w:marBottom w:val="501"/>
          <w:divBdr>
            <w:top w:val="none" w:sz="0" w:space="0" w:color="auto"/>
            <w:left w:val="none" w:sz="0" w:space="0" w:color="auto"/>
            <w:bottom w:val="none" w:sz="0" w:space="0" w:color="auto"/>
            <w:right w:val="none" w:sz="0" w:space="0" w:color="auto"/>
          </w:divBdr>
          <w:divsChild>
            <w:div w:id="1101147113">
              <w:marLeft w:val="0"/>
              <w:marRight w:val="0"/>
              <w:marTop w:val="0"/>
              <w:marBottom w:val="0"/>
              <w:divBdr>
                <w:top w:val="none" w:sz="0" w:space="0" w:color="auto"/>
                <w:left w:val="none" w:sz="0" w:space="0" w:color="auto"/>
                <w:bottom w:val="none" w:sz="0" w:space="0" w:color="auto"/>
                <w:right w:val="none" w:sz="0" w:space="0" w:color="auto"/>
              </w:divBdr>
              <w:divsChild>
                <w:div w:id="1120614265">
                  <w:marLeft w:val="0"/>
                  <w:marRight w:val="0"/>
                  <w:marTop w:val="0"/>
                  <w:marBottom w:val="0"/>
                  <w:divBdr>
                    <w:top w:val="none" w:sz="0" w:space="0" w:color="auto"/>
                    <w:left w:val="none" w:sz="0" w:space="0" w:color="auto"/>
                    <w:bottom w:val="none" w:sz="0" w:space="0" w:color="auto"/>
                    <w:right w:val="none" w:sz="0" w:space="0" w:color="auto"/>
                  </w:divBdr>
                  <w:divsChild>
                    <w:div w:id="564023280">
                      <w:marLeft w:val="0"/>
                      <w:marRight w:val="0"/>
                      <w:marTop w:val="0"/>
                      <w:marBottom w:val="0"/>
                      <w:divBdr>
                        <w:top w:val="none" w:sz="0" w:space="0" w:color="auto"/>
                        <w:left w:val="none" w:sz="0" w:space="0" w:color="auto"/>
                        <w:bottom w:val="none" w:sz="0" w:space="0" w:color="auto"/>
                        <w:right w:val="none" w:sz="0" w:space="0" w:color="auto"/>
                      </w:divBdr>
                      <w:divsChild>
                        <w:div w:id="416512923">
                          <w:marLeft w:val="0"/>
                          <w:marRight w:val="0"/>
                          <w:marTop w:val="0"/>
                          <w:marBottom w:val="0"/>
                          <w:divBdr>
                            <w:top w:val="none" w:sz="0" w:space="0" w:color="auto"/>
                            <w:left w:val="none" w:sz="0" w:space="0" w:color="auto"/>
                            <w:bottom w:val="none" w:sz="0" w:space="0" w:color="auto"/>
                            <w:right w:val="none" w:sz="0" w:space="0" w:color="auto"/>
                          </w:divBdr>
                          <w:divsChild>
                            <w:div w:id="17337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05148">
      <w:bodyDiv w:val="1"/>
      <w:marLeft w:val="0"/>
      <w:marRight w:val="0"/>
      <w:marTop w:val="0"/>
      <w:marBottom w:val="0"/>
      <w:divBdr>
        <w:top w:val="none" w:sz="0" w:space="0" w:color="auto"/>
        <w:left w:val="none" w:sz="0" w:space="0" w:color="auto"/>
        <w:bottom w:val="none" w:sz="0" w:space="0" w:color="auto"/>
        <w:right w:val="none" w:sz="0" w:space="0" w:color="auto"/>
      </w:divBdr>
    </w:div>
    <w:div w:id="542138500">
      <w:bodyDiv w:val="1"/>
      <w:marLeft w:val="0"/>
      <w:marRight w:val="0"/>
      <w:marTop w:val="0"/>
      <w:marBottom w:val="0"/>
      <w:divBdr>
        <w:top w:val="none" w:sz="0" w:space="0" w:color="auto"/>
        <w:left w:val="none" w:sz="0" w:space="0" w:color="auto"/>
        <w:bottom w:val="none" w:sz="0" w:space="0" w:color="auto"/>
        <w:right w:val="none" w:sz="0" w:space="0" w:color="auto"/>
      </w:divBdr>
    </w:div>
    <w:div w:id="653607772">
      <w:bodyDiv w:val="1"/>
      <w:marLeft w:val="0"/>
      <w:marRight w:val="0"/>
      <w:marTop w:val="0"/>
      <w:marBottom w:val="0"/>
      <w:divBdr>
        <w:top w:val="none" w:sz="0" w:space="0" w:color="auto"/>
        <w:left w:val="none" w:sz="0" w:space="0" w:color="auto"/>
        <w:bottom w:val="none" w:sz="0" w:space="0" w:color="auto"/>
        <w:right w:val="none" w:sz="0" w:space="0" w:color="auto"/>
      </w:divBdr>
      <w:divsChild>
        <w:div w:id="22832071">
          <w:marLeft w:val="0"/>
          <w:marRight w:val="0"/>
          <w:marTop w:val="0"/>
          <w:marBottom w:val="0"/>
          <w:divBdr>
            <w:top w:val="none" w:sz="0" w:space="0" w:color="auto"/>
            <w:left w:val="none" w:sz="0" w:space="0" w:color="auto"/>
            <w:bottom w:val="none" w:sz="0" w:space="0" w:color="auto"/>
            <w:right w:val="none" w:sz="0" w:space="0" w:color="auto"/>
          </w:divBdr>
        </w:div>
        <w:div w:id="210925551">
          <w:marLeft w:val="0"/>
          <w:marRight w:val="0"/>
          <w:marTop w:val="0"/>
          <w:marBottom w:val="0"/>
          <w:divBdr>
            <w:top w:val="none" w:sz="0" w:space="0" w:color="auto"/>
            <w:left w:val="none" w:sz="0" w:space="0" w:color="auto"/>
            <w:bottom w:val="none" w:sz="0" w:space="0" w:color="auto"/>
            <w:right w:val="none" w:sz="0" w:space="0" w:color="auto"/>
          </w:divBdr>
        </w:div>
        <w:div w:id="485711355">
          <w:marLeft w:val="0"/>
          <w:marRight w:val="0"/>
          <w:marTop w:val="0"/>
          <w:marBottom w:val="0"/>
          <w:divBdr>
            <w:top w:val="none" w:sz="0" w:space="0" w:color="auto"/>
            <w:left w:val="none" w:sz="0" w:space="0" w:color="auto"/>
            <w:bottom w:val="none" w:sz="0" w:space="0" w:color="auto"/>
            <w:right w:val="none" w:sz="0" w:space="0" w:color="auto"/>
          </w:divBdr>
        </w:div>
        <w:div w:id="1019351720">
          <w:marLeft w:val="0"/>
          <w:marRight w:val="0"/>
          <w:marTop w:val="0"/>
          <w:marBottom w:val="0"/>
          <w:divBdr>
            <w:top w:val="none" w:sz="0" w:space="0" w:color="auto"/>
            <w:left w:val="none" w:sz="0" w:space="0" w:color="auto"/>
            <w:bottom w:val="none" w:sz="0" w:space="0" w:color="auto"/>
            <w:right w:val="none" w:sz="0" w:space="0" w:color="auto"/>
          </w:divBdr>
        </w:div>
        <w:div w:id="1064259656">
          <w:marLeft w:val="0"/>
          <w:marRight w:val="0"/>
          <w:marTop w:val="0"/>
          <w:marBottom w:val="0"/>
          <w:divBdr>
            <w:top w:val="none" w:sz="0" w:space="0" w:color="auto"/>
            <w:left w:val="none" w:sz="0" w:space="0" w:color="auto"/>
            <w:bottom w:val="none" w:sz="0" w:space="0" w:color="auto"/>
            <w:right w:val="none" w:sz="0" w:space="0" w:color="auto"/>
          </w:divBdr>
        </w:div>
        <w:div w:id="1145589193">
          <w:marLeft w:val="0"/>
          <w:marRight w:val="0"/>
          <w:marTop w:val="0"/>
          <w:marBottom w:val="0"/>
          <w:divBdr>
            <w:top w:val="none" w:sz="0" w:space="0" w:color="auto"/>
            <w:left w:val="none" w:sz="0" w:space="0" w:color="auto"/>
            <w:bottom w:val="none" w:sz="0" w:space="0" w:color="auto"/>
            <w:right w:val="none" w:sz="0" w:space="0" w:color="auto"/>
          </w:divBdr>
        </w:div>
        <w:div w:id="1859151532">
          <w:marLeft w:val="0"/>
          <w:marRight w:val="0"/>
          <w:marTop w:val="0"/>
          <w:marBottom w:val="0"/>
          <w:divBdr>
            <w:top w:val="none" w:sz="0" w:space="0" w:color="auto"/>
            <w:left w:val="none" w:sz="0" w:space="0" w:color="auto"/>
            <w:bottom w:val="none" w:sz="0" w:space="0" w:color="auto"/>
            <w:right w:val="none" w:sz="0" w:space="0" w:color="auto"/>
          </w:divBdr>
        </w:div>
        <w:div w:id="1910529386">
          <w:marLeft w:val="0"/>
          <w:marRight w:val="0"/>
          <w:marTop w:val="0"/>
          <w:marBottom w:val="0"/>
          <w:divBdr>
            <w:top w:val="none" w:sz="0" w:space="0" w:color="auto"/>
            <w:left w:val="none" w:sz="0" w:space="0" w:color="auto"/>
            <w:bottom w:val="none" w:sz="0" w:space="0" w:color="auto"/>
            <w:right w:val="none" w:sz="0" w:space="0" w:color="auto"/>
          </w:divBdr>
        </w:div>
        <w:div w:id="2132673569">
          <w:marLeft w:val="0"/>
          <w:marRight w:val="0"/>
          <w:marTop w:val="0"/>
          <w:marBottom w:val="0"/>
          <w:divBdr>
            <w:top w:val="none" w:sz="0" w:space="0" w:color="auto"/>
            <w:left w:val="none" w:sz="0" w:space="0" w:color="auto"/>
            <w:bottom w:val="none" w:sz="0" w:space="0" w:color="auto"/>
            <w:right w:val="none" w:sz="0" w:space="0" w:color="auto"/>
          </w:divBdr>
        </w:div>
      </w:divsChild>
    </w:div>
    <w:div w:id="697197546">
      <w:bodyDiv w:val="1"/>
      <w:marLeft w:val="0"/>
      <w:marRight w:val="0"/>
      <w:marTop w:val="0"/>
      <w:marBottom w:val="0"/>
      <w:divBdr>
        <w:top w:val="none" w:sz="0" w:space="0" w:color="auto"/>
        <w:left w:val="none" w:sz="0" w:space="0" w:color="auto"/>
        <w:bottom w:val="none" w:sz="0" w:space="0" w:color="auto"/>
        <w:right w:val="none" w:sz="0" w:space="0" w:color="auto"/>
      </w:divBdr>
    </w:div>
    <w:div w:id="764957673">
      <w:bodyDiv w:val="1"/>
      <w:marLeft w:val="0"/>
      <w:marRight w:val="0"/>
      <w:marTop w:val="0"/>
      <w:marBottom w:val="0"/>
      <w:divBdr>
        <w:top w:val="none" w:sz="0" w:space="0" w:color="auto"/>
        <w:left w:val="none" w:sz="0" w:space="0" w:color="auto"/>
        <w:bottom w:val="none" w:sz="0" w:space="0" w:color="auto"/>
        <w:right w:val="none" w:sz="0" w:space="0" w:color="auto"/>
      </w:divBdr>
    </w:div>
    <w:div w:id="800656381">
      <w:bodyDiv w:val="1"/>
      <w:marLeft w:val="0"/>
      <w:marRight w:val="0"/>
      <w:marTop w:val="0"/>
      <w:marBottom w:val="0"/>
      <w:divBdr>
        <w:top w:val="none" w:sz="0" w:space="0" w:color="auto"/>
        <w:left w:val="none" w:sz="0" w:space="0" w:color="auto"/>
        <w:bottom w:val="none" w:sz="0" w:space="0" w:color="auto"/>
        <w:right w:val="none" w:sz="0" w:space="0" w:color="auto"/>
      </w:divBdr>
    </w:div>
    <w:div w:id="815613471">
      <w:bodyDiv w:val="1"/>
      <w:marLeft w:val="0"/>
      <w:marRight w:val="0"/>
      <w:marTop w:val="0"/>
      <w:marBottom w:val="0"/>
      <w:divBdr>
        <w:top w:val="none" w:sz="0" w:space="0" w:color="auto"/>
        <w:left w:val="none" w:sz="0" w:space="0" w:color="auto"/>
        <w:bottom w:val="none" w:sz="0" w:space="0" w:color="auto"/>
        <w:right w:val="none" w:sz="0" w:space="0" w:color="auto"/>
      </w:divBdr>
    </w:div>
    <w:div w:id="821583004">
      <w:bodyDiv w:val="1"/>
      <w:marLeft w:val="0"/>
      <w:marRight w:val="0"/>
      <w:marTop w:val="0"/>
      <w:marBottom w:val="0"/>
      <w:divBdr>
        <w:top w:val="none" w:sz="0" w:space="0" w:color="auto"/>
        <w:left w:val="none" w:sz="0" w:space="0" w:color="auto"/>
        <w:bottom w:val="none" w:sz="0" w:space="0" w:color="auto"/>
        <w:right w:val="none" w:sz="0" w:space="0" w:color="auto"/>
      </w:divBdr>
    </w:div>
    <w:div w:id="828138639">
      <w:bodyDiv w:val="1"/>
      <w:marLeft w:val="0"/>
      <w:marRight w:val="0"/>
      <w:marTop w:val="0"/>
      <w:marBottom w:val="0"/>
      <w:divBdr>
        <w:top w:val="none" w:sz="0" w:space="0" w:color="auto"/>
        <w:left w:val="none" w:sz="0" w:space="0" w:color="auto"/>
        <w:bottom w:val="none" w:sz="0" w:space="0" w:color="auto"/>
        <w:right w:val="none" w:sz="0" w:space="0" w:color="auto"/>
      </w:divBdr>
      <w:divsChild>
        <w:div w:id="660156931">
          <w:marLeft w:val="0"/>
          <w:marRight w:val="0"/>
          <w:marTop w:val="0"/>
          <w:marBottom w:val="0"/>
          <w:divBdr>
            <w:top w:val="none" w:sz="0" w:space="0" w:color="auto"/>
            <w:left w:val="none" w:sz="0" w:space="0" w:color="auto"/>
            <w:bottom w:val="none" w:sz="0" w:space="0" w:color="auto"/>
            <w:right w:val="none" w:sz="0" w:space="0" w:color="auto"/>
          </w:divBdr>
          <w:divsChild>
            <w:div w:id="1623534843">
              <w:marLeft w:val="0"/>
              <w:marRight w:val="0"/>
              <w:marTop w:val="0"/>
              <w:marBottom w:val="0"/>
              <w:divBdr>
                <w:top w:val="none" w:sz="0" w:space="0" w:color="auto"/>
                <w:left w:val="none" w:sz="0" w:space="0" w:color="auto"/>
                <w:bottom w:val="none" w:sz="0" w:space="0" w:color="auto"/>
                <w:right w:val="none" w:sz="0" w:space="0" w:color="auto"/>
              </w:divBdr>
              <w:divsChild>
                <w:div w:id="8603195">
                  <w:marLeft w:val="4"/>
                  <w:marRight w:val="4"/>
                  <w:marTop w:val="150"/>
                  <w:marBottom w:val="188"/>
                  <w:divBdr>
                    <w:top w:val="none" w:sz="0" w:space="0" w:color="auto"/>
                    <w:left w:val="none" w:sz="0" w:space="0" w:color="auto"/>
                    <w:bottom w:val="none" w:sz="0" w:space="0" w:color="auto"/>
                    <w:right w:val="none" w:sz="0" w:space="0" w:color="auto"/>
                  </w:divBdr>
                  <w:divsChild>
                    <w:div w:id="724372771">
                      <w:marLeft w:val="0"/>
                      <w:marRight w:val="0"/>
                      <w:marTop w:val="225"/>
                      <w:marBottom w:val="63"/>
                      <w:divBdr>
                        <w:top w:val="none" w:sz="0" w:space="0" w:color="auto"/>
                        <w:left w:val="none" w:sz="0" w:space="0" w:color="auto"/>
                        <w:bottom w:val="none" w:sz="0" w:space="0" w:color="auto"/>
                        <w:right w:val="none" w:sz="0" w:space="0" w:color="auto"/>
                      </w:divBdr>
                      <w:divsChild>
                        <w:div w:id="19763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461619">
      <w:bodyDiv w:val="1"/>
      <w:marLeft w:val="0"/>
      <w:marRight w:val="0"/>
      <w:marTop w:val="0"/>
      <w:marBottom w:val="0"/>
      <w:divBdr>
        <w:top w:val="none" w:sz="0" w:space="0" w:color="auto"/>
        <w:left w:val="none" w:sz="0" w:space="0" w:color="auto"/>
        <w:bottom w:val="none" w:sz="0" w:space="0" w:color="auto"/>
        <w:right w:val="none" w:sz="0" w:space="0" w:color="auto"/>
      </w:divBdr>
    </w:div>
    <w:div w:id="856818104">
      <w:bodyDiv w:val="1"/>
      <w:marLeft w:val="0"/>
      <w:marRight w:val="0"/>
      <w:marTop w:val="0"/>
      <w:marBottom w:val="0"/>
      <w:divBdr>
        <w:top w:val="none" w:sz="0" w:space="0" w:color="auto"/>
        <w:left w:val="none" w:sz="0" w:space="0" w:color="auto"/>
        <w:bottom w:val="none" w:sz="0" w:space="0" w:color="auto"/>
        <w:right w:val="none" w:sz="0" w:space="0" w:color="auto"/>
      </w:divBdr>
    </w:div>
    <w:div w:id="857501580">
      <w:bodyDiv w:val="1"/>
      <w:marLeft w:val="0"/>
      <w:marRight w:val="0"/>
      <w:marTop w:val="0"/>
      <w:marBottom w:val="0"/>
      <w:divBdr>
        <w:top w:val="none" w:sz="0" w:space="0" w:color="auto"/>
        <w:left w:val="none" w:sz="0" w:space="0" w:color="auto"/>
        <w:bottom w:val="none" w:sz="0" w:space="0" w:color="auto"/>
        <w:right w:val="none" w:sz="0" w:space="0" w:color="auto"/>
      </w:divBdr>
    </w:div>
    <w:div w:id="870652005">
      <w:bodyDiv w:val="1"/>
      <w:marLeft w:val="0"/>
      <w:marRight w:val="0"/>
      <w:marTop w:val="0"/>
      <w:marBottom w:val="0"/>
      <w:divBdr>
        <w:top w:val="none" w:sz="0" w:space="0" w:color="auto"/>
        <w:left w:val="none" w:sz="0" w:space="0" w:color="auto"/>
        <w:bottom w:val="none" w:sz="0" w:space="0" w:color="auto"/>
        <w:right w:val="none" w:sz="0" w:space="0" w:color="auto"/>
      </w:divBdr>
    </w:div>
    <w:div w:id="889341570">
      <w:bodyDiv w:val="1"/>
      <w:marLeft w:val="0"/>
      <w:marRight w:val="0"/>
      <w:marTop w:val="0"/>
      <w:marBottom w:val="0"/>
      <w:divBdr>
        <w:top w:val="none" w:sz="0" w:space="0" w:color="auto"/>
        <w:left w:val="none" w:sz="0" w:space="0" w:color="auto"/>
        <w:bottom w:val="none" w:sz="0" w:space="0" w:color="auto"/>
        <w:right w:val="none" w:sz="0" w:space="0" w:color="auto"/>
      </w:divBdr>
    </w:div>
    <w:div w:id="929050287">
      <w:bodyDiv w:val="1"/>
      <w:marLeft w:val="0"/>
      <w:marRight w:val="0"/>
      <w:marTop w:val="0"/>
      <w:marBottom w:val="0"/>
      <w:divBdr>
        <w:top w:val="none" w:sz="0" w:space="0" w:color="auto"/>
        <w:left w:val="none" w:sz="0" w:space="0" w:color="auto"/>
        <w:bottom w:val="none" w:sz="0" w:space="0" w:color="auto"/>
        <w:right w:val="none" w:sz="0" w:space="0" w:color="auto"/>
      </w:divBdr>
    </w:div>
    <w:div w:id="942372646">
      <w:bodyDiv w:val="1"/>
      <w:marLeft w:val="0"/>
      <w:marRight w:val="0"/>
      <w:marTop w:val="0"/>
      <w:marBottom w:val="0"/>
      <w:divBdr>
        <w:top w:val="none" w:sz="0" w:space="0" w:color="auto"/>
        <w:left w:val="none" w:sz="0" w:space="0" w:color="auto"/>
        <w:bottom w:val="none" w:sz="0" w:space="0" w:color="auto"/>
        <w:right w:val="none" w:sz="0" w:space="0" w:color="auto"/>
      </w:divBdr>
    </w:div>
    <w:div w:id="1121220735">
      <w:bodyDiv w:val="1"/>
      <w:marLeft w:val="0"/>
      <w:marRight w:val="0"/>
      <w:marTop w:val="0"/>
      <w:marBottom w:val="0"/>
      <w:divBdr>
        <w:top w:val="none" w:sz="0" w:space="0" w:color="auto"/>
        <w:left w:val="none" w:sz="0" w:space="0" w:color="auto"/>
        <w:bottom w:val="none" w:sz="0" w:space="0" w:color="auto"/>
        <w:right w:val="none" w:sz="0" w:space="0" w:color="auto"/>
      </w:divBdr>
    </w:div>
    <w:div w:id="1121534320">
      <w:bodyDiv w:val="1"/>
      <w:marLeft w:val="0"/>
      <w:marRight w:val="0"/>
      <w:marTop w:val="0"/>
      <w:marBottom w:val="0"/>
      <w:divBdr>
        <w:top w:val="none" w:sz="0" w:space="0" w:color="auto"/>
        <w:left w:val="none" w:sz="0" w:space="0" w:color="auto"/>
        <w:bottom w:val="none" w:sz="0" w:space="0" w:color="auto"/>
        <w:right w:val="none" w:sz="0" w:space="0" w:color="auto"/>
      </w:divBdr>
    </w:div>
    <w:div w:id="1161585334">
      <w:bodyDiv w:val="1"/>
      <w:marLeft w:val="0"/>
      <w:marRight w:val="0"/>
      <w:marTop w:val="0"/>
      <w:marBottom w:val="0"/>
      <w:divBdr>
        <w:top w:val="none" w:sz="0" w:space="0" w:color="auto"/>
        <w:left w:val="none" w:sz="0" w:space="0" w:color="auto"/>
        <w:bottom w:val="none" w:sz="0" w:space="0" w:color="auto"/>
        <w:right w:val="none" w:sz="0" w:space="0" w:color="auto"/>
      </w:divBdr>
    </w:div>
    <w:div w:id="1288778015">
      <w:bodyDiv w:val="1"/>
      <w:marLeft w:val="0"/>
      <w:marRight w:val="0"/>
      <w:marTop w:val="0"/>
      <w:marBottom w:val="0"/>
      <w:divBdr>
        <w:top w:val="none" w:sz="0" w:space="0" w:color="auto"/>
        <w:left w:val="none" w:sz="0" w:space="0" w:color="auto"/>
        <w:bottom w:val="none" w:sz="0" w:space="0" w:color="auto"/>
        <w:right w:val="none" w:sz="0" w:space="0" w:color="auto"/>
      </w:divBdr>
    </w:div>
    <w:div w:id="1350520510">
      <w:bodyDiv w:val="1"/>
      <w:marLeft w:val="0"/>
      <w:marRight w:val="0"/>
      <w:marTop w:val="0"/>
      <w:marBottom w:val="0"/>
      <w:divBdr>
        <w:top w:val="none" w:sz="0" w:space="0" w:color="auto"/>
        <w:left w:val="none" w:sz="0" w:space="0" w:color="auto"/>
        <w:bottom w:val="none" w:sz="0" w:space="0" w:color="auto"/>
        <w:right w:val="none" w:sz="0" w:space="0" w:color="auto"/>
      </w:divBdr>
    </w:div>
    <w:div w:id="1388604550">
      <w:bodyDiv w:val="1"/>
      <w:marLeft w:val="0"/>
      <w:marRight w:val="0"/>
      <w:marTop w:val="0"/>
      <w:marBottom w:val="0"/>
      <w:divBdr>
        <w:top w:val="none" w:sz="0" w:space="0" w:color="auto"/>
        <w:left w:val="none" w:sz="0" w:space="0" w:color="auto"/>
        <w:bottom w:val="none" w:sz="0" w:space="0" w:color="auto"/>
        <w:right w:val="none" w:sz="0" w:space="0" w:color="auto"/>
      </w:divBdr>
    </w:div>
    <w:div w:id="1395351886">
      <w:bodyDiv w:val="1"/>
      <w:marLeft w:val="0"/>
      <w:marRight w:val="0"/>
      <w:marTop w:val="0"/>
      <w:marBottom w:val="0"/>
      <w:divBdr>
        <w:top w:val="none" w:sz="0" w:space="0" w:color="auto"/>
        <w:left w:val="none" w:sz="0" w:space="0" w:color="auto"/>
        <w:bottom w:val="none" w:sz="0" w:space="0" w:color="auto"/>
        <w:right w:val="none" w:sz="0" w:space="0" w:color="auto"/>
      </w:divBdr>
    </w:div>
    <w:div w:id="1412047061">
      <w:bodyDiv w:val="1"/>
      <w:marLeft w:val="0"/>
      <w:marRight w:val="0"/>
      <w:marTop w:val="0"/>
      <w:marBottom w:val="0"/>
      <w:divBdr>
        <w:top w:val="none" w:sz="0" w:space="0" w:color="auto"/>
        <w:left w:val="none" w:sz="0" w:space="0" w:color="auto"/>
        <w:bottom w:val="none" w:sz="0" w:space="0" w:color="auto"/>
        <w:right w:val="none" w:sz="0" w:space="0" w:color="auto"/>
      </w:divBdr>
    </w:div>
    <w:div w:id="1486044390">
      <w:bodyDiv w:val="1"/>
      <w:marLeft w:val="0"/>
      <w:marRight w:val="0"/>
      <w:marTop w:val="0"/>
      <w:marBottom w:val="0"/>
      <w:divBdr>
        <w:top w:val="none" w:sz="0" w:space="0" w:color="auto"/>
        <w:left w:val="none" w:sz="0" w:space="0" w:color="auto"/>
        <w:bottom w:val="none" w:sz="0" w:space="0" w:color="auto"/>
        <w:right w:val="none" w:sz="0" w:space="0" w:color="auto"/>
      </w:divBdr>
    </w:div>
    <w:div w:id="1508864200">
      <w:bodyDiv w:val="1"/>
      <w:marLeft w:val="0"/>
      <w:marRight w:val="0"/>
      <w:marTop w:val="0"/>
      <w:marBottom w:val="0"/>
      <w:divBdr>
        <w:top w:val="none" w:sz="0" w:space="0" w:color="auto"/>
        <w:left w:val="none" w:sz="0" w:space="0" w:color="auto"/>
        <w:bottom w:val="none" w:sz="0" w:space="0" w:color="auto"/>
        <w:right w:val="none" w:sz="0" w:space="0" w:color="auto"/>
      </w:divBdr>
    </w:div>
    <w:div w:id="1521896295">
      <w:bodyDiv w:val="1"/>
      <w:marLeft w:val="0"/>
      <w:marRight w:val="0"/>
      <w:marTop w:val="0"/>
      <w:marBottom w:val="0"/>
      <w:divBdr>
        <w:top w:val="none" w:sz="0" w:space="0" w:color="auto"/>
        <w:left w:val="none" w:sz="0" w:space="0" w:color="auto"/>
        <w:bottom w:val="none" w:sz="0" w:space="0" w:color="auto"/>
        <w:right w:val="none" w:sz="0" w:space="0" w:color="auto"/>
      </w:divBdr>
    </w:div>
    <w:div w:id="1525169441">
      <w:bodyDiv w:val="1"/>
      <w:marLeft w:val="0"/>
      <w:marRight w:val="0"/>
      <w:marTop w:val="0"/>
      <w:marBottom w:val="0"/>
      <w:divBdr>
        <w:top w:val="none" w:sz="0" w:space="0" w:color="auto"/>
        <w:left w:val="none" w:sz="0" w:space="0" w:color="auto"/>
        <w:bottom w:val="none" w:sz="0" w:space="0" w:color="auto"/>
        <w:right w:val="none" w:sz="0" w:space="0" w:color="auto"/>
      </w:divBdr>
      <w:divsChild>
        <w:div w:id="1219324364">
          <w:marLeft w:val="0"/>
          <w:marRight w:val="0"/>
          <w:marTop w:val="0"/>
          <w:marBottom w:val="0"/>
          <w:divBdr>
            <w:top w:val="none" w:sz="0" w:space="0" w:color="auto"/>
            <w:left w:val="none" w:sz="0" w:space="0" w:color="auto"/>
            <w:bottom w:val="none" w:sz="0" w:space="0" w:color="auto"/>
            <w:right w:val="none" w:sz="0" w:space="0" w:color="auto"/>
          </w:divBdr>
          <w:divsChild>
            <w:div w:id="965815191">
              <w:marLeft w:val="0"/>
              <w:marRight w:val="0"/>
              <w:marTop w:val="0"/>
              <w:marBottom w:val="0"/>
              <w:divBdr>
                <w:top w:val="none" w:sz="0" w:space="0" w:color="auto"/>
                <w:left w:val="none" w:sz="0" w:space="0" w:color="auto"/>
                <w:bottom w:val="none" w:sz="0" w:space="0" w:color="auto"/>
                <w:right w:val="none" w:sz="0" w:space="0" w:color="auto"/>
              </w:divBdr>
              <w:divsChild>
                <w:div w:id="1147816206">
                  <w:marLeft w:val="4"/>
                  <w:marRight w:val="4"/>
                  <w:marTop w:val="150"/>
                  <w:marBottom w:val="188"/>
                  <w:divBdr>
                    <w:top w:val="none" w:sz="0" w:space="0" w:color="auto"/>
                    <w:left w:val="none" w:sz="0" w:space="0" w:color="auto"/>
                    <w:bottom w:val="none" w:sz="0" w:space="0" w:color="auto"/>
                    <w:right w:val="none" w:sz="0" w:space="0" w:color="auto"/>
                  </w:divBdr>
                  <w:divsChild>
                    <w:div w:id="747843632">
                      <w:marLeft w:val="0"/>
                      <w:marRight w:val="0"/>
                      <w:marTop w:val="0"/>
                      <w:marBottom w:val="0"/>
                      <w:divBdr>
                        <w:top w:val="none" w:sz="0" w:space="0" w:color="auto"/>
                        <w:left w:val="none" w:sz="0" w:space="0" w:color="auto"/>
                        <w:bottom w:val="none" w:sz="0" w:space="0" w:color="auto"/>
                        <w:right w:val="none" w:sz="0" w:space="0" w:color="auto"/>
                      </w:divBdr>
                      <w:divsChild>
                        <w:div w:id="12428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557307">
      <w:bodyDiv w:val="1"/>
      <w:marLeft w:val="0"/>
      <w:marRight w:val="0"/>
      <w:marTop w:val="0"/>
      <w:marBottom w:val="0"/>
      <w:divBdr>
        <w:top w:val="none" w:sz="0" w:space="0" w:color="auto"/>
        <w:left w:val="none" w:sz="0" w:space="0" w:color="auto"/>
        <w:bottom w:val="none" w:sz="0" w:space="0" w:color="auto"/>
        <w:right w:val="none" w:sz="0" w:space="0" w:color="auto"/>
      </w:divBdr>
    </w:div>
    <w:div w:id="1586573101">
      <w:bodyDiv w:val="1"/>
      <w:marLeft w:val="0"/>
      <w:marRight w:val="0"/>
      <w:marTop w:val="0"/>
      <w:marBottom w:val="0"/>
      <w:divBdr>
        <w:top w:val="none" w:sz="0" w:space="0" w:color="auto"/>
        <w:left w:val="none" w:sz="0" w:space="0" w:color="auto"/>
        <w:bottom w:val="none" w:sz="0" w:space="0" w:color="auto"/>
        <w:right w:val="none" w:sz="0" w:space="0" w:color="auto"/>
      </w:divBdr>
    </w:div>
    <w:div w:id="1653169677">
      <w:bodyDiv w:val="1"/>
      <w:marLeft w:val="0"/>
      <w:marRight w:val="0"/>
      <w:marTop w:val="0"/>
      <w:marBottom w:val="0"/>
      <w:divBdr>
        <w:top w:val="none" w:sz="0" w:space="0" w:color="auto"/>
        <w:left w:val="none" w:sz="0" w:space="0" w:color="auto"/>
        <w:bottom w:val="none" w:sz="0" w:space="0" w:color="auto"/>
        <w:right w:val="none" w:sz="0" w:space="0" w:color="auto"/>
      </w:divBdr>
    </w:div>
    <w:div w:id="1662464571">
      <w:bodyDiv w:val="1"/>
      <w:marLeft w:val="0"/>
      <w:marRight w:val="0"/>
      <w:marTop w:val="0"/>
      <w:marBottom w:val="0"/>
      <w:divBdr>
        <w:top w:val="none" w:sz="0" w:space="0" w:color="auto"/>
        <w:left w:val="none" w:sz="0" w:space="0" w:color="auto"/>
        <w:bottom w:val="none" w:sz="0" w:space="0" w:color="auto"/>
        <w:right w:val="none" w:sz="0" w:space="0" w:color="auto"/>
      </w:divBdr>
    </w:div>
    <w:div w:id="1665471680">
      <w:bodyDiv w:val="1"/>
      <w:marLeft w:val="0"/>
      <w:marRight w:val="0"/>
      <w:marTop w:val="0"/>
      <w:marBottom w:val="0"/>
      <w:divBdr>
        <w:top w:val="none" w:sz="0" w:space="0" w:color="auto"/>
        <w:left w:val="none" w:sz="0" w:space="0" w:color="auto"/>
        <w:bottom w:val="none" w:sz="0" w:space="0" w:color="auto"/>
        <w:right w:val="none" w:sz="0" w:space="0" w:color="auto"/>
      </w:divBdr>
    </w:div>
    <w:div w:id="1809858267">
      <w:bodyDiv w:val="1"/>
      <w:marLeft w:val="0"/>
      <w:marRight w:val="0"/>
      <w:marTop w:val="0"/>
      <w:marBottom w:val="0"/>
      <w:divBdr>
        <w:top w:val="none" w:sz="0" w:space="0" w:color="auto"/>
        <w:left w:val="none" w:sz="0" w:space="0" w:color="auto"/>
        <w:bottom w:val="none" w:sz="0" w:space="0" w:color="auto"/>
        <w:right w:val="none" w:sz="0" w:space="0" w:color="auto"/>
      </w:divBdr>
    </w:div>
    <w:div w:id="1811168247">
      <w:bodyDiv w:val="1"/>
      <w:marLeft w:val="0"/>
      <w:marRight w:val="0"/>
      <w:marTop w:val="0"/>
      <w:marBottom w:val="0"/>
      <w:divBdr>
        <w:top w:val="none" w:sz="0" w:space="0" w:color="auto"/>
        <w:left w:val="none" w:sz="0" w:space="0" w:color="auto"/>
        <w:bottom w:val="none" w:sz="0" w:space="0" w:color="auto"/>
        <w:right w:val="none" w:sz="0" w:space="0" w:color="auto"/>
      </w:divBdr>
    </w:div>
    <w:div w:id="1844511954">
      <w:bodyDiv w:val="1"/>
      <w:marLeft w:val="0"/>
      <w:marRight w:val="0"/>
      <w:marTop w:val="0"/>
      <w:marBottom w:val="0"/>
      <w:divBdr>
        <w:top w:val="none" w:sz="0" w:space="0" w:color="auto"/>
        <w:left w:val="none" w:sz="0" w:space="0" w:color="auto"/>
        <w:bottom w:val="none" w:sz="0" w:space="0" w:color="auto"/>
        <w:right w:val="none" w:sz="0" w:space="0" w:color="auto"/>
      </w:divBdr>
    </w:div>
    <w:div w:id="1845822591">
      <w:bodyDiv w:val="1"/>
      <w:marLeft w:val="0"/>
      <w:marRight w:val="0"/>
      <w:marTop w:val="0"/>
      <w:marBottom w:val="0"/>
      <w:divBdr>
        <w:top w:val="none" w:sz="0" w:space="0" w:color="auto"/>
        <w:left w:val="none" w:sz="0" w:space="0" w:color="auto"/>
        <w:bottom w:val="none" w:sz="0" w:space="0" w:color="auto"/>
        <w:right w:val="none" w:sz="0" w:space="0" w:color="auto"/>
      </w:divBdr>
    </w:div>
    <w:div w:id="1945765680">
      <w:bodyDiv w:val="1"/>
      <w:marLeft w:val="0"/>
      <w:marRight w:val="0"/>
      <w:marTop w:val="0"/>
      <w:marBottom w:val="0"/>
      <w:divBdr>
        <w:top w:val="none" w:sz="0" w:space="0" w:color="auto"/>
        <w:left w:val="none" w:sz="0" w:space="0" w:color="auto"/>
        <w:bottom w:val="none" w:sz="0" w:space="0" w:color="auto"/>
        <w:right w:val="none" w:sz="0" w:space="0" w:color="auto"/>
      </w:divBdr>
    </w:div>
    <w:div w:id="1961033826">
      <w:bodyDiv w:val="1"/>
      <w:marLeft w:val="0"/>
      <w:marRight w:val="0"/>
      <w:marTop w:val="0"/>
      <w:marBottom w:val="0"/>
      <w:divBdr>
        <w:top w:val="none" w:sz="0" w:space="0" w:color="auto"/>
        <w:left w:val="none" w:sz="0" w:space="0" w:color="auto"/>
        <w:bottom w:val="none" w:sz="0" w:space="0" w:color="auto"/>
        <w:right w:val="none" w:sz="0" w:space="0" w:color="auto"/>
      </w:divBdr>
    </w:div>
    <w:div w:id="1965228911">
      <w:bodyDiv w:val="1"/>
      <w:marLeft w:val="0"/>
      <w:marRight w:val="0"/>
      <w:marTop w:val="0"/>
      <w:marBottom w:val="0"/>
      <w:divBdr>
        <w:top w:val="none" w:sz="0" w:space="0" w:color="auto"/>
        <w:left w:val="none" w:sz="0" w:space="0" w:color="auto"/>
        <w:bottom w:val="none" w:sz="0" w:space="0" w:color="auto"/>
        <w:right w:val="none" w:sz="0" w:space="0" w:color="auto"/>
      </w:divBdr>
    </w:div>
    <w:div w:id="1971785434">
      <w:bodyDiv w:val="1"/>
      <w:marLeft w:val="0"/>
      <w:marRight w:val="0"/>
      <w:marTop w:val="0"/>
      <w:marBottom w:val="0"/>
      <w:divBdr>
        <w:top w:val="none" w:sz="0" w:space="0" w:color="auto"/>
        <w:left w:val="none" w:sz="0" w:space="0" w:color="auto"/>
        <w:bottom w:val="none" w:sz="0" w:space="0" w:color="auto"/>
        <w:right w:val="none" w:sz="0" w:space="0" w:color="auto"/>
      </w:divBdr>
    </w:div>
    <w:div w:id="1984238180">
      <w:bodyDiv w:val="1"/>
      <w:marLeft w:val="0"/>
      <w:marRight w:val="0"/>
      <w:marTop w:val="0"/>
      <w:marBottom w:val="0"/>
      <w:divBdr>
        <w:top w:val="none" w:sz="0" w:space="0" w:color="auto"/>
        <w:left w:val="none" w:sz="0" w:space="0" w:color="auto"/>
        <w:bottom w:val="none" w:sz="0" w:space="0" w:color="auto"/>
        <w:right w:val="none" w:sz="0" w:space="0" w:color="auto"/>
      </w:divBdr>
    </w:div>
    <w:div w:id="2036612676">
      <w:bodyDiv w:val="1"/>
      <w:marLeft w:val="0"/>
      <w:marRight w:val="0"/>
      <w:marTop w:val="0"/>
      <w:marBottom w:val="0"/>
      <w:divBdr>
        <w:top w:val="none" w:sz="0" w:space="0" w:color="auto"/>
        <w:left w:val="none" w:sz="0" w:space="0" w:color="auto"/>
        <w:bottom w:val="none" w:sz="0" w:space="0" w:color="auto"/>
        <w:right w:val="none" w:sz="0" w:space="0" w:color="auto"/>
      </w:divBdr>
    </w:div>
    <w:div w:id="204421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que\AppData\Local\Microsoft\Windows\INetCache\Content.Outlook\CJL9CVT3\Key-Quality%20Aanbestedingsdocument%20Templat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C7E61-FA62-4208-A191-A6E518F77350}">
  <ds:schemaRefs>
    <ds:schemaRef ds:uri="http://schemas.microsoft.com/sharepoint/v3/contenttype/forms"/>
  </ds:schemaRefs>
</ds:datastoreItem>
</file>

<file path=customXml/itemProps2.xml><?xml version="1.0" encoding="utf-8"?>
<ds:datastoreItem xmlns:ds="http://schemas.openxmlformats.org/officeDocument/2006/customXml" ds:itemID="{5A1394B2-3DFA-450E-8385-DB2515F997A7}">
  <ds:schemaRefs>
    <ds:schemaRef ds:uri="http://schemas.openxmlformats.org/officeDocument/2006/bibliography"/>
  </ds:schemaRefs>
</ds:datastoreItem>
</file>

<file path=customXml/itemProps3.xml><?xml version="1.0" encoding="utf-8"?>
<ds:datastoreItem xmlns:ds="http://schemas.openxmlformats.org/officeDocument/2006/customXml" ds:itemID="{DE2EAD0E-9C62-425D-8E34-2A4C935BF9FF}">
  <ds:schemaRefs>
    <ds:schemaRef ds:uri="http://www.w3.org/XML/1998/namespace"/>
    <ds:schemaRef ds:uri="9e382b6c-e61f-4bce-b859-f21d47fe645a"/>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elements/1.1/"/>
    <ds:schemaRef ds:uri="82e0b6db-396f-4f5a-9786-2ac5d5bde2e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5E2BDBE-E643-420B-B174-AA185E930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Key-Quality Aanbestedingsdocument Template</Template>
  <TotalTime>1</TotalTime>
  <Pages>1</Pages>
  <Words>142</Words>
  <Characters>782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923</CharactersWithSpaces>
  <SharedDoc>false</SharedDoc>
  <HLinks>
    <vt:vector size="312" baseType="variant">
      <vt:variant>
        <vt:i4>8323197</vt:i4>
      </vt:variant>
      <vt:variant>
        <vt:i4>309</vt:i4>
      </vt:variant>
      <vt:variant>
        <vt:i4>0</vt:i4>
      </vt:variant>
      <vt:variant>
        <vt:i4>5</vt:i4>
      </vt:variant>
      <vt:variant>
        <vt:lpwstr>http://www.ooz.nl/</vt:lpwstr>
      </vt:variant>
      <vt:variant>
        <vt:lpwstr/>
      </vt:variant>
      <vt:variant>
        <vt:i4>1835057</vt:i4>
      </vt:variant>
      <vt:variant>
        <vt:i4>302</vt:i4>
      </vt:variant>
      <vt:variant>
        <vt:i4>0</vt:i4>
      </vt:variant>
      <vt:variant>
        <vt:i4>5</vt:i4>
      </vt:variant>
      <vt:variant>
        <vt:lpwstr/>
      </vt:variant>
      <vt:variant>
        <vt:lpwstr>_Toc118980034</vt:lpwstr>
      </vt:variant>
      <vt:variant>
        <vt:i4>1835057</vt:i4>
      </vt:variant>
      <vt:variant>
        <vt:i4>296</vt:i4>
      </vt:variant>
      <vt:variant>
        <vt:i4>0</vt:i4>
      </vt:variant>
      <vt:variant>
        <vt:i4>5</vt:i4>
      </vt:variant>
      <vt:variant>
        <vt:lpwstr/>
      </vt:variant>
      <vt:variant>
        <vt:lpwstr>_Toc118980033</vt:lpwstr>
      </vt:variant>
      <vt:variant>
        <vt:i4>1835057</vt:i4>
      </vt:variant>
      <vt:variant>
        <vt:i4>290</vt:i4>
      </vt:variant>
      <vt:variant>
        <vt:i4>0</vt:i4>
      </vt:variant>
      <vt:variant>
        <vt:i4>5</vt:i4>
      </vt:variant>
      <vt:variant>
        <vt:lpwstr/>
      </vt:variant>
      <vt:variant>
        <vt:lpwstr>_Toc118980032</vt:lpwstr>
      </vt:variant>
      <vt:variant>
        <vt:i4>1835057</vt:i4>
      </vt:variant>
      <vt:variant>
        <vt:i4>284</vt:i4>
      </vt:variant>
      <vt:variant>
        <vt:i4>0</vt:i4>
      </vt:variant>
      <vt:variant>
        <vt:i4>5</vt:i4>
      </vt:variant>
      <vt:variant>
        <vt:lpwstr/>
      </vt:variant>
      <vt:variant>
        <vt:lpwstr>_Toc118980031</vt:lpwstr>
      </vt:variant>
      <vt:variant>
        <vt:i4>1835057</vt:i4>
      </vt:variant>
      <vt:variant>
        <vt:i4>278</vt:i4>
      </vt:variant>
      <vt:variant>
        <vt:i4>0</vt:i4>
      </vt:variant>
      <vt:variant>
        <vt:i4>5</vt:i4>
      </vt:variant>
      <vt:variant>
        <vt:lpwstr/>
      </vt:variant>
      <vt:variant>
        <vt:lpwstr>_Toc118980030</vt:lpwstr>
      </vt:variant>
      <vt:variant>
        <vt:i4>1900593</vt:i4>
      </vt:variant>
      <vt:variant>
        <vt:i4>272</vt:i4>
      </vt:variant>
      <vt:variant>
        <vt:i4>0</vt:i4>
      </vt:variant>
      <vt:variant>
        <vt:i4>5</vt:i4>
      </vt:variant>
      <vt:variant>
        <vt:lpwstr/>
      </vt:variant>
      <vt:variant>
        <vt:lpwstr>_Toc118980029</vt:lpwstr>
      </vt:variant>
      <vt:variant>
        <vt:i4>1900593</vt:i4>
      </vt:variant>
      <vt:variant>
        <vt:i4>266</vt:i4>
      </vt:variant>
      <vt:variant>
        <vt:i4>0</vt:i4>
      </vt:variant>
      <vt:variant>
        <vt:i4>5</vt:i4>
      </vt:variant>
      <vt:variant>
        <vt:lpwstr/>
      </vt:variant>
      <vt:variant>
        <vt:lpwstr>_Toc118980028</vt:lpwstr>
      </vt:variant>
      <vt:variant>
        <vt:i4>1900593</vt:i4>
      </vt:variant>
      <vt:variant>
        <vt:i4>260</vt:i4>
      </vt:variant>
      <vt:variant>
        <vt:i4>0</vt:i4>
      </vt:variant>
      <vt:variant>
        <vt:i4>5</vt:i4>
      </vt:variant>
      <vt:variant>
        <vt:lpwstr/>
      </vt:variant>
      <vt:variant>
        <vt:lpwstr>_Toc118980027</vt:lpwstr>
      </vt:variant>
      <vt:variant>
        <vt:i4>1900593</vt:i4>
      </vt:variant>
      <vt:variant>
        <vt:i4>254</vt:i4>
      </vt:variant>
      <vt:variant>
        <vt:i4>0</vt:i4>
      </vt:variant>
      <vt:variant>
        <vt:i4>5</vt:i4>
      </vt:variant>
      <vt:variant>
        <vt:lpwstr/>
      </vt:variant>
      <vt:variant>
        <vt:lpwstr>_Toc118980026</vt:lpwstr>
      </vt:variant>
      <vt:variant>
        <vt:i4>1900593</vt:i4>
      </vt:variant>
      <vt:variant>
        <vt:i4>248</vt:i4>
      </vt:variant>
      <vt:variant>
        <vt:i4>0</vt:i4>
      </vt:variant>
      <vt:variant>
        <vt:i4>5</vt:i4>
      </vt:variant>
      <vt:variant>
        <vt:lpwstr/>
      </vt:variant>
      <vt:variant>
        <vt:lpwstr>_Toc118980025</vt:lpwstr>
      </vt:variant>
      <vt:variant>
        <vt:i4>1900593</vt:i4>
      </vt:variant>
      <vt:variant>
        <vt:i4>242</vt:i4>
      </vt:variant>
      <vt:variant>
        <vt:i4>0</vt:i4>
      </vt:variant>
      <vt:variant>
        <vt:i4>5</vt:i4>
      </vt:variant>
      <vt:variant>
        <vt:lpwstr/>
      </vt:variant>
      <vt:variant>
        <vt:lpwstr>_Toc118980024</vt:lpwstr>
      </vt:variant>
      <vt:variant>
        <vt:i4>1900593</vt:i4>
      </vt:variant>
      <vt:variant>
        <vt:i4>236</vt:i4>
      </vt:variant>
      <vt:variant>
        <vt:i4>0</vt:i4>
      </vt:variant>
      <vt:variant>
        <vt:i4>5</vt:i4>
      </vt:variant>
      <vt:variant>
        <vt:lpwstr/>
      </vt:variant>
      <vt:variant>
        <vt:lpwstr>_Toc118980023</vt:lpwstr>
      </vt:variant>
      <vt:variant>
        <vt:i4>1900593</vt:i4>
      </vt:variant>
      <vt:variant>
        <vt:i4>230</vt:i4>
      </vt:variant>
      <vt:variant>
        <vt:i4>0</vt:i4>
      </vt:variant>
      <vt:variant>
        <vt:i4>5</vt:i4>
      </vt:variant>
      <vt:variant>
        <vt:lpwstr/>
      </vt:variant>
      <vt:variant>
        <vt:lpwstr>_Toc118980022</vt:lpwstr>
      </vt:variant>
      <vt:variant>
        <vt:i4>1900593</vt:i4>
      </vt:variant>
      <vt:variant>
        <vt:i4>224</vt:i4>
      </vt:variant>
      <vt:variant>
        <vt:i4>0</vt:i4>
      </vt:variant>
      <vt:variant>
        <vt:i4>5</vt:i4>
      </vt:variant>
      <vt:variant>
        <vt:lpwstr/>
      </vt:variant>
      <vt:variant>
        <vt:lpwstr>_Toc118980021</vt:lpwstr>
      </vt:variant>
      <vt:variant>
        <vt:i4>1900593</vt:i4>
      </vt:variant>
      <vt:variant>
        <vt:i4>218</vt:i4>
      </vt:variant>
      <vt:variant>
        <vt:i4>0</vt:i4>
      </vt:variant>
      <vt:variant>
        <vt:i4>5</vt:i4>
      </vt:variant>
      <vt:variant>
        <vt:lpwstr/>
      </vt:variant>
      <vt:variant>
        <vt:lpwstr>_Toc118980020</vt:lpwstr>
      </vt:variant>
      <vt:variant>
        <vt:i4>1966129</vt:i4>
      </vt:variant>
      <vt:variant>
        <vt:i4>212</vt:i4>
      </vt:variant>
      <vt:variant>
        <vt:i4>0</vt:i4>
      </vt:variant>
      <vt:variant>
        <vt:i4>5</vt:i4>
      </vt:variant>
      <vt:variant>
        <vt:lpwstr/>
      </vt:variant>
      <vt:variant>
        <vt:lpwstr>_Toc118980019</vt:lpwstr>
      </vt:variant>
      <vt:variant>
        <vt:i4>1966129</vt:i4>
      </vt:variant>
      <vt:variant>
        <vt:i4>206</vt:i4>
      </vt:variant>
      <vt:variant>
        <vt:i4>0</vt:i4>
      </vt:variant>
      <vt:variant>
        <vt:i4>5</vt:i4>
      </vt:variant>
      <vt:variant>
        <vt:lpwstr/>
      </vt:variant>
      <vt:variant>
        <vt:lpwstr>_Toc118980018</vt:lpwstr>
      </vt:variant>
      <vt:variant>
        <vt:i4>1966129</vt:i4>
      </vt:variant>
      <vt:variant>
        <vt:i4>200</vt:i4>
      </vt:variant>
      <vt:variant>
        <vt:i4>0</vt:i4>
      </vt:variant>
      <vt:variant>
        <vt:i4>5</vt:i4>
      </vt:variant>
      <vt:variant>
        <vt:lpwstr/>
      </vt:variant>
      <vt:variant>
        <vt:lpwstr>_Toc118980017</vt:lpwstr>
      </vt:variant>
      <vt:variant>
        <vt:i4>1966129</vt:i4>
      </vt:variant>
      <vt:variant>
        <vt:i4>194</vt:i4>
      </vt:variant>
      <vt:variant>
        <vt:i4>0</vt:i4>
      </vt:variant>
      <vt:variant>
        <vt:i4>5</vt:i4>
      </vt:variant>
      <vt:variant>
        <vt:lpwstr/>
      </vt:variant>
      <vt:variant>
        <vt:lpwstr>_Toc118980016</vt:lpwstr>
      </vt:variant>
      <vt:variant>
        <vt:i4>1966129</vt:i4>
      </vt:variant>
      <vt:variant>
        <vt:i4>188</vt:i4>
      </vt:variant>
      <vt:variant>
        <vt:i4>0</vt:i4>
      </vt:variant>
      <vt:variant>
        <vt:i4>5</vt:i4>
      </vt:variant>
      <vt:variant>
        <vt:lpwstr/>
      </vt:variant>
      <vt:variant>
        <vt:lpwstr>_Toc118980015</vt:lpwstr>
      </vt:variant>
      <vt:variant>
        <vt:i4>1966129</vt:i4>
      </vt:variant>
      <vt:variant>
        <vt:i4>182</vt:i4>
      </vt:variant>
      <vt:variant>
        <vt:i4>0</vt:i4>
      </vt:variant>
      <vt:variant>
        <vt:i4>5</vt:i4>
      </vt:variant>
      <vt:variant>
        <vt:lpwstr/>
      </vt:variant>
      <vt:variant>
        <vt:lpwstr>_Toc118980014</vt:lpwstr>
      </vt:variant>
      <vt:variant>
        <vt:i4>1966129</vt:i4>
      </vt:variant>
      <vt:variant>
        <vt:i4>176</vt:i4>
      </vt:variant>
      <vt:variant>
        <vt:i4>0</vt:i4>
      </vt:variant>
      <vt:variant>
        <vt:i4>5</vt:i4>
      </vt:variant>
      <vt:variant>
        <vt:lpwstr/>
      </vt:variant>
      <vt:variant>
        <vt:lpwstr>_Toc118980013</vt:lpwstr>
      </vt:variant>
      <vt:variant>
        <vt:i4>1966129</vt:i4>
      </vt:variant>
      <vt:variant>
        <vt:i4>170</vt:i4>
      </vt:variant>
      <vt:variant>
        <vt:i4>0</vt:i4>
      </vt:variant>
      <vt:variant>
        <vt:i4>5</vt:i4>
      </vt:variant>
      <vt:variant>
        <vt:lpwstr/>
      </vt:variant>
      <vt:variant>
        <vt:lpwstr>_Toc118980012</vt:lpwstr>
      </vt:variant>
      <vt:variant>
        <vt:i4>1966129</vt:i4>
      </vt:variant>
      <vt:variant>
        <vt:i4>164</vt:i4>
      </vt:variant>
      <vt:variant>
        <vt:i4>0</vt:i4>
      </vt:variant>
      <vt:variant>
        <vt:i4>5</vt:i4>
      </vt:variant>
      <vt:variant>
        <vt:lpwstr/>
      </vt:variant>
      <vt:variant>
        <vt:lpwstr>_Toc118980011</vt:lpwstr>
      </vt:variant>
      <vt:variant>
        <vt:i4>1966129</vt:i4>
      </vt:variant>
      <vt:variant>
        <vt:i4>158</vt:i4>
      </vt:variant>
      <vt:variant>
        <vt:i4>0</vt:i4>
      </vt:variant>
      <vt:variant>
        <vt:i4>5</vt:i4>
      </vt:variant>
      <vt:variant>
        <vt:lpwstr/>
      </vt:variant>
      <vt:variant>
        <vt:lpwstr>_Toc118980010</vt:lpwstr>
      </vt:variant>
      <vt:variant>
        <vt:i4>2031665</vt:i4>
      </vt:variant>
      <vt:variant>
        <vt:i4>152</vt:i4>
      </vt:variant>
      <vt:variant>
        <vt:i4>0</vt:i4>
      </vt:variant>
      <vt:variant>
        <vt:i4>5</vt:i4>
      </vt:variant>
      <vt:variant>
        <vt:lpwstr/>
      </vt:variant>
      <vt:variant>
        <vt:lpwstr>_Toc118980009</vt:lpwstr>
      </vt:variant>
      <vt:variant>
        <vt:i4>2031665</vt:i4>
      </vt:variant>
      <vt:variant>
        <vt:i4>146</vt:i4>
      </vt:variant>
      <vt:variant>
        <vt:i4>0</vt:i4>
      </vt:variant>
      <vt:variant>
        <vt:i4>5</vt:i4>
      </vt:variant>
      <vt:variant>
        <vt:lpwstr/>
      </vt:variant>
      <vt:variant>
        <vt:lpwstr>_Toc118980008</vt:lpwstr>
      </vt:variant>
      <vt:variant>
        <vt:i4>2031665</vt:i4>
      </vt:variant>
      <vt:variant>
        <vt:i4>140</vt:i4>
      </vt:variant>
      <vt:variant>
        <vt:i4>0</vt:i4>
      </vt:variant>
      <vt:variant>
        <vt:i4>5</vt:i4>
      </vt:variant>
      <vt:variant>
        <vt:lpwstr/>
      </vt:variant>
      <vt:variant>
        <vt:lpwstr>_Toc118980007</vt:lpwstr>
      </vt:variant>
      <vt:variant>
        <vt:i4>2031665</vt:i4>
      </vt:variant>
      <vt:variant>
        <vt:i4>134</vt:i4>
      </vt:variant>
      <vt:variant>
        <vt:i4>0</vt:i4>
      </vt:variant>
      <vt:variant>
        <vt:i4>5</vt:i4>
      </vt:variant>
      <vt:variant>
        <vt:lpwstr/>
      </vt:variant>
      <vt:variant>
        <vt:lpwstr>_Toc118980006</vt:lpwstr>
      </vt:variant>
      <vt:variant>
        <vt:i4>2031665</vt:i4>
      </vt:variant>
      <vt:variant>
        <vt:i4>128</vt:i4>
      </vt:variant>
      <vt:variant>
        <vt:i4>0</vt:i4>
      </vt:variant>
      <vt:variant>
        <vt:i4>5</vt:i4>
      </vt:variant>
      <vt:variant>
        <vt:lpwstr/>
      </vt:variant>
      <vt:variant>
        <vt:lpwstr>_Toc118980005</vt:lpwstr>
      </vt:variant>
      <vt:variant>
        <vt:i4>2031665</vt:i4>
      </vt:variant>
      <vt:variant>
        <vt:i4>122</vt:i4>
      </vt:variant>
      <vt:variant>
        <vt:i4>0</vt:i4>
      </vt:variant>
      <vt:variant>
        <vt:i4>5</vt:i4>
      </vt:variant>
      <vt:variant>
        <vt:lpwstr/>
      </vt:variant>
      <vt:variant>
        <vt:lpwstr>_Toc118980004</vt:lpwstr>
      </vt:variant>
      <vt:variant>
        <vt:i4>2031665</vt:i4>
      </vt:variant>
      <vt:variant>
        <vt:i4>116</vt:i4>
      </vt:variant>
      <vt:variant>
        <vt:i4>0</vt:i4>
      </vt:variant>
      <vt:variant>
        <vt:i4>5</vt:i4>
      </vt:variant>
      <vt:variant>
        <vt:lpwstr/>
      </vt:variant>
      <vt:variant>
        <vt:lpwstr>_Toc118980003</vt:lpwstr>
      </vt:variant>
      <vt:variant>
        <vt:i4>2031665</vt:i4>
      </vt:variant>
      <vt:variant>
        <vt:i4>110</vt:i4>
      </vt:variant>
      <vt:variant>
        <vt:i4>0</vt:i4>
      </vt:variant>
      <vt:variant>
        <vt:i4>5</vt:i4>
      </vt:variant>
      <vt:variant>
        <vt:lpwstr/>
      </vt:variant>
      <vt:variant>
        <vt:lpwstr>_Toc118980002</vt:lpwstr>
      </vt:variant>
      <vt:variant>
        <vt:i4>2031665</vt:i4>
      </vt:variant>
      <vt:variant>
        <vt:i4>104</vt:i4>
      </vt:variant>
      <vt:variant>
        <vt:i4>0</vt:i4>
      </vt:variant>
      <vt:variant>
        <vt:i4>5</vt:i4>
      </vt:variant>
      <vt:variant>
        <vt:lpwstr/>
      </vt:variant>
      <vt:variant>
        <vt:lpwstr>_Toc118980001</vt:lpwstr>
      </vt:variant>
      <vt:variant>
        <vt:i4>2031665</vt:i4>
      </vt:variant>
      <vt:variant>
        <vt:i4>98</vt:i4>
      </vt:variant>
      <vt:variant>
        <vt:i4>0</vt:i4>
      </vt:variant>
      <vt:variant>
        <vt:i4>5</vt:i4>
      </vt:variant>
      <vt:variant>
        <vt:lpwstr/>
      </vt:variant>
      <vt:variant>
        <vt:lpwstr>_Toc118980000</vt:lpwstr>
      </vt:variant>
      <vt:variant>
        <vt:i4>2031671</vt:i4>
      </vt:variant>
      <vt:variant>
        <vt:i4>92</vt:i4>
      </vt:variant>
      <vt:variant>
        <vt:i4>0</vt:i4>
      </vt:variant>
      <vt:variant>
        <vt:i4>5</vt:i4>
      </vt:variant>
      <vt:variant>
        <vt:lpwstr/>
      </vt:variant>
      <vt:variant>
        <vt:lpwstr>_Toc118979999</vt:lpwstr>
      </vt:variant>
      <vt:variant>
        <vt:i4>2031671</vt:i4>
      </vt:variant>
      <vt:variant>
        <vt:i4>86</vt:i4>
      </vt:variant>
      <vt:variant>
        <vt:i4>0</vt:i4>
      </vt:variant>
      <vt:variant>
        <vt:i4>5</vt:i4>
      </vt:variant>
      <vt:variant>
        <vt:lpwstr/>
      </vt:variant>
      <vt:variant>
        <vt:lpwstr>_Toc118979998</vt:lpwstr>
      </vt:variant>
      <vt:variant>
        <vt:i4>2031671</vt:i4>
      </vt:variant>
      <vt:variant>
        <vt:i4>80</vt:i4>
      </vt:variant>
      <vt:variant>
        <vt:i4>0</vt:i4>
      </vt:variant>
      <vt:variant>
        <vt:i4>5</vt:i4>
      </vt:variant>
      <vt:variant>
        <vt:lpwstr/>
      </vt:variant>
      <vt:variant>
        <vt:lpwstr>_Toc118979997</vt:lpwstr>
      </vt:variant>
      <vt:variant>
        <vt:i4>2031671</vt:i4>
      </vt:variant>
      <vt:variant>
        <vt:i4>74</vt:i4>
      </vt:variant>
      <vt:variant>
        <vt:i4>0</vt:i4>
      </vt:variant>
      <vt:variant>
        <vt:i4>5</vt:i4>
      </vt:variant>
      <vt:variant>
        <vt:lpwstr/>
      </vt:variant>
      <vt:variant>
        <vt:lpwstr>_Toc118979996</vt:lpwstr>
      </vt:variant>
      <vt:variant>
        <vt:i4>2031671</vt:i4>
      </vt:variant>
      <vt:variant>
        <vt:i4>68</vt:i4>
      </vt:variant>
      <vt:variant>
        <vt:i4>0</vt:i4>
      </vt:variant>
      <vt:variant>
        <vt:i4>5</vt:i4>
      </vt:variant>
      <vt:variant>
        <vt:lpwstr/>
      </vt:variant>
      <vt:variant>
        <vt:lpwstr>_Toc118979995</vt:lpwstr>
      </vt:variant>
      <vt:variant>
        <vt:i4>2031671</vt:i4>
      </vt:variant>
      <vt:variant>
        <vt:i4>62</vt:i4>
      </vt:variant>
      <vt:variant>
        <vt:i4>0</vt:i4>
      </vt:variant>
      <vt:variant>
        <vt:i4>5</vt:i4>
      </vt:variant>
      <vt:variant>
        <vt:lpwstr/>
      </vt:variant>
      <vt:variant>
        <vt:lpwstr>_Toc118979994</vt:lpwstr>
      </vt:variant>
      <vt:variant>
        <vt:i4>2031671</vt:i4>
      </vt:variant>
      <vt:variant>
        <vt:i4>56</vt:i4>
      </vt:variant>
      <vt:variant>
        <vt:i4>0</vt:i4>
      </vt:variant>
      <vt:variant>
        <vt:i4>5</vt:i4>
      </vt:variant>
      <vt:variant>
        <vt:lpwstr/>
      </vt:variant>
      <vt:variant>
        <vt:lpwstr>_Toc118979993</vt:lpwstr>
      </vt:variant>
      <vt:variant>
        <vt:i4>2031671</vt:i4>
      </vt:variant>
      <vt:variant>
        <vt:i4>50</vt:i4>
      </vt:variant>
      <vt:variant>
        <vt:i4>0</vt:i4>
      </vt:variant>
      <vt:variant>
        <vt:i4>5</vt:i4>
      </vt:variant>
      <vt:variant>
        <vt:lpwstr/>
      </vt:variant>
      <vt:variant>
        <vt:lpwstr>_Toc118979992</vt:lpwstr>
      </vt:variant>
      <vt:variant>
        <vt:i4>2031671</vt:i4>
      </vt:variant>
      <vt:variant>
        <vt:i4>44</vt:i4>
      </vt:variant>
      <vt:variant>
        <vt:i4>0</vt:i4>
      </vt:variant>
      <vt:variant>
        <vt:i4>5</vt:i4>
      </vt:variant>
      <vt:variant>
        <vt:lpwstr/>
      </vt:variant>
      <vt:variant>
        <vt:lpwstr>_Toc118979991</vt:lpwstr>
      </vt:variant>
      <vt:variant>
        <vt:i4>2031671</vt:i4>
      </vt:variant>
      <vt:variant>
        <vt:i4>38</vt:i4>
      </vt:variant>
      <vt:variant>
        <vt:i4>0</vt:i4>
      </vt:variant>
      <vt:variant>
        <vt:i4>5</vt:i4>
      </vt:variant>
      <vt:variant>
        <vt:lpwstr/>
      </vt:variant>
      <vt:variant>
        <vt:lpwstr>_Toc118979990</vt:lpwstr>
      </vt:variant>
      <vt:variant>
        <vt:i4>1966135</vt:i4>
      </vt:variant>
      <vt:variant>
        <vt:i4>32</vt:i4>
      </vt:variant>
      <vt:variant>
        <vt:i4>0</vt:i4>
      </vt:variant>
      <vt:variant>
        <vt:i4>5</vt:i4>
      </vt:variant>
      <vt:variant>
        <vt:lpwstr/>
      </vt:variant>
      <vt:variant>
        <vt:lpwstr>_Toc118979989</vt:lpwstr>
      </vt:variant>
      <vt:variant>
        <vt:i4>1966135</vt:i4>
      </vt:variant>
      <vt:variant>
        <vt:i4>26</vt:i4>
      </vt:variant>
      <vt:variant>
        <vt:i4>0</vt:i4>
      </vt:variant>
      <vt:variant>
        <vt:i4>5</vt:i4>
      </vt:variant>
      <vt:variant>
        <vt:lpwstr/>
      </vt:variant>
      <vt:variant>
        <vt:lpwstr>_Toc118979988</vt:lpwstr>
      </vt:variant>
      <vt:variant>
        <vt:i4>1966135</vt:i4>
      </vt:variant>
      <vt:variant>
        <vt:i4>20</vt:i4>
      </vt:variant>
      <vt:variant>
        <vt:i4>0</vt:i4>
      </vt:variant>
      <vt:variant>
        <vt:i4>5</vt:i4>
      </vt:variant>
      <vt:variant>
        <vt:lpwstr/>
      </vt:variant>
      <vt:variant>
        <vt:lpwstr>_Toc118979987</vt:lpwstr>
      </vt:variant>
      <vt:variant>
        <vt:i4>1966135</vt:i4>
      </vt:variant>
      <vt:variant>
        <vt:i4>14</vt:i4>
      </vt:variant>
      <vt:variant>
        <vt:i4>0</vt:i4>
      </vt:variant>
      <vt:variant>
        <vt:i4>5</vt:i4>
      </vt:variant>
      <vt:variant>
        <vt:lpwstr/>
      </vt:variant>
      <vt:variant>
        <vt:lpwstr>_Toc118979986</vt:lpwstr>
      </vt:variant>
      <vt:variant>
        <vt:i4>1966135</vt:i4>
      </vt:variant>
      <vt:variant>
        <vt:i4>8</vt:i4>
      </vt:variant>
      <vt:variant>
        <vt:i4>0</vt:i4>
      </vt:variant>
      <vt:variant>
        <vt:i4>5</vt:i4>
      </vt:variant>
      <vt:variant>
        <vt:lpwstr/>
      </vt:variant>
      <vt:variant>
        <vt:lpwstr>_Toc118979985</vt:lpwstr>
      </vt:variant>
      <vt:variant>
        <vt:i4>1966135</vt:i4>
      </vt:variant>
      <vt:variant>
        <vt:i4>2</vt:i4>
      </vt:variant>
      <vt:variant>
        <vt:i4>0</vt:i4>
      </vt:variant>
      <vt:variant>
        <vt:i4>5</vt:i4>
      </vt:variant>
      <vt:variant>
        <vt:lpwstr/>
      </vt:variant>
      <vt:variant>
        <vt:lpwstr>_Toc118979984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Nijnanten</dc:creator>
  <cp:keywords/>
  <cp:lastModifiedBy>Bryan Derksen</cp:lastModifiedBy>
  <cp:revision>3</cp:revision>
  <cp:lastPrinted>2022-11-14T16:23:00Z</cp:lastPrinted>
  <dcterms:created xsi:type="dcterms:W3CDTF">2024-11-19T07:52:00Z</dcterms:created>
  <dcterms:modified xsi:type="dcterms:W3CDTF">2024-11-29T11:01:00Z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10000</vt:r8>
  </property>
  <property fmtid="{D5CDD505-2E9C-101B-9397-08002B2CF9AE}" pid="4" name="MediaServiceImageTags">
    <vt:lpwstr/>
  </property>
</Properties>
</file>