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D5348" w14:textId="6E17F637" w:rsidR="00BD62BB" w:rsidRDefault="00BD62BB" w:rsidP="00BD62BB">
      <w:r>
        <w:t>De zekerheidstelling dient voor de gunning in het bezit te zijn van de</w:t>
      </w:r>
      <w:r w:rsidR="00D47B82">
        <w:t xml:space="preserve"> gemeente Haarlem</w:t>
      </w:r>
      <w:r>
        <w:t>, en moet worden gesteld in</w:t>
      </w:r>
      <w:r w:rsidR="00D47B82">
        <w:t xml:space="preserve"> </w:t>
      </w:r>
      <w:r>
        <w:t>de vorm van een bankgarantie, conform onderstaand model.</w:t>
      </w:r>
    </w:p>
    <w:p w14:paraId="672A6659" w14:textId="77777777" w:rsidR="00BD62BB" w:rsidRDefault="00BD62BB" w:rsidP="00BD62BB"/>
    <w:p w14:paraId="705DC737" w14:textId="77777777" w:rsidR="00BD62BB" w:rsidRDefault="00BD62BB" w:rsidP="00BD62BB">
      <w:r>
        <w:t>Voor het retourneren van de bankgarantie moet de opdrachtnemer een schriftelijk verzoek indienen bij</w:t>
      </w:r>
    </w:p>
    <w:p w14:paraId="27EEEA7D" w14:textId="1EBE1CB3" w:rsidR="00BD62BB" w:rsidRDefault="00BD62BB" w:rsidP="00BD62BB">
      <w:r>
        <w:t xml:space="preserve">de contactpersoon van </w:t>
      </w:r>
      <w:r w:rsidR="00D47B82">
        <w:t>gemeente Haarlem.</w:t>
      </w:r>
    </w:p>
    <w:p w14:paraId="0A37501D" w14:textId="77777777" w:rsidR="00BD62BB" w:rsidRDefault="00BD62BB" w:rsidP="00BD62BB"/>
    <w:p w14:paraId="0E41409F" w14:textId="77777777" w:rsidR="00BD62BB" w:rsidRDefault="00BD62BB" w:rsidP="00BD62BB">
      <w:r>
        <w:t>BANKGARANTIE (Model)</w:t>
      </w:r>
    </w:p>
    <w:p w14:paraId="3C0F6E0E" w14:textId="77777777" w:rsidR="00BD62BB" w:rsidRDefault="00BD62BB" w:rsidP="00BD62BB">
      <w:r>
        <w:t>De ondergetekende ................................... 1)</w:t>
      </w:r>
    </w:p>
    <w:p w14:paraId="034B2B01" w14:textId="77777777" w:rsidR="00BD62BB" w:rsidRDefault="00BD62BB" w:rsidP="00BD62BB">
      <w:r>
        <w:t>gevestigd te .............................................., 2)</w:t>
      </w:r>
    </w:p>
    <w:p w14:paraId="49D0B96D" w14:textId="77777777" w:rsidR="00BD62BB" w:rsidRDefault="00BD62BB" w:rsidP="00BD62BB">
      <w:r>
        <w:t>hierna te noemen "de borg"</w:t>
      </w:r>
    </w:p>
    <w:p w14:paraId="5DAB6C7B" w14:textId="77777777" w:rsidR="00BD62BB" w:rsidRDefault="00BD62BB" w:rsidP="00BD62BB"/>
    <w:p w14:paraId="1D3A80AF" w14:textId="77777777" w:rsidR="00BD62BB" w:rsidRDefault="00BD62BB" w:rsidP="00BD62BB">
      <w:r>
        <w:t>stelt zich, onder afstand doening van alle bij de wet aan borgen toegekende voorrechten en excepties,</w:t>
      </w:r>
    </w:p>
    <w:p w14:paraId="72E02649" w14:textId="77777777" w:rsidR="00BD62BB" w:rsidRDefault="00BD62BB" w:rsidP="00BD62BB">
      <w:r>
        <w:t>in het bijzonder aan de voorrechten van uitwinning en schuldsplitsing,</w:t>
      </w:r>
    </w:p>
    <w:p w14:paraId="02EB378F" w14:textId="77777777" w:rsidR="00BD62BB" w:rsidRDefault="00BD62BB" w:rsidP="00BD62BB"/>
    <w:p w14:paraId="1AC9FCC5" w14:textId="77777777" w:rsidR="00BD62BB" w:rsidRDefault="00BD62BB" w:rsidP="00BD62BB">
      <w:r>
        <w:t>tegenover ................................................ 3)</w:t>
      </w:r>
    </w:p>
    <w:p w14:paraId="1E30331D" w14:textId="77777777" w:rsidR="00BD62BB" w:rsidRDefault="00BD62BB" w:rsidP="00BD62BB">
      <w:r>
        <w:t>gevestigd te ............................................, 4)</w:t>
      </w:r>
    </w:p>
    <w:p w14:paraId="1FBE56CA" w14:textId="77777777" w:rsidR="00BD62BB" w:rsidRDefault="00BD62BB" w:rsidP="00BD62BB">
      <w:r>
        <w:t>hierna te noemen "de opdrachtgever"</w:t>
      </w:r>
    </w:p>
    <w:p w14:paraId="6A05A809" w14:textId="77777777" w:rsidR="00BD62BB" w:rsidRDefault="00BD62BB" w:rsidP="00BD62BB"/>
    <w:p w14:paraId="7570DA23" w14:textId="77777777" w:rsidR="00BD62BB" w:rsidRDefault="00BD62BB" w:rsidP="00BD62BB">
      <w:r>
        <w:t xml:space="preserve">tot borg voor de </w:t>
      </w:r>
      <w:proofErr w:type="spellStart"/>
      <w:r>
        <w:t>richtige</w:t>
      </w:r>
      <w:proofErr w:type="spellEnd"/>
      <w:r>
        <w:t xml:space="preserve"> nakoming</w:t>
      </w:r>
    </w:p>
    <w:p w14:paraId="2F0FCFED" w14:textId="77777777" w:rsidR="00BD62BB" w:rsidRDefault="00BD62BB" w:rsidP="00BD62BB">
      <w:r>
        <w:t>door .......................................................  5)</w:t>
      </w:r>
    </w:p>
    <w:p w14:paraId="26420EC1" w14:textId="77777777" w:rsidR="00BD62BB" w:rsidRDefault="00BD62BB" w:rsidP="00BD62BB">
      <w:r>
        <w:t>gevestigd te ..........................................., 6)</w:t>
      </w:r>
    </w:p>
    <w:p w14:paraId="697280DD" w14:textId="77777777" w:rsidR="00BD62BB" w:rsidRDefault="00BD62BB" w:rsidP="00BD62BB">
      <w:r>
        <w:t>hierna te noemen "de opdrachtnemer"</w:t>
      </w:r>
    </w:p>
    <w:p w14:paraId="5A39BBE3" w14:textId="77777777" w:rsidR="00BD62BB" w:rsidRDefault="00BD62BB" w:rsidP="00BD62BB"/>
    <w:p w14:paraId="5E80CF38" w14:textId="77777777" w:rsidR="00BD62BB" w:rsidRDefault="00BD62BB" w:rsidP="00BD62BB">
      <w:r>
        <w:t>van diens verplichtingen, voortvloeiend uit het bestek/de overeenkomst nummer ……..., 7)</w:t>
      </w:r>
    </w:p>
    <w:p w14:paraId="1463C017" w14:textId="77777777" w:rsidR="00BD62BB" w:rsidRDefault="00BD62BB" w:rsidP="00BD62BB">
      <w:r>
        <w:t>betreffende het navolgende door de opdrachtgever opgedragen en door de opdrachtnemer aangenomen</w:t>
      </w:r>
    </w:p>
    <w:p w14:paraId="758E3B8E" w14:textId="77777777" w:rsidR="00BD62BB" w:rsidRDefault="00BD62BB" w:rsidP="00BD62BB">
      <w:r>
        <w:t>werkzaamheden, te weten het ........................................................................................., 8)</w:t>
      </w:r>
    </w:p>
    <w:p w14:paraId="1D57329E" w14:textId="77777777" w:rsidR="00BD62BB" w:rsidRDefault="00BD62BB" w:rsidP="00BD62BB">
      <w:r>
        <w:t>zulks tot een bedrag van € .........................</w:t>
      </w:r>
    </w:p>
    <w:p w14:paraId="1E182565" w14:textId="77777777" w:rsidR="00BD62BB" w:rsidRDefault="00BD62BB" w:rsidP="00BD62BB">
      <w:r>
        <w:t>zegge ....................................................., 9)</w:t>
      </w:r>
    </w:p>
    <w:p w14:paraId="41C8F396" w14:textId="77777777" w:rsidR="00BD62BB" w:rsidRDefault="00BD62BB" w:rsidP="00BD62BB"/>
    <w:p w14:paraId="136823AE" w14:textId="77777777" w:rsidR="00BD62BB" w:rsidRDefault="00BD62BB" w:rsidP="00BD62BB">
      <w:r>
        <w:t>Op grond van deze garantie verbindt borg zich, zonder enig ander bewijs te verlangen dan de</w:t>
      </w:r>
    </w:p>
    <w:p w14:paraId="764C403D" w14:textId="77777777" w:rsidR="00BD62BB" w:rsidRDefault="00BD62BB" w:rsidP="00BD62BB">
      <w:r>
        <w:t>schriftelijke mededeling van de opdrachtgever dat de opdrachtnemer in gebreke is gebleven in de</w:t>
      </w:r>
    </w:p>
    <w:p w14:paraId="55A86F25" w14:textId="77777777" w:rsidR="00BD62BB" w:rsidRDefault="00BD62BB" w:rsidP="00BD62BB">
      <w:proofErr w:type="spellStart"/>
      <w:r>
        <w:t>richtige</w:t>
      </w:r>
      <w:proofErr w:type="spellEnd"/>
      <w:r>
        <w:t xml:space="preserve"> nakoming van diens verplichtingen voortvloeiend uit voormeld bestek/overeenkomst, op eerste</w:t>
      </w:r>
    </w:p>
    <w:p w14:paraId="75D0A01C" w14:textId="77777777" w:rsidR="00BD62BB" w:rsidRDefault="00BD62BB" w:rsidP="00BD62BB">
      <w:r>
        <w:t>schriftelijk verzoek van de opdrachtgever ten hoogste bovengenoemd bedrag aan de opdrachtgever te</w:t>
      </w:r>
    </w:p>
    <w:p w14:paraId="23987F42" w14:textId="77777777" w:rsidR="00BD62BB" w:rsidRDefault="00BD62BB" w:rsidP="00BD62BB">
      <w:r>
        <w:t>voldoen.</w:t>
      </w:r>
    </w:p>
    <w:p w14:paraId="72A3D3EC" w14:textId="77777777" w:rsidR="00BD62BB" w:rsidRDefault="00BD62BB" w:rsidP="00BD62BB"/>
    <w:p w14:paraId="76F8F50D" w14:textId="77777777" w:rsidR="00BD62BB" w:rsidRDefault="00BD62BB" w:rsidP="00BD62BB">
      <w:r>
        <w:t>Deze zekerheidsstelling blijft van kracht totdat de opdrachtnemer aan zijn verplichtingen voortvloeiend</w:t>
      </w:r>
    </w:p>
    <w:p w14:paraId="213628F8" w14:textId="77777777" w:rsidR="00BD62BB" w:rsidRDefault="00BD62BB" w:rsidP="00BD62BB">
      <w:r>
        <w:t>uit voormeld bestek/overeenkomst heeft voldaan.</w:t>
      </w:r>
    </w:p>
    <w:p w14:paraId="0D0B940D" w14:textId="77777777" w:rsidR="00BD62BB" w:rsidRDefault="00BD62BB" w:rsidP="00BD62BB"/>
    <w:p w14:paraId="74BC87EB" w14:textId="77777777" w:rsidR="00BD62BB" w:rsidRDefault="00BD62BB" w:rsidP="00BD62BB">
      <w:r>
        <w:t>Plaats ...................................................... 10)</w:t>
      </w:r>
      <w:r>
        <w:tab/>
        <w:t>Datum ............................................... 11)</w:t>
      </w:r>
    </w:p>
    <w:p w14:paraId="0E27B00A" w14:textId="77777777" w:rsidR="00BD62BB" w:rsidRDefault="00BD62BB" w:rsidP="00BD62BB"/>
    <w:p w14:paraId="779416C1" w14:textId="77777777" w:rsidR="00BD62BB" w:rsidRDefault="00BD62BB" w:rsidP="00BD62BB">
      <w:r>
        <w:t xml:space="preserve">Borg ......................................................... 12) </w:t>
      </w:r>
      <w:r>
        <w:tab/>
        <w:t>Handtekening ................................... 13)</w:t>
      </w:r>
    </w:p>
    <w:p w14:paraId="60061E4C" w14:textId="77777777" w:rsidR="00BD62BB" w:rsidRDefault="00BD62BB" w:rsidP="00BD62BB"/>
    <w:p w14:paraId="4FADFD0C" w14:textId="77777777" w:rsidR="00BD62BB" w:rsidRDefault="00BD62BB" w:rsidP="00BD62BB">
      <w:r>
        <w:t>1) Naam van de borg</w:t>
      </w:r>
    </w:p>
    <w:p w14:paraId="65A7E6D7" w14:textId="77777777" w:rsidR="00BD62BB" w:rsidRDefault="00BD62BB" w:rsidP="00BD62BB">
      <w:r>
        <w:t>2) Volledig adres van de borg</w:t>
      </w:r>
    </w:p>
    <w:p w14:paraId="1634D089" w14:textId="77777777" w:rsidR="00BD62BB" w:rsidRDefault="00BD62BB" w:rsidP="00BD62BB">
      <w:r>
        <w:t>3) Naam van de opdrachtgever</w:t>
      </w:r>
    </w:p>
    <w:p w14:paraId="699C73A4" w14:textId="77777777" w:rsidR="00BD62BB" w:rsidRDefault="00BD62BB" w:rsidP="00BD62BB">
      <w:r>
        <w:t>4) Volledig adres van de opdrachtgever</w:t>
      </w:r>
    </w:p>
    <w:p w14:paraId="26415162" w14:textId="77777777" w:rsidR="00BD62BB" w:rsidRDefault="00BD62BB" w:rsidP="00BD62BB">
      <w:r>
        <w:t>5) Naam van de opdrachtnemer</w:t>
      </w:r>
    </w:p>
    <w:p w14:paraId="47A0BBFC" w14:textId="77777777" w:rsidR="00BD62BB" w:rsidRDefault="00BD62BB" w:rsidP="00BD62BB">
      <w:r>
        <w:t>6) Volledig adres van de opdrachtnemer</w:t>
      </w:r>
    </w:p>
    <w:p w14:paraId="4544D0B0" w14:textId="77777777" w:rsidR="00BD62BB" w:rsidRDefault="00BD62BB" w:rsidP="00BD62BB">
      <w:r>
        <w:t>7) Nummer van het bestek of de overeenkomst</w:t>
      </w:r>
    </w:p>
    <w:p w14:paraId="0C046860" w14:textId="77777777" w:rsidR="00BD62BB" w:rsidRDefault="00BD62BB" w:rsidP="00BD62BB">
      <w:r>
        <w:lastRenderedPageBreak/>
        <w:t>8) Korte omschrijving van de werkzaamheden</w:t>
      </w:r>
    </w:p>
    <w:p w14:paraId="4870E117" w14:textId="77777777" w:rsidR="00BD62BB" w:rsidRDefault="00BD62BB" w:rsidP="00BD62BB">
      <w:r>
        <w:t>9) Waarde van de zekerheidstelling</w:t>
      </w:r>
    </w:p>
    <w:p w14:paraId="4010BCBC" w14:textId="77777777" w:rsidR="00BD62BB" w:rsidRDefault="00BD62BB" w:rsidP="00BD62BB">
      <w:r>
        <w:t>10) Plaats van de ondertekening</w:t>
      </w:r>
    </w:p>
    <w:p w14:paraId="63A91DA3" w14:textId="77777777" w:rsidR="00BD62BB" w:rsidRDefault="00BD62BB" w:rsidP="00BD62BB">
      <w:r>
        <w:t>11) Datum van de ondertekening</w:t>
      </w:r>
    </w:p>
    <w:p w14:paraId="5D63AF12" w14:textId="77777777" w:rsidR="00BD62BB" w:rsidRDefault="00BD62BB" w:rsidP="00BD62BB">
      <w:r>
        <w:t>12) Naam van de borg</w:t>
      </w:r>
    </w:p>
    <w:p w14:paraId="49AFE69C" w14:textId="77777777" w:rsidR="00BD62BB" w:rsidRDefault="00BD62BB" w:rsidP="00BD62BB">
      <w:r>
        <w:t>13) Handtekening van de borg</w:t>
      </w:r>
    </w:p>
    <w:p w14:paraId="44EAFD9C" w14:textId="77777777" w:rsidR="0053355D" w:rsidRPr="00A64A05" w:rsidRDefault="0053355D" w:rsidP="00A64A05"/>
    <w:sectPr w:rsidR="0053355D" w:rsidRPr="00A64A05" w:rsidSect="005F580D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180" w:right="1860" w:bottom="1520" w:left="1860" w:header="1080" w:footer="2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50444" w14:textId="77777777" w:rsidR="0097364E" w:rsidRDefault="0097364E">
      <w:r>
        <w:separator/>
      </w:r>
    </w:p>
  </w:endnote>
  <w:endnote w:type="continuationSeparator" w:id="0">
    <w:p w14:paraId="6FCDD72A" w14:textId="77777777" w:rsidR="0097364E" w:rsidRDefault="00973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5C0D" w14:textId="2927F65F" w:rsidR="009F45E9" w:rsidRDefault="009F45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7D235E18" wp14:editId="3475755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12700"/>
              <wp:wrapSquare wrapText="bothSides"/>
              <wp:docPr id="3" name="Tekstvak 3" descr="Classificatie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CA502" w14:textId="74030F78" w:rsidR="009F45E9" w:rsidRPr="009F45E9" w:rsidRDefault="009F45E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F45E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Classificatie: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235E18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Classificatie: Intern" style="position:absolute;margin-left:0;margin-top:.05pt;width:34.95pt;height:34.95pt;z-index:25167667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456CA502" w14:textId="74030F78" w:rsidR="009F45E9" w:rsidRPr="009F45E9" w:rsidRDefault="009F45E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F45E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Classificatie: Intern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5C82" w14:textId="58FCE346" w:rsidR="009F45E9" w:rsidRDefault="009F45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78A7DB01" wp14:editId="1804C4B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12700"/>
              <wp:wrapSquare wrapText="bothSides"/>
              <wp:docPr id="4" name="Tekstvak 4" descr="Classificatie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266D6B" w14:textId="6F407CE8" w:rsidR="009F45E9" w:rsidRPr="009F45E9" w:rsidRDefault="009F45E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F45E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Classificatie: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A7DB01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alt="Classificatie: Intern" style="position:absolute;margin-left:0;margin-top:.05pt;width:34.95pt;height:34.95pt;z-index:251677696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3A266D6B" w14:textId="6F407CE8" w:rsidR="009F45E9" w:rsidRPr="009F45E9" w:rsidRDefault="009F45E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F45E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Classificatie: Intern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0E68E" w14:textId="49506479" w:rsidR="009F45E9" w:rsidRDefault="009F45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2C2B49BA" wp14:editId="305B797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12700"/>
              <wp:wrapSquare wrapText="bothSides"/>
              <wp:docPr id="2" name="Tekstvak 2" descr="Classificatie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5BCA29" w14:textId="0367635C" w:rsidR="009F45E9" w:rsidRPr="009F45E9" w:rsidRDefault="009F45E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F45E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Classificatie: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2B49B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30" type="#_x0000_t202" alt="Classificatie: Intern" style="position:absolute;margin-left:0;margin-top:.05pt;width:34.95pt;height:34.95pt;z-index:25167564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6oBA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" filled="f" stroked="f">
              <v:textbox style="mso-fit-shape-to-text:t" inset="0,0,0,0">
                <w:txbxContent>
                  <w:p w14:paraId="535BCA29" w14:textId="0367635C" w:rsidR="009F45E9" w:rsidRPr="009F45E9" w:rsidRDefault="009F45E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F45E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Classificatie: Intern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6F29B" w14:textId="77777777" w:rsidR="0097364E" w:rsidRDefault="0097364E">
      <w:r>
        <w:separator/>
      </w:r>
    </w:p>
  </w:footnote>
  <w:footnote w:type="continuationSeparator" w:id="0">
    <w:p w14:paraId="4F8B61AD" w14:textId="77777777" w:rsidR="0097364E" w:rsidRDefault="00973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EF00" w14:textId="77777777" w:rsidR="00715B2D" w:rsidRDefault="00715B2D" w:rsidP="003D59B9"/>
  <w:p w14:paraId="3461D779" w14:textId="77777777" w:rsidR="00715B2D" w:rsidRDefault="00715B2D" w:rsidP="003D59B9"/>
  <w:p w14:paraId="3CF2D8B6" w14:textId="77777777" w:rsidR="00715B2D" w:rsidRDefault="00715B2D" w:rsidP="003D59B9"/>
  <w:p w14:paraId="0FB78278" w14:textId="77777777" w:rsidR="00715B2D" w:rsidRDefault="00715B2D" w:rsidP="003D59B9"/>
  <w:tbl>
    <w:tblPr>
      <w:tblStyle w:val="Tabelraster"/>
      <w:tblW w:w="82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222"/>
    </w:tblGrid>
    <w:tr w:rsidR="00715B2D" w14:paraId="4F09CC76" w14:textId="77777777" w:rsidTr="007D5D05">
      <w:tc>
        <w:tcPr>
          <w:tcW w:w="8222" w:type="dxa"/>
        </w:tcPr>
        <w:p w14:paraId="7B5F794F" w14:textId="77777777" w:rsidR="00715B2D" w:rsidRDefault="00BD62BB" w:rsidP="00BD62BB">
          <w:pPr>
            <w:pStyle w:val="Huisstijl-Sjabloonnaam"/>
          </w:pPr>
          <w:bookmarkStart w:id="0" w:name="bmSjabloonnaam2" w:colFirst="0" w:colLast="0"/>
          <w:r>
            <w:t>Model bankgarantie</w:t>
          </w:r>
        </w:p>
      </w:tc>
    </w:tr>
  </w:tbl>
  <w:bookmarkEnd w:id="0"/>
  <w:p w14:paraId="68FB4138" w14:textId="77777777" w:rsidR="00006641" w:rsidRDefault="00BD62BB" w:rsidP="003D59B9"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13D8293" wp14:editId="0777777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752600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945" cy="175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1900"/>
                          </w:tblGrid>
                          <w:tr w:rsidR="00006641" w14:paraId="29D6B04F" w14:textId="77777777" w:rsidTr="00006641">
                            <w:tc>
                              <w:tcPr>
                                <w:tcW w:w="11900" w:type="dxa"/>
                              </w:tcPr>
                              <w:p w14:paraId="0A6959E7" w14:textId="77777777" w:rsidR="00006641" w:rsidRDefault="00006641" w:rsidP="00006641">
                                <w:pPr>
                                  <w:spacing w:line="280" w:lineRule="atLeast"/>
                                </w:pPr>
                                <w:bookmarkStart w:id="1" w:name="bmLogo2" w:colFirst="0" w:colLast="0"/>
                                <w:r>
                                  <w:t xml:space="preserve"> </w:t>
                                </w:r>
                              </w:p>
                            </w:tc>
                          </w:tr>
                          <w:bookmarkEnd w:id="1"/>
                        </w:tbl>
                        <w:p w14:paraId="1FC39945" w14:textId="77777777" w:rsidR="00006641" w:rsidRDefault="00006641" w:rsidP="003D59B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3D82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95.35pt;height:138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1900"/>
                    </w:tblGrid>
                    <w:tr w:rsidR="00006641" w14:paraId="29D6B04F" w14:textId="77777777" w:rsidTr="00006641">
                      <w:tc>
                        <w:tcPr>
                          <w:tcW w:w="11900" w:type="dxa"/>
                        </w:tcPr>
                        <w:p w14:paraId="0A6959E7" w14:textId="77777777" w:rsidR="00006641" w:rsidRDefault="00006641" w:rsidP="00006641">
                          <w:pPr>
                            <w:spacing w:line="280" w:lineRule="atLeast"/>
                          </w:pPr>
                          <w:bookmarkStart w:id="2" w:name="bmLogo2" w:colFirst="0" w:colLast="0"/>
                          <w:r>
                            <w:t xml:space="preserve"> </w:t>
                          </w:r>
                        </w:p>
                      </w:tc>
                    </w:tr>
                    <w:bookmarkEnd w:id="2"/>
                  </w:tbl>
                  <w:p w14:paraId="1FC39945" w14:textId="77777777" w:rsidR="00006641" w:rsidRDefault="00006641" w:rsidP="003D59B9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5651D" w14:textId="77777777" w:rsidR="00006641" w:rsidRDefault="00BD62BB" w:rsidP="00CD79B2">
    <w:r>
      <w:rPr>
        <w:noProof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154FB324" wp14:editId="0777777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752600"/>
              <wp:effectExtent l="0" t="0" r="1905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945" cy="175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1900"/>
                          </w:tblGrid>
                          <w:tr w:rsidR="00006641" w14:paraId="4B94D5A5" w14:textId="77777777" w:rsidTr="00006641">
                            <w:tc>
                              <w:tcPr>
                                <w:tcW w:w="11900" w:type="dxa"/>
                              </w:tcPr>
                              <w:p w14:paraId="3DEEC669" w14:textId="538ED8A7" w:rsidR="00006641" w:rsidRDefault="00006641" w:rsidP="00BD62BB">
                                <w:pPr>
                                  <w:spacing w:line="280" w:lineRule="atLeast"/>
                                </w:pPr>
                                <w:bookmarkStart w:id="3" w:name="bmLogo1" w:colFirst="0" w:colLast="0"/>
                              </w:p>
                            </w:tc>
                          </w:tr>
                          <w:bookmarkEnd w:id="3"/>
                        </w:tbl>
                        <w:p w14:paraId="3656B9AB" w14:textId="77777777" w:rsidR="00006641" w:rsidRDefault="00006641" w:rsidP="00CD79B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4FB32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0;width:595.35pt;height:138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1900"/>
                    </w:tblGrid>
                    <w:tr w:rsidR="00006641" w14:paraId="4B94D5A5" w14:textId="77777777" w:rsidTr="00006641">
                      <w:tc>
                        <w:tcPr>
                          <w:tcW w:w="11900" w:type="dxa"/>
                        </w:tcPr>
                        <w:p w14:paraId="3DEEC669" w14:textId="538ED8A7" w:rsidR="00006641" w:rsidRDefault="00006641" w:rsidP="00BD62BB">
                          <w:pPr>
                            <w:spacing w:line="280" w:lineRule="atLeast"/>
                          </w:pPr>
                          <w:bookmarkStart w:id="4" w:name="bmLogo1" w:colFirst="0" w:colLast="0"/>
                        </w:p>
                      </w:tc>
                    </w:tr>
                    <w:bookmarkEnd w:id="4"/>
                  </w:tbl>
                  <w:p w14:paraId="3656B9AB" w14:textId="77777777" w:rsidR="00006641" w:rsidRDefault="00006641" w:rsidP="00CD79B2"/>
                </w:txbxContent>
              </v:textbox>
              <w10:wrap anchorx="page" anchory="page"/>
            </v:shape>
          </w:pict>
        </mc:Fallback>
      </mc:AlternateContent>
    </w:r>
  </w:p>
  <w:p w14:paraId="62486C05" w14:textId="77777777" w:rsidR="00006641" w:rsidRDefault="00006641" w:rsidP="001B152F"/>
  <w:p w14:paraId="4101652C" w14:textId="77777777" w:rsidR="00715B2D" w:rsidRDefault="00715B2D" w:rsidP="001B152F"/>
  <w:p w14:paraId="4B99056E" w14:textId="77777777" w:rsidR="00715B2D" w:rsidRDefault="00715B2D" w:rsidP="001B152F"/>
  <w:tbl>
    <w:tblPr>
      <w:tblStyle w:val="Tabelraster"/>
      <w:tblW w:w="82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222"/>
    </w:tblGrid>
    <w:tr w:rsidR="00715B2D" w14:paraId="47711738" w14:textId="77777777" w:rsidTr="00715B2D">
      <w:tc>
        <w:tcPr>
          <w:tcW w:w="8222" w:type="dxa"/>
        </w:tcPr>
        <w:p w14:paraId="225BE2A7" w14:textId="77777777" w:rsidR="00715B2D" w:rsidRDefault="00BD62BB" w:rsidP="00BD62BB">
          <w:pPr>
            <w:pStyle w:val="Huisstijl-Sjabloonnaam"/>
          </w:pPr>
          <w:bookmarkStart w:id="5" w:name="bmSjabloonnaam1" w:colFirst="0" w:colLast="0"/>
          <w:r>
            <w:t>Model bankgarantie</w:t>
          </w:r>
        </w:p>
      </w:tc>
    </w:tr>
    <w:bookmarkEnd w:id="5"/>
  </w:tbl>
  <w:p w14:paraId="1299C43A" w14:textId="77777777" w:rsidR="00715B2D" w:rsidRDefault="00715B2D" w:rsidP="001B15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0C027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0003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FEA9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09E8D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98E5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C68A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7E4700"/>
    <w:lvl w:ilvl="0">
      <w:start w:val="1"/>
      <w:numFmt w:val="bullet"/>
      <w:pStyle w:val="Lijstopsomteken3"/>
      <w:lvlText w:val="−"/>
      <w:lvlJc w:val="left"/>
      <w:pPr>
        <w:tabs>
          <w:tab w:val="num" w:pos="920"/>
        </w:tabs>
        <w:ind w:left="840" w:hanging="280"/>
      </w:pPr>
      <w:rPr>
        <w:rFonts w:ascii="Verdana" w:hAnsi="Verdana" w:hint="default"/>
      </w:rPr>
    </w:lvl>
  </w:abstractNum>
  <w:abstractNum w:abstractNumId="7" w15:restartNumberingAfterBreak="0">
    <w:nsid w:val="FFFFFF83"/>
    <w:multiLevelType w:val="singleLevel"/>
    <w:tmpl w:val="BD607E76"/>
    <w:lvl w:ilvl="0">
      <w:start w:val="1"/>
      <w:numFmt w:val="bullet"/>
      <w:pStyle w:val="Lijstopsomteken2"/>
      <w:lvlText w:val="−"/>
      <w:lvlJc w:val="left"/>
      <w:pPr>
        <w:tabs>
          <w:tab w:val="num" w:pos="640"/>
        </w:tabs>
        <w:ind w:left="560" w:hanging="28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B3CF3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C8A684"/>
    <w:lvl w:ilvl="0">
      <w:start w:val="1"/>
      <w:numFmt w:val="bullet"/>
      <w:pStyle w:val="Lijstopsomteken"/>
      <w:lvlText w:val="−"/>
      <w:lvlJc w:val="left"/>
      <w:pPr>
        <w:tabs>
          <w:tab w:val="num" w:pos="360"/>
        </w:tabs>
        <w:ind w:left="280" w:hanging="280"/>
      </w:pPr>
      <w:rPr>
        <w:rFonts w:ascii="Verdana" w:hAnsi="Verdana" w:hint="default"/>
      </w:rPr>
    </w:lvl>
  </w:abstractNum>
  <w:abstractNum w:abstractNumId="10" w15:restartNumberingAfterBreak="0">
    <w:nsid w:val="07A03E4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04E6B33"/>
    <w:multiLevelType w:val="multilevel"/>
    <w:tmpl w:val="0E682BE4"/>
    <w:lvl w:ilvl="0">
      <w:start w:val="1"/>
      <w:numFmt w:val="decimal"/>
      <w:pStyle w:val="Kop1"/>
      <w:lvlText w:val="%1"/>
      <w:lvlJc w:val="left"/>
      <w:pPr>
        <w:tabs>
          <w:tab w:val="num" w:pos="240"/>
        </w:tabs>
        <w:ind w:left="240" w:hanging="2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num w:numId="1" w16cid:durableId="1152329120">
    <w:abstractNumId w:val="11"/>
  </w:num>
  <w:num w:numId="2" w16cid:durableId="2056999706">
    <w:abstractNumId w:val="11"/>
  </w:num>
  <w:num w:numId="3" w16cid:durableId="1099107466">
    <w:abstractNumId w:val="11"/>
  </w:num>
  <w:num w:numId="4" w16cid:durableId="1460103148">
    <w:abstractNumId w:val="9"/>
  </w:num>
  <w:num w:numId="5" w16cid:durableId="1583682439">
    <w:abstractNumId w:val="9"/>
  </w:num>
  <w:num w:numId="6" w16cid:durableId="2009627091">
    <w:abstractNumId w:val="7"/>
  </w:num>
  <w:num w:numId="7" w16cid:durableId="1193034038">
    <w:abstractNumId w:val="7"/>
  </w:num>
  <w:num w:numId="8" w16cid:durableId="1650473337">
    <w:abstractNumId w:val="6"/>
  </w:num>
  <w:num w:numId="9" w16cid:durableId="1157186869">
    <w:abstractNumId w:val="6"/>
  </w:num>
  <w:num w:numId="10" w16cid:durableId="502937073">
    <w:abstractNumId w:val="11"/>
  </w:num>
  <w:num w:numId="11" w16cid:durableId="1901986560">
    <w:abstractNumId w:val="11"/>
  </w:num>
  <w:num w:numId="12" w16cid:durableId="1283226397">
    <w:abstractNumId w:val="11"/>
  </w:num>
  <w:num w:numId="13" w16cid:durableId="1369255462">
    <w:abstractNumId w:val="11"/>
  </w:num>
  <w:num w:numId="14" w16cid:durableId="1772697465">
    <w:abstractNumId w:val="11"/>
  </w:num>
  <w:num w:numId="15" w16cid:durableId="963779134">
    <w:abstractNumId w:val="10"/>
  </w:num>
  <w:num w:numId="16" w16cid:durableId="210895080">
    <w:abstractNumId w:val="8"/>
  </w:num>
  <w:num w:numId="17" w16cid:durableId="1835683628">
    <w:abstractNumId w:val="5"/>
  </w:num>
  <w:num w:numId="18" w16cid:durableId="1346857898">
    <w:abstractNumId w:val="4"/>
  </w:num>
  <w:num w:numId="19" w16cid:durableId="1007975647">
    <w:abstractNumId w:val="3"/>
  </w:num>
  <w:num w:numId="20" w16cid:durableId="1404569357">
    <w:abstractNumId w:val="2"/>
  </w:num>
  <w:num w:numId="21" w16cid:durableId="664356113">
    <w:abstractNumId w:val="1"/>
  </w:num>
  <w:num w:numId="22" w16cid:durableId="8757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A08" w:allStyles="0" w:customStyles="0" w:latentStyles="0" w:stylesInUse="1" w:headingStyles="0" w:numberingStyles="0" w:tableStyles="0" w:directFormattingOnRuns="0" w:directFormattingOnParagraphs="1" w:directFormattingOnNumbering="0" w:directFormattingOnTables="1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anmaakDatum" w:val="26-09-2019"/>
    <w:docVar w:name="_AanmaakGebruiker" w:val="Poot04"/>
    <w:docVar w:name="_KlantCode" w:val="Waternet"/>
    <w:docVar w:name="_LicCode" w:val="Waternet"/>
    <w:docVar w:name="_Versie" w:val="2018.2.6"/>
    <w:docVar w:name="Aanhef" w:val="Beste meneer/mevrouw"/>
    <w:docVar w:name="Afdeling" w:val="Algemene Zaken"/>
    <w:docVar w:name="AfdelingID" w:val="105"/>
    <w:docVar w:name="AfdelingOmschr" w:val="Algemene Zaken"/>
    <w:docVar w:name="Bedrijf" w:val="Middelen"/>
    <w:docVar w:name="BedrijfID" w:val="5"/>
    <w:docVar w:name="BedrijfStatutair" w:val="Waternet"/>
    <w:docVar w:name="BijlageCC" w:val="0"/>
    <w:docVar w:name="Contactpersoon" w:val="Poot, S.H. mw."/>
    <w:docVar w:name="ContactpersoonID" w:val="3064"/>
    <w:docVar w:name="ContactpersoonVoluit" w:val="S.H. Poot"/>
    <w:docVar w:name="Datum" w:val="26-09-2019"/>
    <w:docVar w:name="Doorkiesnummer" w:val="020-608 24 82"/>
    <w:docVar w:name="Email" w:val="suzanne.poot@waternet.nl"/>
    <w:docVar w:name="Liggend" w:val="0"/>
    <w:docVar w:name="MergeLayout" w:val="RelatieBeheer"/>
    <w:docVar w:name="MergeStatus" w:val="-1"/>
    <w:docVar w:name="Mobielnummer" w:val="06-83 64 83 18"/>
    <w:docVar w:name="PlaatsKIXcode" w:val="0"/>
    <w:docVar w:name="PlaatsMobielnummer" w:val="0"/>
    <w:docVar w:name="Sjabloon" w:val="Leeg document"/>
    <w:docVar w:name="SjabloonID" w:val="26"/>
    <w:docVar w:name="Sjabloonnaam" w:val="Model bankgarantie"/>
    <w:docVar w:name="SjabloonType" w:val="LEEG"/>
    <w:docVar w:name="Taal" w:val="NL"/>
    <w:docVar w:name="VestigingID" w:val="0"/>
    <w:docVar w:name="VoorAkkoordNaam_Status" w:val="0"/>
    <w:docVar w:name="Wijzig" w:val="1"/>
  </w:docVars>
  <w:rsids>
    <w:rsidRoot w:val="00BD62BB"/>
    <w:rsid w:val="00006641"/>
    <w:rsid w:val="00014C85"/>
    <w:rsid w:val="00052823"/>
    <w:rsid w:val="0005306E"/>
    <w:rsid w:val="00055C4F"/>
    <w:rsid w:val="00077399"/>
    <w:rsid w:val="000B1596"/>
    <w:rsid w:val="00110A51"/>
    <w:rsid w:val="00187A46"/>
    <w:rsid w:val="001B152F"/>
    <w:rsid w:val="001E0913"/>
    <w:rsid w:val="00250A6B"/>
    <w:rsid w:val="00263C27"/>
    <w:rsid w:val="00281B1E"/>
    <w:rsid w:val="002976D7"/>
    <w:rsid w:val="00304DBA"/>
    <w:rsid w:val="00327842"/>
    <w:rsid w:val="00342BA1"/>
    <w:rsid w:val="003D2109"/>
    <w:rsid w:val="003D59B9"/>
    <w:rsid w:val="0042125E"/>
    <w:rsid w:val="00424EDC"/>
    <w:rsid w:val="00433DC0"/>
    <w:rsid w:val="00460E28"/>
    <w:rsid w:val="004631A5"/>
    <w:rsid w:val="004911AE"/>
    <w:rsid w:val="00494D7B"/>
    <w:rsid w:val="004A01B2"/>
    <w:rsid w:val="004D5153"/>
    <w:rsid w:val="0050597F"/>
    <w:rsid w:val="005075F4"/>
    <w:rsid w:val="0053355D"/>
    <w:rsid w:val="005569E7"/>
    <w:rsid w:val="005B3FC9"/>
    <w:rsid w:val="005F3597"/>
    <w:rsid w:val="005F580D"/>
    <w:rsid w:val="00605D2C"/>
    <w:rsid w:val="00682CF0"/>
    <w:rsid w:val="006B3148"/>
    <w:rsid w:val="006B720F"/>
    <w:rsid w:val="006F3400"/>
    <w:rsid w:val="006F571B"/>
    <w:rsid w:val="00715B2D"/>
    <w:rsid w:val="00741109"/>
    <w:rsid w:val="00775096"/>
    <w:rsid w:val="00795FCF"/>
    <w:rsid w:val="007C67B2"/>
    <w:rsid w:val="00804275"/>
    <w:rsid w:val="00862331"/>
    <w:rsid w:val="008D06A6"/>
    <w:rsid w:val="008E5211"/>
    <w:rsid w:val="00926B48"/>
    <w:rsid w:val="00970FE4"/>
    <w:rsid w:val="0097364E"/>
    <w:rsid w:val="009A534E"/>
    <w:rsid w:val="009C08FB"/>
    <w:rsid w:val="009F45E9"/>
    <w:rsid w:val="00A13BFA"/>
    <w:rsid w:val="00A54BE0"/>
    <w:rsid w:val="00A64A05"/>
    <w:rsid w:val="00AF4B51"/>
    <w:rsid w:val="00B11E81"/>
    <w:rsid w:val="00BA359D"/>
    <w:rsid w:val="00BD62BB"/>
    <w:rsid w:val="00C3555B"/>
    <w:rsid w:val="00C46DD6"/>
    <w:rsid w:val="00CC51D7"/>
    <w:rsid w:val="00CD79B2"/>
    <w:rsid w:val="00CF0F92"/>
    <w:rsid w:val="00D47B82"/>
    <w:rsid w:val="00DB6CFA"/>
    <w:rsid w:val="00DE44B4"/>
    <w:rsid w:val="00E264A9"/>
    <w:rsid w:val="00E76491"/>
    <w:rsid w:val="00E92E2B"/>
    <w:rsid w:val="00ED1DD7"/>
    <w:rsid w:val="00EF539C"/>
    <w:rsid w:val="00F00702"/>
    <w:rsid w:val="00F0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34278D"/>
  <w15:docId w15:val="{8F1E6629-A985-40A2-A19B-A61EE0AC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18"/>
        <w:szCs w:val="18"/>
        <w:lang w:val="nl-NL" w:eastAsia="nl-NL" w:bidi="ar-SA"/>
      </w:rPr>
    </w:rPrDefault>
    <w:pPrDefault>
      <w:pPr>
        <w:spacing w:line="25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B6CFA"/>
  </w:style>
  <w:style w:type="paragraph" w:styleId="Kop1">
    <w:name w:val="heading 1"/>
    <w:basedOn w:val="Standaard"/>
    <w:next w:val="Standaard"/>
    <w:rsid w:val="00110A51"/>
    <w:pPr>
      <w:keepNext/>
      <w:numPr>
        <w:numId w:val="14"/>
      </w:numPr>
      <w:spacing w:before="280" w:after="280"/>
      <w:outlineLvl w:val="0"/>
    </w:pPr>
    <w:rPr>
      <w:rFonts w:cs="Arial"/>
      <w:b/>
      <w:bCs/>
      <w:szCs w:val="32"/>
    </w:rPr>
  </w:style>
  <w:style w:type="paragraph" w:styleId="Kop2">
    <w:name w:val="heading 2"/>
    <w:basedOn w:val="Kop1"/>
    <w:next w:val="Standaard"/>
    <w:rsid w:val="00110A51"/>
    <w:pPr>
      <w:numPr>
        <w:ilvl w:val="1"/>
      </w:numPr>
      <w:spacing w:after="0"/>
      <w:outlineLvl w:val="1"/>
    </w:pPr>
    <w:rPr>
      <w:bCs w:val="0"/>
      <w:iCs/>
      <w:szCs w:val="28"/>
    </w:rPr>
  </w:style>
  <w:style w:type="paragraph" w:styleId="Kop3">
    <w:name w:val="heading 3"/>
    <w:basedOn w:val="Kop2"/>
    <w:next w:val="Standaard"/>
    <w:rsid w:val="00110A51"/>
    <w:pPr>
      <w:numPr>
        <w:ilvl w:val="2"/>
      </w:numPr>
      <w:outlineLvl w:val="2"/>
    </w:pPr>
    <w:rPr>
      <w:bCs/>
      <w:szCs w:val="26"/>
    </w:rPr>
  </w:style>
  <w:style w:type="paragraph" w:styleId="Kop4">
    <w:name w:val="heading 4"/>
    <w:basedOn w:val="Kop3"/>
    <w:next w:val="Standaard"/>
    <w:rsid w:val="00110A51"/>
    <w:pPr>
      <w:numPr>
        <w:ilvl w:val="3"/>
      </w:numPr>
      <w:outlineLvl w:val="3"/>
    </w:pPr>
    <w:rPr>
      <w:bCs w:val="0"/>
      <w:szCs w:val="18"/>
    </w:rPr>
  </w:style>
  <w:style w:type="paragraph" w:styleId="Kop5">
    <w:name w:val="heading 5"/>
    <w:basedOn w:val="Kop4"/>
    <w:next w:val="Standaard"/>
    <w:rsid w:val="00110A51"/>
    <w:pPr>
      <w:numPr>
        <w:ilvl w:val="4"/>
      </w:numPr>
      <w:outlineLvl w:val="4"/>
    </w:pPr>
    <w:rPr>
      <w:bCs/>
      <w:iCs w:val="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Gegeven">
    <w:name w:val="Huisstijl-Gegeven"/>
    <w:basedOn w:val="Huisstijl-Kopje"/>
    <w:rsid w:val="00006641"/>
    <w:rPr>
      <w:b w:val="0"/>
    </w:rPr>
  </w:style>
  <w:style w:type="paragraph" w:customStyle="1" w:styleId="Huisstijl-Kopje">
    <w:name w:val="Huisstijl-Kopje"/>
    <w:basedOn w:val="Standaard"/>
    <w:rsid w:val="004D5153"/>
    <w:pPr>
      <w:spacing w:line="200" w:lineRule="atLeast"/>
    </w:pPr>
    <w:rPr>
      <w:b/>
      <w:noProof/>
      <w:sz w:val="16"/>
    </w:rPr>
  </w:style>
  <w:style w:type="paragraph" w:customStyle="1" w:styleId="Huisstijl-Sjabloonnaam">
    <w:name w:val="Huisstijl-Sjabloonnaam"/>
    <w:basedOn w:val="Huisstijl-Gegeven"/>
    <w:next w:val="Standaard"/>
    <w:rsid w:val="00187A46"/>
    <w:pPr>
      <w:spacing w:line="400" w:lineRule="exact"/>
    </w:pPr>
    <w:rPr>
      <w:b/>
      <w:sz w:val="26"/>
    </w:rPr>
  </w:style>
  <w:style w:type="paragraph" w:customStyle="1" w:styleId="Kop1zondernummer">
    <w:name w:val="Kop 1 zonder nummer"/>
    <w:basedOn w:val="Kop1"/>
    <w:next w:val="Standaard"/>
    <w:rsid w:val="00110A51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rsid w:val="00110A51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rsid w:val="00110A51"/>
    <w:pPr>
      <w:numPr>
        <w:ilvl w:val="0"/>
        <w:numId w:val="0"/>
      </w:numPr>
    </w:pPr>
  </w:style>
  <w:style w:type="paragraph" w:styleId="Lijstopsomteken">
    <w:name w:val="List Bullet"/>
    <w:basedOn w:val="Standaard"/>
    <w:rsid w:val="00460E28"/>
    <w:pPr>
      <w:numPr>
        <w:numId w:val="5"/>
      </w:numPr>
      <w:tabs>
        <w:tab w:val="clear" w:pos="360"/>
        <w:tab w:val="left" w:pos="280"/>
      </w:tabs>
    </w:pPr>
  </w:style>
  <w:style w:type="paragraph" w:styleId="Lijstopsomteken2">
    <w:name w:val="List Bullet 2"/>
    <w:basedOn w:val="Lijstopsomteken"/>
    <w:rsid w:val="00460E28"/>
    <w:pPr>
      <w:numPr>
        <w:numId w:val="7"/>
      </w:numPr>
      <w:tabs>
        <w:tab w:val="clear" w:pos="640"/>
        <w:tab w:val="left" w:pos="560"/>
      </w:tabs>
    </w:pPr>
  </w:style>
  <w:style w:type="paragraph" w:styleId="Lijstopsomteken3">
    <w:name w:val="List Bullet 3"/>
    <w:basedOn w:val="Lijstopsomteken2"/>
    <w:rsid w:val="00460E28"/>
    <w:pPr>
      <w:numPr>
        <w:numId w:val="9"/>
      </w:numPr>
      <w:tabs>
        <w:tab w:val="clear" w:pos="920"/>
        <w:tab w:val="left" w:pos="840"/>
      </w:tabs>
    </w:pPr>
  </w:style>
  <w:style w:type="table" w:styleId="Tabelraster">
    <w:name w:val="Table Grid"/>
    <w:basedOn w:val="Standaardtabel"/>
    <w:rsid w:val="00A54BE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VoettekstLogo">
    <w:name w:val="Huisstijl-NaVoettekstLogo"/>
    <w:basedOn w:val="Standaard"/>
    <w:semiHidden/>
    <w:rsid w:val="007C67B2"/>
    <w:pPr>
      <w:spacing w:line="240" w:lineRule="auto"/>
    </w:pPr>
    <w:rPr>
      <w:sz w:val="2"/>
      <w:szCs w:val="20"/>
    </w:rPr>
  </w:style>
  <w:style w:type="paragraph" w:styleId="Koptekst">
    <w:name w:val="header"/>
    <w:basedOn w:val="Standaard"/>
    <w:link w:val="KoptekstChar"/>
    <w:unhideWhenUsed/>
    <w:rsid w:val="00715B2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715B2D"/>
  </w:style>
  <w:style w:type="paragraph" w:styleId="Voettekst">
    <w:name w:val="footer"/>
    <w:basedOn w:val="Standaard"/>
    <w:link w:val="VoettekstChar"/>
    <w:unhideWhenUsed/>
    <w:rsid w:val="00715B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15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DigiOffice\ALG\2018.2\SP04\Programs\WhiteOffice\Sjabloon\Le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27B4B8E3BE4429EC27725CFA91B9B" ma:contentTypeVersion="6" ma:contentTypeDescription="Create a new document." ma:contentTypeScope="" ma:versionID="39fe417a9df711ddf7a4d1f5cfb55445">
  <xsd:schema xmlns:xsd="http://www.w3.org/2001/XMLSchema" xmlns:xs="http://www.w3.org/2001/XMLSchema" xmlns:p="http://schemas.microsoft.com/office/2006/metadata/properties" xmlns:ns2="16be1512-fd32-4a99-bdfc-9c980a778f5e" targetNamespace="http://schemas.microsoft.com/office/2006/metadata/properties" ma:root="true" ma:fieldsID="71a5a49b11151b6ce29d2b1d6f6b7b65" ns2:_="">
    <xsd:import namespace="16be1512-fd32-4a99-bdfc-9c980a778f5e"/>
    <xsd:element name="properties">
      <xsd:complexType>
        <xsd:sequence>
          <xsd:element name="documentManagement">
            <xsd:complexType>
              <xsd:all>
                <xsd:element ref="ns2:Geschiktvoor_x003a_" minOccurs="0"/>
                <xsd:element ref="ns2:Gebruik_x003a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e1512-fd32-4a99-bdfc-9c980a778f5e" elementFormDefault="qualified">
    <xsd:import namespace="http://schemas.microsoft.com/office/2006/documentManagement/types"/>
    <xsd:import namespace="http://schemas.microsoft.com/office/infopath/2007/PartnerControls"/>
    <xsd:element name="Geschiktvoor_x003a_" ma:index="8" nillable="true" ma:displayName="Geschikt voor:" ma:format="Dropdown" ma:internalName="Geschiktvoor_x003a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pecificeren"/>
                    <xsd:enumeration value="Selecteren"/>
                    <xsd:enumeration value="Contracteren"/>
                    <xsd:enumeration value="Beheren"/>
                  </xsd:restriction>
                </xsd:simpleType>
              </xsd:element>
            </xsd:sequence>
          </xsd:extension>
        </xsd:complexContent>
      </xsd:complexType>
    </xsd:element>
    <xsd:element name="Gebruik_x003a_" ma:index="9" nillable="true" ma:displayName="Gebruik:" ma:format="Dropdown" ma:internalName="Gebruik_x003a_">
      <xsd:simpleType>
        <xsd:restriction base="dms:Choice">
          <xsd:enumeration value="Verplicht gebruik"/>
          <xsd:enumeration value="Optioneel gebruik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bruik_x003a_ xmlns="16be1512-fd32-4a99-bdfc-9c980a778f5e" xsi:nil="true"/>
    <Geschiktvoor_x003a_ xmlns="16be1512-fd32-4a99-bdfc-9c980a778f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C1BB24-5423-442F-A34F-32FA08F96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e1512-fd32-4a99-bdfc-9c980a778f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F13B20-0055-4F30-8305-1E5380DB99CC}">
  <ds:schemaRefs>
    <ds:schemaRef ds:uri="http://schemas.microsoft.com/office/2006/metadata/properties"/>
    <ds:schemaRef ds:uri="http://schemas.microsoft.com/office/infopath/2007/PartnerControls"/>
    <ds:schemaRef ds:uri="16be1512-fd32-4a99-bdfc-9c980a778f5e"/>
  </ds:schemaRefs>
</ds:datastoreItem>
</file>

<file path=customXml/itemProps3.xml><?xml version="1.0" encoding="utf-8"?>
<ds:datastoreItem xmlns:ds="http://schemas.openxmlformats.org/officeDocument/2006/customXml" ds:itemID="{2830398F-950B-4F27-A32B-713E85DBA0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</Template>
  <TotalTime>1</TotalTime>
  <Pages>2</Pages>
  <Words>409</Words>
  <Characters>2252</Characters>
  <Application>Microsoft Office Word</Application>
  <DocSecurity>0</DocSecurity>
  <Lines>18</Lines>
  <Paragraphs>5</Paragraphs>
  <ScaleCrop>false</ScaleCrop>
  <Company>Middelen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Poot</dc:creator>
  <cp:keywords/>
  <dc:description>Dit document is gemaakt met WhiteOffice versie 2018.2.6</dc:description>
  <cp:lastModifiedBy>Zoe van der Schaar | Adjust</cp:lastModifiedBy>
  <cp:revision>2</cp:revision>
  <cp:lastPrinted>2005-12-02T06:03:00Z</cp:lastPrinted>
  <dcterms:created xsi:type="dcterms:W3CDTF">2025-03-28T15:24:00Z</dcterms:created>
  <dcterms:modified xsi:type="dcterms:W3CDTF">2025-03-28T15:24:00Z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0x0101005DF27B4B8E3BE4429EC27725CFA91B9B</vt:lpwstr>
  </property>
  <property fmtid="{D5CDD505-2E9C-101B-9397-08002B2CF9AE}" pid="3" name="Order">
    <vt:r8>100</vt:r8>
  </property>
  <property fmtid="{D5CDD505-2E9C-101B-9397-08002B2CF9AE}" pid="4" name="ClassificationContentMarkingFooterShapeIds">
    <vt:lpwstr>2,3,4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Classificatie: Intern</vt:lpwstr>
  </property>
  <property fmtid="{D5CDD505-2E9C-101B-9397-08002B2CF9AE}" pid="7" name="MSIP_Label_d7cae3d5-7e5a-4770-86e6-185b0edbd38d_Enabled">
    <vt:lpwstr>true</vt:lpwstr>
  </property>
  <property fmtid="{D5CDD505-2E9C-101B-9397-08002B2CF9AE}" pid="8" name="MSIP_Label_d7cae3d5-7e5a-4770-86e6-185b0edbd38d_SetDate">
    <vt:lpwstr>2022-05-24T09:52:49Z</vt:lpwstr>
  </property>
  <property fmtid="{D5CDD505-2E9C-101B-9397-08002B2CF9AE}" pid="9" name="MSIP_Label_d7cae3d5-7e5a-4770-86e6-185b0edbd38d_Method">
    <vt:lpwstr>Standard</vt:lpwstr>
  </property>
  <property fmtid="{D5CDD505-2E9C-101B-9397-08002B2CF9AE}" pid="10" name="MSIP_Label_d7cae3d5-7e5a-4770-86e6-185b0edbd38d_Name">
    <vt:lpwstr>Intern team</vt:lpwstr>
  </property>
  <property fmtid="{D5CDD505-2E9C-101B-9397-08002B2CF9AE}" pid="11" name="MSIP_Label_d7cae3d5-7e5a-4770-86e6-185b0edbd38d_SiteId">
    <vt:lpwstr>dc176db0-cbcb-4c49-84e9-efe31a545c55</vt:lpwstr>
  </property>
  <property fmtid="{D5CDD505-2E9C-101B-9397-08002B2CF9AE}" pid="12" name="MSIP_Label_d7cae3d5-7e5a-4770-86e6-185b0edbd38d_ActionId">
    <vt:lpwstr>ce88e29a-2ac0-4352-bbb2-b8dd0a44af79</vt:lpwstr>
  </property>
  <property fmtid="{D5CDD505-2E9C-101B-9397-08002B2CF9AE}" pid="13" name="MSIP_Label_d7cae3d5-7e5a-4770-86e6-185b0edbd38d_ContentBits">
    <vt:lpwstr>2</vt:lpwstr>
  </property>
</Properties>
</file>