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4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4"/>
      </w:tblGrid>
      <w:tr w:rsidR="00A75EB8" w:rsidRPr="000B48C7" w14:paraId="7D6C7320" w14:textId="77777777" w:rsidTr="00E41BCA">
        <w:trPr>
          <w:trHeight w:val="3586"/>
        </w:trPr>
        <w:tc>
          <w:tcPr>
            <w:tcW w:w="4284" w:type="dxa"/>
          </w:tcPr>
          <w:p w14:paraId="38FC1EB7" w14:textId="77777777" w:rsidR="00A75EB8" w:rsidRPr="000B48C7" w:rsidRDefault="00114B60" w:rsidP="004708E9">
            <w:pPr>
              <w:pStyle w:val="ContactInfo"/>
            </w:pPr>
            <w:bookmarkStart w:id="0" w:name="bmKopjeAan"/>
            <w:r>
              <w:t>aan</w:t>
            </w:r>
            <w:bookmarkEnd w:id="0"/>
          </w:p>
          <w:bookmarkStart w:id="1" w:name="bmAan" w:displacedByCustomXml="next"/>
          <w:bookmarkEnd w:id="1" w:displacedByCustomXml="next"/>
          <w:sdt>
            <w:sdtPr>
              <w:tag w:val="B=UxDocumentForm/uxAanField"/>
              <w:id w:val="-1474978390"/>
              <w:lock w:val="sdtLocked"/>
              <w:placeholder>
                <w:docPart w:val="352432A2EE914EDFB5548EE9D946BA85"/>
              </w:placeholder>
              <w:dataBinding w:prefixMappings="xmlns:ns0='http://www.keyscript.nl/huisstijl/UxDocumentForm' " w:xpath="/ns0:variabelen[1]/ns0:UxDocumentForm[1]/ns0:uxAanField[1]" w:storeItemID="{AD123A1F-2DE0-432B-B938-C43F3DDFA654}"/>
              <w:text w:multiLine="1"/>
            </w:sdtPr>
            <w:sdtEndPr/>
            <w:sdtContent>
              <w:p w14:paraId="3B33359C" w14:textId="11AC1910" w:rsidR="00A75EB8" w:rsidRDefault="00101777" w:rsidP="006C7744">
                <w:r>
                  <w:t xml:space="preserve">Toekomstige contractor EA “Realisatie drie nieuwe koelmachines met toebehoren inclusief onderhoud” </w:t>
                </w:r>
              </w:p>
            </w:sdtContent>
          </w:sdt>
          <w:p w14:paraId="369C876D" w14:textId="77777777" w:rsidR="00A75EB8" w:rsidRPr="00636EAE" w:rsidRDefault="00A75EB8" w:rsidP="006C7744"/>
          <w:p w14:paraId="2E042DB3" w14:textId="77777777" w:rsidR="00A75EB8" w:rsidRDefault="00114B60" w:rsidP="006C7744">
            <w:pPr>
              <w:pStyle w:val="ContactInfo"/>
            </w:pPr>
            <w:bookmarkStart w:id="2" w:name="bmKopjeVan"/>
            <w:r>
              <w:t>van</w:t>
            </w:r>
            <w:bookmarkEnd w:id="2"/>
          </w:p>
          <w:sdt>
            <w:sdtPr>
              <w:tag w:val="B=UxDocumentForm/uxVanField"/>
              <w:id w:val="1647938309"/>
              <w:lock w:val="sdtLocked"/>
              <w:placeholder>
                <w:docPart w:val="9A6281FF463549BF89D858BEF87B4BF4"/>
              </w:placeholder>
              <w:dataBinding w:prefixMappings="xmlns:ns0='http://www.keyscript.nl/huisstijl/UxDocumentForm' " w:xpath="/ns0:variabelen[1]/ns0:UxDocumentForm[1]/ns0:uxVanField[1]" w:storeItemID="{AD123A1F-2DE0-432B-B938-C43F3DDFA654}"/>
              <w:text w:multiLine="1"/>
            </w:sdtPr>
            <w:sdtEndPr/>
            <w:sdtContent>
              <w:p w14:paraId="715A0258" w14:textId="77777777" w:rsidR="00A75EB8" w:rsidRDefault="00114B60" w:rsidP="006C7744">
                <w:pPr>
                  <w:spacing w:line="260" w:lineRule="exact"/>
                </w:pPr>
                <w:r>
                  <w:t>Ane Marten de Vries</w:t>
                </w:r>
              </w:p>
            </w:sdtContent>
          </w:sdt>
          <w:p w14:paraId="2518CD67" w14:textId="77777777" w:rsidR="00A75EB8" w:rsidRDefault="00A75EB8" w:rsidP="006C7744">
            <w:pPr>
              <w:spacing w:line="260" w:lineRule="exact"/>
            </w:pPr>
          </w:p>
          <w:p w14:paraId="047EEF48" w14:textId="77777777" w:rsidR="00A75EB8" w:rsidRPr="000B48C7" w:rsidRDefault="00A75EB8" w:rsidP="006C7744">
            <w:pPr>
              <w:pStyle w:val="ContactInfo"/>
            </w:pPr>
            <w:r>
              <w:t>cc</w:t>
            </w:r>
          </w:p>
          <w:bookmarkStart w:id="3" w:name="bmCC" w:displacedByCustomXml="next"/>
          <w:sdt>
            <w:sdtPr>
              <w:tag w:val="B=UxDocumentForm/uxCcField"/>
              <w:id w:val="-1953699719"/>
              <w:lock w:val="sdtLocked"/>
              <w:placeholder>
                <w:docPart w:val="F37E6D11991F4BE39C91E586409FDA33"/>
              </w:placeholder>
              <w:dataBinding w:prefixMappings="xmlns:ns0='http://www.keyscript.nl/huisstijl/UxDocumentForm' " w:xpath="/ns0:variabelen[1]/ns0:UxDocumentForm[1]/ns0:uxCcField[1]" w:storeItemID="{AD123A1F-2DE0-432B-B938-C43F3DDFA654}"/>
              <w:text w:multiLine="1"/>
            </w:sdtPr>
            <w:sdtEndPr/>
            <w:sdtContent>
              <w:p w14:paraId="14AE4A7E" w14:textId="1A02BFF1" w:rsidR="00A75EB8" w:rsidRPr="00114B60" w:rsidRDefault="00AC3AF0" w:rsidP="00114B60">
                <w:r w:rsidRPr="00114B60">
                  <w:t>Bob Boudewijn</w:t>
                </w:r>
              </w:p>
            </w:sdtContent>
          </w:sdt>
          <w:bookmarkEnd w:id="3" w:displacedByCustomXml="prev"/>
        </w:tc>
      </w:tr>
    </w:tbl>
    <w:tbl>
      <w:tblPr>
        <w:tblStyle w:val="Tabelraster"/>
        <w:tblpPr w:leftFromText="142" w:rightFromText="142" w:vertAnchor="page" w:horzAnchor="page" w:tblpX="6238" w:tblpY="2796"/>
        <w:tblOverlap w:val="never"/>
        <w:tblW w:w="42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9"/>
      </w:tblGrid>
      <w:tr w:rsidR="00A75EB8" w:rsidRPr="000B48C7" w14:paraId="7551D06A" w14:textId="77777777" w:rsidTr="00E41BCA">
        <w:trPr>
          <w:trHeight w:val="3544"/>
        </w:trPr>
        <w:tc>
          <w:tcPr>
            <w:tcW w:w="4229" w:type="dxa"/>
          </w:tcPr>
          <w:p w14:paraId="44898B09" w14:textId="77777777" w:rsidR="00A75EB8" w:rsidRPr="000B48C7" w:rsidRDefault="00114B60" w:rsidP="004708E9">
            <w:pPr>
              <w:pStyle w:val="ContactInfo"/>
            </w:pPr>
            <w:bookmarkStart w:id="4" w:name="bmKopjeBetreft"/>
            <w:r>
              <w:t>Betreft</w:t>
            </w:r>
            <w:bookmarkEnd w:id="4"/>
          </w:p>
          <w:sdt>
            <w:sdtPr>
              <w:tag w:val="B=UxDocumentForm/uxBetreftField"/>
              <w:id w:val="-1093781055"/>
              <w:placeholder>
                <w:docPart w:val="CE473BE1D3484697AA0F8E3B1D3D9B23"/>
              </w:placeholder>
              <w:dataBinding w:prefixMappings="xmlns:ns0='http://www.keyscript.nl/huisstijl/UxDocumentForm' " w:xpath="/ns0:variabelen[1]/ns0:UxDocumentForm[1]/ns0:uxBetreftField[1]" w:storeItemID="{AD123A1F-2DE0-432B-B938-C43F3DDFA654}"/>
              <w:text/>
            </w:sdtPr>
            <w:sdtEndPr/>
            <w:sdtContent>
              <w:p w14:paraId="6BA7AE36" w14:textId="74277B4E" w:rsidR="00A75EB8" w:rsidRDefault="00A14484" w:rsidP="0056771E">
                <w:r>
                  <w:t xml:space="preserve">Plan van Aanpak binnenterrein EC in relatie tot nieuwe koelmachines </w:t>
                </w:r>
              </w:p>
            </w:sdtContent>
          </w:sdt>
          <w:p w14:paraId="1AD33492" w14:textId="77777777" w:rsidR="00A75EB8" w:rsidRPr="000B48C7" w:rsidRDefault="00A75EB8" w:rsidP="0056771E"/>
          <w:p w14:paraId="33948EB2" w14:textId="77777777" w:rsidR="00A75EB8" w:rsidRPr="00E70D96" w:rsidRDefault="00114B60" w:rsidP="00E70D96">
            <w:pPr>
              <w:pStyle w:val="ContactInfo"/>
            </w:pPr>
            <w:bookmarkStart w:id="5" w:name="bmKopjeDatum"/>
            <w:r>
              <w:t>datum</w:t>
            </w:r>
            <w:bookmarkEnd w:id="5"/>
          </w:p>
          <w:bookmarkStart w:id="6" w:name="bmDatum" w:displacedByCustomXml="next"/>
          <w:sdt>
            <w:sdtPr>
              <w:tag w:val="B=UxDocumentForm/uxDatumField"/>
              <w:id w:val="-429746471"/>
              <w:placeholder>
                <w:docPart w:val="9FDEDC1132A04FDB84B59A582FC9A994"/>
              </w:placeholder>
              <w:dataBinding w:prefixMappings="xmlns:ns0='http://www.keyscript.nl/huisstijl/UxDocumentForm' " w:xpath="/ns0:variabelen[1]/ns0:UxDocumentForm[1]/ns0:uxDatumField[1]" w:storeItemID="{AD123A1F-2DE0-432B-B938-C43F3DDFA654}"/>
              <w:text/>
            </w:sdtPr>
            <w:sdtEndPr/>
            <w:sdtContent>
              <w:p w14:paraId="65330B58" w14:textId="5B06FC27" w:rsidR="00A75EB8" w:rsidRPr="00114B60" w:rsidRDefault="00162799" w:rsidP="00114B60">
                <w:r>
                  <w:t>02</w:t>
                </w:r>
                <w:r w:rsidR="000A20AB">
                  <w:t>-</w:t>
                </w:r>
                <w:r>
                  <w:t>1</w:t>
                </w:r>
                <w:r w:rsidR="000A20AB">
                  <w:t>0-2</w:t>
                </w:r>
                <w:r w:rsidR="000A20AB" w:rsidRPr="00114B60">
                  <w:t>02</w:t>
                </w:r>
                <w:r w:rsidR="000A20AB">
                  <w:t>4</w:t>
                </w:r>
              </w:p>
            </w:sdtContent>
          </w:sdt>
          <w:bookmarkEnd w:id="6" w:displacedByCustomXml="prev"/>
          <w:p w14:paraId="72471026" w14:textId="77777777" w:rsidR="00A75EB8" w:rsidRPr="000B48C7" w:rsidRDefault="00A75EB8" w:rsidP="0056771E"/>
          <w:p w14:paraId="2B437233" w14:textId="77777777" w:rsidR="00A75EB8" w:rsidRPr="00E70D96" w:rsidRDefault="00114B60" w:rsidP="00E70D96">
            <w:pPr>
              <w:pStyle w:val="ContactInfo"/>
            </w:pPr>
            <w:bookmarkStart w:id="7" w:name="bmKopjeKenmerk"/>
            <w:r>
              <w:t>kenmerk</w:t>
            </w:r>
            <w:bookmarkEnd w:id="7"/>
          </w:p>
          <w:bookmarkStart w:id="8" w:name="bmKenmerk" w:displacedByCustomXml="next"/>
          <w:sdt>
            <w:sdtPr>
              <w:rPr>
                <w:vanish/>
                <w:color w:val="FFFFFF"/>
              </w:rPr>
              <w:tag w:val="B=UxDocumentForm/uxKenmerkField"/>
              <w:id w:val="1344360743"/>
              <w:placeholder>
                <w:docPart w:val="9059A1CB58194AE7BAF005CD93BDA632"/>
              </w:placeholder>
              <w:showingPlcHdr/>
              <w:dataBinding w:prefixMappings="xmlns:ns0='http://www.keyscript.nl/huisstijl/UxDocumentForm' " w:xpath="/ns0:variabelen[1]/ns0:UxDocumentForm[1]/ns0:uxKenmerkField[1]" w:storeItemID="{AD123A1F-2DE0-432B-B938-C43F3DDFA654}"/>
              <w:text/>
            </w:sdtPr>
            <w:sdtEndPr/>
            <w:sdtContent>
              <w:p w14:paraId="5580D3AF" w14:textId="77777777" w:rsidR="00A75EB8" w:rsidRDefault="00F94970" w:rsidP="00114B60">
                <w:pPr>
                  <w:spacing w:line="20" w:lineRule="exact"/>
                </w:pPr>
                <w:r w:rsidRPr="00114B60">
                  <w:rPr>
                    <w:rStyle w:val="Tekstvantijdelijkeaanduiding"/>
                    <w:vanish/>
                    <w:color w:val="FFFFFF"/>
                  </w:rPr>
                  <w:t>Typ tekst</w:t>
                </w:r>
              </w:p>
            </w:sdtContent>
          </w:sdt>
          <w:bookmarkEnd w:id="8" w:displacedByCustomXml="prev"/>
          <w:p w14:paraId="4A45D384" w14:textId="77777777" w:rsidR="00A75EB8" w:rsidRDefault="00A75EB8" w:rsidP="0056771E"/>
          <w:p w14:paraId="73D03ADA" w14:textId="77777777" w:rsidR="00A75EB8" w:rsidRPr="00E70D96" w:rsidRDefault="00114B60" w:rsidP="00E70D96">
            <w:pPr>
              <w:pStyle w:val="ContactInfo"/>
            </w:pPr>
            <w:bookmarkStart w:id="9" w:name="bmKopjeTelefoon"/>
            <w:r>
              <w:t>telefoon</w:t>
            </w:r>
            <w:bookmarkEnd w:id="9"/>
          </w:p>
          <w:bookmarkStart w:id="10" w:name="bmTelefoon" w:displacedByCustomXml="next"/>
          <w:sdt>
            <w:sdtPr>
              <w:tag w:val="B=UxDocumentForm/uxTelefoonField"/>
              <w:id w:val="-1494560859"/>
              <w:placeholder>
                <w:docPart w:val="9CFA27EBC60D4367BA2AE451CF6D3F9A"/>
              </w:placeholder>
              <w:dataBinding w:prefixMappings="xmlns:ns0='http://www.keyscript.nl/huisstijl/UxDocumentForm' " w:xpath="/ns0:variabelen[1]/ns0:UxDocumentForm[1]/ns0:uxTelefoonField[1]" w:storeItemID="{AD123A1F-2DE0-432B-B938-C43F3DDFA654}"/>
              <w:text/>
            </w:sdtPr>
            <w:sdtEndPr/>
            <w:sdtContent>
              <w:p w14:paraId="166EBD7A" w14:textId="22653BD9" w:rsidR="00A75EB8" w:rsidRPr="00114B60" w:rsidRDefault="00FF0F80" w:rsidP="00114B60">
                <w:r>
                  <w:t>+31</w:t>
                </w:r>
                <w:r w:rsidR="00114B60" w:rsidRPr="00114B60">
                  <w:t>653122546</w:t>
                </w:r>
              </w:p>
            </w:sdtContent>
          </w:sdt>
          <w:bookmarkEnd w:id="10" w:displacedByCustomXml="prev"/>
          <w:p w14:paraId="3167A399" w14:textId="77777777" w:rsidR="00A75EB8" w:rsidRDefault="00A75EB8" w:rsidP="0056771E"/>
          <w:p w14:paraId="6FFBF9D9" w14:textId="77777777" w:rsidR="00A75EB8" w:rsidRPr="00E70D96" w:rsidRDefault="00114B60" w:rsidP="00E70D96">
            <w:pPr>
              <w:pStyle w:val="ContactInfo"/>
            </w:pPr>
            <w:bookmarkStart w:id="11" w:name="bmKopjeEmail"/>
            <w:r>
              <w:t>e-mail</w:t>
            </w:r>
            <w:bookmarkEnd w:id="11"/>
          </w:p>
          <w:bookmarkStart w:id="12" w:name="bmEmail" w:displacedByCustomXml="next"/>
          <w:sdt>
            <w:sdtPr>
              <w:tag w:val="B=UxDocumentForm/uxEmailField"/>
              <w:id w:val="1583109665"/>
              <w:placeholder>
                <w:docPart w:val="00376778BA594586BC5D16FF4E9BFBF0"/>
              </w:placeholder>
              <w:dataBinding w:prefixMappings="xmlns:ns0='http://www.keyscript.nl/huisstijl/UxDocumentForm' " w:xpath="/ns0:variabelen[1]/ns0:UxDocumentForm[1]/ns0:uxEmailField[1]" w:storeItemID="{AD123A1F-2DE0-432B-B938-C43F3DDFA654}"/>
              <w:text/>
            </w:sdtPr>
            <w:sdtEndPr/>
            <w:sdtContent>
              <w:p w14:paraId="30ACEECC" w14:textId="77777777" w:rsidR="00A75EB8" w:rsidRPr="00114B60" w:rsidRDefault="00114B60" w:rsidP="00114B60">
                <w:r w:rsidRPr="00114B60">
                  <w:t>a.m.devries@vu.nl</w:t>
                </w:r>
              </w:p>
            </w:sdtContent>
          </w:sdt>
          <w:bookmarkEnd w:id="12" w:displacedByCustomXml="prev"/>
        </w:tc>
      </w:tr>
    </w:tbl>
    <w:p w14:paraId="1BF75F8F" w14:textId="77777777" w:rsidR="00E41BCA" w:rsidRDefault="00E41BCA" w:rsidP="00CC10E9">
      <w:pPr>
        <w:rPr>
          <w:b/>
          <w:bCs/>
        </w:rPr>
      </w:pPr>
      <w:bookmarkStart w:id="13" w:name="bmAanhef"/>
      <w:bookmarkEnd w:id="13"/>
    </w:p>
    <w:p w14:paraId="1F7B9121" w14:textId="26977885" w:rsidR="00CC10E9" w:rsidRDefault="00CC10E9" w:rsidP="00CC10E9">
      <w:pPr>
        <w:rPr>
          <w:b/>
          <w:bCs/>
        </w:rPr>
      </w:pPr>
      <w:r>
        <w:rPr>
          <w:b/>
          <w:bCs/>
        </w:rPr>
        <w:t xml:space="preserve">Inleiding </w:t>
      </w:r>
    </w:p>
    <w:p w14:paraId="249D0FD9" w14:textId="53662D67" w:rsidR="0054188A" w:rsidRDefault="009B68C1" w:rsidP="0054188A">
      <w:pPr>
        <w:rPr>
          <w:color w:val="000000"/>
        </w:rPr>
      </w:pPr>
      <w:r>
        <w:t>In deze memo is het P</w:t>
      </w:r>
      <w:r w:rsidR="0054188A" w:rsidRPr="00AE2437">
        <w:t>lan van Aanpak</w:t>
      </w:r>
      <w:r>
        <w:t xml:space="preserve"> </w:t>
      </w:r>
      <w:r w:rsidR="00B8425E">
        <w:t>beschreven</w:t>
      </w:r>
      <w:r w:rsidR="00D20342">
        <w:t xml:space="preserve"> </w:t>
      </w:r>
      <w:r w:rsidR="0054188A" w:rsidRPr="00AE2437">
        <w:rPr>
          <w:color w:val="000000"/>
        </w:rPr>
        <w:t xml:space="preserve">voor het </w:t>
      </w:r>
      <w:r w:rsidR="00D20342">
        <w:rPr>
          <w:color w:val="000000"/>
        </w:rPr>
        <w:t xml:space="preserve">verwijderen van oude </w:t>
      </w:r>
      <w:r w:rsidR="00A53836">
        <w:rPr>
          <w:color w:val="000000"/>
        </w:rPr>
        <w:t xml:space="preserve">10 kV-kabels en het </w:t>
      </w:r>
      <w:r w:rsidR="0054188A" w:rsidRPr="00AE2437">
        <w:rPr>
          <w:color w:val="000000"/>
        </w:rPr>
        <w:t xml:space="preserve">leggen van </w:t>
      </w:r>
      <w:r w:rsidR="00A53836">
        <w:rPr>
          <w:color w:val="000000"/>
        </w:rPr>
        <w:t xml:space="preserve">nieuwe </w:t>
      </w:r>
      <w:r w:rsidR="0054188A" w:rsidRPr="00AE2437">
        <w:rPr>
          <w:color w:val="000000"/>
        </w:rPr>
        <w:t>10 kV-kabels voor de nieuwe koel</w:t>
      </w:r>
      <w:r w:rsidR="00A53836">
        <w:rPr>
          <w:color w:val="000000"/>
        </w:rPr>
        <w:t>installatie</w:t>
      </w:r>
      <w:r w:rsidR="0054188A" w:rsidRPr="00AE2437">
        <w:rPr>
          <w:color w:val="000000"/>
        </w:rPr>
        <w:t>.</w:t>
      </w:r>
    </w:p>
    <w:p w14:paraId="36D4F629" w14:textId="77777777" w:rsidR="001C6BC9" w:rsidRDefault="001C6BC9" w:rsidP="001C6BC9">
      <w:pPr>
        <w:rPr>
          <w:color w:val="000000"/>
        </w:rPr>
      </w:pPr>
    </w:p>
    <w:p w14:paraId="0C0EEC3E" w14:textId="6BE01886" w:rsidR="001C6BC9" w:rsidRDefault="001C6BC9" w:rsidP="001C6BC9">
      <w:pPr>
        <w:rPr>
          <w:color w:val="000000"/>
        </w:rPr>
      </w:pPr>
      <w:r w:rsidRPr="00AE2437">
        <w:rPr>
          <w:color w:val="000000"/>
        </w:rPr>
        <w:t>T</w:t>
      </w:r>
      <w:r w:rsidRPr="00AE2437">
        <w:t xml:space="preserve">ijdens de sloop van de </w:t>
      </w:r>
      <w:r w:rsidR="00D1349A">
        <w:t xml:space="preserve">bestaande </w:t>
      </w:r>
      <w:r w:rsidRPr="00AE2437">
        <w:t xml:space="preserve">koelcentrale (oktober 2025-medio november 2025) </w:t>
      </w:r>
      <w:r w:rsidRPr="00AE2437">
        <w:rPr>
          <w:color w:val="000000"/>
        </w:rPr>
        <w:t xml:space="preserve">worden </w:t>
      </w:r>
      <w:r w:rsidRPr="00AE2437">
        <w:t xml:space="preserve">alvast de </w:t>
      </w:r>
      <w:r w:rsidRPr="00AE2437">
        <w:rPr>
          <w:color w:val="000000"/>
        </w:rPr>
        <w:t>niet gebruikte</w:t>
      </w:r>
      <w:r w:rsidRPr="00AE2437">
        <w:t xml:space="preserve"> </w:t>
      </w:r>
      <w:r w:rsidRPr="00AE2437">
        <w:rPr>
          <w:color w:val="000000"/>
        </w:rPr>
        <w:t xml:space="preserve">10 kV-kabels van de </w:t>
      </w:r>
      <w:proofErr w:type="spellStart"/>
      <w:r w:rsidRPr="00AE2437">
        <w:rPr>
          <w:color w:val="000000"/>
        </w:rPr>
        <w:t>Magnefix</w:t>
      </w:r>
      <w:proofErr w:type="spellEnd"/>
      <w:r w:rsidRPr="00AE2437">
        <w:rPr>
          <w:color w:val="000000"/>
        </w:rPr>
        <w:t xml:space="preserve"> kast </w:t>
      </w:r>
      <w:r w:rsidRPr="00AE2437">
        <w:t xml:space="preserve">op het binnenterrein van de EC </w:t>
      </w:r>
      <w:r w:rsidRPr="00AE2437">
        <w:rPr>
          <w:color w:val="000000"/>
        </w:rPr>
        <w:t xml:space="preserve">verwijderd </w:t>
      </w:r>
      <w:r w:rsidRPr="00AE2437">
        <w:t>en de nieuwe kabels</w:t>
      </w:r>
      <w:r w:rsidRPr="00AE2437">
        <w:rPr>
          <w:color w:val="000000"/>
        </w:rPr>
        <w:t xml:space="preserve"> t.b.v. de nieuwe </w:t>
      </w:r>
      <w:proofErr w:type="spellStart"/>
      <w:r w:rsidRPr="00AE2437">
        <w:rPr>
          <w:color w:val="000000"/>
        </w:rPr>
        <w:t>KM’s</w:t>
      </w:r>
      <w:proofErr w:type="spellEnd"/>
      <w:r w:rsidRPr="00AE2437">
        <w:rPr>
          <w:color w:val="000000"/>
        </w:rPr>
        <w:t xml:space="preserve"> </w:t>
      </w:r>
      <w:r w:rsidRPr="00AE2437">
        <w:t>aan</w:t>
      </w:r>
      <w:r w:rsidRPr="00AE2437">
        <w:rPr>
          <w:color w:val="000000"/>
        </w:rPr>
        <w:t>ge</w:t>
      </w:r>
      <w:r w:rsidRPr="00AE2437">
        <w:t>leg</w:t>
      </w:r>
      <w:r w:rsidRPr="00AE2437">
        <w:rPr>
          <w:color w:val="000000"/>
        </w:rPr>
        <w:t>d in het vrijkomende tracé.</w:t>
      </w:r>
    </w:p>
    <w:p w14:paraId="1EE725BC" w14:textId="77777777" w:rsidR="00D1349A" w:rsidRPr="00AE2437" w:rsidRDefault="00D1349A" w:rsidP="001C6BC9">
      <w:pPr>
        <w:rPr>
          <w:rFonts w:ascii="Aptos" w:hAnsi="Aptos" w:cs="Calibri"/>
          <w:sz w:val="22"/>
          <w:szCs w:val="22"/>
        </w:rPr>
      </w:pPr>
    </w:p>
    <w:p w14:paraId="3389CF21" w14:textId="77777777" w:rsidR="001C6BC9" w:rsidRPr="00AE2437" w:rsidRDefault="001C6BC9" w:rsidP="001C6BC9">
      <w:r w:rsidRPr="00AE2437">
        <w:t>Door deze werkzaamheden uit te voeren</w:t>
      </w:r>
      <w:r w:rsidRPr="00AE2437">
        <w:rPr>
          <w:color w:val="000000"/>
        </w:rPr>
        <w:t xml:space="preserve"> tijdens de sloopperiode</w:t>
      </w:r>
      <w:r w:rsidRPr="00AE2437">
        <w:t>, is tijdens de bouw van de nieuwe koelmachines (vanaf medio november 2025) het binnenterrein beschikbaar</w:t>
      </w:r>
      <w:r w:rsidRPr="00AE2437">
        <w:rPr>
          <w:color w:val="000000"/>
        </w:rPr>
        <w:t xml:space="preserve"> </w:t>
      </w:r>
      <w:r w:rsidRPr="00AE2437">
        <w:t>voor de contractor die deze werkzaamheden gaat uitvoeren.</w:t>
      </w:r>
    </w:p>
    <w:p w14:paraId="3B44F001" w14:textId="77777777" w:rsidR="00090E34" w:rsidRDefault="00090E34" w:rsidP="00CB4342"/>
    <w:p w14:paraId="5AE06687" w14:textId="15E40E91" w:rsidR="00C63B2F" w:rsidRDefault="009B06C2" w:rsidP="00C63B2F">
      <w:pPr>
        <w:rPr>
          <w:b/>
          <w:bCs/>
        </w:rPr>
      </w:pPr>
      <w:r>
        <w:rPr>
          <w:b/>
          <w:bCs/>
        </w:rPr>
        <w:t>Plan van Aanpak</w:t>
      </w:r>
    </w:p>
    <w:p w14:paraId="4F1582B6" w14:textId="77777777" w:rsidR="00464574" w:rsidRDefault="00464574" w:rsidP="00AE2437">
      <w:pPr>
        <w:rPr>
          <w:color w:val="000000"/>
        </w:rPr>
      </w:pPr>
    </w:p>
    <w:p w14:paraId="7A7C9DF1" w14:textId="6CD70113" w:rsidR="00B877F2" w:rsidRDefault="00B877F2" w:rsidP="009E60E2">
      <w:pPr>
        <w:pStyle w:val="Lijstalinea"/>
        <w:numPr>
          <w:ilvl w:val="0"/>
          <w:numId w:val="30"/>
        </w:numPr>
      </w:pPr>
      <w:r>
        <w:t xml:space="preserve">Spanningsloos maken van de </w:t>
      </w:r>
      <w:r w:rsidR="006E695E">
        <w:t>10 kV-kabels (</w:t>
      </w:r>
      <w:proofErr w:type="spellStart"/>
      <w:r w:rsidR="006E695E">
        <w:t>Magnefix</w:t>
      </w:r>
      <w:proofErr w:type="spellEnd"/>
      <w:r w:rsidR="006E695E">
        <w:t>-kast) en de 400V kabels (K</w:t>
      </w:r>
      <w:r w:rsidR="0079745C">
        <w:t>M</w:t>
      </w:r>
      <w:r w:rsidR="006E695E">
        <w:t>1/2)</w:t>
      </w:r>
      <w:r w:rsidR="00B62D13">
        <w:t xml:space="preserve"> (</w:t>
      </w:r>
      <w:r w:rsidR="00B62D13" w:rsidRPr="00DD2AFC">
        <w:rPr>
          <w:b/>
          <w:bCs/>
        </w:rPr>
        <w:t>actie C</w:t>
      </w:r>
      <w:r w:rsidR="0079745C" w:rsidRPr="00DD2AFC">
        <w:rPr>
          <w:b/>
          <w:bCs/>
        </w:rPr>
        <w:t>CE</w:t>
      </w:r>
      <w:r w:rsidR="00B62D13">
        <w:t>);</w:t>
      </w:r>
    </w:p>
    <w:p w14:paraId="73AD9517" w14:textId="796FF188" w:rsidR="00B62D13" w:rsidRPr="00B877F2" w:rsidRDefault="00AF5C15" w:rsidP="009E60E2">
      <w:pPr>
        <w:pStyle w:val="Lijstalinea"/>
        <w:numPr>
          <w:ilvl w:val="0"/>
          <w:numId w:val="30"/>
        </w:numPr>
      </w:pPr>
      <w:r>
        <w:t xml:space="preserve">Verwijderen </w:t>
      </w:r>
      <w:proofErr w:type="spellStart"/>
      <w:r>
        <w:t>Magnefix</w:t>
      </w:r>
      <w:proofErr w:type="spellEnd"/>
      <w:r>
        <w:t>-kast (</w:t>
      </w:r>
      <w:r w:rsidRPr="00DD2AFC">
        <w:rPr>
          <w:b/>
          <w:bCs/>
        </w:rPr>
        <w:t>actie C</w:t>
      </w:r>
      <w:r w:rsidR="0079745C" w:rsidRPr="00DD2AFC">
        <w:rPr>
          <w:b/>
          <w:bCs/>
        </w:rPr>
        <w:t>CE</w:t>
      </w:r>
      <w:r>
        <w:t>);</w:t>
      </w:r>
    </w:p>
    <w:p w14:paraId="7C5BB7DB" w14:textId="5F584003" w:rsidR="00464574" w:rsidRDefault="00620C2A" w:rsidP="009E60E2">
      <w:pPr>
        <w:pStyle w:val="Lijstalinea"/>
        <w:numPr>
          <w:ilvl w:val="0"/>
          <w:numId w:val="30"/>
        </w:numPr>
      </w:pPr>
      <w:r>
        <w:rPr>
          <w:color w:val="000000"/>
        </w:rPr>
        <w:t>V</w:t>
      </w:r>
      <w:r w:rsidR="00AE2437" w:rsidRPr="00464574">
        <w:rPr>
          <w:color w:val="000000"/>
        </w:rPr>
        <w:t>erwijderen van de</w:t>
      </w:r>
      <w:r w:rsidR="00AE2437" w:rsidRPr="00AE2437">
        <w:t xml:space="preserve"> vervallen 10kV-kabel van de </w:t>
      </w:r>
      <w:proofErr w:type="spellStart"/>
      <w:r w:rsidR="00AE2437" w:rsidRPr="00AE2437">
        <w:t>Magnefix</w:t>
      </w:r>
      <w:proofErr w:type="spellEnd"/>
      <w:r w:rsidR="00AE2437" w:rsidRPr="00AE2437">
        <w:t>-kast.</w:t>
      </w:r>
      <w:r w:rsidR="00AE2437" w:rsidRPr="00464574">
        <w:rPr>
          <w:color w:val="000000"/>
        </w:rPr>
        <w:t xml:space="preserve"> </w:t>
      </w:r>
      <w:r w:rsidR="00AE2437" w:rsidRPr="00AE2437">
        <w:t xml:space="preserve">Aangezien het kabelverloop </w:t>
      </w:r>
      <w:r w:rsidR="00AE2437" w:rsidRPr="00464574">
        <w:rPr>
          <w:color w:val="000000"/>
        </w:rPr>
        <w:t xml:space="preserve">niet </w:t>
      </w:r>
      <w:r w:rsidR="00EF0A74">
        <w:rPr>
          <w:color w:val="000000"/>
        </w:rPr>
        <w:t xml:space="preserve">volledig </w:t>
      </w:r>
      <w:r w:rsidR="00AE2437" w:rsidRPr="00464574">
        <w:rPr>
          <w:color w:val="000000"/>
        </w:rPr>
        <w:t>bekend is</w:t>
      </w:r>
      <w:r w:rsidR="00AE2437" w:rsidRPr="00AE2437">
        <w:t>, z</w:t>
      </w:r>
      <w:r w:rsidR="00AE2437" w:rsidRPr="00464574">
        <w:rPr>
          <w:color w:val="000000"/>
        </w:rPr>
        <w:t>a</w:t>
      </w:r>
      <w:r w:rsidR="00AE2437" w:rsidRPr="00AE2437">
        <w:t>l deze kabel stukje voor stukje opgegraven (met zuigwagen</w:t>
      </w:r>
      <w:r w:rsidR="007D787B">
        <w:t>!</w:t>
      </w:r>
      <w:r w:rsidR="00AE2437" w:rsidRPr="00AE2437">
        <w:t xml:space="preserve">) moeten worden tot op het eindpunt (Traforuimte in HS-ruimte EC). </w:t>
      </w:r>
      <w:r w:rsidR="002A44CA">
        <w:t xml:space="preserve">De </w:t>
      </w:r>
      <w:r w:rsidR="001D2B92">
        <w:t>te verwijderen kabel zal door het CCE afgevoerd worden;</w:t>
      </w:r>
    </w:p>
    <w:p w14:paraId="0AF89B3E" w14:textId="2ACD1447" w:rsidR="00C75824" w:rsidRDefault="00AE2437" w:rsidP="006063B0">
      <w:pPr>
        <w:pStyle w:val="Lijstalinea"/>
        <w:numPr>
          <w:ilvl w:val="0"/>
          <w:numId w:val="30"/>
        </w:numPr>
      </w:pPr>
      <w:r w:rsidRPr="00C75824">
        <w:rPr>
          <w:color w:val="000000"/>
        </w:rPr>
        <w:t>I</w:t>
      </w:r>
      <w:r w:rsidRPr="00AE2437">
        <w:t xml:space="preserve">n de bestaande leidingsleuf van de </w:t>
      </w:r>
      <w:r w:rsidRPr="00C75824">
        <w:rPr>
          <w:color w:val="000000"/>
        </w:rPr>
        <w:t xml:space="preserve">opgegraven </w:t>
      </w:r>
      <w:r w:rsidRPr="00AE2437">
        <w:t xml:space="preserve">10kV-kabel </w:t>
      </w:r>
      <w:r w:rsidRPr="00C75824">
        <w:rPr>
          <w:color w:val="000000"/>
        </w:rPr>
        <w:t>zullen de</w:t>
      </w:r>
      <w:r w:rsidRPr="00AE2437">
        <w:t xml:space="preserve"> nieuwe 10kV-kabels voor de nieuwe </w:t>
      </w:r>
      <w:proofErr w:type="spellStart"/>
      <w:r w:rsidRPr="00AE2437">
        <w:t>KM’s</w:t>
      </w:r>
      <w:proofErr w:type="spellEnd"/>
      <w:r w:rsidRPr="00AE2437">
        <w:t xml:space="preserve"> gelegd worden. Tevens zal in het tracé ook </w:t>
      </w:r>
      <w:r w:rsidR="000A20AB">
        <w:t xml:space="preserve">één </w:t>
      </w:r>
      <w:r w:rsidRPr="00AE2437">
        <w:t>mantelbuis</w:t>
      </w:r>
      <w:r w:rsidR="000A20AB">
        <w:t xml:space="preserve"> (</w:t>
      </w:r>
      <w:r w:rsidR="005F6A55">
        <w:t>HDPE-110)</w:t>
      </w:r>
      <w:r w:rsidR="00A016D5">
        <w:t xml:space="preserve"> </w:t>
      </w:r>
      <w:r w:rsidRPr="00AE2437">
        <w:t xml:space="preserve">opgenomen worden </w:t>
      </w:r>
      <w:r w:rsidR="00DA5D93">
        <w:t>v</w:t>
      </w:r>
      <w:r w:rsidRPr="00AE2437">
        <w:t xml:space="preserve">oor glasvezel en/of databekabeling. De bestaande sleuf zal aan de ketel-/koelhalzijde verlengd worden </w:t>
      </w:r>
      <w:r w:rsidRPr="00C75824">
        <w:rPr>
          <w:color w:val="000000"/>
        </w:rPr>
        <w:t xml:space="preserve">tot </w:t>
      </w:r>
      <w:r w:rsidRPr="00AE2437">
        <w:t>beoogde locatie van de trafo’s.</w:t>
      </w:r>
      <w:r w:rsidR="00812DCB">
        <w:t xml:space="preserve"> Let op, deze kabel</w:t>
      </w:r>
      <w:r w:rsidR="00F4144E">
        <w:t>s</w:t>
      </w:r>
      <w:r w:rsidR="00D97444">
        <w:t xml:space="preserve"> en </w:t>
      </w:r>
      <w:r w:rsidR="004A28FE">
        <w:t xml:space="preserve">mantelbuis </w:t>
      </w:r>
      <w:r w:rsidR="00812DCB">
        <w:t>z</w:t>
      </w:r>
      <w:r w:rsidR="00F4144E">
        <w:t>ullen</w:t>
      </w:r>
      <w:r w:rsidR="00812DCB">
        <w:t xml:space="preserve"> deels over de tunnel ter hoogte van de </w:t>
      </w:r>
      <w:proofErr w:type="spellStart"/>
      <w:r w:rsidR="00812DCB">
        <w:t>koelhal</w:t>
      </w:r>
      <w:proofErr w:type="spellEnd"/>
      <w:r w:rsidR="00812DCB">
        <w:t xml:space="preserve"> </w:t>
      </w:r>
      <w:r w:rsidR="0059669E">
        <w:t>lopen.</w:t>
      </w:r>
    </w:p>
    <w:p w14:paraId="0E31E6CA" w14:textId="4A932666" w:rsidR="00C75824" w:rsidRDefault="00AE2437" w:rsidP="00A605CA">
      <w:pPr>
        <w:pStyle w:val="Lijstalinea"/>
        <w:numPr>
          <w:ilvl w:val="0"/>
          <w:numId w:val="30"/>
        </w:numPr>
      </w:pPr>
      <w:r w:rsidRPr="00AE2437">
        <w:t xml:space="preserve">De </w:t>
      </w:r>
      <w:r w:rsidRPr="00C75824">
        <w:rPr>
          <w:color w:val="000000"/>
        </w:rPr>
        <w:t xml:space="preserve">nieuwe </w:t>
      </w:r>
      <w:r w:rsidRPr="00AE2437">
        <w:t>10 kV-kabels word</w:t>
      </w:r>
      <w:r w:rsidRPr="00C75824">
        <w:rPr>
          <w:color w:val="000000"/>
        </w:rPr>
        <w:t>en aa</w:t>
      </w:r>
      <w:r w:rsidRPr="00AE2437">
        <w:t xml:space="preserve">n de zijde </w:t>
      </w:r>
      <w:r w:rsidRPr="0054188A">
        <w:t>van de HS-ruimte EC aangesloten</w:t>
      </w:r>
      <w:r w:rsidRPr="00AE2437">
        <w:t xml:space="preserve"> op de beschikbare 10kV-velden. De kabels zullen in de bestaande kabelgoten gelegd worden.</w:t>
      </w:r>
      <w:r w:rsidR="00C75824">
        <w:t xml:space="preserve"> </w:t>
      </w:r>
      <w:r w:rsidRPr="00AE2437">
        <w:t xml:space="preserve">Aan de koelhalzijde zullen de kabels via sparingen in de kelderwand doorgevoerd worden. In de kelder worden deze kabels met voldoende </w:t>
      </w:r>
      <w:proofErr w:type="spellStart"/>
      <w:r w:rsidRPr="00AE2437">
        <w:t>overlengte</w:t>
      </w:r>
      <w:proofErr w:type="spellEnd"/>
      <w:r w:rsidRPr="00AE2437">
        <w:t xml:space="preserve"> </w:t>
      </w:r>
      <w:proofErr w:type="spellStart"/>
      <w:r w:rsidRPr="00AE2437">
        <w:t>opgebost</w:t>
      </w:r>
      <w:proofErr w:type="spellEnd"/>
      <w:r w:rsidR="00A13D89">
        <w:t xml:space="preserve"> en later aangesloten op de trafo’s</w:t>
      </w:r>
      <w:r w:rsidRPr="00C75824">
        <w:rPr>
          <w:color w:val="000000"/>
        </w:rPr>
        <w:t>.</w:t>
      </w:r>
      <w:r w:rsidRPr="00AE2437">
        <w:t xml:space="preserve"> </w:t>
      </w:r>
    </w:p>
    <w:p w14:paraId="0F301A20" w14:textId="7B628915" w:rsidR="00AE2437" w:rsidRPr="00AE2437" w:rsidRDefault="00AE2437" w:rsidP="00A605CA">
      <w:pPr>
        <w:pStyle w:val="Lijstalinea"/>
        <w:numPr>
          <w:ilvl w:val="0"/>
          <w:numId w:val="30"/>
        </w:numPr>
      </w:pPr>
      <w:r w:rsidRPr="00AE2437">
        <w:t xml:space="preserve">Als de </w:t>
      </w:r>
      <w:r w:rsidRPr="00C75824">
        <w:rPr>
          <w:color w:val="000000"/>
        </w:rPr>
        <w:t xml:space="preserve">nieuwe </w:t>
      </w:r>
      <w:r w:rsidRPr="00AE2437">
        <w:t xml:space="preserve">10kV-kabels in het terrein gelegd zijn, worden de sleuven weer gedicht en wordt het straatwerk hersteld. </w:t>
      </w:r>
    </w:p>
    <w:p w14:paraId="43670448" w14:textId="77777777" w:rsidR="00AE2437" w:rsidRPr="00AE2437" w:rsidRDefault="00AE2437" w:rsidP="00AE2437"/>
    <w:p w14:paraId="621C2302" w14:textId="2641C77C" w:rsidR="00AE2437" w:rsidRPr="00AE2437" w:rsidRDefault="00AE2437" w:rsidP="00AE2437">
      <w:pPr>
        <w:rPr>
          <w:color w:val="000000"/>
        </w:rPr>
      </w:pPr>
      <w:r w:rsidRPr="00AE2437">
        <w:t>De bovenstaande werkzaamheden</w:t>
      </w:r>
      <w:r w:rsidR="00B97B41">
        <w:t xml:space="preserve">, met uitzondering van stap 1 en 2, zijn onderdeel van het Werk. </w:t>
      </w:r>
    </w:p>
    <w:p w14:paraId="6C77F04C" w14:textId="77777777" w:rsidR="00AE2437" w:rsidRPr="00AE2437" w:rsidRDefault="00AE2437" w:rsidP="00AE2437"/>
    <w:p w14:paraId="504A7504" w14:textId="4A68BFF9" w:rsidR="00AE2437" w:rsidRPr="00AE2437" w:rsidRDefault="00AE2437" w:rsidP="00AE2437">
      <w:pPr>
        <w:rPr>
          <w:rFonts w:ascii="Arial" w:hAnsi="Arial" w:cs="Arial"/>
          <w:szCs w:val="21"/>
        </w:rPr>
      </w:pPr>
      <w:r w:rsidRPr="00AE2437">
        <w:lastRenderedPageBreak/>
        <w:t xml:space="preserve">De bestaande 400V kabels van KM1 en KM2 blijven gehandhaafd. Deze kabels kunnen op termijn wellicht benut worden om </w:t>
      </w:r>
      <w:r w:rsidRPr="00AE2437">
        <w:rPr>
          <w:color w:val="000000"/>
        </w:rPr>
        <w:t xml:space="preserve">een </w:t>
      </w:r>
      <w:r w:rsidRPr="00AE2437">
        <w:t>toekomst</w:t>
      </w:r>
      <w:r w:rsidRPr="00AE2437">
        <w:rPr>
          <w:color w:val="000000"/>
        </w:rPr>
        <w:t>ige</w:t>
      </w:r>
      <w:r w:rsidRPr="00AE2437">
        <w:t xml:space="preserve"> warmtepomp te voeden. </w:t>
      </w:r>
    </w:p>
    <w:p w14:paraId="5377F963" w14:textId="77777777" w:rsidR="00AE2437" w:rsidRPr="00AE2437" w:rsidRDefault="00AE2437" w:rsidP="00AE2437">
      <w:pPr>
        <w:rPr>
          <w:rFonts w:ascii="Aptos" w:hAnsi="Aptos" w:cs="Calibri"/>
          <w:sz w:val="22"/>
          <w:szCs w:val="22"/>
        </w:rPr>
      </w:pPr>
    </w:p>
    <w:p w14:paraId="3BA3280B" w14:textId="771D4A65" w:rsidR="003679E5" w:rsidRPr="00C87A2D" w:rsidRDefault="003679E5" w:rsidP="00C63B2F">
      <w:r w:rsidRPr="00C87A2D">
        <w:t xml:space="preserve">In de onderstaande tekening is </w:t>
      </w:r>
      <w:r w:rsidR="00C87A2D" w:rsidRPr="00C87A2D">
        <w:t>het stappenplan gevisualiseerd.</w:t>
      </w:r>
    </w:p>
    <w:p w14:paraId="441804F0" w14:textId="5DC9BE2F" w:rsidR="00E8526B" w:rsidRDefault="00E8526B" w:rsidP="00C63B2F">
      <w:pPr>
        <w:rPr>
          <w:b/>
          <w:bCs/>
        </w:rPr>
      </w:pPr>
    </w:p>
    <w:p w14:paraId="20DAE8A6" w14:textId="445398C6" w:rsidR="008B228F" w:rsidRPr="00776593" w:rsidRDefault="00D06E53" w:rsidP="00CB4342">
      <w:pPr>
        <w:rPr>
          <w:sz w:val="18"/>
          <w:szCs w:val="20"/>
        </w:rPr>
      </w:pPr>
      <w:r w:rsidRPr="00D06E53">
        <w:rPr>
          <w:noProof/>
          <w:sz w:val="18"/>
          <w:szCs w:val="20"/>
        </w:rPr>
        <w:drawing>
          <wp:inline distT="0" distB="0" distL="0" distR="0" wp14:anchorId="5618CE40" wp14:editId="243A94B6">
            <wp:extent cx="5759450" cy="4109085"/>
            <wp:effectExtent l="0" t="0" r="0" b="5715"/>
            <wp:docPr id="181410397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10397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0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228F">
        <w:rPr>
          <w:noProof/>
        </w:rPr>
        <w:drawing>
          <wp:anchor distT="0" distB="0" distL="114300" distR="114300" simplePos="0" relativeHeight="251664384" behindDoc="0" locked="0" layoutInCell="1" allowOverlap="1" wp14:anchorId="354AC734" wp14:editId="670BB2EC">
            <wp:simplePos x="0" y="0"/>
            <wp:positionH relativeFrom="column">
              <wp:posOffset>7679690</wp:posOffset>
            </wp:positionH>
            <wp:positionV relativeFrom="paragraph">
              <wp:posOffset>-635</wp:posOffset>
            </wp:positionV>
            <wp:extent cx="5759450" cy="2660015"/>
            <wp:effectExtent l="0" t="0" r="0" b="6985"/>
            <wp:wrapNone/>
            <wp:docPr id="11" name="Afbeelding 10">
              <a:extLst xmlns:a="http://schemas.openxmlformats.org/drawingml/2006/main">
                <a:ext uri="{FF2B5EF4-FFF2-40B4-BE49-F238E27FC236}">
                  <a16:creationId xmlns:a16="http://schemas.microsoft.com/office/drawing/2014/main" id="{DBAB756A-C874-2122-42FF-FF157DB18A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0">
                      <a:extLst>
                        <a:ext uri="{FF2B5EF4-FFF2-40B4-BE49-F238E27FC236}">
                          <a16:creationId xmlns:a16="http://schemas.microsoft.com/office/drawing/2014/main" id="{DBAB756A-C874-2122-42FF-FF157DB18A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6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28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C4DCFB" wp14:editId="1FA8E245">
                <wp:simplePos x="0" y="0"/>
                <wp:positionH relativeFrom="column">
                  <wp:posOffset>12254230</wp:posOffset>
                </wp:positionH>
                <wp:positionV relativeFrom="paragraph">
                  <wp:posOffset>1263015</wp:posOffset>
                </wp:positionV>
                <wp:extent cx="561975" cy="295275"/>
                <wp:effectExtent l="0" t="19050" r="28575" b="28575"/>
                <wp:wrapNone/>
                <wp:docPr id="16" name="Pijl: rechts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8763EC-DBB1-4DCC-80CF-7B128435152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660469">
                          <a:off x="0" y="0"/>
                          <a:ext cx="561975" cy="2952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8233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: rechts 15" o:spid="_x0000_s1026" type="#_x0000_t13" style="position:absolute;margin-left:964.9pt;margin-top:99.45pt;width:44.25pt;height:23.25pt;rotation:6182742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" adj="15925" fillcolor="red" strokecolor="red" strokeweight="2pt"/>
            </w:pict>
          </mc:Fallback>
        </mc:AlternateContent>
      </w:r>
    </w:p>
    <w:sectPr w:rsidR="008B228F" w:rsidRPr="00776593" w:rsidSect="00B75F08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32" w:right="1418" w:bottom="851" w:left="1418" w:header="709" w:footer="3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60340" w14:textId="77777777" w:rsidR="00D74B9A" w:rsidRPr="000E2A4A" w:rsidRDefault="00D74B9A" w:rsidP="000B48C7">
      <w:pPr>
        <w:rPr>
          <w:sz w:val="19"/>
        </w:rPr>
      </w:pPr>
      <w:r>
        <w:separator/>
      </w:r>
    </w:p>
  </w:endnote>
  <w:endnote w:type="continuationSeparator" w:id="0">
    <w:p w14:paraId="2FBD89D5" w14:textId="77777777" w:rsidR="00D74B9A" w:rsidRPr="000E2A4A" w:rsidRDefault="00D74B9A" w:rsidP="000B48C7">
      <w:pPr>
        <w:rPr>
          <w:sz w:val="19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ala Sans">
    <w:altName w:val="Times New Roman"/>
    <w:panose1 w:val="00000000000000000000"/>
    <w:charset w:val="00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3397A" w14:textId="06F11535" w:rsidR="00580B71" w:rsidRDefault="00114B60" w:rsidP="00FF05E1">
    <w:pPr>
      <w:pStyle w:val="Bestandsnaam"/>
      <w:spacing w:before="840"/>
    </w:pPr>
    <w:bookmarkStart w:id="14" w:name="bmKopjeVersie2"/>
    <w:bookmarkStart w:id="15" w:name="bmVersie2"/>
    <w:r>
      <w:t>Versie:</w:t>
    </w:r>
    <w:bookmarkEnd w:id="14"/>
    <w:r w:rsidR="00E46A74">
      <w:t xml:space="preserve"> </w:t>
    </w:r>
    <w:sdt>
      <w:sdtPr>
        <w:id w:val="-1212411214"/>
        <w:dataBinding w:prefixMappings="xmlns:ns0='http://www.keyscript.nl/huisstijl/UxDocumentForm' " w:xpath="/ns0:variabelen[1]/ns0:UxDocumentForm[1]/ns0:uxVersieField[1]" w:storeItemID="{AD123A1F-2DE0-432B-B938-C43F3DDFA654}"/>
        <w:text/>
      </w:sdtPr>
      <w:sdtEndPr/>
      <w:sdtContent>
        <w:r w:rsidR="00DF2D38">
          <w:t>1.0</w:t>
        </w:r>
      </w:sdtContent>
    </w:sdt>
    <w:bookmarkEnd w:id="1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28"/>
      <w:gridCol w:w="2267"/>
      <w:gridCol w:w="2015"/>
    </w:tblGrid>
    <w:tr w:rsidR="00580B71" w14:paraId="6559AAE6" w14:textId="77777777" w:rsidTr="002947A1">
      <w:trPr>
        <w:trHeight w:hRule="exact" w:val="369"/>
      </w:trPr>
      <w:sdt>
        <w:sdtPr>
          <w:id w:val="-1568029899"/>
          <w:placeholder>
            <w:docPart w:val="352432A2EE914EDFB5548EE9D946BA85"/>
          </w:placeholder>
          <w:dataBinding w:prefixMappings="xmlns:ns0='http://www.keyscript.nl/huisstijl/UxDocumentForm' " w:xpath="/ns0:variabelen[1]/ns0:UxDocumentForm[1]/ns0:uxVuEenheidField[1]" w:storeItemID="{AD123A1F-2DE0-432B-B938-C43F3DDFA654}"/>
          <w:text/>
        </w:sdtPr>
        <w:sdtEndPr/>
        <w:sdtContent>
          <w:tc>
            <w:tcPr>
              <w:tcW w:w="4928" w:type="dxa"/>
            </w:tcPr>
            <w:p w14:paraId="42C79E1F" w14:textId="242DC196" w:rsidR="00580B71" w:rsidRDefault="004D453F" w:rsidP="002947A1">
              <w:pPr>
                <w:pStyle w:val="ContactinfoBold"/>
              </w:pPr>
              <w:r>
                <w:t>CCE BV</w:t>
              </w:r>
            </w:p>
          </w:tc>
        </w:sdtContent>
      </w:sdt>
      <w:tc>
        <w:tcPr>
          <w:tcW w:w="2267" w:type="dxa"/>
        </w:tcPr>
        <w:p w14:paraId="7F09D18A" w14:textId="77777777" w:rsidR="00580B71" w:rsidRDefault="00580B71" w:rsidP="00E70D96">
          <w:pPr>
            <w:pStyle w:val="ContactInfoVoettekst"/>
          </w:pPr>
        </w:p>
      </w:tc>
      <w:tc>
        <w:tcPr>
          <w:tcW w:w="2015" w:type="dxa"/>
        </w:tcPr>
        <w:p w14:paraId="36B8A9DF" w14:textId="59A39553" w:rsidR="00580B71" w:rsidRPr="00114B60" w:rsidRDefault="00114B60" w:rsidP="00114B60">
          <w:pPr>
            <w:pStyle w:val="Versie"/>
          </w:pPr>
          <w:bookmarkStart w:id="16" w:name="bmKopjeVersie"/>
          <w:bookmarkStart w:id="17" w:name="bmVersie"/>
          <w:r>
            <w:t>Versie:</w:t>
          </w:r>
          <w:bookmarkEnd w:id="16"/>
          <w:r w:rsidR="00E46A74" w:rsidRPr="00114B60">
            <w:t xml:space="preserve"> </w:t>
          </w:r>
          <w:sdt>
            <w:sdtPr>
              <w:id w:val="-579137352"/>
              <w:dataBinding w:prefixMappings="xmlns:ns0='http://www.keyscript.nl/huisstijl/UxDocumentForm' " w:xpath="/ns0:variabelen[1]/ns0:UxDocumentForm[1]/ns0:uxVersieField[1]" w:storeItemID="{AD123A1F-2DE0-432B-B938-C43F3DDFA654}"/>
              <w:text/>
            </w:sdtPr>
            <w:sdtEndPr/>
            <w:sdtContent>
              <w:r w:rsidR="004D453F">
                <w:t>1</w:t>
              </w:r>
              <w:r w:rsidR="00DF2D38">
                <w:t>.0</w:t>
              </w:r>
            </w:sdtContent>
          </w:sdt>
          <w:r w:rsidR="00E46A74" w:rsidRPr="00114B60">
            <w:t xml:space="preserve"> </w:t>
          </w:r>
          <w:bookmarkEnd w:id="17"/>
        </w:p>
      </w:tc>
    </w:tr>
  </w:tbl>
  <w:p w14:paraId="3BFE200F" w14:textId="77777777" w:rsidR="00580B71" w:rsidRDefault="00580B71" w:rsidP="002207C8">
    <w:pPr>
      <w:pStyle w:val="Voettekst"/>
      <w:spacing w:line="8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17B06" w14:textId="77777777" w:rsidR="00D74B9A" w:rsidRPr="000E2A4A" w:rsidRDefault="00D74B9A" w:rsidP="000B48C7">
      <w:pPr>
        <w:rPr>
          <w:sz w:val="19"/>
        </w:rPr>
      </w:pPr>
      <w:r>
        <w:separator/>
      </w:r>
    </w:p>
  </w:footnote>
  <w:footnote w:type="continuationSeparator" w:id="0">
    <w:p w14:paraId="27C47ED1" w14:textId="77777777" w:rsidR="00D74B9A" w:rsidRPr="000E2A4A" w:rsidRDefault="00D74B9A" w:rsidP="000B48C7">
      <w:pPr>
        <w:rPr>
          <w:sz w:val="19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BEAFD" w14:textId="77777777" w:rsidR="00580B71" w:rsidRDefault="00580B71" w:rsidP="00FF05E1">
    <w:pPr>
      <w:pStyle w:val="Koptekst"/>
      <w:spacing w:before="340" w:after="1640"/>
    </w:pPr>
    <w:r w:rsidRPr="00FF05E1">
      <w:rPr>
        <w:noProof/>
      </w:rPr>
      <w:drawing>
        <wp:anchor distT="0" distB="0" distL="114300" distR="114300" simplePos="0" relativeHeight="251654656" behindDoc="1" locked="0" layoutInCell="1" allowOverlap="1" wp14:anchorId="66EA76D7" wp14:editId="4BDDF484">
          <wp:simplePos x="0" y="0"/>
          <wp:positionH relativeFrom="column">
            <wp:posOffset>-166273</wp:posOffset>
          </wp:positionH>
          <wp:positionV relativeFrom="paragraph">
            <wp:posOffset>36293</wp:posOffset>
          </wp:positionV>
          <wp:extent cx="2717800" cy="808892"/>
          <wp:effectExtent l="0" t="0" r="6350" b="0"/>
          <wp:wrapNone/>
          <wp:docPr id="2057669492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 w:rsidR="000B61FA">
      <w:fldChar w:fldCharType="begin"/>
    </w:r>
    <w:r>
      <w:instrText xml:space="preserve"> PAGE   \* MERGEFORMAT </w:instrText>
    </w:r>
    <w:r w:rsidR="000B61FA">
      <w:fldChar w:fldCharType="separate"/>
    </w:r>
    <w:r w:rsidR="00301FEA">
      <w:rPr>
        <w:noProof/>
      </w:rPr>
      <w:t>2</w:t>
    </w:r>
    <w:r w:rsidR="000B61FA">
      <w:rPr>
        <w:noProof/>
      </w:rPr>
      <w:fldChar w:fldCharType="end"/>
    </w:r>
    <w:r>
      <w:t>/</w:t>
    </w:r>
    <w:r w:rsidR="00A13D89">
      <w:fldChar w:fldCharType="begin"/>
    </w:r>
    <w:r w:rsidR="00A13D89">
      <w:instrText xml:space="preserve"> NUMPAGES   \* MERGEFORMAT </w:instrText>
    </w:r>
    <w:r w:rsidR="00A13D89">
      <w:fldChar w:fldCharType="separate"/>
    </w:r>
    <w:r w:rsidR="00114B60">
      <w:rPr>
        <w:noProof/>
      </w:rPr>
      <w:t>1</w:t>
    </w:r>
    <w:r w:rsidR="00A13D89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53D05" w14:textId="77777777" w:rsidR="00580B71" w:rsidRDefault="00960E05" w:rsidP="00AC4506">
    <w:pPr>
      <w:pStyle w:val="Koptekst"/>
      <w:spacing w:after="1900"/>
    </w:pPr>
    <w:r>
      <w:rPr>
        <w:noProof/>
      </w:rPr>
      <w:drawing>
        <wp:anchor distT="0" distB="0" distL="114300" distR="114300" simplePos="0" relativeHeight="251651584" behindDoc="1" locked="0" layoutInCell="1" allowOverlap="1" wp14:anchorId="1CFA40B3" wp14:editId="4790D736">
          <wp:simplePos x="0" y="0"/>
          <wp:positionH relativeFrom="column">
            <wp:posOffset>-177800</wp:posOffset>
          </wp:positionH>
          <wp:positionV relativeFrom="paragraph">
            <wp:posOffset>41275</wp:posOffset>
          </wp:positionV>
          <wp:extent cx="2717800" cy="811530"/>
          <wp:effectExtent l="0" t="0" r="6350" b="7620"/>
          <wp:wrapNone/>
          <wp:docPr id="45299040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45DC">
      <w:rPr>
        <w:noProof/>
      </w:rPr>
      <w:drawing>
        <wp:anchor distT="0" distB="0" distL="114300" distR="114300" simplePos="0" relativeHeight="251659776" behindDoc="1" locked="0" layoutInCell="1" allowOverlap="1" wp14:anchorId="1A9D17B3" wp14:editId="17A2E2C8">
          <wp:simplePos x="0" y="0"/>
          <wp:positionH relativeFrom="column">
            <wp:posOffset>5094182</wp:posOffset>
          </wp:positionH>
          <wp:positionV relativeFrom="paragraph">
            <wp:posOffset>502285</wp:posOffset>
          </wp:positionV>
          <wp:extent cx="672633" cy="180000"/>
          <wp:effectExtent l="0" t="0" r="0" b="0"/>
          <wp:wrapNone/>
          <wp:docPr id="1332102971" name="Afbeelding 1332102971" descr="C:\Projecten\VU\Word\Ontwerp\MEMO_na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Word\Ontwerp\MEMO_naam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633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70C06E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D0A92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ACFCD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97A979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AE81A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0AFCD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6E38C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4F4E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FC7F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7CB79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B65DE8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11" w15:restartNumberingAfterBreak="0">
    <w:nsid w:val="0B060BB6"/>
    <w:multiLevelType w:val="multilevel"/>
    <w:tmpl w:val="356AB1BA"/>
    <w:numStyleLink w:val="DWAopsomming2010"/>
  </w:abstractNum>
  <w:abstractNum w:abstractNumId="12" w15:restartNumberingAfterBreak="0">
    <w:nsid w:val="13D8697C"/>
    <w:multiLevelType w:val="multilevel"/>
    <w:tmpl w:val="356AB1BA"/>
    <w:styleLink w:val="DWAopsomming2010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17350718"/>
    <w:multiLevelType w:val="multilevel"/>
    <w:tmpl w:val="356AB1BA"/>
    <w:numStyleLink w:val="DWAopsomming2010"/>
  </w:abstractNum>
  <w:abstractNum w:abstractNumId="14" w15:restartNumberingAfterBreak="0">
    <w:nsid w:val="192D15AE"/>
    <w:multiLevelType w:val="hybridMultilevel"/>
    <w:tmpl w:val="30EAE49A"/>
    <w:lvl w:ilvl="0" w:tplc="3530CB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C7EE8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F650CBE"/>
    <w:multiLevelType w:val="multilevel"/>
    <w:tmpl w:val="81984BF6"/>
    <w:styleLink w:val="DWAnummering2010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440"/>
        </w:tabs>
        <w:ind w:left="107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32577853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18" w15:restartNumberingAfterBreak="0">
    <w:nsid w:val="41A52451"/>
    <w:multiLevelType w:val="multilevel"/>
    <w:tmpl w:val="C4B259B2"/>
    <w:lvl w:ilvl="0">
      <w:start w:val="1"/>
      <w:numFmt w:val="decimal"/>
      <w:pStyle w:val="Opsomminggenummer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ascii="Scala Sans" w:hAnsi="Scala Sans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9" w15:restartNumberingAfterBreak="0">
    <w:nsid w:val="41DE2690"/>
    <w:multiLevelType w:val="multilevel"/>
    <w:tmpl w:val="5582BC24"/>
    <w:lvl w:ilvl="0">
      <w:start w:val="1"/>
      <w:numFmt w:val="bullet"/>
      <w:pStyle w:val="Opsommingbullet"/>
      <w:lvlText w:val="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20" w15:restartNumberingAfterBreak="0">
    <w:nsid w:val="42D51E64"/>
    <w:multiLevelType w:val="multilevel"/>
    <w:tmpl w:val="356AB1BA"/>
    <w:numStyleLink w:val="DWAopsomming2010"/>
  </w:abstractNum>
  <w:abstractNum w:abstractNumId="21" w15:restartNumberingAfterBreak="0">
    <w:nsid w:val="452C62C8"/>
    <w:multiLevelType w:val="hybridMultilevel"/>
    <w:tmpl w:val="AA145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E45128"/>
    <w:multiLevelType w:val="multilevel"/>
    <w:tmpl w:val="08090023"/>
    <w:styleLink w:val="Artikelsectie"/>
    <w:lvl w:ilvl="0">
      <w:start w:val="1"/>
      <w:numFmt w:val="upperRoman"/>
      <w:pStyle w:val="Kop1"/>
      <w:lvlText w:val="Artikel %1."/>
      <w:lvlJc w:val="left"/>
      <w:pPr>
        <w:ind w:left="0" w:firstLine="0"/>
      </w:pPr>
      <w:rPr>
        <w:rFonts w:ascii="Calibri" w:hAnsi="Calibri"/>
      </w:r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pStyle w:val="Kop6"/>
      <w:lvlText w:val="%6)"/>
      <w:lvlJc w:val="left"/>
      <w:pPr>
        <w:ind w:left="1152" w:hanging="432"/>
      </w:pPr>
    </w:lvl>
    <w:lvl w:ilvl="6">
      <w:start w:val="1"/>
      <w:numFmt w:val="lowerRoman"/>
      <w:pStyle w:val="Kop7"/>
      <w:lvlText w:val="%7)"/>
      <w:lvlJc w:val="right"/>
      <w:pPr>
        <w:ind w:left="1296" w:hanging="288"/>
      </w:pPr>
    </w:lvl>
    <w:lvl w:ilvl="7">
      <w:start w:val="1"/>
      <w:numFmt w:val="lowerLetter"/>
      <w:pStyle w:val="Kop8"/>
      <w:lvlText w:val="%8."/>
      <w:lvlJc w:val="left"/>
      <w:pPr>
        <w:ind w:left="1440" w:hanging="432"/>
      </w:pPr>
    </w:lvl>
    <w:lvl w:ilvl="8">
      <w:start w:val="1"/>
      <w:numFmt w:val="lowerRoman"/>
      <w:pStyle w:val="Kop9"/>
      <w:lvlText w:val="%9."/>
      <w:lvlJc w:val="right"/>
      <w:pPr>
        <w:ind w:left="1584" w:hanging="144"/>
      </w:pPr>
    </w:lvl>
  </w:abstractNum>
  <w:abstractNum w:abstractNumId="23" w15:restartNumberingAfterBreak="0">
    <w:nsid w:val="5F06425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24" w15:restartNumberingAfterBreak="0">
    <w:nsid w:val="5FA2264E"/>
    <w:multiLevelType w:val="multilevel"/>
    <w:tmpl w:val="356AB1BA"/>
    <w:numStyleLink w:val="DWAopsomming2010"/>
  </w:abstractNum>
  <w:abstractNum w:abstractNumId="25" w15:restartNumberingAfterBreak="0">
    <w:nsid w:val="61664D2A"/>
    <w:multiLevelType w:val="multilevel"/>
    <w:tmpl w:val="356AB1BA"/>
    <w:numStyleLink w:val="DWAopsomming2010"/>
  </w:abstractNum>
  <w:abstractNum w:abstractNumId="26" w15:restartNumberingAfterBreak="0">
    <w:nsid w:val="6ABD22FC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0622A3A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num w:numId="1" w16cid:durableId="1975865171">
    <w:abstractNumId w:val="19"/>
  </w:num>
  <w:num w:numId="2" w16cid:durableId="1468430213">
    <w:abstractNumId w:val="18"/>
  </w:num>
  <w:num w:numId="3" w16cid:durableId="431241909">
    <w:abstractNumId w:val="15"/>
  </w:num>
  <w:num w:numId="4" w16cid:durableId="1971206915">
    <w:abstractNumId w:val="26"/>
  </w:num>
  <w:num w:numId="5" w16cid:durableId="1865904400">
    <w:abstractNumId w:val="22"/>
  </w:num>
  <w:num w:numId="6" w16cid:durableId="1806505414">
    <w:abstractNumId w:val="22"/>
  </w:num>
  <w:num w:numId="7" w16cid:durableId="1156147746">
    <w:abstractNumId w:val="9"/>
  </w:num>
  <w:num w:numId="8" w16cid:durableId="2084837596">
    <w:abstractNumId w:val="7"/>
  </w:num>
  <w:num w:numId="9" w16cid:durableId="1585526844">
    <w:abstractNumId w:val="6"/>
  </w:num>
  <w:num w:numId="10" w16cid:durableId="479349451">
    <w:abstractNumId w:val="5"/>
  </w:num>
  <w:num w:numId="11" w16cid:durableId="771316284">
    <w:abstractNumId w:val="4"/>
  </w:num>
  <w:num w:numId="12" w16cid:durableId="824319796">
    <w:abstractNumId w:val="8"/>
  </w:num>
  <w:num w:numId="13" w16cid:durableId="1850484316">
    <w:abstractNumId w:val="3"/>
  </w:num>
  <w:num w:numId="14" w16cid:durableId="1738430068">
    <w:abstractNumId w:val="2"/>
  </w:num>
  <w:num w:numId="15" w16cid:durableId="1280646833">
    <w:abstractNumId w:val="1"/>
  </w:num>
  <w:num w:numId="16" w16cid:durableId="200091257">
    <w:abstractNumId w:val="0"/>
  </w:num>
  <w:num w:numId="17" w16cid:durableId="1109356217">
    <w:abstractNumId w:val="20"/>
  </w:num>
  <w:num w:numId="18" w16cid:durableId="38018671">
    <w:abstractNumId w:val="12"/>
  </w:num>
  <w:num w:numId="19" w16cid:durableId="1717852628">
    <w:abstractNumId w:val="25"/>
  </w:num>
  <w:num w:numId="20" w16cid:durableId="1500536737">
    <w:abstractNumId w:val="13"/>
  </w:num>
  <w:num w:numId="21" w16cid:durableId="1795098715">
    <w:abstractNumId w:val="11"/>
  </w:num>
  <w:num w:numId="22" w16cid:durableId="1748267309">
    <w:abstractNumId w:val="24"/>
  </w:num>
  <w:num w:numId="23" w16cid:durableId="1591039371">
    <w:abstractNumId w:val="27"/>
  </w:num>
  <w:num w:numId="24" w16cid:durableId="1657488923">
    <w:abstractNumId w:val="27"/>
  </w:num>
  <w:num w:numId="25" w16cid:durableId="981540306">
    <w:abstractNumId w:val="16"/>
  </w:num>
  <w:num w:numId="26" w16cid:durableId="1335300004">
    <w:abstractNumId w:val="23"/>
  </w:num>
  <w:num w:numId="27" w16cid:durableId="1738939946">
    <w:abstractNumId w:val="10"/>
  </w:num>
  <w:num w:numId="28" w16cid:durableId="7752234">
    <w:abstractNumId w:val="21"/>
  </w:num>
  <w:num w:numId="29" w16cid:durableId="1442216817">
    <w:abstractNumId w:val="17"/>
  </w:num>
  <w:num w:numId="30" w16cid:durableId="123339012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fstandUnitHorizontaal" w:val="pt"/>
    <w:docVar w:name="AfstandUnitVerticaal" w:val="pt"/>
    <w:docVar w:name="Height" w:val="488"/>
    <w:docVar w:name="lijnhorizontaal" w:val="cm"/>
    <w:docVar w:name="lijnverticaal" w:val="cm"/>
    <w:docVar w:name="Locatie" w:val="Koptekst"/>
    <w:docVar w:name="Width" w:val="785"/>
  </w:docVars>
  <w:rsids>
    <w:rsidRoot w:val="00114B60"/>
    <w:rsid w:val="00001610"/>
    <w:rsid w:val="00003C2F"/>
    <w:rsid w:val="00005E93"/>
    <w:rsid w:val="00016627"/>
    <w:rsid w:val="00022BD7"/>
    <w:rsid w:val="0002570C"/>
    <w:rsid w:val="00027FD0"/>
    <w:rsid w:val="000329F9"/>
    <w:rsid w:val="000352B9"/>
    <w:rsid w:val="000358D4"/>
    <w:rsid w:val="00050471"/>
    <w:rsid w:val="000529A7"/>
    <w:rsid w:val="00052F1A"/>
    <w:rsid w:val="00053C64"/>
    <w:rsid w:val="00057CA8"/>
    <w:rsid w:val="000625D2"/>
    <w:rsid w:val="00063EF6"/>
    <w:rsid w:val="000674CA"/>
    <w:rsid w:val="00067E7F"/>
    <w:rsid w:val="00074941"/>
    <w:rsid w:val="000770F5"/>
    <w:rsid w:val="00086342"/>
    <w:rsid w:val="000901B0"/>
    <w:rsid w:val="00090E34"/>
    <w:rsid w:val="00097B05"/>
    <w:rsid w:val="000A0A48"/>
    <w:rsid w:val="000A1488"/>
    <w:rsid w:val="000A1CC2"/>
    <w:rsid w:val="000A20AB"/>
    <w:rsid w:val="000A4517"/>
    <w:rsid w:val="000B0C17"/>
    <w:rsid w:val="000B48C7"/>
    <w:rsid w:val="000B51AB"/>
    <w:rsid w:val="000B5EDA"/>
    <w:rsid w:val="000B61FA"/>
    <w:rsid w:val="000C2341"/>
    <w:rsid w:val="000C2810"/>
    <w:rsid w:val="000C656E"/>
    <w:rsid w:val="000C6E69"/>
    <w:rsid w:val="000C714D"/>
    <w:rsid w:val="000D0DA6"/>
    <w:rsid w:val="000D73D1"/>
    <w:rsid w:val="000E2740"/>
    <w:rsid w:val="000E7701"/>
    <w:rsid w:val="00101777"/>
    <w:rsid w:val="001022DB"/>
    <w:rsid w:val="00106C34"/>
    <w:rsid w:val="001129CC"/>
    <w:rsid w:val="001148EB"/>
    <w:rsid w:val="00114B60"/>
    <w:rsid w:val="00117AF7"/>
    <w:rsid w:val="00123AA9"/>
    <w:rsid w:val="00124D16"/>
    <w:rsid w:val="00127591"/>
    <w:rsid w:val="00133F10"/>
    <w:rsid w:val="00147002"/>
    <w:rsid w:val="00147EBB"/>
    <w:rsid w:val="00162799"/>
    <w:rsid w:val="00163BFC"/>
    <w:rsid w:val="00164A4F"/>
    <w:rsid w:val="00166E83"/>
    <w:rsid w:val="00167ADC"/>
    <w:rsid w:val="0017001D"/>
    <w:rsid w:val="001712F9"/>
    <w:rsid w:val="0017363A"/>
    <w:rsid w:val="0017566A"/>
    <w:rsid w:val="001756FF"/>
    <w:rsid w:val="001806BB"/>
    <w:rsid w:val="00181572"/>
    <w:rsid w:val="00187507"/>
    <w:rsid w:val="00187DDD"/>
    <w:rsid w:val="00191DBE"/>
    <w:rsid w:val="00193C73"/>
    <w:rsid w:val="00195C04"/>
    <w:rsid w:val="00196C42"/>
    <w:rsid w:val="00197059"/>
    <w:rsid w:val="001A061A"/>
    <w:rsid w:val="001A3C03"/>
    <w:rsid w:val="001A3C41"/>
    <w:rsid w:val="001C121B"/>
    <w:rsid w:val="001C42EA"/>
    <w:rsid w:val="001C4FDA"/>
    <w:rsid w:val="001C5880"/>
    <w:rsid w:val="001C6BC9"/>
    <w:rsid w:val="001D1728"/>
    <w:rsid w:val="001D2B92"/>
    <w:rsid w:val="001D3644"/>
    <w:rsid w:val="001D375B"/>
    <w:rsid w:val="001E0608"/>
    <w:rsid w:val="001E0E8E"/>
    <w:rsid w:val="001E3829"/>
    <w:rsid w:val="001E4956"/>
    <w:rsid w:val="00204087"/>
    <w:rsid w:val="002047FF"/>
    <w:rsid w:val="00205FC3"/>
    <w:rsid w:val="00207681"/>
    <w:rsid w:val="00207BF4"/>
    <w:rsid w:val="002125A2"/>
    <w:rsid w:val="00213CF4"/>
    <w:rsid w:val="002163AB"/>
    <w:rsid w:val="00217D28"/>
    <w:rsid w:val="002207C8"/>
    <w:rsid w:val="0022369F"/>
    <w:rsid w:val="00226106"/>
    <w:rsid w:val="0022616E"/>
    <w:rsid w:val="0024223D"/>
    <w:rsid w:val="00245962"/>
    <w:rsid w:val="00252F2A"/>
    <w:rsid w:val="00252FFC"/>
    <w:rsid w:val="00262422"/>
    <w:rsid w:val="00262AE0"/>
    <w:rsid w:val="00263FE7"/>
    <w:rsid w:val="00274108"/>
    <w:rsid w:val="002767F3"/>
    <w:rsid w:val="00280257"/>
    <w:rsid w:val="00281334"/>
    <w:rsid w:val="00283703"/>
    <w:rsid w:val="00284C40"/>
    <w:rsid w:val="002852D0"/>
    <w:rsid w:val="00292CE7"/>
    <w:rsid w:val="002933A4"/>
    <w:rsid w:val="002947A1"/>
    <w:rsid w:val="00295D00"/>
    <w:rsid w:val="002A44CA"/>
    <w:rsid w:val="002A59F3"/>
    <w:rsid w:val="002B0B27"/>
    <w:rsid w:val="002B0D15"/>
    <w:rsid w:val="002B6715"/>
    <w:rsid w:val="002C4732"/>
    <w:rsid w:val="002C4B13"/>
    <w:rsid w:val="002C5CFE"/>
    <w:rsid w:val="002D1204"/>
    <w:rsid w:val="002D3545"/>
    <w:rsid w:val="002D44BD"/>
    <w:rsid w:val="002E36D0"/>
    <w:rsid w:val="002E481B"/>
    <w:rsid w:val="002F4C46"/>
    <w:rsid w:val="002F4DE0"/>
    <w:rsid w:val="00301FEA"/>
    <w:rsid w:val="0030329F"/>
    <w:rsid w:val="00313A4F"/>
    <w:rsid w:val="00313FDE"/>
    <w:rsid w:val="00315E01"/>
    <w:rsid w:val="00316B3E"/>
    <w:rsid w:val="00317665"/>
    <w:rsid w:val="00317C14"/>
    <w:rsid w:val="00321B8F"/>
    <w:rsid w:val="003247C2"/>
    <w:rsid w:val="0032735E"/>
    <w:rsid w:val="0033320E"/>
    <w:rsid w:val="00333548"/>
    <w:rsid w:val="00334012"/>
    <w:rsid w:val="00342B67"/>
    <w:rsid w:val="0034617E"/>
    <w:rsid w:val="003463C4"/>
    <w:rsid w:val="003464B6"/>
    <w:rsid w:val="00346D16"/>
    <w:rsid w:val="003474C9"/>
    <w:rsid w:val="00351EAA"/>
    <w:rsid w:val="00357EE3"/>
    <w:rsid w:val="00361F20"/>
    <w:rsid w:val="003632B6"/>
    <w:rsid w:val="00364F89"/>
    <w:rsid w:val="003679E5"/>
    <w:rsid w:val="003723B0"/>
    <w:rsid w:val="00372DFC"/>
    <w:rsid w:val="00380B56"/>
    <w:rsid w:val="00382913"/>
    <w:rsid w:val="003939B2"/>
    <w:rsid w:val="00393CD9"/>
    <w:rsid w:val="003A6F97"/>
    <w:rsid w:val="003B117C"/>
    <w:rsid w:val="003C3551"/>
    <w:rsid w:val="003C4650"/>
    <w:rsid w:val="003C72DC"/>
    <w:rsid w:val="003C7C2E"/>
    <w:rsid w:val="003D4BAD"/>
    <w:rsid w:val="003D5950"/>
    <w:rsid w:val="003E10E3"/>
    <w:rsid w:val="003E1375"/>
    <w:rsid w:val="003E3357"/>
    <w:rsid w:val="003E3D79"/>
    <w:rsid w:val="003E4B73"/>
    <w:rsid w:val="003E4F2A"/>
    <w:rsid w:val="003E7E86"/>
    <w:rsid w:val="003F47D2"/>
    <w:rsid w:val="00402DCE"/>
    <w:rsid w:val="00411E08"/>
    <w:rsid w:val="00415FA2"/>
    <w:rsid w:val="00420FD8"/>
    <w:rsid w:val="00423835"/>
    <w:rsid w:val="00423EBA"/>
    <w:rsid w:val="00430C9C"/>
    <w:rsid w:val="00431546"/>
    <w:rsid w:val="004325E0"/>
    <w:rsid w:val="00433B56"/>
    <w:rsid w:val="004370B0"/>
    <w:rsid w:val="004419D2"/>
    <w:rsid w:val="00441C57"/>
    <w:rsid w:val="004443F8"/>
    <w:rsid w:val="00451073"/>
    <w:rsid w:val="00464558"/>
    <w:rsid w:val="00464574"/>
    <w:rsid w:val="00466F48"/>
    <w:rsid w:val="004708E9"/>
    <w:rsid w:val="004719DD"/>
    <w:rsid w:val="00472D2F"/>
    <w:rsid w:val="00475397"/>
    <w:rsid w:val="0048279E"/>
    <w:rsid w:val="00483008"/>
    <w:rsid w:val="00484C79"/>
    <w:rsid w:val="0049310B"/>
    <w:rsid w:val="004964CF"/>
    <w:rsid w:val="004A00FB"/>
    <w:rsid w:val="004A28FE"/>
    <w:rsid w:val="004A7D74"/>
    <w:rsid w:val="004B6DC8"/>
    <w:rsid w:val="004C0B05"/>
    <w:rsid w:val="004D2276"/>
    <w:rsid w:val="004D453F"/>
    <w:rsid w:val="004D4E48"/>
    <w:rsid w:val="004D7476"/>
    <w:rsid w:val="004E1A83"/>
    <w:rsid w:val="004E3DCF"/>
    <w:rsid w:val="004E73B6"/>
    <w:rsid w:val="004F74BE"/>
    <w:rsid w:val="00500482"/>
    <w:rsid w:val="005006F1"/>
    <w:rsid w:val="0050144C"/>
    <w:rsid w:val="0050425B"/>
    <w:rsid w:val="00505E30"/>
    <w:rsid w:val="00507DD7"/>
    <w:rsid w:val="00511C7E"/>
    <w:rsid w:val="00516BEA"/>
    <w:rsid w:val="00537FBC"/>
    <w:rsid w:val="005415AC"/>
    <w:rsid w:val="0054188A"/>
    <w:rsid w:val="0054429C"/>
    <w:rsid w:val="00547EBE"/>
    <w:rsid w:val="00551917"/>
    <w:rsid w:val="00551ED1"/>
    <w:rsid w:val="0056771E"/>
    <w:rsid w:val="005753EB"/>
    <w:rsid w:val="00580B71"/>
    <w:rsid w:val="00582E22"/>
    <w:rsid w:val="005870B8"/>
    <w:rsid w:val="00587653"/>
    <w:rsid w:val="005928EF"/>
    <w:rsid w:val="0059668F"/>
    <w:rsid w:val="0059669E"/>
    <w:rsid w:val="005A18C4"/>
    <w:rsid w:val="005A3130"/>
    <w:rsid w:val="005B0A56"/>
    <w:rsid w:val="005B0FD7"/>
    <w:rsid w:val="005B186E"/>
    <w:rsid w:val="005B2A92"/>
    <w:rsid w:val="005B775F"/>
    <w:rsid w:val="005C031C"/>
    <w:rsid w:val="005C099E"/>
    <w:rsid w:val="005C28A5"/>
    <w:rsid w:val="005C3C85"/>
    <w:rsid w:val="005C67C1"/>
    <w:rsid w:val="005D13C4"/>
    <w:rsid w:val="005D3AEA"/>
    <w:rsid w:val="005D6664"/>
    <w:rsid w:val="005F046F"/>
    <w:rsid w:val="005F574F"/>
    <w:rsid w:val="005F6A55"/>
    <w:rsid w:val="00607178"/>
    <w:rsid w:val="006166FA"/>
    <w:rsid w:val="00620C2A"/>
    <w:rsid w:val="006303D0"/>
    <w:rsid w:val="00636EAE"/>
    <w:rsid w:val="00637F73"/>
    <w:rsid w:val="00643188"/>
    <w:rsid w:val="00644984"/>
    <w:rsid w:val="00644B2B"/>
    <w:rsid w:val="00644FD6"/>
    <w:rsid w:val="00653A21"/>
    <w:rsid w:val="00653AAD"/>
    <w:rsid w:val="00653DDD"/>
    <w:rsid w:val="006545DC"/>
    <w:rsid w:val="00655596"/>
    <w:rsid w:val="00665C12"/>
    <w:rsid w:val="00667082"/>
    <w:rsid w:val="00676821"/>
    <w:rsid w:val="00680AD8"/>
    <w:rsid w:val="0068153D"/>
    <w:rsid w:val="00681847"/>
    <w:rsid w:val="00683E03"/>
    <w:rsid w:val="00695DAE"/>
    <w:rsid w:val="00695EE5"/>
    <w:rsid w:val="006B04EF"/>
    <w:rsid w:val="006B4DAC"/>
    <w:rsid w:val="006C7744"/>
    <w:rsid w:val="006D4BDD"/>
    <w:rsid w:val="006D6B14"/>
    <w:rsid w:val="006E4137"/>
    <w:rsid w:val="006E695E"/>
    <w:rsid w:val="006F08A7"/>
    <w:rsid w:val="006F36E9"/>
    <w:rsid w:val="006F3AA2"/>
    <w:rsid w:val="006F51C3"/>
    <w:rsid w:val="006F5F8D"/>
    <w:rsid w:val="006F6978"/>
    <w:rsid w:val="00700740"/>
    <w:rsid w:val="00700798"/>
    <w:rsid w:val="00703715"/>
    <w:rsid w:val="007055EB"/>
    <w:rsid w:val="00707B8E"/>
    <w:rsid w:val="007169AA"/>
    <w:rsid w:val="00720755"/>
    <w:rsid w:val="00730A35"/>
    <w:rsid w:val="00733164"/>
    <w:rsid w:val="00737203"/>
    <w:rsid w:val="00751EC1"/>
    <w:rsid w:val="00752A9E"/>
    <w:rsid w:val="0075354B"/>
    <w:rsid w:val="00766A6E"/>
    <w:rsid w:val="00767FB9"/>
    <w:rsid w:val="007708A8"/>
    <w:rsid w:val="00776593"/>
    <w:rsid w:val="007767B1"/>
    <w:rsid w:val="00777AF8"/>
    <w:rsid w:val="00781AE5"/>
    <w:rsid w:val="00781FDC"/>
    <w:rsid w:val="00782D9C"/>
    <w:rsid w:val="00785749"/>
    <w:rsid w:val="00785B4E"/>
    <w:rsid w:val="00785CAA"/>
    <w:rsid w:val="00790278"/>
    <w:rsid w:val="00792BA4"/>
    <w:rsid w:val="0079316F"/>
    <w:rsid w:val="0079745C"/>
    <w:rsid w:val="007A2572"/>
    <w:rsid w:val="007A3194"/>
    <w:rsid w:val="007A32DA"/>
    <w:rsid w:val="007A7842"/>
    <w:rsid w:val="007B4038"/>
    <w:rsid w:val="007B6200"/>
    <w:rsid w:val="007C2FA4"/>
    <w:rsid w:val="007D0B3F"/>
    <w:rsid w:val="007D5012"/>
    <w:rsid w:val="007D787B"/>
    <w:rsid w:val="007E2D1E"/>
    <w:rsid w:val="007E42D0"/>
    <w:rsid w:val="007E5867"/>
    <w:rsid w:val="007E6A03"/>
    <w:rsid w:val="007E7C18"/>
    <w:rsid w:val="007F4BF2"/>
    <w:rsid w:val="00801BB5"/>
    <w:rsid w:val="0080251B"/>
    <w:rsid w:val="00802D00"/>
    <w:rsid w:val="00804524"/>
    <w:rsid w:val="00804E7D"/>
    <w:rsid w:val="00805D11"/>
    <w:rsid w:val="00812DCB"/>
    <w:rsid w:val="00813D12"/>
    <w:rsid w:val="00814A8F"/>
    <w:rsid w:val="008156D5"/>
    <w:rsid w:val="00821EF0"/>
    <w:rsid w:val="00830139"/>
    <w:rsid w:val="0083331F"/>
    <w:rsid w:val="00836160"/>
    <w:rsid w:val="00845735"/>
    <w:rsid w:val="008459F3"/>
    <w:rsid w:val="00846864"/>
    <w:rsid w:val="00850A45"/>
    <w:rsid w:val="00851352"/>
    <w:rsid w:val="00861CB0"/>
    <w:rsid w:val="00862749"/>
    <w:rsid w:val="00864C0C"/>
    <w:rsid w:val="0086726F"/>
    <w:rsid w:val="00867511"/>
    <w:rsid w:val="00870426"/>
    <w:rsid w:val="00884E36"/>
    <w:rsid w:val="00892715"/>
    <w:rsid w:val="00897BBA"/>
    <w:rsid w:val="008A5CD3"/>
    <w:rsid w:val="008A6EFD"/>
    <w:rsid w:val="008B02BC"/>
    <w:rsid w:val="008B2136"/>
    <w:rsid w:val="008B228F"/>
    <w:rsid w:val="008B294B"/>
    <w:rsid w:val="008B58D5"/>
    <w:rsid w:val="008B72A1"/>
    <w:rsid w:val="008B7A58"/>
    <w:rsid w:val="008C1919"/>
    <w:rsid w:val="008D0056"/>
    <w:rsid w:val="008D124D"/>
    <w:rsid w:val="008D4FDF"/>
    <w:rsid w:val="008D51FE"/>
    <w:rsid w:val="008D5739"/>
    <w:rsid w:val="008D622B"/>
    <w:rsid w:val="008E1B55"/>
    <w:rsid w:val="008E2ABB"/>
    <w:rsid w:val="008F05B6"/>
    <w:rsid w:val="008F5C2B"/>
    <w:rsid w:val="008F6107"/>
    <w:rsid w:val="00900BC7"/>
    <w:rsid w:val="0090386E"/>
    <w:rsid w:val="00905589"/>
    <w:rsid w:val="00906EB4"/>
    <w:rsid w:val="00906F3A"/>
    <w:rsid w:val="00907F0D"/>
    <w:rsid w:val="0091183A"/>
    <w:rsid w:val="0091231A"/>
    <w:rsid w:val="00917FE0"/>
    <w:rsid w:val="00920C38"/>
    <w:rsid w:val="00923572"/>
    <w:rsid w:val="00923BDA"/>
    <w:rsid w:val="00924D8F"/>
    <w:rsid w:val="009259D8"/>
    <w:rsid w:val="0092785E"/>
    <w:rsid w:val="009279F1"/>
    <w:rsid w:val="0093025D"/>
    <w:rsid w:val="009326CE"/>
    <w:rsid w:val="00934B64"/>
    <w:rsid w:val="0093667D"/>
    <w:rsid w:val="00942477"/>
    <w:rsid w:val="00943586"/>
    <w:rsid w:val="0094435E"/>
    <w:rsid w:val="00946C24"/>
    <w:rsid w:val="0095584E"/>
    <w:rsid w:val="00956711"/>
    <w:rsid w:val="00960E05"/>
    <w:rsid w:val="009631D6"/>
    <w:rsid w:val="009673E3"/>
    <w:rsid w:val="0098335B"/>
    <w:rsid w:val="00985F3D"/>
    <w:rsid w:val="0098724B"/>
    <w:rsid w:val="00992063"/>
    <w:rsid w:val="00992837"/>
    <w:rsid w:val="009A565F"/>
    <w:rsid w:val="009A5FC3"/>
    <w:rsid w:val="009A6BAD"/>
    <w:rsid w:val="009B06C2"/>
    <w:rsid w:val="009B4B84"/>
    <w:rsid w:val="009B67DA"/>
    <w:rsid w:val="009B68C1"/>
    <w:rsid w:val="009C1B16"/>
    <w:rsid w:val="009C2887"/>
    <w:rsid w:val="009C34B0"/>
    <w:rsid w:val="009C53FA"/>
    <w:rsid w:val="009C74DB"/>
    <w:rsid w:val="009D0E4B"/>
    <w:rsid w:val="009D3070"/>
    <w:rsid w:val="009E7C8E"/>
    <w:rsid w:val="009F12EC"/>
    <w:rsid w:val="009F1F17"/>
    <w:rsid w:val="009F2E90"/>
    <w:rsid w:val="00A016D5"/>
    <w:rsid w:val="00A01CA7"/>
    <w:rsid w:val="00A04FA8"/>
    <w:rsid w:val="00A13D89"/>
    <w:rsid w:val="00A14484"/>
    <w:rsid w:val="00A17219"/>
    <w:rsid w:val="00A311FA"/>
    <w:rsid w:val="00A3427E"/>
    <w:rsid w:val="00A407A4"/>
    <w:rsid w:val="00A41046"/>
    <w:rsid w:val="00A457EE"/>
    <w:rsid w:val="00A53836"/>
    <w:rsid w:val="00A571FC"/>
    <w:rsid w:val="00A611F6"/>
    <w:rsid w:val="00A61475"/>
    <w:rsid w:val="00A63AA2"/>
    <w:rsid w:val="00A67CFF"/>
    <w:rsid w:val="00A71919"/>
    <w:rsid w:val="00A735AD"/>
    <w:rsid w:val="00A75EB8"/>
    <w:rsid w:val="00A77DCC"/>
    <w:rsid w:val="00A82394"/>
    <w:rsid w:val="00A84959"/>
    <w:rsid w:val="00A92DF0"/>
    <w:rsid w:val="00A93411"/>
    <w:rsid w:val="00A95A17"/>
    <w:rsid w:val="00AA2880"/>
    <w:rsid w:val="00AA4AEE"/>
    <w:rsid w:val="00AB113E"/>
    <w:rsid w:val="00AB1299"/>
    <w:rsid w:val="00AB2F13"/>
    <w:rsid w:val="00AC1D5A"/>
    <w:rsid w:val="00AC2F13"/>
    <w:rsid w:val="00AC39B8"/>
    <w:rsid w:val="00AC3AF0"/>
    <w:rsid w:val="00AC4506"/>
    <w:rsid w:val="00AC659D"/>
    <w:rsid w:val="00AC7853"/>
    <w:rsid w:val="00AC7EB9"/>
    <w:rsid w:val="00AD0243"/>
    <w:rsid w:val="00AE02E0"/>
    <w:rsid w:val="00AE2437"/>
    <w:rsid w:val="00AE2C0E"/>
    <w:rsid w:val="00AE3C8E"/>
    <w:rsid w:val="00AF4204"/>
    <w:rsid w:val="00AF5C15"/>
    <w:rsid w:val="00AF6247"/>
    <w:rsid w:val="00B0221C"/>
    <w:rsid w:val="00B04924"/>
    <w:rsid w:val="00B07981"/>
    <w:rsid w:val="00B10F83"/>
    <w:rsid w:val="00B11055"/>
    <w:rsid w:val="00B114E8"/>
    <w:rsid w:val="00B119F8"/>
    <w:rsid w:val="00B135C8"/>
    <w:rsid w:val="00B14597"/>
    <w:rsid w:val="00B149A3"/>
    <w:rsid w:val="00B15832"/>
    <w:rsid w:val="00B21124"/>
    <w:rsid w:val="00B230CE"/>
    <w:rsid w:val="00B23FBA"/>
    <w:rsid w:val="00B2551B"/>
    <w:rsid w:val="00B27705"/>
    <w:rsid w:val="00B27F02"/>
    <w:rsid w:val="00B346BC"/>
    <w:rsid w:val="00B36A8C"/>
    <w:rsid w:val="00B454EF"/>
    <w:rsid w:val="00B463D6"/>
    <w:rsid w:val="00B52CE3"/>
    <w:rsid w:val="00B5522B"/>
    <w:rsid w:val="00B60200"/>
    <w:rsid w:val="00B62D13"/>
    <w:rsid w:val="00B634D3"/>
    <w:rsid w:val="00B63F21"/>
    <w:rsid w:val="00B702F3"/>
    <w:rsid w:val="00B71F25"/>
    <w:rsid w:val="00B74F36"/>
    <w:rsid w:val="00B75F08"/>
    <w:rsid w:val="00B8018C"/>
    <w:rsid w:val="00B80481"/>
    <w:rsid w:val="00B8052C"/>
    <w:rsid w:val="00B81257"/>
    <w:rsid w:val="00B81AE8"/>
    <w:rsid w:val="00B82581"/>
    <w:rsid w:val="00B82974"/>
    <w:rsid w:val="00B8425E"/>
    <w:rsid w:val="00B8756C"/>
    <w:rsid w:val="00B877F2"/>
    <w:rsid w:val="00B917C8"/>
    <w:rsid w:val="00B94B22"/>
    <w:rsid w:val="00B97B41"/>
    <w:rsid w:val="00BA1C49"/>
    <w:rsid w:val="00BA4B24"/>
    <w:rsid w:val="00BA5C14"/>
    <w:rsid w:val="00BC1217"/>
    <w:rsid w:val="00BC7457"/>
    <w:rsid w:val="00BD508E"/>
    <w:rsid w:val="00BD6547"/>
    <w:rsid w:val="00BD716A"/>
    <w:rsid w:val="00BE35A1"/>
    <w:rsid w:val="00BE4750"/>
    <w:rsid w:val="00BE5FE5"/>
    <w:rsid w:val="00BF1EA4"/>
    <w:rsid w:val="00BF55E5"/>
    <w:rsid w:val="00C0012C"/>
    <w:rsid w:val="00C04428"/>
    <w:rsid w:val="00C05B7C"/>
    <w:rsid w:val="00C074FE"/>
    <w:rsid w:val="00C07583"/>
    <w:rsid w:val="00C101AB"/>
    <w:rsid w:val="00C146F0"/>
    <w:rsid w:val="00C15B85"/>
    <w:rsid w:val="00C176AC"/>
    <w:rsid w:val="00C21349"/>
    <w:rsid w:val="00C26AB5"/>
    <w:rsid w:val="00C33E6A"/>
    <w:rsid w:val="00C406FB"/>
    <w:rsid w:val="00C41634"/>
    <w:rsid w:val="00C52911"/>
    <w:rsid w:val="00C53B6E"/>
    <w:rsid w:val="00C6195F"/>
    <w:rsid w:val="00C63B2F"/>
    <w:rsid w:val="00C63E8E"/>
    <w:rsid w:val="00C6473D"/>
    <w:rsid w:val="00C677E9"/>
    <w:rsid w:val="00C7325C"/>
    <w:rsid w:val="00C75824"/>
    <w:rsid w:val="00C872DB"/>
    <w:rsid w:val="00C875E1"/>
    <w:rsid w:val="00C87A2D"/>
    <w:rsid w:val="00C923E9"/>
    <w:rsid w:val="00C962D3"/>
    <w:rsid w:val="00C968A2"/>
    <w:rsid w:val="00CA3682"/>
    <w:rsid w:val="00CA5F8D"/>
    <w:rsid w:val="00CB30FC"/>
    <w:rsid w:val="00CB4342"/>
    <w:rsid w:val="00CC020D"/>
    <w:rsid w:val="00CC10E9"/>
    <w:rsid w:val="00CC160F"/>
    <w:rsid w:val="00CC2465"/>
    <w:rsid w:val="00CC3308"/>
    <w:rsid w:val="00CC4CC1"/>
    <w:rsid w:val="00CD0F83"/>
    <w:rsid w:val="00CD3447"/>
    <w:rsid w:val="00CD5A9D"/>
    <w:rsid w:val="00CE30BB"/>
    <w:rsid w:val="00CE4337"/>
    <w:rsid w:val="00CE4AF2"/>
    <w:rsid w:val="00CE5B42"/>
    <w:rsid w:val="00CF0231"/>
    <w:rsid w:val="00CF4475"/>
    <w:rsid w:val="00CF67BD"/>
    <w:rsid w:val="00CF76A8"/>
    <w:rsid w:val="00D03912"/>
    <w:rsid w:val="00D06E53"/>
    <w:rsid w:val="00D1349A"/>
    <w:rsid w:val="00D15EF4"/>
    <w:rsid w:val="00D16FC7"/>
    <w:rsid w:val="00D20342"/>
    <w:rsid w:val="00D2425D"/>
    <w:rsid w:val="00D31237"/>
    <w:rsid w:val="00D35906"/>
    <w:rsid w:val="00D423D7"/>
    <w:rsid w:val="00D44B65"/>
    <w:rsid w:val="00D478C0"/>
    <w:rsid w:val="00D558D8"/>
    <w:rsid w:val="00D611E5"/>
    <w:rsid w:val="00D7014B"/>
    <w:rsid w:val="00D732FC"/>
    <w:rsid w:val="00D74B9A"/>
    <w:rsid w:val="00D7746B"/>
    <w:rsid w:val="00D81BED"/>
    <w:rsid w:val="00D86269"/>
    <w:rsid w:val="00D86384"/>
    <w:rsid w:val="00D902D9"/>
    <w:rsid w:val="00D94FA6"/>
    <w:rsid w:val="00D97444"/>
    <w:rsid w:val="00D97DB3"/>
    <w:rsid w:val="00DA5D93"/>
    <w:rsid w:val="00DA78BC"/>
    <w:rsid w:val="00DB00FC"/>
    <w:rsid w:val="00DB1AC7"/>
    <w:rsid w:val="00DB56C7"/>
    <w:rsid w:val="00DB6733"/>
    <w:rsid w:val="00DC421D"/>
    <w:rsid w:val="00DC6656"/>
    <w:rsid w:val="00DC6D10"/>
    <w:rsid w:val="00DD104D"/>
    <w:rsid w:val="00DD2AFC"/>
    <w:rsid w:val="00DD6156"/>
    <w:rsid w:val="00DE2CC1"/>
    <w:rsid w:val="00DE7865"/>
    <w:rsid w:val="00DE7AE6"/>
    <w:rsid w:val="00DF2D38"/>
    <w:rsid w:val="00E111F8"/>
    <w:rsid w:val="00E15846"/>
    <w:rsid w:val="00E164A8"/>
    <w:rsid w:val="00E23387"/>
    <w:rsid w:val="00E23852"/>
    <w:rsid w:val="00E303E1"/>
    <w:rsid w:val="00E33028"/>
    <w:rsid w:val="00E36042"/>
    <w:rsid w:val="00E3659F"/>
    <w:rsid w:val="00E41BCA"/>
    <w:rsid w:val="00E46A74"/>
    <w:rsid w:val="00E47D5E"/>
    <w:rsid w:val="00E50E92"/>
    <w:rsid w:val="00E54324"/>
    <w:rsid w:val="00E5530B"/>
    <w:rsid w:val="00E64E25"/>
    <w:rsid w:val="00E70258"/>
    <w:rsid w:val="00E70D96"/>
    <w:rsid w:val="00E71F02"/>
    <w:rsid w:val="00E762F9"/>
    <w:rsid w:val="00E8314A"/>
    <w:rsid w:val="00E8526B"/>
    <w:rsid w:val="00E900AD"/>
    <w:rsid w:val="00E91FAB"/>
    <w:rsid w:val="00E938E4"/>
    <w:rsid w:val="00E96E3B"/>
    <w:rsid w:val="00EA5456"/>
    <w:rsid w:val="00EA7ECB"/>
    <w:rsid w:val="00EB3338"/>
    <w:rsid w:val="00EB77E9"/>
    <w:rsid w:val="00EC1AC3"/>
    <w:rsid w:val="00EC1D38"/>
    <w:rsid w:val="00EC3A29"/>
    <w:rsid w:val="00EC5CA5"/>
    <w:rsid w:val="00EC6FAE"/>
    <w:rsid w:val="00ED310B"/>
    <w:rsid w:val="00ED41B3"/>
    <w:rsid w:val="00ED4FAE"/>
    <w:rsid w:val="00ED6062"/>
    <w:rsid w:val="00EE61CC"/>
    <w:rsid w:val="00EE6A61"/>
    <w:rsid w:val="00EF0384"/>
    <w:rsid w:val="00EF0A74"/>
    <w:rsid w:val="00EF183A"/>
    <w:rsid w:val="00EF3FC1"/>
    <w:rsid w:val="00EF4E35"/>
    <w:rsid w:val="00F023A6"/>
    <w:rsid w:val="00F02DE5"/>
    <w:rsid w:val="00F05799"/>
    <w:rsid w:val="00F16F8C"/>
    <w:rsid w:val="00F2125C"/>
    <w:rsid w:val="00F234EB"/>
    <w:rsid w:val="00F25023"/>
    <w:rsid w:val="00F256DA"/>
    <w:rsid w:val="00F26CE6"/>
    <w:rsid w:val="00F32653"/>
    <w:rsid w:val="00F364FB"/>
    <w:rsid w:val="00F4144E"/>
    <w:rsid w:val="00F419C2"/>
    <w:rsid w:val="00F43E1B"/>
    <w:rsid w:val="00F4529B"/>
    <w:rsid w:val="00F47672"/>
    <w:rsid w:val="00F47D3A"/>
    <w:rsid w:val="00F5124E"/>
    <w:rsid w:val="00F51E5F"/>
    <w:rsid w:val="00F5239A"/>
    <w:rsid w:val="00F547FF"/>
    <w:rsid w:val="00F5604B"/>
    <w:rsid w:val="00F56889"/>
    <w:rsid w:val="00F60E5D"/>
    <w:rsid w:val="00F61B39"/>
    <w:rsid w:val="00F6285C"/>
    <w:rsid w:val="00F7281E"/>
    <w:rsid w:val="00F75FA4"/>
    <w:rsid w:val="00F82005"/>
    <w:rsid w:val="00F82E30"/>
    <w:rsid w:val="00F84DE8"/>
    <w:rsid w:val="00F85810"/>
    <w:rsid w:val="00F90DCE"/>
    <w:rsid w:val="00F94970"/>
    <w:rsid w:val="00FA1005"/>
    <w:rsid w:val="00FA55A5"/>
    <w:rsid w:val="00FA68FA"/>
    <w:rsid w:val="00FA6BA4"/>
    <w:rsid w:val="00FA71FA"/>
    <w:rsid w:val="00FB1353"/>
    <w:rsid w:val="00FB6604"/>
    <w:rsid w:val="00FB7EE7"/>
    <w:rsid w:val="00FD2DB7"/>
    <w:rsid w:val="00FD37F9"/>
    <w:rsid w:val="00FD56F9"/>
    <w:rsid w:val="00FD5974"/>
    <w:rsid w:val="00FE05A1"/>
    <w:rsid w:val="00FE6651"/>
    <w:rsid w:val="00FF05E1"/>
    <w:rsid w:val="00FF0F80"/>
    <w:rsid w:val="00FF236E"/>
    <w:rsid w:val="00FF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1FE04D"/>
  <w15:docId w15:val="{F3CE0B66-30FF-4A6A-B9FA-296AEC4E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3B2F"/>
    <w:rPr>
      <w:rFonts w:ascii="Calibri" w:hAnsi="Calibri"/>
      <w:sz w:val="21"/>
      <w:szCs w:val="24"/>
    </w:rPr>
  </w:style>
  <w:style w:type="paragraph" w:styleId="Kop1">
    <w:name w:val="heading 1"/>
    <w:basedOn w:val="Standaard"/>
    <w:next w:val="Standaard"/>
    <w:link w:val="Kop1Char"/>
    <w:qFormat/>
    <w:rsid w:val="004708E9"/>
    <w:pPr>
      <w:keepNext/>
      <w:keepLines/>
      <w:numPr>
        <w:numId w:val="6"/>
      </w:numPr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4708E9"/>
    <w:pPr>
      <w:keepNext/>
      <w:keepLines/>
      <w:numPr>
        <w:ilvl w:val="1"/>
        <w:numId w:val="6"/>
      </w:numPr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4708E9"/>
    <w:pPr>
      <w:keepNext/>
      <w:keepLines/>
      <w:numPr>
        <w:ilvl w:val="2"/>
        <w:numId w:val="6"/>
      </w:numPr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4708E9"/>
    <w:pPr>
      <w:keepNext/>
      <w:keepLines/>
      <w:numPr>
        <w:ilvl w:val="3"/>
        <w:numId w:val="6"/>
      </w:numPr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4708E9"/>
    <w:pPr>
      <w:keepNext/>
      <w:keepLines/>
      <w:numPr>
        <w:ilvl w:val="4"/>
        <w:numId w:val="6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4708E9"/>
    <w:pPr>
      <w:keepNext/>
      <w:keepLines/>
      <w:numPr>
        <w:ilvl w:val="5"/>
        <w:numId w:val="6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4708E9"/>
    <w:pPr>
      <w:keepNext/>
      <w:keepLines/>
      <w:numPr>
        <w:ilvl w:val="6"/>
        <w:numId w:val="6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4708E9"/>
    <w:pPr>
      <w:keepNext/>
      <w:keepLines/>
      <w:numPr>
        <w:ilvl w:val="7"/>
        <w:numId w:val="6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4708E9"/>
    <w:pPr>
      <w:keepNext/>
      <w:keepLines/>
      <w:numPr>
        <w:ilvl w:val="8"/>
        <w:numId w:val="6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4708E9"/>
    <w:pP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4708E9"/>
    <w:rPr>
      <w:rFonts w:ascii="Calibri" w:hAnsi="Calibri"/>
      <w:sz w:val="16"/>
      <w:szCs w:val="24"/>
    </w:rPr>
  </w:style>
  <w:style w:type="paragraph" w:styleId="Voettekst">
    <w:name w:val="footer"/>
    <w:basedOn w:val="Standaard"/>
    <w:link w:val="VoettekstChar"/>
    <w:rsid w:val="004708E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4708E9"/>
    <w:rPr>
      <w:rFonts w:ascii="Calibri" w:hAnsi="Calibri"/>
      <w:sz w:val="21"/>
      <w:szCs w:val="24"/>
    </w:rPr>
  </w:style>
  <w:style w:type="paragraph" w:styleId="Ballontekst">
    <w:name w:val="Balloon Text"/>
    <w:basedOn w:val="Standaard"/>
    <w:link w:val="BallontekstChar"/>
    <w:rsid w:val="004708E9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708E9"/>
    <w:rPr>
      <w:rFonts w:ascii="Calibri" w:hAnsi="Calibri" w:cs="Tahoma"/>
      <w:sz w:val="16"/>
      <w:szCs w:val="16"/>
    </w:rPr>
  </w:style>
  <w:style w:type="table" w:styleId="Tabelraster">
    <w:name w:val="Table Grid"/>
    <w:basedOn w:val="Standaardtabel"/>
    <w:rsid w:val="00470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_ContactInfo"/>
    <w:basedOn w:val="Standaard"/>
    <w:qFormat/>
    <w:rsid w:val="004708E9"/>
    <w:pPr>
      <w:spacing w:line="260" w:lineRule="atLeast"/>
    </w:pPr>
    <w:rPr>
      <w:caps/>
      <w:sz w:val="14"/>
    </w:rPr>
  </w:style>
  <w:style w:type="paragraph" w:customStyle="1" w:styleId="ContactinfoBold">
    <w:name w:val="_ContactinfoBold"/>
    <w:basedOn w:val="Voettekst"/>
    <w:qFormat/>
    <w:rsid w:val="004708E9"/>
    <w:pPr>
      <w:spacing w:line="200" w:lineRule="exact"/>
    </w:pPr>
    <w:rPr>
      <w:b/>
      <w:caps/>
      <w:sz w:val="16"/>
    </w:rPr>
  </w:style>
  <w:style w:type="paragraph" w:customStyle="1" w:styleId="Contactinfo8">
    <w:name w:val="_Contactinfo8"/>
    <w:basedOn w:val="Voettekst"/>
    <w:qFormat/>
    <w:rsid w:val="004708E9"/>
    <w:pPr>
      <w:spacing w:line="200" w:lineRule="exact"/>
    </w:pPr>
    <w:rPr>
      <w:sz w:val="18"/>
    </w:rPr>
  </w:style>
  <w:style w:type="paragraph" w:customStyle="1" w:styleId="Bestandsnaam">
    <w:name w:val="_Bestandsnaam"/>
    <w:basedOn w:val="Voettekst"/>
    <w:qFormat/>
    <w:rsid w:val="007055EB"/>
    <w:pPr>
      <w:jc w:val="right"/>
    </w:pPr>
    <w:rPr>
      <w:sz w:val="16"/>
    </w:rPr>
  </w:style>
  <w:style w:type="paragraph" w:customStyle="1" w:styleId="Organisatiecode">
    <w:name w:val="_Organisatiecode"/>
    <w:basedOn w:val="Standaard"/>
    <w:qFormat/>
    <w:rsid w:val="004708E9"/>
    <w:pPr>
      <w:spacing w:after="160"/>
    </w:pPr>
    <w:rPr>
      <w:sz w:val="12"/>
    </w:rPr>
  </w:style>
  <w:style w:type="paragraph" w:customStyle="1" w:styleId="ContactInfoVoettekst">
    <w:name w:val="_ContactInfoVoettekst"/>
    <w:basedOn w:val="ContactInfo"/>
    <w:qFormat/>
    <w:rsid w:val="004708E9"/>
    <w:pPr>
      <w:spacing w:line="200" w:lineRule="exact"/>
      <w:jc w:val="right"/>
    </w:pPr>
    <w:rPr>
      <w:sz w:val="16"/>
    </w:rPr>
  </w:style>
  <w:style w:type="paragraph" w:styleId="Lijstalinea">
    <w:name w:val="List Paragraph"/>
    <w:basedOn w:val="Standaard"/>
    <w:uiPriority w:val="34"/>
    <w:qFormat/>
    <w:rsid w:val="004708E9"/>
    <w:pPr>
      <w:ind w:left="720"/>
      <w:contextualSpacing/>
    </w:pPr>
  </w:style>
  <w:style w:type="paragraph" w:customStyle="1" w:styleId="Opsommingbullet">
    <w:name w:val="_Opsomming bullet"/>
    <w:basedOn w:val="Lijstalinea"/>
    <w:link w:val="OpsommingbulletChar"/>
    <w:qFormat/>
    <w:rsid w:val="004708E9"/>
    <w:pPr>
      <w:widowControl w:val="0"/>
      <w:numPr>
        <w:numId w:val="1"/>
      </w:numPr>
    </w:pPr>
    <w:rPr>
      <w:rFonts w:asciiTheme="minorHAnsi" w:hAnsiTheme="minorHAnsi" w:cs="Arial"/>
      <w:szCs w:val="18"/>
    </w:rPr>
  </w:style>
  <w:style w:type="character" w:customStyle="1" w:styleId="OpsommingbulletChar">
    <w:name w:val="_Opsomming bullet Char"/>
    <w:basedOn w:val="Standaardalinea-lettertype"/>
    <w:link w:val="Opsommingbullet"/>
    <w:rsid w:val="004708E9"/>
    <w:rPr>
      <w:rFonts w:asciiTheme="minorHAnsi" w:hAnsiTheme="minorHAnsi" w:cs="Arial"/>
      <w:sz w:val="21"/>
      <w:szCs w:val="18"/>
    </w:rPr>
  </w:style>
  <w:style w:type="paragraph" w:customStyle="1" w:styleId="Opsomminggenummerd">
    <w:name w:val="_Opsomming genummerd"/>
    <w:basedOn w:val="Opsommingbullet"/>
    <w:qFormat/>
    <w:rsid w:val="004708E9"/>
    <w:pPr>
      <w:numPr>
        <w:numId w:val="2"/>
      </w:numPr>
    </w:pPr>
  </w:style>
  <w:style w:type="paragraph" w:customStyle="1" w:styleId="Tussenkop">
    <w:name w:val="_Tussenkop"/>
    <w:basedOn w:val="Standaard"/>
    <w:next w:val="Standaard"/>
    <w:link w:val="TussenkopChar"/>
    <w:qFormat/>
    <w:rsid w:val="004708E9"/>
    <w:pPr>
      <w:widowControl w:val="0"/>
    </w:pPr>
    <w:rPr>
      <w:rFonts w:asciiTheme="majorHAnsi" w:hAnsiTheme="majorHAnsi" w:cs="Arial"/>
      <w:b/>
      <w:szCs w:val="18"/>
    </w:rPr>
  </w:style>
  <w:style w:type="character" w:customStyle="1" w:styleId="TussenkopChar">
    <w:name w:val="_Tussenkop Char"/>
    <w:basedOn w:val="Standaardalinea-lettertype"/>
    <w:link w:val="Tussenkop"/>
    <w:rsid w:val="004708E9"/>
    <w:rPr>
      <w:rFonts w:asciiTheme="majorHAnsi" w:hAnsiTheme="majorHAnsi" w:cs="Arial"/>
      <w:b/>
      <w:sz w:val="21"/>
      <w:szCs w:val="18"/>
    </w:rPr>
  </w:style>
  <w:style w:type="numbering" w:styleId="111111">
    <w:name w:val="Outline List 2"/>
    <w:basedOn w:val="Geenlijst"/>
    <w:rsid w:val="004708E9"/>
    <w:pPr>
      <w:numPr>
        <w:numId w:val="3"/>
      </w:numPr>
    </w:pPr>
  </w:style>
  <w:style w:type="numbering" w:styleId="1ai">
    <w:name w:val="Outline List 1"/>
    <w:basedOn w:val="Geenlijst"/>
    <w:rsid w:val="004708E9"/>
    <w:pPr>
      <w:numPr>
        <w:numId w:val="4"/>
      </w:numPr>
    </w:pPr>
  </w:style>
  <w:style w:type="character" w:customStyle="1" w:styleId="Kop1Char">
    <w:name w:val="Kop 1 Char"/>
    <w:basedOn w:val="Standaardalinea-lettertype"/>
    <w:link w:val="Kop1"/>
    <w:rsid w:val="004708E9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semiHidden/>
    <w:rsid w:val="004708E9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semiHidden/>
    <w:rsid w:val="004708E9"/>
    <w:rPr>
      <w:rFonts w:ascii="Calibri" w:eastAsiaTheme="majorEastAsia" w:hAnsi="Calibri" w:cstheme="majorBidi"/>
      <w:b/>
      <w:bCs/>
      <w:color w:val="4F81BD" w:themeColor="accent1"/>
      <w:sz w:val="21"/>
      <w:szCs w:val="24"/>
    </w:rPr>
  </w:style>
  <w:style w:type="character" w:customStyle="1" w:styleId="Kop4Char">
    <w:name w:val="Kop 4 Char"/>
    <w:basedOn w:val="Standaardalinea-lettertype"/>
    <w:link w:val="Kop4"/>
    <w:semiHidden/>
    <w:rsid w:val="004708E9"/>
    <w:rPr>
      <w:rFonts w:ascii="Calibri" w:eastAsiaTheme="majorEastAsia" w:hAnsi="Calibri" w:cstheme="majorBidi"/>
      <w:b/>
      <w:bCs/>
      <w:i/>
      <w:iCs/>
      <w:color w:val="4F81BD" w:themeColor="accent1"/>
      <w:sz w:val="21"/>
      <w:szCs w:val="24"/>
    </w:rPr>
  </w:style>
  <w:style w:type="character" w:customStyle="1" w:styleId="Kop5Char">
    <w:name w:val="Kop 5 Char"/>
    <w:basedOn w:val="Standaardalinea-lettertype"/>
    <w:link w:val="Kop5"/>
    <w:semiHidden/>
    <w:rsid w:val="004708E9"/>
    <w:rPr>
      <w:rFonts w:ascii="Calibri" w:eastAsiaTheme="majorEastAsia" w:hAnsi="Calibri" w:cstheme="majorBidi"/>
      <w:color w:val="243F60" w:themeColor="accent1" w:themeShade="7F"/>
      <w:sz w:val="21"/>
      <w:szCs w:val="24"/>
    </w:rPr>
  </w:style>
  <w:style w:type="character" w:customStyle="1" w:styleId="Kop6Char">
    <w:name w:val="Kop 6 Char"/>
    <w:basedOn w:val="Standaardalinea-lettertype"/>
    <w:link w:val="Kop6"/>
    <w:semiHidden/>
    <w:rsid w:val="004708E9"/>
    <w:rPr>
      <w:rFonts w:ascii="Calibri" w:eastAsiaTheme="majorEastAsia" w:hAnsi="Calibri" w:cstheme="majorBidi"/>
      <w:i/>
      <w:iCs/>
      <w:color w:val="243F60" w:themeColor="accent1" w:themeShade="7F"/>
      <w:sz w:val="21"/>
      <w:szCs w:val="24"/>
    </w:rPr>
  </w:style>
  <w:style w:type="character" w:customStyle="1" w:styleId="Kop7Char">
    <w:name w:val="Kop 7 Char"/>
    <w:basedOn w:val="Standaardalinea-lettertype"/>
    <w:link w:val="Kop7"/>
    <w:semiHidden/>
    <w:rsid w:val="004708E9"/>
    <w:rPr>
      <w:rFonts w:ascii="Calibri" w:eastAsiaTheme="majorEastAsia" w:hAnsi="Calibri" w:cstheme="majorBidi"/>
      <w:i/>
      <w:iCs/>
      <w:color w:val="404040" w:themeColor="text1" w:themeTint="BF"/>
      <w:sz w:val="21"/>
      <w:szCs w:val="24"/>
    </w:rPr>
  </w:style>
  <w:style w:type="character" w:customStyle="1" w:styleId="Kop8Char">
    <w:name w:val="Kop 8 Char"/>
    <w:basedOn w:val="Standaardalinea-lettertype"/>
    <w:link w:val="Kop8"/>
    <w:semiHidden/>
    <w:rsid w:val="004708E9"/>
    <w:rPr>
      <w:rFonts w:ascii="Calibri" w:eastAsiaTheme="majorEastAsia" w:hAnsi="Calibri" w:cstheme="majorBidi"/>
      <w:color w:val="404040" w:themeColor="text1" w:themeTint="BF"/>
      <w:sz w:val="21"/>
    </w:rPr>
  </w:style>
  <w:style w:type="character" w:customStyle="1" w:styleId="Kop9Char">
    <w:name w:val="Kop 9 Char"/>
    <w:basedOn w:val="Standaardalinea-lettertype"/>
    <w:link w:val="Kop9"/>
    <w:semiHidden/>
    <w:rsid w:val="004708E9"/>
    <w:rPr>
      <w:rFonts w:ascii="Calibri" w:eastAsiaTheme="majorEastAsia" w:hAnsi="Calibri" w:cstheme="majorBidi"/>
      <w:i/>
      <w:iCs/>
      <w:color w:val="404040" w:themeColor="text1" w:themeTint="BF"/>
      <w:sz w:val="21"/>
    </w:rPr>
  </w:style>
  <w:style w:type="numbering" w:styleId="Artikelsectie">
    <w:name w:val="Outline List 3"/>
    <w:basedOn w:val="Geenlijst"/>
    <w:rsid w:val="004708E9"/>
    <w:pPr>
      <w:numPr>
        <w:numId w:val="5"/>
      </w:numPr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4708E9"/>
  </w:style>
  <w:style w:type="paragraph" w:styleId="Bloktekst">
    <w:name w:val="Block Text"/>
    <w:basedOn w:val="Standaard"/>
    <w:rsid w:val="004708E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paragraph" w:styleId="Plattetekst">
    <w:name w:val="Body Text"/>
    <w:basedOn w:val="Standaard"/>
    <w:link w:val="PlattetekstChar"/>
    <w:rsid w:val="004708E9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4708E9"/>
    <w:rPr>
      <w:rFonts w:ascii="Calibri" w:hAnsi="Calibri"/>
      <w:sz w:val="21"/>
      <w:szCs w:val="24"/>
    </w:rPr>
  </w:style>
  <w:style w:type="paragraph" w:styleId="Plattetekst2">
    <w:name w:val="Body Text 2"/>
    <w:basedOn w:val="Standaard"/>
    <w:link w:val="Plattetekst2Char"/>
    <w:rsid w:val="004708E9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4708E9"/>
    <w:rPr>
      <w:rFonts w:ascii="Calibri" w:hAnsi="Calibri"/>
      <w:sz w:val="21"/>
      <w:szCs w:val="24"/>
    </w:rPr>
  </w:style>
  <w:style w:type="paragraph" w:styleId="Plattetekst3">
    <w:name w:val="Body Text 3"/>
    <w:basedOn w:val="Standaard"/>
    <w:link w:val="Plattetekst3Char"/>
    <w:rsid w:val="004708E9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4708E9"/>
    <w:rPr>
      <w:rFonts w:ascii="Calibri" w:hAnsi="Calibr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rsid w:val="004708E9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4708E9"/>
    <w:rPr>
      <w:rFonts w:ascii="Calibri" w:hAnsi="Calibri"/>
      <w:sz w:val="21"/>
      <w:szCs w:val="24"/>
    </w:rPr>
  </w:style>
  <w:style w:type="paragraph" w:styleId="Plattetekstinspringen">
    <w:name w:val="Body Text Indent"/>
    <w:basedOn w:val="Standaard"/>
    <w:link w:val="PlattetekstinspringenChar"/>
    <w:rsid w:val="004708E9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4708E9"/>
    <w:rPr>
      <w:rFonts w:ascii="Calibri" w:hAnsi="Calibri"/>
      <w:sz w:val="21"/>
      <w:szCs w:val="24"/>
    </w:rPr>
  </w:style>
  <w:style w:type="paragraph" w:styleId="Platteteksteersteinspringing2">
    <w:name w:val="Body Text First Indent 2"/>
    <w:basedOn w:val="Plattetekstinspringen"/>
    <w:link w:val="Platteteksteersteinspringing2Char"/>
    <w:rsid w:val="004708E9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4708E9"/>
    <w:rPr>
      <w:rFonts w:ascii="Calibri" w:hAnsi="Calibri"/>
      <w:sz w:val="21"/>
      <w:szCs w:val="24"/>
    </w:rPr>
  </w:style>
  <w:style w:type="paragraph" w:styleId="Plattetekstinspringen2">
    <w:name w:val="Body Text Indent 2"/>
    <w:basedOn w:val="Standaard"/>
    <w:link w:val="Plattetekstinspringen2Char"/>
    <w:rsid w:val="004708E9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4708E9"/>
    <w:rPr>
      <w:rFonts w:ascii="Calibri" w:hAnsi="Calibri"/>
      <w:sz w:val="21"/>
      <w:szCs w:val="24"/>
    </w:rPr>
  </w:style>
  <w:style w:type="paragraph" w:styleId="Plattetekstinspringen3">
    <w:name w:val="Body Text Indent 3"/>
    <w:basedOn w:val="Standaard"/>
    <w:link w:val="Plattetekstinspringen3Char"/>
    <w:rsid w:val="004708E9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4708E9"/>
    <w:rPr>
      <w:rFonts w:ascii="Calibri" w:hAnsi="Calibri"/>
      <w:sz w:val="16"/>
      <w:szCs w:val="16"/>
    </w:rPr>
  </w:style>
  <w:style w:type="character" w:styleId="Titelvanboek">
    <w:name w:val="Book Title"/>
    <w:basedOn w:val="Standaardalinea-lettertype"/>
    <w:uiPriority w:val="33"/>
    <w:qFormat/>
    <w:rsid w:val="004708E9"/>
    <w:rPr>
      <w:rFonts w:ascii="Calibri" w:hAnsi="Calibri"/>
      <w:b/>
      <w:bCs/>
      <w:smallCaps/>
      <w:spacing w:val="5"/>
    </w:rPr>
  </w:style>
  <w:style w:type="paragraph" w:styleId="Bijschrift">
    <w:name w:val="caption"/>
    <w:basedOn w:val="Standaard"/>
    <w:next w:val="Standaard"/>
    <w:unhideWhenUsed/>
    <w:qFormat/>
    <w:rsid w:val="004708E9"/>
    <w:pPr>
      <w:spacing w:after="200"/>
    </w:pPr>
    <w:rPr>
      <w:b/>
      <w:bCs/>
      <w:color w:val="4F81BD" w:themeColor="accent1"/>
      <w:sz w:val="18"/>
      <w:szCs w:val="18"/>
    </w:rPr>
  </w:style>
  <w:style w:type="paragraph" w:styleId="Afsluiting">
    <w:name w:val="Closing"/>
    <w:basedOn w:val="Standaard"/>
    <w:link w:val="AfsluitingChar"/>
    <w:rsid w:val="004708E9"/>
    <w:pPr>
      <w:ind w:left="4252"/>
    </w:pPr>
  </w:style>
  <w:style w:type="character" w:customStyle="1" w:styleId="AfsluitingChar">
    <w:name w:val="Afsluiting Char"/>
    <w:basedOn w:val="Standaardalinea-lettertype"/>
    <w:link w:val="Afsluiting"/>
    <w:rsid w:val="004708E9"/>
    <w:rPr>
      <w:rFonts w:ascii="Calibri" w:hAnsi="Calibri"/>
      <w:sz w:val="21"/>
      <w:szCs w:val="24"/>
    </w:rPr>
  </w:style>
  <w:style w:type="table" w:styleId="Kleurrijkraster">
    <w:name w:val="Colorful Grid"/>
    <w:basedOn w:val="Standaardtabe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lijst">
    <w:name w:val="Colorful List"/>
    <w:basedOn w:val="Standaardtabe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arcering">
    <w:name w:val="Colorful Shading"/>
    <w:basedOn w:val="Standaardtabe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rsid w:val="004708E9"/>
    <w:rPr>
      <w:rFonts w:ascii="Calibri" w:hAnsi="Calibri"/>
      <w:sz w:val="16"/>
      <w:szCs w:val="16"/>
    </w:rPr>
  </w:style>
  <w:style w:type="paragraph" w:styleId="Tekstopmerking">
    <w:name w:val="annotation text"/>
    <w:basedOn w:val="Standaard"/>
    <w:link w:val="TekstopmerkingChar"/>
    <w:rsid w:val="004708E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708E9"/>
    <w:rPr>
      <w:rFonts w:ascii="Calibri" w:hAnsi="Calibri"/>
      <w:sz w:val="21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708E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708E9"/>
    <w:rPr>
      <w:rFonts w:ascii="Calibri" w:hAnsi="Calibri"/>
      <w:b/>
      <w:bCs/>
      <w:sz w:val="21"/>
    </w:rPr>
  </w:style>
  <w:style w:type="table" w:styleId="Donkerelijst">
    <w:name w:val="Dark List"/>
    <w:basedOn w:val="Standaardtabe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um">
    <w:name w:val="Date"/>
    <w:basedOn w:val="Standaard"/>
    <w:next w:val="Standaard"/>
    <w:link w:val="DatumChar"/>
    <w:rsid w:val="004708E9"/>
  </w:style>
  <w:style w:type="character" w:customStyle="1" w:styleId="DatumChar">
    <w:name w:val="Datum Char"/>
    <w:basedOn w:val="Standaardalinea-lettertype"/>
    <w:link w:val="Datum"/>
    <w:rsid w:val="004708E9"/>
    <w:rPr>
      <w:rFonts w:ascii="Calibri" w:hAnsi="Calibri"/>
      <w:sz w:val="21"/>
      <w:szCs w:val="24"/>
    </w:rPr>
  </w:style>
  <w:style w:type="paragraph" w:styleId="Documentstructuur">
    <w:name w:val="Document Map"/>
    <w:basedOn w:val="Standaard"/>
    <w:link w:val="DocumentstructuurChar"/>
    <w:rsid w:val="004708E9"/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4708E9"/>
    <w:rPr>
      <w:rFonts w:ascii="Calibri" w:hAnsi="Calibri" w:cs="Tahoma"/>
      <w:sz w:val="16"/>
      <w:szCs w:val="16"/>
    </w:rPr>
  </w:style>
  <w:style w:type="paragraph" w:styleId="E-mailhandtekening">
    <w:name w:val="E-mail Signature"/>
    <w:basedOn w:val="Standaard"/>
    <w:link w:val="E-mailhandtekeningChar"/>
    <w:rsid w:val="004708E9"/>
  </w:style>
  <w:style w:type="character" w:customStyle="1" w:styleId="E-mailhandtekeningChar">
    <w:name w:val="E-mailhandtekening Char"/>
    <w:basedOn w:val="Standaardalinea-lettertype"/>
    <w:link w:val="E-mailhandtekening"/>
    <w:rsid w:val="004708E9"/>
    <w:rPr>
      <w:rFonts w:ascii="Calibri" w:hAnsi="Calibri"/>
      <w:sz w:val="21"/>
      <w:szCs w:val="24"/>
    </w:rPr>
  </w:style>
  <w:style w:type="character" w:styleId="Nadruk">
    <w:name w:val="Emphasis"/>
    <w:basedOn w:val="Standaardalinea-lettertype"/>
    <w:qFormat/>
    <w:rsid w:val="004708E9"/>
    <w:rPr>
      <w:rFonts w:ascii="Calibri" w:hAnsi="Calibri"/>
      <w:i/>
      <w:iCs/>
    </w:rPr>
  </w:style>
  <w:style w:type="character" w:styleId="Eindnootmarkering">
    <w:name w:val="endnote reference"/>
    <w:basedOn w:val="Standaardalinea-lettertype"/>
    <w:rsid w:val="004708E9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rsid w:val="004708E9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4708E9"/>
    <w:rPr>
      <w:rFonts w:ascii="Calibri" w:hAnsi="Calibri"/>
      <w:sz w:val="21"/>
    </w:rPr>
  </w:style>
  <w:style w:type="paragraph" w:styleId="Adresenvelop">
    <w:name w:val="envelope address"/>
    <w:basedOn w:val="Standaard"/>
    <w:rsid w:val="004708E9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</w:rPr>
  </w:style>
  <w:style w:type="paragraph" w:styleId="Afzender">
    <w:name w:val="envelope return"/>
    <w:basedOn w:val="Standaard"/>
    <w:rsid w:val="004708E9"/>
    <w:rPr>
      <w:rFonts w:eastAsiaTheme="majorEastAsia" w:cstheme="majorBidi"/>
      <w:szCs w:val="20"/>
    </w:rPr>
  </w:style>
  <w:style w:type="character" w:styleId="GevolgdeHyperlink">
    <w:name w:val="FollowedHyperlink"/>
    <w:basedOn w:val="Standaardalinea-lettertype"/>
    <w:rsid w:val="004708E9"/>
    <w:rPr>
      <w:rFonts w:ascii="Calibri" w:hAnsi="Calibri"/>
      <w:color w:val="800080" w:themeColor="followedHyperlink"/>
      <w:u w:val="single"/>
    </w:rPr>
  </w:style>
  <w:style w:type="character" w:styleId="Voetnootmarkering">
    <w:name w:val="footnote reference"/>
    <w:basedOn w:val="Standaardalinea-lettertype"/>
    <w:rsid w:val="004708E9"/>
    <w:rPr>
      <w:rFonts w:ascii="Calibri" w:hAnsi="Calibri"/>
      <w:vertAlign w:val="superscript"/>
    </w:rPr>
  </w:style>
  <w:style w:type="paragraph" w:styleId="Voetnoottekst">
    <w:name w:val="footnote text"/>
    <w:basedOn w:val="Standaard"/>
    <w:link w:val="VoetnoottekstChar"/>
    <w:rsid w:val="004708E9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4708E9"/>
    <w:rPr>
      <w:rFonts w:ascii="Calibri" w:hAnsi="Calibri"/>
      <w:sz w:val="21"/>
    </w:rPr>
  </w:style>
  <w:style w:type="character" w:styleId="HTML-acroniem">
    <w:name w:val="HTML Acronym"/>
    <w:basedOn w:val="Standaardalinea-lettertype"/>
    <w:rsid w:val="004708E9"/>
    <w:rPr>
      <w:rFonts w:ascii="Calibri" w:hAnsi="Calibri"/>
    </w:rPr>
  </w:style>
  <w:style w:type="paragraph" w:styleId="HTML-adres">
    <w:name w:val="HTML Address"/>
    <w:basedOn w:val="Standaard"/>
    <w:link w:val="HTML-adresChar"/>
    <w:rsid w:val="004708E9"/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4708E9"/>
    <w:rPr>
      <w:rFonts w:ascii="Calibri" w:hAnsi="Calibri"/>
      <w:i/>
      <w:iCs/>
      <w:sz w:val="21"/>
      <w:szCs w:val="24"/>
    </w:rPr>
  </w:style>
  <w:style w:type="character" w:styleId="HTML-citaat">
    <w:name w:val="HTML Cite"/>
    <w:basedOn w:val="Standaardalinea-lettertype"/>
    <w:rsid w:val="004708E9"/>
    <w:rPr>
      <w:rFonts w:ascii="Calibri" w:hAnsi="Calibri"/>
      <w:i/>
      <w:iCs/>
    </w:rPr>
  </w:style>
  <w:style w:type="character" w:styleId="HTMLCode">
    <w:name w:val="HTML Code"/>
    <w:basedOn w:val="Standaardalinea-lettertype"/>
    <w:rsid w:val="004708E9"/>
    <w:rPr>
      <w:rFonts w:ascii="Calibri" w:hAnsi="Calibri" w:cs="Consolas"/>
      <w:sz w:val="20"/>
      <w:szCs w:val="20"/>
    </w:rPr>
  </w:style>
  <w:style w:type="character" w:styleId="HTMLDefinition">
    <w:name w:val="HTML Definition"/>
    <w:basedOn w:val="Standaardalinea-lettertype"/>
    <w:rsid w:val="004708E9"/>
    <w:rPr>
      <w:rFonts w:ascii="Calibri" w:hAnsi="Calibri"/>
      <w:i/>
      <w:iCs/>
    </w:rPr>
  </w:style>
  <w:style w:type="character" w:styleId="HTML-toetsenbord">
    <w:name w:val="HTML Keyboard"/>
    <w:basedOn w:val="Standaardalinea-lettertype"/>
    <w:rsid w:val="004708E9"/>
    <w:rPr>
      <w:rFonts w:ascii="Calibri" w:hAnsi="Calibri" w:cs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rsid w:val="004708E9"/>
    <w:rPr>
      <w:rFonts w:cs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4708E9"/>
    <w:rPr>
      <w:rFonts w:ascii="Calibri" w:hAnsi="Calibri" w:cs="Consolas"/>
      <w:sz w:val="21"/>
    </w:rPr>
  </w:style>
  <w:style w:type="character" w:styleId="HTML-voorbeeld">
    <w:name w:val="HTML Sample"/>
    <w:basedOn w:val="Standaardalinea-lettertype"/>
    <w:rsid w:val="004708E9"/>
    <w:rPr>
      <w:rFonts w:ascii="Calibri" w:hAnsi="Calibri" w:cs="Consolas"/>
      <w:sz w:val="24"/>
      <w:szCs w:val="24"/>
    </w:rPr>
  </w:style>
  <w:style w:type="character" w:styleId="HTML-schrijfmachine">
    <w:name w:val="HTML Typewriter"/>
    <w:basedOn w:val="Standaardalinea-lettertype"/>
    <w:rsid w:val="004708E9"/>
    <w:rPr>
      <w:rFonts w:ascii="Calibri" w:hAnsi="Calibri" w:cs="Consolas"/>
      <w:sz w:val="20"/>
      <w:szCs w:val="20"/>
    </w:rPr>
  </w:style>
  <w:style w:type="character" w:styleId="HTMLVariable">
    <w:name w:val="HTML Variable"/>
    <w:basedOn w:val="Standaardalinea-lettertype"/>
    <w:rsid w:val="004708E9"/>
    <w:rPr>
      <w:rFonts w:ascii="Calibri" w:hAnsi="Calibri"/>
      <w:i/>
      <w:iCs/>
    </w:rPr>
  </w:style>
  <w:style w:type="character" w:styleId="Hyperlink">
    <w:name w:val="Hyperlink"/>
    <w:basedOn w:val="Standaardalinea-lettertype"/>
    <w:rsid w:val="004708E9"/>
    <w:rPr>
      <w:rFonts w:ascii="Calibri" w:hAnsi="Calibri"/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rsid w:val="004708E9"/>
    <w:pPr>
      <w:ind w:left="200" w:hanging="200"/>
    </w:pPr>
  </w:style>
  <w:style w:type="paragraph" w:styleId="Index2">
    <w:name w:val="index 2"/>
    <w:basedOn w:val="Standaard"/>
    <w:next w:val="Standaard"/>
    <w:autoRedefine/>
    <w:rsid w:val="004708E9"/>
    <w:pPr>
      <w:ind w:left="400" w:hanging="200"/>
    </w:pPr>
  </w:style>
  <w:style w:type="paragraph" w:styleId="Index3">
    <w:name w:val="index 3"/>
    <w:basedOn w:val="Standaard"/>
    <w:next w:val="Standaard"/>
    <w:autoRedefine/>
    <w:rsid w:val="004708E9"/>
    <w:pPr>
      <w:ind w:left="600" w:hanging="200"/>
    </w:pPr>
  </w:style>
  <w:style w:type="paragraph" w:styleId="Index4">
    <w:name w:val="index 4"/>
    <w:basedOn w:val="Standaard"/>
    <w:next w:val="Standaard"/>
    <w:autoRedefine/>
    <w:rsid w:val="004708E9"/>
    <w:pPr>
      <w:ind w:left="800" w:hanging="200"/>
    </w:pPr>
  </w:style>
  <w:style w:type="paragraph" w:styleId="Index5">
    <w:name w:val="index 5"/>
    <w:basedOn w:val="Standaard"/>
    <w:next w:val="Standaard"/>
    <w:autoRedefine/>
    <w:rsid w:val="004708E9"/>
    <w:pPr>
      <w:ind w:left="1000" w:hanging="200"/>
    </w:pPr>
  </w:style>
  <w:style w:type="paragraph" w:styleId="Index6">
    <w:name w:val="index 6"/>
    <w:basedOn w:val="Standaard"/>
    <w:next w:val="Standaard"/>
    <w:autoRedefine/>
    <w:rsid w:val="004708E9"/>
    <w:pPr>
      <w:ind w:left="1200" w:hanging="200"/>
    </w:pPr>
  </w:style>
  <w:style w:type="paragraph" w:styleId="Index7">
    <w:name w:val="index 7"/>
    <w:basedOn w:val="Standaard"/>
    <w:next w:val="Standaard"/>
    <w:autoRedefine/>
    <w:rsid w:val="004708E9"/>
    <w:pPr>
      <w:ind w:left="1400" w:hanging="200"/>
    </w:pPr>
  </w:style>
  <w:style w:type="paragraph" w:styleId="Index8">
    <w:name w:val="index 8"/>
    <w:basedOn w:val="Standaard"/>
    <w:next w:val="Standaard"/>
    <w:autoRedefine/>
    <w:rsid w:val="004708E9"/>
    <w:pPr>
      <w:ind w:left="1600" w:hanging="200"/>
    </w:pPr>
  </w:style>
  <w:style w:type="paragraph" w:styleId="Index9">
    <w:name w:val="index 9"/>
    <w:basedOn w:val="Standaard"/>
    <w:next w:val="Standaard"/>
    <w:autoRedefine/>
    <w:rsid w:val="004708E9"/>
    <w:pPr>
      <w:ind w:left="1800" w:hanging="200"/>
    </w:pPr>
  </w:style>
  <w:style w:type="paragraph" w:styleId="Indexkop">
    <w:name w:val="index heading"/>
    <w:basedOn w:val="Standaard"/>
    <w:next w:val="Index1"/>
    <w:rsid w:val="004708E9"/>
    <w:rPr>
      <w:rFonts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qFormat/>
    <w:rsid w:val="004708E9"/>
    <w:rPr>
      <w:rFonts w:ascii="Calibri" w:hAnsi="Calibri"/>
      <w:b/>
      <w:bCs/>
      <w:i/>
      <w:iCs/>
      <w:color w:val="4F81BD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708E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708E9"/>
    <w:rPr>
      <w:rFonts w:ascii="Calibri" w:hAnsi="Calibri"/>
      <w:b/>
      <w:bCs/>
      <w:i/>
      <w:iCs/>
      <w:color w:val="4F81BD" w:themeColor="accent1"/>
      <w:sz w:val="21"/>
      <w:szCs w:val="24"/>
    </w:rPr>
  </w:style>
  <w:style w:type="character" w:styleId="Intensieveverwijzing">
    <w:name w:val="Intense Reference"/>
    <w:basedOn w:val="Standaardalinea-lettertype"/>
    <w:uiPriority w:val="32"/>
    <w:qFormat/>
    <w:rsid w:val="004708E9"/>
    <w:rPr>
      <w:rFonts w:ascii="Calibri" w:hAnsi="Calibri"/>
      <w:b/>
      <w:bCs/>
      <w:smallCaps/>
      <w:color w:val="C0504D" w:themeColor="accent2"/>
      <w:spacing w:val="5"/>
      <w:u w:val="single"/>
    </w:rPr>
  </w:style>
  <w:style w:type="table" w:styleId="Lichtraster">
    <w:name w:val="Light Grid"/>
    <w:basedOn w:val="Standaardtabel"/>
    <w:uiPriority w:val="62"/>
    <w:rsid w:val="004708E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4708E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4708E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4708E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4708E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4708E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4708E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lijst">
    <w:name w:val="Light List"/>
    <w:basedOn w:val="Standaardtabel"/>
    <w:uiPriority w:val="61"/>
    <w:rsid w:val="004708E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4708E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4708E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4708E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4708E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4708E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4708E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4708E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4708E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4708E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4708E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4708E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4708E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4708E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Regelnummer">
    <w:name w:val="line number"/>
    <w:basedOn w:val="Standaardalinea-lettertype"/>
    <w:rsid w:val="004708E9"/>
    <w:rPr>
      <w:rFonts w:ascii="Calibri" w:hAnsi="Calibri"/>
    </w:rPr>
  </w:style>
  <w:style w:type="paragraph" w:styleId="Lijst">
    <w:name w:val="List"/>
    <w:basedOn w:val="Standaard"/>
    <w:rsid w:val="004708E9"/>
    <w:pPr>
      <w:ind w:left="283" w:hanging="283"/>
      <w:contextualSpacing/>
    </w:pPr>
  </w:style>
  <w:style w:type="paragraph" w:styleId="Lijst2">
    <w:name w:val="List 2"/>
    <w:basedOn w:val="Standaard"/>
    <w:rsid w:val="004708E9"/>
    <w:pPr>
      <w:ind w:left="566" w:hanging="283"/>
      <w:contextualSpacing/>
    </w:pPr>
  </w:style>
  <w:style w:type="paragraph" w:styleId="Lijst3">
    <w:name w:val="List 3"/>
    <w:basedOn w:val="Standaard"/>
    <w:rsid w:val="004708E9"/>
    <w:pPr>
      <w:ind w:left="849" w:hanging="283"/>
      <w:contextualSpacing/>
    </w:pPr>
  </w:style>
  <w:style w:type="paragraph" w:styleId="Lijst4">
    <w:name w:val="List 4"/>
    <w:basedOn w:val="Standaard"/>
    <w:rsid w:val="004708E9"/>
    <w:pPr>
      <w:ind w:left="1132" w:hanging="283"/>
      <w:contextualSpacing/>
    </w:pPr>
  </w:style>
  <w:style w:type="paragraph" w:styleId="Lijst5">
    <w:name w:val="List 5"/>
    <w:basedOn w:val="Standaard"/>
    <w:rsid w:val="004708E9"/>
    <w:pPr>
      <w:ind w:left="1415" w:hanging="283"/>
      <w:contextualSpacing/>
    </w:pPr>
  </w:style>
  <w:style w:type="paragraph" w:styleId="Lijstopsomteken">
    <w:name w:val="List Bullet"/>
    <w:basedOn w:val="Standaard"/>
    <w:rsid w:val="004708E9"/>
    <w:pPr>
      <w:numPr>
        <w:numId w:val="7"/>
      </w:numPr>
      <w:contextualSpacing/>
    </w:pPr>
  </w:style>
  <w:style w:type="paragraph" w:styleId="Lijstopsomteken2">
    <w:name w:val="List Bullet 2"/>
    <w:basedOn w:val="Standaard"/>
    <w:rsid w:val="004708E9"/>
    <w:pPr>
      <w:numPr>
        <w:numId w:val="8"/>
      </w:numPr>
      <w:contextualSpacing/>
    </w:pPr>
  </w:style>
  <w:style w:type="paragraph" w:styleId="Lijstopsomteken3">
    <w:name w:val="List Bullet 3"/>
    <w:basedOn w:val="Standaard"/>
    <w:rsid w:val="004708E9"/>
    <w:pPr>
      <w:numPr>
        <w:numId w:val="9"/>
      </w:numPr>
      <w:contextualSpacing/>
    </w:pPr>
  </w:style>
  <w:style w:type="paragraph" w:styleId="Lijstopsomteken4">
    <w:name w:val="List Bullet 4"/>
    <w:basedOn w:val="Standaard"/>
    <w:rsid w:val="004708E9"/>
    <w:pPr>
      <w:numPr>
        <w:numId w:val="10"/>
      </w:numPr>
      <w:contextualSpacing/>
    </w:pPr>
  </w:style>
  <w:style w:type="paragraph" w:styleId="Lijstopsomteken5">
    <w:name w:val="List Bullet 5"/>
    <w:basedOn w:val="Standaard"/>
    <w:rsid w:val="004708E9"/>
    <w:pPr>
      <w:numPr>
        <w:numId w:val="11"/>
      </w:numPr>
      <w:contextualSpacing/>
    </w:pPr>
  </w:style>
  <w:style w:type="paragraph" w:styleId="Lijstvoortzetting">
    <w:name w:val="List Continue"/>
    <w:basedOn w:val="Standaard"/>
    <w:rsid w:val="004708E9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4708E9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4708E9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4708E9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4708E9"/>
    <w:pPr>
      <w:spacing w:after="120"/>
      <w:ind w:left="1415"/>
      <w:contextualSpacing/>
    </w:pPr>
  </w:style>
  <w:style w:type="paragraph" w:styleId="Lijstnummering">
    <w:name w:val="List Number"/>
    <w:basedOn w:val="Standaard"/>
    <w:rsid w:val="004708E9"/>
    <w:pPr>
      <w:numPr>
        <w:numId w:val="12"/>
      </w:numPr>
      <w:contextualSpacing/>
    </w:pPr>
  </w:style>
  <w:style w:type="paragraph" w:styleId="Lijstnummering2">
    <w:name w:val="List Number 2"/>
    <w:basedOn w:val="Standaard"/>
    <w:rsid w:val="004708E9"/>
    <w:pPr>
      <w:numPr>
        <w:numId w:val="13"/>
      </w:numPr>
      <w:contextualSpacing/>
    </w:pPr>
  </w:style>
  <w:style w:type="paragraph" w:styleId="Lijstnummering3">
    <w:name w:val="List Number 3"/>
    <w:basedOn w:val="Standaard"/>
    <w:rsid w:val="004708E9"/>
    <w:pPr>
      <w:numPr>
        <w:numId w:val="14"/>
      </w:numPr>
      <w:contextualSpacing/>
    </w:pPr>
  </w:style>
  <w:style w:type="paragraph" w:styleId="Lijstnummering4">
    <w:name w:val="List Number 4"/>
    <w:basedOn w:val="Standaard"/>
    <w:rsid w:val="004708E9"/>
    <w:pPr>
      <w:numPr>
        <w:numId w:val="15"/>
      </w:numPr>
      <w:contextualSpacing/>
    </w:pPr>
  </w:style>
  <w:style w:type="paragraph" w:styleId="Lijstnummering5">
    <w:name w:val="List Number 5"/>
    <w:basedOn w:val="Standaard"/>
    <w:rsid w:val="004708E9"/>
    <w:pPr>
      <w:numPr>
        <w:numId w:val="16"/>
      </w:numPr>
      <w:contextualSpacing/>
    </w:pPr>
  </w:style>
  <w:style w:type="paragraph" w:styleId="Macrotekst">
    <w:name w:val="macro"/>
    <w:link w:val="MacrotekstChar"/>
    <w:rsid w:val="004708E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alibri" w:hAnsi="Calibri" w:cs="Consolas"/>
    </w:rPr>
  </w:style>
  <w:style w:type="character" w:customStyle="1" w:styleId="MacrotekstChar">
    <w:name w:val="Macrotekst Char"/>
    <w:basedOn w:val="Standaardalinea-lettertype"/>
    <w:link w:val="Macrotekst"/>
    <w:rsid w:val="004708E9"/>
    <w:rPr>
      <w:rFonts w:ascii="Calibri" w:hAnsi="Calibri" w:cs="Consolas"/>
    </w:rPr>
  </w:style>
  <w:style w:type="table" w:styleId="Gemiddeldraster1">
    <w:name w:val="Medium Grid 1"/>
    <w:basedOn w:val="Standaardtabel"/>
    <w:uiPriority w:val="67"/>
    <w:rsid w:val="004708E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4708E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4708E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4708E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4708E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4708E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4708E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lijst1">
    <w:name w:val="Medium List 1"/>
    <w:basedOn w:val="Standaardtabe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rsid w:val="004708E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4708E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4708E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4708E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4708E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4708E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4708E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rsid w:val="004708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4708E9"/>
    <w:rPr>
      <w:rFonts w:ascii="Calibri" w:eastAsiaTheme="majorEastAsia" w:hAnsi="Calibr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qFormat/>
    <w:rsid w:val="004708E9"/>
    <w:rPr>
      <w:rFonts w:ascii="Calibri" w:hAnsi="Calibri"/>
      <w:szCs w:val="24"/>
    </w:rPr>
  </w:style>
  <w:style w:type="paragraph" w:styleId="Normaalweb">
    <w:name w:val="Normal (Web)"/>
    <w:basedOn w:val="Standaard"/>
    <w:rsid w:val="004708E9"/>
    <w:rPr>
      <w:sz w:val="24"/>
    </w:rPr>
  </w:style>
  <w:style w:type="paragraph" w:styleId="Standaardinspringing">
    <w:name w:val="Normal Indent"/>
    <w:basedOn w:val="Standaard"/>
    <w:rsid w:val="004708E9"/>
    <w:pPr>
      <w:ind w:left="720"/>
    </w:pPr>
  </w:style>
  <w:style w:type="paragraph" w:styleId="Notitiekop">
    <w:name w:val="Note Heading"/>
    <w:basedOn w:val="Standaard"/>
    <w:next w:val="Standaard"/>
    <w:link w:val="NotitiekopChar"/>
    <w:rsid w:val="004708E9"/>
  </w:style>
  <w:style w:type="character" w:customStyle="1" w:styleId="NotitiekopChar">
    <w:name w:val="Notitiekop Char"/>
    <w:basedOn w:val="Standaardalinea-lettertype"/>
    <w:link w:val="Notitiekop"/>
    <w:rsid w:val="004708E9"/>
    <w:rPr>
      <w:rFonts w:ascii="Calibri" w:hAnsi="Calibri"/>
      <w:sz w:val="21"/>
      <w:szCs w:val="24"/>
    </w:rPr>
  </w:style>
  <w:style w:type="character" w:styleId="Paginanummer">
    <w:name w:val="page number"/>
    <w:basedOn w:val="Standaardalinea-lettertype"/>
    <w:rsid w:val="004708E9"/>
    <w:rPr>
      <w:rFonts w:ascii="Calibri" w:hAnsi="Calibri"/>
    </w:rPr>
  </w:style>
  <w:style w:type="character" w:styleId="Tekstvantijdelijkeaanduiding">
    <w:name w:val="Placeholder Text"/>
    <w:basedOn w:val="Standaardalinea-lettertype"/>
    <w:uiPriority w:val="99"/>
    <w:semiHidden/>
    <w:rsid w:val="004708E9"/>
    <w:rPr>
      <w:rFonts w:ascii="Calibri" w:hAnsi="Calibri"/>
      <w:color w:val="0000FF"/>
    </w:rPr>
  </w:style>
  <w:style w:type="paragraph" w:styleId="Tekstzonderopmaak">
    <w:name w:val="Plain Text"/>
    <w:basedOn w:val="Standaard"/>
    <w:link w:val="TekstzonderopmaakChar"/>
    <w:rsid w:val="004708E9"/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4708E9"/>
    <w:rPr>
      <w:rFonts w:ascii="Calibri" w:hAnsi="Calibri" w:cs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qFormat/>
    <w:rsid w:val="004708E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4708E9"/>
    <w:rPr>
      <w:rFonts w:ascii="Calibri" w:hAnsi="Calibri"/>
      <w:i/>
      <w:iCs/>
      <w:color w:val="000000" w:themeColor="text1"/>
      <w:sz w:val="21"/>
      <w:szCs w:val="24"/>
    </w:rPr>
  </w:style>
  <w:style w:type="paragraph" w:styleId="Aanhef">
    <w:name w:val="Salutation"/>
    <w:basedOn w:val="Standaard"/>
    <w:next w:val="Standaard"/>
    <w:link w:val="AanhefChar"/>
    <w:rsid w:val="004708E9"/>
  </w:style>
  <w:style w:type="character" w:customStyle="1" w:styleId="AanhefChar">
    <w:name w:val="Aanhef Char"/>
    <w:basedOn w:val="Standaardalinea-lettertype"/>
    <w:link w:val="Aanhef"/>
    <w:rsid w:val="004708E9"/>
    <w:rPr>
      <w:rFonts w:ascii="Calibri" w:hAnsi="Calibri"/>
      <w:sz w:val="21"/>
      <w:szCs w:val="24"/>
    </w:rPr>
  </w:style>
  <w:style w:type="paragraph" w:styleId="Handtekening">
    <w:name w:val="Signature"/>
    <w:basedOn w:val="Standaard"/>
    <w:link w:val="HandtekeningChar"/>
    <w:rsid w:val="004708E9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4708E9"/>
    <w:rPr>
      <w:rFonts w:ascii="Calibri" w:hAnsi="Calibri"/>
      <w:sz w:val="21"/>
      <w:szCs w:val="24"/>
    </w:rPr>
  </w:style>
  <w:style w:type="character" w:styleId="Zwaar">
    <w:name w:val="Strong"/>
    <w:basedOn w:val="Standaardalinea-lettertype"/>
    <w:qFormat/>
    <w:rsid w:val="004708E9"/>
    <w:rPr>
      <w:rFonts w:ascii="Calibri" w:hAnsi="Calibri"/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4708E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4708E9"/>
    <w:rPr>
      <w:rFonts w:ascii="Calibri" w:eastAsiaTheme="majorEastAsia" w:hAnsi="Calibr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708E9"/>
    <w:rPr>
      <w:rFonts w:ascii="Calibri" w:hAnsi="Calibri"/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qFormat/>
    <w:rsid w:val="004708E9"/>
    <w:rPr>
      <w:rFonts w:ascii="Calibri" w:hAnsi="Calibri"/>
      <w:smallCaps/>
      <w:color w:val="C0504D" w:themeColor="accent2"/>
      <w:u w:val="single"/>
    </w:rPr>
  </w:style>
  <w:style w:type="table" w:styleId="3D-effectenvoortabel1">
    <w:name w:val="Table 3D effects 1"/>
    <w:basedOn w:val="Standaardtabel"/>
    <w:rsid w:val="004708E9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4708E9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4708E9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rsid w:val="004708E9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4708E9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4708E9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4708E9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4708E9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4708E9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4708E9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rsid w:val="004708E9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4708E9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4708E9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4708E9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4708E9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rsid w:val="004708E9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4708E9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rsid w:val="004708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4708E9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4708E9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4708E9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4708E9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4708E9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1">
    <w:name w:val="Table List 1"/>
    <w:basedOn w:val="Standaardtabel"/>
    <w:rsid w:val="004708E9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4708E9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4708E9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4708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4708E9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4708E9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4708E9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rsid w:val="004708E9"/>
    <w:pPr>
      <w:ind w:left="200" w:hanging="200"/>
    </w:pPr>
  </w:style>
  <w:style w:type="paragraph" w:styleId="Lijstmetafbeeldingen">
    <w:name w:val="table of figures"/>
    <w:basedOn w:val="Standaard"/>
    <w:next w:val="Standaard"/>
    <w:rsid w:val="004708E9"/>
  </w:style>
  <w:style w:type="table" w:styleId="Professioneletabel">
    <w:name w:val="Table Professional"/>
    <w:basedOn w:val="Standaardtabel"/>
    <w:rsid w:val="004708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rsid w:val="004708E9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4708E9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rsid w:val="004708E9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4708E9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4708E9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rsid w:val="004708E9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4708E9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4708E9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4708E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4708E9"/>
    <w:rPr>
      <w:rFonts w:ascii="Calibri" w:eastAsiaTheme="majorEastAsia" w:hAnsi="Calibri" w:cstheme="majorBidi"/>
      <w:color w:val="17365D" w:themeColor="text2" w:themeShade="BF"/>
      <w:spacing w:val="5"/>
      <w:kern w:val="28"/>
      <w:sz w:val="52"/>
      <w:szCs w:val="52"/>
    </w:rPr>
  </w:style>
  <w:style w:type="paragraph" w:styleId="Kopbronvermelding">
    <w:name w:val="toa heading"/>
    <w:basedOn w:val="Standaard"/>
    <w:next w:val="Standaard"/>
    <w:rsid w:val="004708E9"/>
    <w:pPr>
      <w:spacing w:before="120"/>
    </w:pPr>
    <w:rPr>
      <w:rFonts w:eastAsiaTheme="majorEastAsia" w:cstheme="majorBidi"/>
      <w:b/>
      <w:bCs/>
      <w:sz w:val="24"/>
    </w:rPr>
  </w:style>
  <w:style w:type="paragraph" w:styleId="Inhopg1">
    <w:name w:val="toc 1"/>
    <w:basedOn w:val="Standaard"/>
    <w:next w:val="Standaard"/>
    <w:autoRedefine/>
    <w:rsid w:val="004708E9"/>
    <w:pPr>
      <w:spacing w:after="100"/>
    </w:pPr>
  </w:style>
  <w:style w:type="paragraph" w:styleId="Inhopg2">
    <w:name w:val="toc 2"/>
    <w:basedOn w:val="Standaard"/>
    <w:next w:val="Standaard"/>
    <w:autoRedefine/>
    <w:rsid w:val="004708E9"/>
    <w:pPr>
      <w:spacing w:after="100"/>
      <w:ind w:left="200"/>
    </w:pPr>
  </w:style>
  <w:style w:type="paragraph" w:styleId="Inhopg3">
    <w:name w:val="toc 3"/>
    <w:basedOn w:val="Standaard"/>
    <w:next w:val="Standaard"/>
    <w:autoRedefine/>
    <w:rsid w:val="004708E9"/>
    <w:pPr>
      <w:spacing w:after="100"/>
      <w:ind w:left="400"/>
    </w:pPr>
  </w:style>
  <w:style w:type="paragraph" w:styleId="Inhopg4">
    <w:name w:val="toc 4"/>
    <w:basedOn w:val="Standaard"/>
    <w:next w:val="Standaard"/>
    <w:autoRedefine/>
    <w:rsid w:val="004708E9"/>
    <w:pPr>
      <w:spacing w:after="100"/>
      <w:ind w:left="600"/>
    </w:pPr>
  </w:style>
  <w:style w:type="paragraph" w:styleId="Inhopg5">
    <w:name w:val="toc 5"/>
    <w:basedOn w:val="Standaard"/>
    <w:next w:val="Standaard"/>
    <w:autoRedefine/>
    <w:rsid w:val="004708E9"/>
    <w:pPr>
      <w:spacing w:after="100"/>
      <w:ind w:left="800"/>
    </w:pPr>
  </w:style>
  <w:style w:type="paragraph" w:styleId="Inhopg6">
    <w:name w:val="toc 6"/>
    <w:basedOn w:val="Standaard"/>
    <w:next w:val="Standaard"/>
    <w:autoRedefine/>
    <w:rsid w:val="004708E9"/>
    <w:pPr>
      <w:spacing w:after="100"/>
      <w:ind w:left="1000"/>
    </w:pPr>
  </w:style>
  <w:style w:type="paragraph" w:styleId="Inhopg7">
    <w:name w:val="toc 7"/>
    <w:basedOn w:val="Standaard"/>
    <w:next w:val="Standaard"/>
    <w:autoRedefine/>
    <w:rsid w:val="004708E9"/>
    <w:pPr>
      <w:spacing w:after="100"/>
      <w:ind w:left="1200"/>
    </w:pPr>
  </w:style>
  <w:style w:type="paragraph" w:styleId="Inhopg8">
    <w:name w:val="toc 8"/>
    <w:basedOn w:val="Standaard"/>
    <w:next w:val="Standaard"/>
    <w:autoRedefine/>
    <w:rsid w:val="004708E9"/>
    <w:pPr>
      <w:spacing w:after="100"/>
      <w:ind w:left="1400"/>
    </w:pPr>
  </w:style>
  <w:style w:type="paragraph" w:styleId="Inhopg9">
    <w:name w:val="toc 9"/>
    <w:basedOn w:val="Standaard"/>
    <w:next w:val="Standaard"/>
    <w:autoRedefine/>
    <w:rsid w:val="004708E9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708E9"/>
    <w:pPr>
      <w:numPr>
        <w:numId w:val="0"/>
      </w:numPr>
      <w:outlineLvl w:val="9"/>
    </w:pPr>
  </w:style>
  <w:style w:type="paragraph" w:customStyle="1" w:styleId="Versie">
    <w:name w:val="_Versie"/>
    <w:basedOn w:val="Contactinfo8"/>
    <w:qFormat/>
    <w:rsid w:val="00E46A74"/>
    <w:pPr>
      <w:jc w:val="right"/>
    </w:pPr>
    <w:rPr>
      <w:rFonts w:asciiTheme="majorHAnsi" w:hAnsiTheme="majorHAnsi"/>
      <w:sz w:val="16"/>
    </w:rPr>
  </w:style>
  <w:style w:type="numbering" w:customStyle="1" w:styleId="DWAopsomming2010">
    <w:name w:val="DWAopsomming (2010)"/>
    <w:uiPriority w:val="99"/>
    <w:rsid w:val="00A61475"/>
    <w:pPr>
      <w:numPr>
        <w:numId w:val="18"/>
      </w:numPr>
    </w:pPr>
  </w:style>
  <w:style w:type="paragraph" w:styleId="Revisie">
    <w:name w:val="Revision"/>
    <w:hidden/>
    <w:uiPriority w:val="99"/>
    <w:semiHidden/>
    <w:rsid w:val="00E91FAB"/>
    <w:rPr>
      <w:rFonts w:ascii="Calibri" w:hAnsi="Calibri"/>
      <w:sz w:val="21"/>
      <w:szCs w:val="24"/>
    </w:rPr>
  </w:style>
  <w:style w:type="numbering" w:customStyle="1" w:styleId="DWAnummering2010">
    <w:name w:val="DWAnummering (2010)"/>
    <w:basedOn w:val="Geenlijst"/>
    <w:uiPriority w:val="99"/>
    <w:rsid w:val="00B8052C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eyScript\VU%20Word%20Addin\Bouwstenen\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2432A2EE914EDFB5548EE9D946B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332FD-6D60-42C8-AD3B-3AB8E1A60858}"/>
      </w:docPartPr>
      <w:docPartBody>
        <w:p w:rsidR="00777278" w:rsidRDefault="00777278">
          <w:pPr>
            <w:pStyle w:val="352432A2EE914EDFB5548EE9D946BA85"/>
          </w:pPr>
          <w:r w:rsidRPr="004C5F78">
            <w:rPr>
              <w:rStyle w:val="Tekstvantijdelijkeaanduiding"/>
            </w:rPr>
            <w:t>Typ tekst</w:t>
          </w:r>
        </w:p>
      </w:docPartBody>
    </w:docPart>
    <w:docPart>
      <w:docPartPr>
        <w:name w:val="9A6281FF463549BF89D858BEF87B4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2950B-8595-4E91-9B24-1E9FA99E34D4}"/>
      </w:docPartPr>
      <w:docPartBody>
        <w:p w:rsidR="00777278" w:rsidRDefault="00777278">
          <w:pPr>
            <w:pStyle w:val="9A6281FF463549BF89D858BEF87B4BF4"/>
          </w:pPr>
          <w:r w:rsidRPr="004C5F78">
            <w:rPr>
              <w:rStyle w:val="Tekstvantijdelijkeaanduiding"/>
            </w:rPr>
            <w:t>Typ tekst</w:t>
          </w:r>
        </w:p>
      </w:docPartBody>
    </w:docPart>
    <w:docPart>
      <w:docPartPr>
        <w:name w:val="F37E6D11991F4BE39C91E586409FD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D1C0A-9F84-4123-94EA-29582D372FCB}"/>
      </w:docPartPr>
      <w:docPartBody>
        <w:p w:rsidR="00777278" w:rsidRDefault="00777278">
          <w:pPr>
            <w:pStyle w:val="F37E6D11991F4BE39C91E586409FDA33"/>
          </w:pPr>
          <w:r w:rsidRPr="004C5F78">
            <w:rPr>
              <w:rStyle w:val="Tekstvantijdelijkeaanduiding"/>
            </w:rPr>
            <w:t>Typ tekst</w:t>
          </w:r>
        </w:p>
      </w:docPartBody>
    </w:docPart>
    <w:docPart>
      <w:docPartPr>
        <w:name w:val="CE473BE1D3484697AA0F8E3B1D3D9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BA2C2-EDF3-4C16-9191-FDC4760D5DEA}"/>
      </w:docPartPr>
      <w:docPartBody>
        <w:p w:rsidR="00777278" w:rsidRDefault="00777278">
          <w:pPr>
            <w:pStyle w:val="CE473BE1D3484697AA0F8E3B1D3D9B23"/>
          </w:pPr>
          <w:r w:rsidRPr="004C5F78">
            <w:rPr>
              <w:rStyle w:val="Tekstvantijdelijkeaanduiding"/>
            </w:rPr>
            <w:t>Typ tekst</w:t>
          </w:r>
        </w:p>
      </w:docPartBody>
    </w:docPart>
    <w:docPart>
      <w:docPartPr>
        <w:name w:val="9FDEDC1132A04FDB84B59A582FC9A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3AEC0-CDB1-40B9-B3D4-5E5FF71842B3}"/>
      </w:docPartPr>
      <w:docPartBody>
        <w:p w:rsidR="00777278" w:rsidRDefault="00777278">
          <w:pPr>
            <w:pStyle w:val="9FDEDC1132A04FDB84B59A582FC9A994"/>
          </w:pPr>
          <w:r w:rsidRPr="004C5F78">
            <w:rPr>
              <w:rStyle w:val="Tekstvantijdelijkeaanduiding"/>
            </w:rPr>
            <w:t>Typ tekst</w:t>
          </w:r>
        </w:p>
      </w:docPartBody>
    </w:docPart>
    <w:docPart>
      <w:docPartPr>
        <w:name w:val="9059A1CB58194AE7BAF005CD93BDA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A24ED-3ECC-4D24-987D-06D4E2CF0500}"/>
      </w:docPartPr>
      <w:docPartBody>
        <w:p w:rsidR="00777278" w:rsidRDefault="00777278">
          <w:pPr>
            <w:pStyle w:val="9059A1CB58194AE7BAF005CD93BDA632"/>
          </w:pPr>
          <w:r w:rsidRPr="004C5F78">
            <w:rPr>
              <w:rStyle w:val="Tekstvantijdelijkeaanduiding"/>
            </w:rPr>
            <w:t>Typ tekst</w:t>
          </w:r>
        </w:p>
      </w:docPartBody>
    </w:docPart>
    <w:docPart>
      <w:docPartPr>
        <w:name w:val="9CFA27EBC60D4367BA2AE451CF6D3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61191-79E5-4700-87F2-A79457315F0B}"/>
      </w:docPartPr>
      <w:docPartBody>
        <w:p w:rsidR="00777278" w:rsidRDefault="00777278">
          <w:pPr>
            <w:pStyle w:val="9CFA27EBC60D4367BA2AE451CF6D3F9A"/>
          </w:pPr>
          <w:r w:rsidRPr="004C5F78">
            <w:rPr>
              <w:rStyle w:val="Tekstvantijdelijkeaanduiding"/>
            </w:rPr>
            <w:t>Typ tekst</w:t>
          </w:r>
        </w:p>
      </w:docPartBody>
    </w:docPart>
    <w:docPart>
      <w:docPartPr>
        <w:name w:val="00376778BA594586BC5D16FF4E9BF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7A22C-3599-47A7-A7A6-830023AF7DD2}"/>
      </w:docPartPr>
      <w:docPartBody>
        <w:p w:rsidR="00777278" w:rsidRDefault="00777278">
          <w:pPr>
            <w:pStyle w:val="00376778BA594586BC5D16FF4E9BFBF0"/>
          </w:pPr>
          <w:r w:rsidRPr="004C5F78">
            <w:rPr>
              <w:rStyle w:val="Tekstvantijdelijkeaanduiding"/>
            </w:rPr>
            <w:t>Typ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ala Sans">
    <w:altName w:val="Times New Roman"/>
    <w:panose1 w:val="00000000000000000000"/>
    <w:charset w:val="00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78"/>
    <w:rsid w:val="006A2475"/>
    <w:rsid w:val="00777278"/>
    <w:rsid w:val="00964310"/>
    <w:rsid w:val="009D2F25"/>
    <w:rsid w:val="00A01583"/>
    <w:rsid w:val="00AB16F4"/>
    <w:rsid w:val="00BA1719"/>
    <w:rsid w:val="00ED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rFonts w:ascii="Calibri" w:hAnsi="Calibri"/>
      <w:color w:val="0000FF"/>
    </w:rPr>
  </w:style>
  <w:style w:type="paragraph" w:customStyle="1" w:styleId="352432A2EE914EDFB5548EE9D946BA85">
    <w:name w:val="352432A2EE914EDFB5548EE9D946BA85"/>
  </w:style>
  <w:style w:type="paragraph" w:customStyle="1" w:styleId="9A6281FF463549BF89D858BEF87B4BF4">
    <w:name w:val="9A6281FF463549BF89D858BEF87B4BF4"/>
  </w:style>
  <w:style w:type="paragraph" w:customStyle="1" w:styleId="F37E6D11991F4BE39C91E586409FDA33">
    <w:name w:val="F37E6D11991F4BE39C91E586409FDA33"/>
  </w:style>
  <w:style w:type="paragraph" w:customStyle="1" w:styleId="CE473BE1D3484697AA0F8E3B1D3D9B23">
    <w:name w:val="CE473BE1D3484697AA0F8E3B1D3D9B23"/>
  </w:style>
  <w:style w:type="paragraph" w:customStyle="1" w:styleId="9FDEDC1132A04FDB84B59A582FC9A994">
    <w:name w:val="9FDEDC1132A04FDB84B59A582FC9A994"/>
  </w:style>
  <w:style w:type="paragraph" w:customStyle="1" w:styleId="9059A1CB58194AE7BAF005CD93BDA632">
    <w:name w:val="9059A1CB58194AE7BAF005CD93BDA632"/>
  </w:style>
  <w:style w:type="paragraph" w:customStyle="1" w:styleId="9CFA27EBC60D4367BA2AE451CF6D3F9A">
    <w:name w:val="9CFA27EBC60D4367BA2AE451CF6D3F9A"/>
  </w:style>
  <w:style w:type="paragraph" w:customStyle="1" w:styleId="00376778BA594586BC5D16FF4E9BFBF0">
    <w:name w:val="00376778BA594586BC5D16FF4E9BFB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!--Variabelen uit subform UxDocumentForm-->
<variabelen xmlns="http://www.keyscript.nl/huisstijl/UxDocumentForm">
  <UxDocumentForm>
    <uxCcField>Bob Boudewijn</uxCcField>
    <uxVanField>Ane Marten de Vries</uxVanField>
    <uxAanField>Toekomstige contractor EA “Realisatie drie nieuwe koelmachines met toebehoren inclusief onderhoud” </uxAanField>
    <uxVuEenheidField>CCE BV</uxVuEenheidField>
    <uxEmailField>a.m.devries@vu.nl</uxEmailField>
    <uxTelefoonField>+31653122546</uxTelefoonField>
    <uxKenmerkField/>
    <uxDatumField>02-10-2024</uxDatumField>
    <uxBetreftField>Plan van Aanpak binnenterrein EC in relatie tot nieuwe koelmachines </uxBetreftField>
    <uxVersieField>1.0</uxVersieField>
    <uxAfsluitingField>Met vriendelijke groet,</uxAfsluitingField>
    <uxAanhefField>Geachte,</uxAanhefField>
    <uxEngelsOption>false</uxEngelsOption>
    <uxNederlandsOption>true</uxNederlandsOption>
  </UxDocumentForm>
</variabele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1dcdfa-2b6c-4e92-9956-3b2ec4d5bb83">
      <Terms xmlns="http://schemas.microsoft.com/office/infopath/2007/PartnerControls"/>
    </lcf76f155ced4ddcb4097134ff3c332f>
    <TaxCatchAll xmlns="5eb5f12a-49b5-4028-a95b-21ec1ccadfc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650F672E208429EC25CAD02FA066C" ma:contentTypeVersion="15" ma:contentTypeDescription="Create a new document." ma:contentTypeScope="" ma:versionID="0d0479869d81c37a152cdc8371bd9072">
  <xsd:schema xmlns:xsd="http://www.w3.org/2001/XMLSchema" xmlns:xs="http://www.w3.org/2001/XMLSchema" xmlns:p="http://schemas.microsoft.com/office/2006/metadata/properties" xmlns:ns2="c41dcdfa-2b6c-4e92-9956-3b2ec4d5bb83" xmlns:ns3="5eb5f12a-49b5-4028-a95b-21ec1ccadfca" targetNamespace="http://schemas.microsoft.com/office/2006/metadata/properties" ma:root="true" ma:fieldsID="e1c42a96cf8bdb6f00765cbc14b8ef49" ns2:_="" ns3:_="">
    <xsd:import namespace="c41dcdfa-2b6c-4e92-9956-3b2ec4d5bb83"/>
    <xsd:import namespace="5eb5f12a-49b5-4028-a95b-21ec1ccadf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cdfa-2b6c-4e92-9956-3b2ec4d5bb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5f12a-49b5-4028-a95b-21ec1ccadfc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d2bcc34-ae83-4176-b857-03c2839c9a33}" ma:internalName="TaxCatchAll" ma:showField="CatchAllData" ma:web="5eb5f12a-49b5-4028-a95b-21ec1ccadf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810A0F-9442-4EF3-A82A-0C7D520D80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123A1F-2DE0-432B-B938-C43F3DDFA654}">
  <ds:schemaRefs>
    <ds:schemaRef ds:uri="http://www.keyscript.nl/huisstijl/UxDocumentForm"/>
  </ds:schemaRefs>
</ds:datastoreItem>
</file>

<file path=customXml/itemProps3.xml><?xml version="1.0" encoding="utf-8"?>
<ds:datastoreItem xmlns:ds="http://schemas.openxmlformats.org/officeDocument/2006/customXml" ds:itemID="{4AC3B69B-D570-4245-9312-5AD01FE1EDFC}">
  <ds:schemaRefs>
    <ds:schemaRef ds:uri="http://schemas.microsoft.com/office/2006/metadata/properties"/>
    <ds:schemaRef ds:uri="http://schemas.microsoft.com/office/infopath/2007/PartnerControls"/>
    <ds:schemaRef ds:uri="c41dcdfa-2b6c-4e92-9956-3b2ec4d5bb83"/>
    <ds:schemaRef ds:uri="5eb5f12a-49b5-4028-a95b-21ec1ccadfca"/>
  </ds:schemaRefs>
</ds:datastoreItem>
</file>

<file path=customXml/itemProps4.xml><?xml version="1.0" encoding="utf-8"?>
<ds:datastoreItem xmlns:ds="http://schemas.openxmlformats.org/officeDocument/2006/customXml" ds:itemID="{228DF356-E7A8-4061-ACA7-7C522F9840F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7057A9-3E80-42CC-AB9D-722AE5846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dcdfa-2b6c-4e92-9956-3b2ec4d5bb83"/>
    <ds:schemaRef ds:uri="5eb5f12a-49b5-4028-a95b-21ec1cca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2</Pages>
  <Words>397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 Amsterdam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 Vries, A.M.</dc:creator>
  <cp:lastModifiedBy>Vries, A.M. de (Ane Marten)</cp:lastModifiedBy>
  <cp:revision>7</cp:revision>
  <dcterms:created xsi:type="dcterms:W3CDTF">2024-10-02T09:53:00Z</dcterms:created>
  <dcterms:modified xsi:type="dcterms:W3CDTF">2024-10-02T10:01:00Z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02-05-2017</vt:lpwstr>
  </property>
  <property fmtid="{D5CDD505-2E9C-101B-9397-08002B2CF9AE}" pid="3" name="DLL volledige naam">
    <vt:lpwstr>Memo, Version=0.0.2.5, Culture=neutral, PublicKeyToken=null</vt:lpwstr>
  </property>
  <property fmtid="{D5CDD505-2E9C-101B-9397-08002B2CF9AE}" pid="4" name="DLL naam">
    <vt:lpwstr>Memo</vt:lpwstr>
  </property>
  <property fmtid="{D5CDD505-2E9C-101B-9397-08002B2CF9AE}" pid="5" name="DLL versie">
    <vt:lpwstr>0.0.2.5</vt:lpwstr>
  </property>
  <property fmtid="{D5CDD505-2E9C-101B-9397-08002B2CF9AE}" pid="6" name="DLL locatie">
    <vt:lpwstr>C:\Program Files (x86)\KeyScript\VU Word Addin\Sjablonen</vt:lpwstr>
  </property>
  <property fmtid="{D5CDD505-2E9C-101B-9397-08002B2CF9AE}" pid="7" name="DLL relatieve locatie">
    <vt:lpwstr>-</vt:lpwstr>
  </property>
  <property fmtid="{D5CDD505-2E9C-101B-9397-08002B2CF9AE}" pid="8" name="DLL GUID">
    <vt:lpwstr>94014b7b-5f1f-4cb5-85b2-befe95f64c35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0x010100EFE650F672E208429EC25CAD02FA066C</vt:lpwstr>
  </property>
  <property fmtid="{D5CDD505-2E9C-101B-9397-08002B2CF9AE}" pid="11" name="MediaServiceImageTags">
    <vt:lpwstr/>
  </property>
</Properties>
</file>